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e8fbe" w14:paraId="8ae8fbe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DB51B1" w:rsidP="00325398" w:rsidR="00325398">
      <w:r>
        <w:t xml:space="preserve">           </w:t>
      </w:r>
      <w:r w:rsidR="00325398">
        <w:t xml:space="preserve"> </w:t>
      </w:r>
      <w:r w:rsidR="005E4AB8">
        <w:rPr>
          <w:noProof/>
        </w:rPr>
        <w:drawing>
          <wp:inline distR="0" distL="0" distB="0" distT="0">
            <wp:extent cy="756000" cx="568872"/>
            <wp:effectExtent b="6350" r="317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56000" cx="56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>Zagreb, Amruševa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D4328C">
        <w:t xml:space="preserve"> pod poslovnim brojem St-</w:t>
      </w:r>
      <w:r w:rsidR="00B820B0">
        <w:t>7865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</w:t>
      </w:r>
      <w:r w:rsidR="00F07F13">
        <w:t xml:space="preserve"> 16. prosinca 2015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F07F13" w:rsidR="00F07F13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AC4528">
        <w:t xml:space="preserve"> </w:t>
      </w:r>
      <w:r w:rsidR="00B820B0">
        <w:t xml:space="preserve">SRETNE NEKRETNINE d.o.o.,  OIB: </w:t>
      </w:r>
      <w:r w:rsidR="00B820B0" w:rsidRPr="00F849E8">
        <w:t>61793431033</w:t>
      </w:r>
      <w:r w:rsidR="00B820B0">
        <w:t xml:space="preserve">, MBS: </w:t>
      </w:r>
      <w:r w:rsidR="00B820B0" w:rsidRPr="00F849E8">
        <w:t>080601312</w:t>
      </w:r>
      <w:r w:rsidR="00B820B0">
        <w:t xml:space="preserve"> iz Zagreba, Krajiška 30.</w:t>
      </w:r>
    </w:p>
    <w:p w:rsidRDefault="00AC4528" w:rsidP="00B820B0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 xml:space="preserve">je </w:t>
      </w:r>
      <w:r w:rsidR="00B820B0">
        <w:t xml:space="preserve">116.495,82 </w:t>
      </w:r>
      <w:r w:rsidR="00D4328C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F07F13">
        <w:t>16. prosinca</w:t>
      </w:r>
      <w:r w:rsidR="00590AEF">
        <w:t xml:space="preserve"> 2015.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</w:t>
      </w:r>
      <w:r w:rsidR="00AB60FD">
        <w:t>Maja Jurovicki</w:t>
      </w:r>
      <w:r w:rsidR="00572798">
        <w:t xml:space="preserve"> </w:t>
      </w:r>
    </w:p>
    <w:p w:rsidRDefault="00AB60FD" w:rsidP="00AB60FD" w:rsidR="00AB60FD">
      <w:r>
        <w:t>DNA:</w:t>
      </w:r>
    </w:p>
    <w:p w:rsidRDefault="00AB60FD" w:rsidP="00276582" w:rsidR="00AB60FD">
      <w:r>
        <w:t>e- oglasna ploča 45 dana</w:t>
      </w:r>
    </w:p>
    <w:sectPr w:rsidSect="00ED6AA8" w:rsidR="00AB60FD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4328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A4654"/>
    <w:rsid w:val="00114EAD"/>
    <w:rsid w:val="00185571"/>
    <w:rsid w:val="001E2EC8"/>
    <w:rsid w:val="001E50FB"/>
    <w:rsid w:val="001F6933"/>
    <w:rsid w:val="00213CDB"/>
    <w:rsid w:val="00230A63"/>
    <w:rsid w:val="00263D6D"/>
    <w:rsid w:val="00264D19"/>
    <w:rsid w:val="00276582"/>
    <w:rsid w:val="00297E94"/>
    <w:rsid w:val="00325398"/>
    <w:rsid w:val="0038246E"/>
    <w:rsid w:val="003D35F9"/>
    <w:rsid w:val="003E3A15"/>
    <w:rsid w:val="00413F4C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7B5AFD"/>
    <w:rsid w:val="007D5A5D"/>
    <w:rsid w:val="008155EE"/>
    <w:rsid w:val="008613BD"/>
    <w:rsid w:val="00863025"/>
    <w:rsid w:val="00871F01"/>
    <w:rsid w:val="008C0E42"/>
    <w:rsid w:val="00920CA0"/>
    <w:rsid w:val="009419D8"/>
    <w:rsid w:val="009F48E6"/>
    <w:rsid w:val="00A71431"/>
    <w:rsid w:val="00AB60FD"/>
    <w:rsid w:val="00AC4528"/>
    <w:rsid w:val="00AD027A"/>
    <w:rsid w:val="00B820B0"/>
    <w:rsid w:val="00B82F18"/>
    <w:rsid w:val="00C836B9"/>
    <w:rsid w:val="00C958E9"/>
    <w:rsid w:val="00CE7362"/>
    <w:rsid w:val="00D01B78"/>
    <w:rsid w:val="00D147D5"/>
    <w:rsid w:val="00D26479"/>
    <w:rsid w:val="00D4328C"/>
    <w:rsid w:val="00D66226"/>
    <w:rsid w:val="00DB51B1"/>
    <w:rsid w:val="00E878CC"/>
    <w:rsid w:val="00EC3302"/>
    <w:rsid w:val="00ED6AA8"/>
    <w:rsid w:val="00F034D3"/>
    <w:rsid w:val="00F07F13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C0E4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C0E4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C0E4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C0E4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C0E4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C0E4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C0E4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C0E4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C0E4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C0E4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7865</izvorni_sadrzaj>
    <derivirana_varijabla naziv="DomainObject.Predmet.Broj_1">7865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2015.</izvorni_sadrzaj>
    <derivirana_varijabla naziv="DomainObject.Predmet.DatumOsnivanja_1">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St-7865/2015</izvorni_sadrzaj>
    <derivirana_varijabla naziv="DomainObject.Predmet.OznakaBroj_1">St-7865/2015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SRETNE NEKRETNINE d.o.o.</izvorni_sadrzaj>
    <derivirana_varijabla naziv="DomainObject.Predmet.ProtustrankaFormated_1">  SRETNE NEKRETNINE d.o.o.</derivirana_varijabla>
  </DomainObject.Predmet.ProtustrankaFormated>
  <DomainObject.Predmet.ProtustrankaFormatedOIB>
    <izvorni_sadrzaj>  SRETNE NEKRETNINE d.o.o., OIB 61793431033</izvorni_sadrzaj>
    <derivirana_varijabla naziv="DomainObject.Predmet.ProtustrankaFormatedOIB_1">  SRETNE NEKRETNINE d.o.o., OIB 61793431033</derivirana_varijabla>
  </DomainObject.Predmet.ProtustrankaFormatedOIB>
  <DomainObject.Predmet.ProtustrankaFormatedWithAdress>
    <izvorni_sadrzaj> SRETNE NEKRETNINE d.o.o., Krajiška 30, 10000 Zagreb</izvorni_sadrzaj>
    <derivirana_varijabla naziv="DomainObject.Predmet.ProtustrankaFormatedWithAdress_1"> SRETNE NEKRETNINE d.o.o., Krajiška 30, 10000 Zagreb</derivirana_varijabla>
  </DomainObject.Predmet.ProtustrankaFormatedWithAdress>
  <DomainObject.Predmet.ProtustrankaFormatedWithAdressOIB>
    <izvorni_sadrzaj> SRETNE NEKRETNINE d.o.o., OIB 61793431033, Krajiška 30, 10000 Zagreb</izvorni_sadrzaj>
    <derivirana_varijabla naziv="DomainObject.Predmet.ProtustrankaFormatedWithAdressOIB_1"> SRETNE NEKRETNINE d.o.o., OIB 61793431033, Krajiška 30, 10000 Zagreb</derivirana_varijabla>
  </DomainObject.Predmet.ProtustrankaFormatedWithAdressOIB>
  <DomainObject.Predmet.ProtustrankaWithAdress>
    <izvorni_sadrzaj>SRETNE NEKRETNINE d.o.o. Krajiška 30, 10000 Zagreb</izvorni_sadrzaj>
    <derivirana_varijabla naziv="DomainObject.Predmet.ProtustrankaWithAdress_1">SRETNE NEKRETNINE d.o.o. Krajiška 30, 10000 Zagreb</derivirana_varijabla>
  </DomainObject.Predmet.ProtustrankaWithAdress>
  <DomainObject.Predmet.ProtustrankaWithAdressOIB>
    <izvorni_sadrzaj>SRETNE NEKRETNINE d.o.o., OIB 61793431033, Krajiška 30, 10000 Zagreb</izvorni_sadrzaj>
    <derivirana_varijabla naziv="DomainObject.Predmet.ProtustrankaWithAdressOIB_1">SRETNE NEKRETNINE d.o.o., OIB 61793431033, Krajiška 30, 10000 Zagreb</derivirana_varijabla>
  </DomainObject.Predmet.ProtustrankaWithAdressOIB>
  <DomainObject.Predmet.ProtustrankaNazivFormated>
    <izvorni_sadrzaj>SRETNE NEKRETNINE d.o.o.</izvorni_sadrzaj>
    <derivirana_varijabla naziv="DomainObject.Predmet.ProtustrankaNazivFormated_1">SRETNE NEKRETNINE d.o.o.</derivirana_varijabla>
  </DomainObject.Predmet.ProtustrankaNazivFormated>
  <DomainObject.Predmet.ProtustrankaNazivFormatedOIB>
    <izvorni_sadrzaj>SRETNE NEKRETNINE d.o.o., OIB 61793431033</izvorni_sadrzaj>
    <derivirana_varijabla naziv="DomainObject.Predmet.ProtustrankaNazivFormatedOIB_1">SRETNE NEKRETNINE d.o.o., OIB 61793431033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SRETNE NEKRETNINE d.o.o.</item>
    </izvorni_sadrzaj>
    <derivirana_varijabla naziv="DomainObject.Predmet.ProtuStrankaListFormated_1">
      <item>SRETNE NEKRETNINE d.o.o.</item>
    </derivirana_varijabla>
  </DomainObject.Predmet.ProtuStrankaListFormated>
  <DomainObject.Predmet.ProtuStrankaListFormatedOIB>
    <izvorni_sadrzaj>
      <item>SRETNE NEKRETNINE d.o.o., OIB 61793431033</item>
    </izvorni_sadrzaj>
    <derivirana_varijabla naziv="DomainObject.Predmet.ProtuStrankaListFormatedOIB_1">
      <item>SRETNE NEKRETNINE d.o.o., OIB 61793431033</item>
    </derivirana_varijabla>
  </DomainObject.Predmet.ProtuStrankaListFormatedOIB>
  <DomainObject.Predmet.ProtuStrankaListFormatedWithAdress>
    <izvorni_sadrzaj>
      <item>SRETNE NEKRETNINE d.o.o., Krajiška 30, 10000 Zagreb</item>
    </izvorni_sadrzaj>
    <derivirana_varijabla naziv="DomainObject.Predmet.ProtuStrankaListFormatedWithAdress_1">
      <item>SRETNE NEKRETNINE d.o.o., Krajiška 30, 10000 Zagreb</item>
    </derivirana_varijabla>
  </DomainObject.Predmet.ProtuStrankaListFormatedWithAdress>
  <DomainObject.Predmet.ProtuStrankaListFormatedWithAdressOIB>
    <izvorni_sadrzaj>
      <item>SRETNE NEKRETNINE d.o.o., OIB 61793431033, Krajiška 30, 10000 Zagreb</item>
    </izvorni_sadrzaj>
    <derivirana_varijabla naziv="DomainObject.Predmet.ProtuStrankaListFormatedWithAdressOIB_1">
      <item>SRETNE NEKRETNINE d.o.o., OIB 61793431033, Krajiška 30, 10000 Zagreb</item>
    </derivirana_varijabla>
  </DomainObject.Predmet.ProtuStrankaListFormatedWithAdressOIB>
  <DomainObject.Predmet.ProtuStrankaListNazivFormated>
    <izvorni_sadrzaj>
      <item>SRETNE NEKRETNINE d.o.o.</item>
    </izvorni_sadrzaj>
    <derivirana_varijabla naziv="DomainObject.Predmet.ProtuStrankaListNazivFormated_1">
      <item>SRETNE NEKRETNINE d.o.o.</item>
    </derivirana_varijabla>
  </DomainObject.Predmet.ProtuStrankaListNazivFormated>
  <DomainObject.Predmet.ProtuStrankaListNazivFormatedOIB>
    <izvorni_sadrzaj>
      <item>SRETNE NEKRETNINE d.o.o., OIB 61793431033</item>
    </izvorni_sadrzaj>
    <derivirana_varijabla naziv="DomainObject.Predmet.ProtuStrankaListNazivFormatedOIB_1">
      <item>SRETNE NEKRETNINE d.o.o., OIB 61793431033</item>
    </derivirana_varijabla>
  </DomainObject.Predmet.ProtuStrankaListNazivFormatedOIB>
  <DomainObject.Predmet.OstaliListFormated>
    <izvorni_sadrzaj>
      <item>MISLAV KARAMATIĆ</item>
    </izvorni_sadrzaj>
    <derivirana_varijabla naziv="DomainObject.Predmet.OstaliListFormated_1">
      <item>MISLAV KARAMATIĆ</item>
    </derivirana_varijabla>
  </DomainObject.Predmet.OstaliListFormated>
  <DomainObject.Predmet.OstaliListFormatedOIB>
    <izvorni_sadrzaj>
      <item>MISLAV KARAMATIĆ, OIB 49518582460</item>
    </izvorni_sadrzaj>
    <derivirana_varijabla naziv="DomainObject.Predmet.OstaliListFormatedOIB_1">
      <item>MISLAV KARAMATIĆ, OIB 49518582460</item>
    </derivirana_varijabla>
  </DomainObject.Predmet.OstaliListFormatedOIB>
  <DomainObject.Predmet.OstaliListFormatedWithAdress>
    <izvorni_sadrzaj>
      <item>MISLAV KARAMATIĆ, Vugrovečka 9, 10360 Dobrodol</item>
    </izvorni_sadrzaj>
    <derivirana_varijabla naziv="DomainObject.Predmet.OstaliListFormatedWithAdress_1">
      <item>MISLAV KARAMATIĆ, Vugrovečka 9, 10360 Dobrodol</item>
    </derivirana_varijabla>
  </DomainObject.Predmet.OstaliListFormatedWithAdress>
  <DomainObject.Predmet.OstaliListFormatedWithAdressOIB>
    <izvorni_sadrzaj>
      <item>MISLAV KARAMATIĆ, OIB 49518582460, Vugrovečka 9, 10360 Dobrodol</item>
    </izvorni_sadrzaj>
    <derivirana_varijabla naziv="DomainObject.Predmet.OstaliListFormatedWithAdressOIB_1">
      <item>MISLAV KARAMATIĆ, OIB 49518582460, Vugrovečka 9, 10360 Dobrodol</item>
    </derivirana_varijabla>
  </DomainObject.Predmet.OstaliListFormatedWithAdressOIB>
  <DomainObject.Predmet.OstaliListNazivFormated>
    <izvorni_sadrzaj>
      <item>MISLAV KARAMATIĆ</item>
    </izvorni_sadrzaj>
    <derivirana_varijabla naziv="DomainObject.Predmet.OstaliListNazivFormated_1">
      <item>MISLAV KARAMATIĆ</item>
    </derivirana_varijabla>
  </DomainObject.Predmet.OstaliListNazivFormated>
  <DomainObject.Predmet.OstaliListNazivFormatedOIB>
    <izvorni_sadrzaj>
      <item>MISLAV KARAMATIĆ, OIB 49518582460</item>
    </izvorni_sadrzaj>
    <derivirana_varijabla naziv="DomainObject.Predmet.OstaliListNazivFormatedOIB_1">
      <item>MISLAV KARAMATIĆ, OIB 49518582460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prosinca 2015.</izvorni_sadrzaj>
    <derivirana_varijabla naziv="DomainObject.Datum_1">21.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SRETNE NEKRETNINE d.o.o.</izvorni_sadrzaj>
    <derivirana_varijabla naziv="DomainObject.Predmet.ProtustrankaIDrugi_1">SRETNE NEKRETNINE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SRETNE NEKRETNINE d.o.o., OIB 61793431033, Krajiška 30, 10000 Zagreb</izvorni_sadrzaj>
    <derivirana_varijabla naziv="DomainObject.Predmet.ProtustrankaIDrugiAdressOIB_1">SRETNE NEKRETNINE d.o.o., OIB 61793431033, Krajiška 30,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SRETNE NEKRETNINE d.o.o.</item>
      <item>FINA Regionalni centar Zagreb</item>
      <item>MISLAV KARAMATIĆ</item>
    </izvorni_sadrzaj>
    <derivirana_varijabla naziv="DomainObject.Predmet.SudioniciListNaziv_1">
      <item>SRETNE NEKRETNINE d.o.o.</item>
      <item>FINA Regionalni centar Zagreb</item>
      <item>MISLAV KARAMATIĆ</item>
    </derivirana_varijabla>
  </DomainObject.Predmet.SudioniciListNaziv>
  <DomainObject.Predmet.SudioniciListAdressOIB>
    <izvorni_sadrzaj>
      <item>SRETNE NEKRETNINE d.o.o., OIB 61793431033, Krajiška 30,10000 Zagreb</item>
      <item>FINA Regionalni centar Zagreb, OIB 85821130368, Trg svibanjskih žrtava 1995. 1,10000 Zagreb</item>
      <item>MISLAV KARAMATIĆ, OIB 49518582460, Vugrovečka 9,10360 Dobrodol</item>
    </izvorni_sadrzaj>
    <derivirana_varijabla naziv="DomainObject.Predmet.SudioniciListAdressOIB_1">
      <item>SRETNE NEKRETNINE d.o.o., OIB 61793431033, Krajiška 30,10000 Zagreb</item>
      <item>FINA Regionalni centar Zagreb, OIB 85821130368, Trg svibanjskih žrtava 1995. 1,10000 Zagreb</item>
      <item>MISLAV KARAMATIĆ, OIB 49518582460, Vugrovečka 9,10360 Dobrodol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61793431033</item>
      <item>, OIB 85821130368</item>
      <item>, OIB 49518582460</item>
    </izvorni_sadrzaj>
    <derivirana_varijabla naziv="DomainObject.Predmet.SudioniciListNazivOIB_1">
      <item>, OIB 61793431033</item>
      <item>, OIB 85821130368</item>
      <item>, OIB 49518582460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238</properties:Words>
  <properties:Characters>1312</properties:Characters>
  <properties:Lines>45</properties:Lines>
  <properties:Paragraphs>17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2015-12-16T09:21:00Z</dcterms:created>
  <dc:creator>ilukac</dc:creator>
  <cp:lastModifiedBy>Zlatka Plivelić</cp:lastModifiedBy>
  <cp:lastPrinted>2015-12-16T08:48:00Z</cp:lastPrinted>
  <dcterms:modified xmlns:xsi="http://www.w3.org/2001/XMLSchema-instance" xsi:type="dcterms:W3CDTF">2015-12-21T11:09:00Z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