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68a552b" w14:paraId="68a552b" w:rsidRDefault="00C82BA1" w:rsidP="00C82BA1" w:rsidR="00A9627C">
      <w:pPr>
        <w:ind w:firstLine="708"/>
        <w15:collapsed w:val="false"/>
        <w:rPr>
          <w:b/>
        </w:rPr>
      </w:pPr>
      <w:bookmarkStart w:name="_GoBack" w:id="0"/>
      <w:bookmarkEnd w:id="0"/>
      <w:r>
        <w:rPr>
          <w:noProof/>
          <w:lang w:eastAsia="hr-HR"/>
        </w:rPr>
        <w:drawing>
          <wp:inline distR="0" distL="0" distB="0" distT="0">
            <wp:extent cy="771525" cx="580811"/>
            <wp:effectExtent b="0" r="0" t="0" l="0"/>
            <wp:docPr name="Picture 2" id="2"/>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9"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71525" cx="580811"/>
                    </a:xfrm>
                    <a:prstGeom prst="rect">
                      <a:avLst/>
                    </a:prstGeom>
                    <a:noFill/>
                    <a:ln>
                      <a:noFill/>
                    </a:ln>
                  </pic:spPr>
                </pic:pic>
              </a:graphicData>
            </a:graphic>
          </wp:inline>
        </w:drawing>
      </w:r>
      <w:r>
        <w:tab/>
      </w:r>
      <w:r>
        <w:tab/>
      </w:r>
      <w:r>
        <w:tab/>
      </w:r>
      <w:r>
        <w:tab/>
      </w:r>
      <w:r>
        <w:tab/>
      </w:r>
      <w:r>
        <w:tab/>
        <w:t xml:space="preserve">             </w:t>
      </w:r>
      <w:r w:rsidRPr="00C82BA1">
        <w:rPr>
          <w:b/>
        </w:rPr>
        <w:t>Posl. br. 12. St-</w:t>
      </w:r>
      <w:r w:rsidR="006D3506">
        <w:rPr>
          <w:b/>
        </w:rPr>
        <w:t>1428</w:t>
      </w:r>
      <w:r w:rsidRPr="00C82BA1">
        <w:rPr>
          <w:b/>
        </w:rPr>
        <w:t>/2016</w:t>
      </w:r>
    </w:p>
    <w:p w:rsidRDefault="00C82BA1" w:rsidR="00C82BA1" w:rsidRPr="00565073">
      <w:pPr>
        <w:rPr>
          <w:b/>
          <w:szCs w:val="24"/>
        </w:rPr>
      </w:pPr>
      <w:r w:rsidRPr="00565073">
        <w:rPr>
          <w:b/>
          <w:szCs w:val="24"/>
        </w:rPr>
        <w:t>REPUBLIKA HRVATSKA</w:t>
      </w:r>
    </w:p>
    <w:p w:rsidRDefault="00C82BA1" w:rsidR="00C82BA1" w:rsidRPr="00565073">
      <w:pPr>
        <w:rPr>
          <w:b/>
          <w:szCs w:val="24"/>
        </w:rPr>
      </w:pPr>
      <w:r w:rsidRPr="00565073">
        <w:rPr>
          <w:b/>
          <w:szCs w:val="24"/>
        </w:rPr>
        <w:t>TRGOVAČKI SUD U SPLITU</w:t>
      </w:r>
    </w:p>
    <w:p w:rsidRDefault="00C82BA1" w:rsidR="00C82BA1" w:rsidRPr="00565073">
      <w:pPr>
        <w:rPr>
          <w:b/>
          <w:szCs w:val="24"/>
        </w:rPr>
      </w:pPr>
      <w:r w:rsidRPr="00565073">
        <w:rPr>
          <w:b/>
          <w:szCs w:val="24"/>
        </w:rPr>
        <w:t>Split, Sukoišanska br. 6</w:t>
      </w:r>
    </w:p>
    <w:p w:rsidRDefault="00C82BA1" w:rsidP="00C82BA1" w:rsidR="00C82BA1" w:rsidRPr="00ED4C11">
      <w:pPr>
        <w:rPr>
          <w:b/>
          <w:sz w:val="20"/>
          <w:szCs w:val="20"/>
        </w:rPr>
      </w:pPr>
    </w:p>
    <w:p w:rsidRDefault="00C82BA1" w:rsidP="00C82BA1" w:rsidR="00C82BA1">
      <w:pPr>
        <w:jc w:val="center"/>
        <w:rPr>
          <w:b/>
        </w:rPr>
      </w:pPr>
      <w:r>
        <w:rPr>
          <w:b/>
        </w:rPr>
        <w:t>R E P U B L I K A    H R V A T S K A</w:t>
      </w:r>
    </w:p>
    <w:p w:rsidRDefault="00C82BA1" w:rsidP="00C82BA1" w:rsidR="00C82BA1">
      <w:pPr>
        <w:jc w:val="center"/>
        <w:rPr>
          <w:b/>
        </w:rPr>
      </w:pPr>
    </w:p>
    <w:p w:rsidRDefault="00C82BA1" w:rsidP="00C82BA1" w:rsidR="00C82BA1">
      <w:pPr>
        <w:jc w:val="center"/>
        <w:rPr>
          <w:b/>
        </w:rPr>
      </w:pPr>
      <w:r>
        <w:rPr>
          <w:b/>
        </w:rPr>
        <w:t>R J E Š E N J E</w:t>
      </w:r>
    </w:p>
    <w:p w:rsidRDefault="00C82BA1" w:rsidP="00C82BA1" w:rsidR="00C82BA1" w:rsidRPr="00ED4C11">
      <w:pPr>
        <w:jc w:val="center"/>
        <w:rPr>
          <w:b/>
          <w:sz w:val="20"/>
          <w:szCs w:val="20"/>
        </w:rPr>
      </w:pPr>
    </w:p>
    <w:p w:rsidRDefault="00C82BA1" w:rsidP="00C82BA1" w:rsidR="00C82BA1">
      <w:pPr>
        <w:jc w:val="both"/>
      </w:pPr>
      <w:r>
        <w:tab/>
        <w:t xml:space="preserve">Trgovački sud u Splitu, po sucu tog suda Pašku Bačiću, kao stečajnom sucu, u </w:t>
      </w:r>
      <w:r w:rsidR="00FD0A2F">
        <w:t xml:space="preserve">stečajnom </w:t>
      </w:r>
      <w:r>
        <w:t xml:space="preserve">postupku povodom prijedloga predlagatelja </w:t>
      </w:r>
      <w:r w:rsidRPr="001A260E">
        <w:rPr>
          <w:szCs w:val="24"/>
        </w:rPr>
        <w:t>FINANCIJSKE AGENCIJE, Regionalni centar Spl</w:t>
      </w:r>
      <w:r>
        <w:rPr>
          <w:szCs w:val="24"/>
        </w:rPr>
        <w:t>it, Mažuranićevo šetalište 24b</w:t>
      </w:r>
      <w:r>
        <w:t xml:space="preserve">, OIB: 85821130368, za otvaranje stečajnog postupka nad dužnikom </w:t>
      </w:r>
      <w:r w:rsidR="006D3506">
        <w:t>BORAK d.o.o. Podgora, Prilaz Borku 5, OIB: 58171522553</w:t>
      </w:r>
      <w:r>
        <w:t>, dana</w:t>
      </w:r>
      <w:r w:rsidR="000F41F7">
        <w:t xml:space="preserve"> </w:t>
      </w:r>
      <w:r w:rsidR="00FA098F">
        <w:t>26. srpnja 2017</w:t>
      </w:r>
      <w:r>
        <w:t xml:space="preserve">. godine </w:t>
      </w:r>
    </w:p>
    <w:p w:rsidRDefault="00C82BA1" w:rsidP="00C82BA1" w:rsidR="00C82BA1" w:rsidRPr="00FA098F">
      <w:pPr>
        <w:jc w:val="both"/>
        <w:rPr>
          <w:sz w:val="16"/>
          <w:szCs w:val="16"/>
        </w:rPr>
      </w:pPr>
    </w:p>
    <w:p w:rsidRDefault="00C82BA1" w:rsidP="00C82BA1" w:rsidR="00C82BA1" w:rsidRPr="00FA098F">
      <w:pPr>
        <w:jc w:val="both"/>
        <w:rPr>
          <w:sz w:val="16"/>
          <w:szCs w:val="16"/>
        </w:rPr>
      </w:pPr>
    </w:p>
    <w:p w:rsidRDefault="00C82BA1" w:rsidP="00C82BA1" w:rsidR="00C82BA1">
      <w:pPr>
        <w:jc w:val="center"/>
      </w:pPr>
      <w:r>
        <w:t>r i j e š i o   j e</w:t>
      </w:r>
    </w:p>
    <w:p w:rsidRDefault="00FA098F" w:rsidP="00FA098F" w:rsidR="00FA098F">
      <w:pPr>
        <w:jc w:val="both"/>
      </w:pPr>
    </w:p>
    <w:p w:rsidRDefault="00FA098F" w:rsidP="00FA098F" w:rsidR="00FA098F">
      <w:pPr>
        <w:ind w:left="360"/>
        <w:jc w:val="both"/>
      </w:pPr>
      <w:r>
        <w:t xml:space="preserve">I. Poziva se </w:t>
      </w:r>
      <w:r w:rsidR="006D3506">
        <w:t xml:space="preserve">Predrag Marević iz Podgore, Prilaz Borku br. 5, OIB: 01947902699 </w:t>
      </w:r>
      <w:r>
        <w:t>(dalje</w:t>
      </w:r>
      <w:r w:rsidR="009002A7">
        <w:t>: obveznik plaćanja predujma)</w:t>
      </w:r>
      <w:r>
        <w:t xml:space="preserve">, kao osoba ovlaštena za zastupanje dužnika po zakonu, </w:t>
      </w:r>
      <w:r w:rsidR="009002A7">
        <w:t xml:space="preserve">da </w:t>
      </w:r>
      <w:r>
        <w:t>u roku od 8 dana plati predujam za namirenje troškova stečajnog postupka u iznosu od 1.000,00 kn</w:t>
      </w:r>
      <w:r w:rsidR="00ED4C11">
        <w:t>,</w:t>
      </w:r>
      <w:r>
        <w:t xml:space="preserve"> u Fond za namirenje troškova stečajnog postupka</w:t>
      </w:r>
      <w:r w:rsidR="00ED4C11">
        <w:t>,</w:t>
      </w:r>
      <w:r>
        <w:t xml:space="preserve"> </w:t>
      </w:r>
      <w:r w:rsidR="00ED4C11">
        <w:t xml:space="preserve">i to </w:t>
      </w:r>
      <w:r>
        <w:t xml:space="preserve">na </w:t>
      </w:r>
      <w:r w:rsidR="00ED4C11">
        <w:t xml:space="preserve">račun Trgovačkog suda u Splitu broj: </w:t>
      </w:r>
      <w:r>
        <w:t xml:space="preserve">HR1623900011300000664, otvorenog </w:t>
      </w:r>
      <w:r w:rsidR="00ED1CCE">
        <w:t>kod Hrvatske poštanske banke d.</w:t>
      </w:r>
      <w:r>
        <w:t>d. Zagreb, model HR 00, uz naznaku svrhe uplate (predujam za Fond za namirenje troškova stečajnog postu</w:t>
      </w:r>
      <w:r w:rsidR="009002A7">
        <w:t xml:space="preserve">pka) i poziv na broj odobrenja </w:t>
      </w:r>
      <w:r w:rsidR="006D3506">
        <w:t>1428</w:t>
      </w:r>
      <w:r w:rsidR="009002A7" w:rsidRPr="007224A6">
        <w:t>-2016</w:t>
      </w:r>
      <w:r w:rsidRPr="007224A6">
        <w:t>.</w:t>
      </w:r>
    </w:p>
    <w:p w:rsidRDefault="00FA098F" w:rsidP="00FA098F" w:rsidR="00FA098F">
      <w:pPr>
        <w:ind w:left="360"/>
        <w:jc w:val="both"/>
      </w:pPr>
    </w:p>
    <w:p w:rsidRDefault="00FA098F" w:rsidP="00FA098F" w:rsidR="00FA098F">
      <w:pPr>
        <w:ind w:left="360"/>
        <w:jc w:val="both"/>
      </w:pPr>
      <w:r>
        <w:t>II. Ako obveznik plaćanja predujma ne plati predujam iz točke I. ovog</w:t>
      </w:r>
      <w:r w:rsidR="00ED4C11">
        <w:t xml:space="preserve"> rješenja u ostavljenom roku i</w:t>
      </w:r>
      <w:r>
        <w:t xml:space="preserve"> o tome bez odgađanja ne obavijesti sud, radi naplate tog predujma određuje se ovrha na novčanim sredstvima obveznika </w:t>
      </w:r>
      <w:r w:rsidR="00ED4C11">
        <w:t xml:space="preserve">plaćanja predujma </w:t>
      </w:r>
      <w:r>
        <w:t xml:space="preserve">te se nalaže Financijskoj agenciji da provede ovrhu pljenidbom i prijenosom sredstava na svim </w:t>
      </w:r>
      <w:r w:rsidR="00ED4C11">
        <w:t xml:space="preserve">njegovim </w:t>
      </w:r>
      <w:r>
        <w:t>računima i oročenim novčanim sredstvima kod svih banaka kod kojih ima račune.</w:t>
      </w:r>
      <w:r w:rsidR="00ED4C11">
        <w:t xml:space="preserve"> </w:t>
      </w:r>
    </w:p>
    <w:p w:rsidRDefault="00FA098F" w:rsidP="00FA098F" w:rsidR="00FA098F">
      <w:pPr>
        <w:ind w:left="360"/>
        <w:jc w:val="both"/>
      </w:pPr>
    </w:p>
    <w:p w:rsidRDefault="00FA098F" w:rsidP="00FA098F" w:rsidR="00FA098F">
      <w:pPr>
        <w:ind w:left="360"/>
        <w:jc w:val="both"/>
      </w:pPr>
      <w:r>
        <w:t>III. Nalaže se Financijskoj agenciji izdati nalog bankama kod kojih obveznik plaćanja predujma vodi svoje račune ili ima oročena novčana sredstva da provede ovo rješenje u visini potrebnoj za izvršenje i da novčani iznos cjelokupnog iznosa predujma prenese na račun Trgovačkog suda u Splitu broj</w:t>
      </w:r>
      <w:r w:rsidR="00ED4C11">
        <w:t>:</w:t>
      </w:r>
      <w:r>
        <w:t xml:space="preserve"> HR1623900011300000664, otvorenog kod Hrvatske poštanske banke d. d. Zagreb, model HR </w:t>
      </w:r>
      <w:r w:rsidR="00ED4C11">
        <w:t xml:space="preserve">00, uz poziv na broj odobrenja </w:t>
      </w:r>
      <w:r w:rsidR="006D3506">
        <w:t>1428</w:t>
      </w:r>
      <w:r w:rsidR="00ED4C11" w:rsidRPr="007224A6">
        <w:t>-2016</w:t>
      </w:r>
      <w:r>
        <w:t>.</w:t>
      </w:r>
    </w:p>
    <w:p w:rsidRDefault="00FA098F" w:rsidP="00FA098F" w:rsidR="00FA098F">
      <w:pPr>
        <w:ind w:left="360"/>
        <w:jc w:val="both"/>
      </w:pPr>
    </w:p>
    <w:p w:rsidRDefault="00FA098F" w:rsidP="00ED4C11" w:rsidR="00FA098F">
      <w:pPr>
        <w:ind w:left="360"/>
        <w:jc w:val="both"/>
      </w:pPr>
      <w:r>
        <w:t xml:space="preserve">IV. Ako Financijska agencija u roku od godine dana od primitka ovog rješenja ne provede ovrhu na novčanim sredstvima i oročenim novčanim sredstvima obveznika u skladu s odredbama zakona koji uređuje provedbu ovrhe na novčanim sredstvima u cjelokupnom iznosu predujma, dostavit će osnovu za plaćanje nadležnoj ispostavi Područnog ureda Porezne uprave prema prebivalištu odnosno sjedištu obveznika radi prisilne naplate predujma prema propisima o prisilnoj naplati poreza. Ako obveznik plaćanja predujma nema prebivalište, odnosno sjedište na području Republike Hrvatske, Financijska agencija će dostaviti osnovu za plaćanje ispostavi Područnog ureda Porezne uprave prema sjedištu suda koji je donio predmetnu osnovu za plaćanje. </w:t>
      </w:r>
    </w:p>
    <w:p w:rsidRDefault="009C61B7" w:rsidP="00ED4C11" w:rsidR="009C61B7">
      <w:pPr>
        <w:ind w:left="360"/>
        <w:jc w:val="both"/>
      </w:pPr>
    </w:p>
    <w:p w:rsidRDefault="00FA098F" w:rsidP="009002A7" w:rsidR="00FA098F">
      <w:pPr>
        <w:jc w:val="center"/>
      </w:pPr>
      <w:r>
        <w:lastRenderedPageBreak/>
        <w:t>Obrazloženje</w:t>
      </w:r>
    </w:p>
    <w:p w:rsidRDefault="00FA098F" w:rsidP="00FA098F" w:rsidR="00FA098F">
      <w:pPr>
        <w:ind w:left="360"/>
        <w:jc w:val="center"/>
      </w:pPr>
    </w:p>
    <w:p w:rsidRDefault="00FA098F" w:rsidP="00FA098F" w:rsidR="00FA098F">
      <w:pPr>
        <w:ind w:firstLine="709"/>
        <w:jc w:val="both"/>
      </w:pPr>
      <w:r>
        <w:t xml:space="preserve">Financijska agencija, Regionalni centar Split (u daljnjem tekstu FINA) </w:t>
      </w:r>
      <w:r w:rsidR="00C64C7E">
        <w:t>podnijela je ovom sudu</w:t>
      </w:r>
      <w:r>
        <w:t xml:space="preserve"> </w:t>
      </w:r>
      <w:r w:rsidR="006D3506">
        <w:rPr>
          <w:szCs w:val="24"/>
        </w:rPr>
        <w:t xml:space="preserve">13. lipnja 2016. </w:t>
      </w:r>
      <w:r w:rsidR="007224A6">
        <w:rPr>
          <w:szCs w:val="24"/>
        </w:rPr>
        <w:t xml:space="preserve">god. </w:t>
      </w:r>
      <w:r w:rsidR="00C64C7E" w:rsidRPr="00C64C7E">
        <w:t>sukladno odredbama</w:t>
      </w:r>
      <w:r w:rsidRPr="00702A5E">
        <w:rPr>
          <w:b/>
        </w:rPr>
        <w:t xml:space="preserve"> </w:t>
      </w:r>
      <w:r w:rsidR="006D3506">
        <w:t xml:space="preserve">čl. 110. st. 1. </w:t>
      </w:r>
      <w:r>
        <w:t xml:space="preserve"> Stečajnog zako</w:t>
      </w:r>
      <w:r w:rsidR="00702A5E">
        <w:t>na (˝Narodne novine˝ broj 71/15,</w:t>
      </w:r>
      <w:r>
        <w:t xml:space="preserve"> dalje: SZ), prijedlog za otvaranje stečajnog postupka nad d</w:t>
      </w:r>
      <w:r w:rsidR="00702A5E">
        <w:t xml:space="preserve">užnikom </w:t>
      </w:r>
      <w:r w:rsidR="006D3506">
        <w:t>BORAK d.o.o. Podgora, Prilaz Borku 5</w:t>
      </w:r>
      <w:r w:rsidR="007224A6">
        <w:t>.</w:t>
      </w:r>
      <w:r w:rsidR="00702A5E">
        <w:t xml:space="preserve"> U prijedlogu je navedeno</w:t>
      </w:r>
      <w:r>
        <w:t xml:space="preserve"> da dužnik </w:t>
      </w:r>
      <w:r w:rsidR="009C61B7">
        <w:t xml:space="preserve">na </w:t>
      </w:r>
      <w:r w:rsidR="006D3506">
        <w:t>dan 9. lipnja 2016. godine, u Očevidniku redoslijeda osnova za plaćanje, ima evidentirane neizvršene osnove za plaćanje u neprekinutom razdoblju od 120 dana, u ukupnom iznosu od 70.347,71 kn, kao i da prema podacima koji su dostavljeni od Hrvatskog zavoda za mirovinsko osiguranje dužnik ima 2 zaposlenih</w:t>
      </w:r>
      <w:r w:rsidR="007224A6">
        <w:t>.</w:t>
      </w:r>
      <w:r>
        <w:t xml:space="preserve"> </w:t>
      </w:r>
    </w:p>
    <w:p w:rsidRDefault="00FA098F" w:rsidP="00FA098F" w:rsidR="00FA098F">
      <w:pPr>
        <w:ind w:firstLine="348" w:left="360"/>
        <w:jc w:val="both"/>
      </w:pPr>
    </w:p>
    <w:p w:rsidRDefault="00FA098F" w:rsidP="00FA098F" w:rsidR="00FA098F">
      <w:pPr>
        <w:ind w:firstLine="709"/>
        <w:jc w:val="both"/>
      </w:pPr>
      <w:r>
        <w:t xml:space="preserve">Rješenjem ovog suda poslovni broj </w:t>
      </w:r>
      <w:r w:rsidR="00702A5E" w:rsidRPr="007224A6">
        <w:t>12</w:t>
      </w:r>
      <w:r w:rsidRPr="007224A6">
        <w:t>. St-</w:t>
      </w:r>
      <w:r w:rsidR="006D3506">
        <w:t>1428</w:t>
      </w:r>
      <w:r w:rsidRPr="007224A6">
        <w:t>/2016 od</w:t>
      </w:r>
      <w:r w:rsidRPr="00702A5E">
        <w:rPr>
          <w:b/>
        </w:rPr>
        <w:t xml:space="preserve"> </w:t>
      </w:r>
      <w:r w:rsidR="007224A6">
        <w:t>25. srpnja 2017</w:t>
      </w:r>
      <w:r w:rsidRPr="00702A5E">
        <w:rPr>
          <w:b/>
        </w:rPr>
        <w:t xml:space="preserve"> </w:t>
      </w:r>
      <w:r w:rsidR="00C64C7E">
        <w:t>god.</w:t>
      </w:r>
      <w:r>
        <w:t xml:space="preserve"> pokrenut je prethodni postupak radi utvrđivanja pretpostavki za otvaranje stečajnog postupka nad dužnikom te određeno ročište radi očitovanja o prijedlogu i rasprave o pretpostavkama za otvaranje stečajnog postupka. </w:t>
      </w:r>
    </w:p>
    <w:p w:rsidRDefault="00FA098F" w:rsidP="00FA098F" w:rsidR="00FA098F">
      <w:pPr>
        <w:ind w:firstLine="348" w:left="360"/>
        <w:jc w:val="both"/>
      </w:pPr>
    </w:p>
    <w:p w:rsidRDefault="00FA098F" w:rsidP="00FA098F" w:rsidR="00FA098F">
      <w:pPr>
        <w:ind w:firstLine="708"/>
        <w:jc w:val="both"/>
      </w:pPr>
      <w:r>
        <w:t>Odredbom čl. 114. st. 1. SZ-a propisano je da je podnositelj prijedloga za otvaranje stečajnog postupka dužan platiti iznos predujma od 1.000,00 kn u Fond za namirenje troškova stečajnog postupka te po nalogu suda u roku od osam dana dodatni iznos predujma koji ne može biti viši od 20.000,00 kn, ako Zakonom nije drugačije određeno.</w:t>
      </w:r>
    </w:p>
    <w:p w:rsidRDefault="00FA098F" w:rsidP="00FA098F" w:rsidR="00FA098F">
      <w:pPr>
        <w:ind w:firstLine="708"/>
        <w:jc w:val="both"/>
      </w:pPr>
      <w:r>
        <w:t xml:space="preserve"> </w:t>
      </w:r>
    </w:p>
    <w:p w:rsidRDefault="00FA098F" w:rsidP="00FA098F" w:rsidR="00FA098F">
      <w:pPr>
        <w:ind w:firstLine="708"/>
        <w:jc w:val="both"/>
      </w:pPr>
      <w:r>
        <w:t>Nadalje, odredbom čl. 113. st. 1. SZ-a propisano je da ako osobe iz članka 110. st. 2. tog Zakona ne podnesu prijedlog za otvaranje stečajnog postupka u propisanom roku, sud će im po službenoj dužnosti u slučajevima iz članka 114. st. 3. Zakona naložiti plaćanje predujma za namirenje troškova stečajnog postupka u roku od osam dana.</w:t>
      </w:r>
    </w:p>
    <w:p w:rsidRDefault="00FA098F" w:rsidP="00FA098F" w:rsidR="00FA098F">
      <w:pPr>
        <w:ind w:firstLine="708"/>
        <w:jc w:val="both"/>
      </w:pPr>
    </w:p>
    <w:p w:rsidRDefault="00FA098F" w:rsidP="00FA098F" w:rsidR="00FA098F">
      <w:pPr>
        <w:ind w:firstLine="708"/>
        <w:jc w:val="both"/>
      </w:pPr>
      <w:r>
        <w:t>Prema čl. 110. st. 2. SZ-a prijedlog za otvaranje stečajnog postupka dužni su bez odgode, a najkasnije 21 dan od dana nastanka stečajnoga razloga podnijeti osoba ovlaštena za zastupanje dužnika po zakonu, član upravnoga odbora dioničkoga društva, likvidator, član nadzornoga odbora dužnika, ako nema osoba ovlaštenih za zastupanje dužnika po zakonu, ako joj je moglo biti poznato postojanje stečajnog razloga i nepostojanje osoba ovlaštenih za zastupanje po zakonu te član društva s ograničenom odgovornošću ako dužnik nema nadzorni odbor, a nema osoba ovlaštenih za zastupanje dužnika po zakonu, ako joj je moglo biti poznato postojanje stečajnog razloga i nepostojanje osoba ovlaštenih za zastupanje po zakonu.</w:t>
      </w:r>
    </w:p>
    <w:p w:rsidRDefault="00FA098F" w:rsidP="00FA098F" w:rsidR="00FA098F">
      <w:pPr>
        <w:ind w:firstLine="708"/>
        <w:jc w:val="both"/>
      </w:pPr>
    </w:p>
    <w:p w:rsidRDefault="00FA098F" w:rsidP="00FA098F" w:rsidR="00FA098F">
      <w:pPr>
        <w:ind w:firstLine="708"/>
        <w:jc w:val="both"/>
      </w:pPr>
      <w:r>
        <w:t xml:space="preserve">Kako iz utvrđenih činjenica u </w:t>
      </w:r>
      <w:r w:rsidR="00702A5E">
        <w:t xml:space="preserve">ovom </w:t>
      </w:r>
      <w:r>
        <w:t>predmetu proizlazi:</w:t>
      </w:r>
    </w:p>
    <w:p w:rsidRDefault="00702A5E" w:rsidP="00FA098F" w:rsidR="00FA098F" w:rsidRPr="00702A5E">
      <w:pPr>
        <w:ind w:firstLine="708"/>
        <w:jc w:val="both"/>
        <w:rPr>
          <w:b/>
        </w:rPr>
      </w:pPr>
      <w:r>
        <w:t xml:space="preserve">- </w:t>
      </w:r>
      <w:r w:rsidR="00C64C7E">
        <w:t xml:space="preserve">da </w:t>
      </w:r>
      <w:r w:rsidR="00FA098F">
        <w:t xml:space="preserve">dužnik </w:t>
      </w:r>
      <w:r w:rsidR="006D3506">
        <w:t>BORAK d.o.o. Podgora, Prilaz Borku 5</w:t>
      </w:r>
      <w:r w:rsidR="007224A6">
        <w:t>,</w:t>
      </w:r>
      <w:r w:rsidR="00C64C7E">
        <w:t xml:space="preserve"> a</w:t>
      </w:r>
      <w:r w:rsidR="00FA098F" w:rsidRPr="00702A5E">
        <w:t xml:space="preserve"> </w:t>
      </w:r>
      <w:r>
        <w:t>prema prijedlogu FINE</w:t>
      </w:r>
      <w:r w:rsidR="00FA098F">
        <w:t xml:space="preserve"> za otvaranje stečajnog postupka</w:t>
      </w:r>
      <w:r>
        <w:t>,</w:t>
      </w:r>
      <w:r w:rsidR="00FA098F">
        <w:t xml:space="preserve"> </w:t>
      </w:r>
      <w:r w:rsidR="00C64C7E" w:rsidRPr="007224A6">
        <w:t xml:space="preserve">na dan </w:t>
      </w:r>
      <w:r w:rsidR="006D3506">
        <w:t>9. lipnja 2016</w:t>
      </w:r>
      <w:r w:rsidR="007224A6">
        <w:t>. godine</w:t>
      </w:r>
      <w:r w:rsidR="00FA098F" w:rsidRPr="00702A5E">
        <w:rPr>
          <w:b/>
        </w:rPr>
        <w:t xml:space="preserve"> </w:t>
      </w:r>
      <w:r w:rsidR="00FA098F" w:rsidRPr="00C64C7E">
        <w:t xml:space="preserve">ima evidentirane neizvršene osnove za plaćanje u neprekinutom razdoblju od </w:t>
      </w:r>
      <w:r w:rsidR="006D3506">
        <w:t>120</w:t>
      </w:r>
      <w:r w:rsidR="007224A6">
        <w:t xml:space="preserve"> </w:t>
      </w:r>
      <w:r w:rsidR="00FA098F" w:rsidRPr="00C64C7E">
        <w:t>dana,</w:t>
      </w:r>
      <w:r w:rsidR="00FA098F" w:rsidRPr="00702A5E">
        <w:rPr>
          <w:b/>
        </w:rPr>
        <w:t xml:space="preserve"> </w:t>
      </w:r>
      <w:r w:rsidR="00FA098F" w:rsidRPr="00C64C7E">
        <w:t>u</w:t>
      </w:r>
      <w:r w:rsidRPr="00C64C7E">
        <w:t xml:space="preserve"> ukupnom iznosu</w:t>
      </w:r>
      <w:r>
        <w:rPr>
          <w:b/>
        </w:rPr>
        <w:t xml:space="preserve"> </w:t>
      </w:r>
      <w:r w:rsidR="007224A6" w:rsidRPr="007224A6">
        <w:t>od</w:t>
      </w:r>
      <w:r w:rsidR="007224A6">
        <w:rPr>
          <w:b/>
        </w:rPr>
        <w:t xml:space="preserve"> </w:t>
      </w:r>
      <w:r w:rsidR="006D3506">
        <w:t xml:space="preserve">70.347,71 </w:t>
      </w:r>
      <w:r w:rsidR="007224A6">
        <w:t>kn</w:t>
      </w:r>
      <w:r w:rsidR="00FA098F" w:rsidRPr="00702A5E">
        <w:rPr>
          <w:b/>
        </w:rPr>
        <w:t xml:space="preserve"> </w:t>
      </w:r>
      <w:r w:rsidRPr="00702A5E">
        <w:t>te</w:t>
      </w:r>
    </w:p>
    <w:p w:rsidRDefault="00FA098F" w:rsidP="00FA098F" w:rsidR="00FA098F">
      <w:pPr>
        <w:ind w:firstLine="708"/>
        <w:jc w:val="both"/>
      </w:pPr>
      <w:r>
        <w:t xml:space="preserve">- da </w:t>
      </w:r>
      <w:r w:rsidR="006D3506">
        <w:t>Predrag Marević</w:t>
      </w:r>
      <w:r>
        <w:t>, kao osoba ovlaštena za zastupanje dužnika po zakonu (</w:t>
      </w:r>
      <w:r w:rsidR="00702A5E">
        <w:t>a što je razvidno</w:t>
      </w:r>
      <w:r>
        <w:t xml:space="preserve"> iz izvatka iz sudskog registra</w:t>
      </w:r>
      <w:r w:rsidR="00702A5E">
        <w:t xml:space="preserve"> za dužnika</w:t>
      </w:r>
      <w:r>
        <w:t>), nije u roku iz čl. 110. st. 2. SZ-a podnio prijedlog za otvaranje stečajnog postupka, posljedično če</w:t>
      </w:r>
      <w:r w:rsidR="00C64C7E">
        <w:t>mu</w:t>
      </w:r>
      <w:r>
        <w:t xml:space="preserve"> je prijedloga za otvaranje stečajnog postupka, po službenoj dužnosti, na temelju čl. 110. st. 1. SZ-a podnijela Financijska agencija, a koja je na temelju čl. 114. st. 3. SZ-a oslobođena plaćanja predujma,</w:t>
      </w:r>
    </w:p>
    <w:p w:rsidRDefault="00FA098F" w:rsidP="00FA098F" w:rsidR="00FA098F">
      <w:pPr>
        <w:jc w:val="both"/>
      </w:pPr>
      <w:r>
        <w:t xml:space="preserve">to je stoga ovaj sud pozvao </w:t>
      </w:r>
      <w:r w:rsidR="006D3506">
        <w:t>Predraga Marevića</w:t>
      </w:r>
      <w:r>
        <w:t>, kao osobu ovlaštenu za zastupanje dužnika po zakonu, na plaćanje iznosa predujma od 1.000,00 kn u korist Fond</w:t>
      </w:r>
      <w:r w:rsidR="00ED4C11">
        <w:t>a</w:t>
      </w:r>
      <w:r>
        <w:t xml:space="preserve"> za namirenje</w:t>
      </w:r>
      <w:r w:rsidR="00C64C7E">
        <w:t xml:space="preserve"> troškova stečajnog postupka</w:t>
      </w:r>
      <w:r w:rsidR="00ED4C11">
        <w:t xml:space="preserve"> uz upozorenje </w:t>
      </w:r>
      <w:r>
        <w:t xml:space="preserve">da će </w:t>
      </w:r>
      <w:r w:rsidR="00C64C7E">
        <w:t xml:space="preserve">se, </w:t>
      </w:r>
      <w:r>
        <w:t>u slučaju</w:t>
      </w:r>
      <w:r w:rsidR="00C64C7E">
        <w:t xml:space="preserve"> da</w:t>
      </w:r>
      <w:r>
        <w:t xml:space="preserve"> zatraženi predujam ne </w:t>
      </w:r>
      <w:r w:rsidR="00C64C7E">
        <w:t>bude plaćen</w:t>
      </w:r>
      <w:r>
        <w:t xml:space="preserve"> u ostavljenom roku, naplata izvršiti prisilnim putem po pravilima o naplati novčane kazne u parničnom postupku, a sve sukladno odredbama čl. 113. st. 1. i 3. SZ-a.</w:t>
      </w:r>
    </w:p>
    <w:p w:rsidRDefault="00FA098F" w:rsidP="00FA098F" w:rsidR="00FA098F">
      <w:pPr>
        <w:ind w:firstLine="708"/>
        <w:jc w:val="both"/>
      </w:pPr>
    </w:p>
    <w:p w:rsidRDefault="00FA098F" w:rsidP="00FA098F" w:rsidR="00FA098F">
      <w:pPr>
        <w:ind w:firstLine="708"/>
        <w:jc w:val="both"/>
      </w:pPr>
      <w:r>
        <w:t>Slijedom navedenog, a na temelju odredbi čl. 112., 113. i 114. SZ-a te čl. 10. Zakona o parničnom postupku („Narodne novine“ broj 53/91, 91/92, 112/99, 88/01, 117/03, 88/05, 2/07, 84/08, 96/</w:t>
      </w:r>
      <w:r w:rsidR="00C64C7E">
        <w:t>08, 123/08, 57/11 i 25/13</w:t>
      </w:r>
      <w:r>
        <w:t xml:space="preserve">), odlučeno je kao u izreci ovog rješenja. </w:t>
      </w:r>
    </w:p>
    <w:p w:rsidRDefault="00FA098F" w:rsidP="00FA098F" w:rsidR="00FA098F">
      <w:pPr>
        <w:ind w:firstLine="708"/>
        <w:jc w:val="both"/>
      </w:pPr>
    </w:p>
    <w:p w:rsidRDefault="00FA098F" w:rsidP="00FA098F" w:rsidR="00FA098F">
      <w:pPr>
        <w:jc w:val="center"/>
      </w:pPr>
      <w:r>
        <w:t xml:space="preserve">U Splitu, </w:t>
      </w:r>
      <w:r w:rsidR="009002A7">
        <w:t>26. srpnja</w:t>
      </w:r>
      <w:r>
        <w:t xml:space="preserve"> 2017. godine</w:t>
      </w:r>
      <w:r w:rsidR="009002A7">
        <w:t>.</w:t>
      </w:r>
    </w:p>
    <w:p w:rsidRDefault="00FA098F" w:rsidP="00FA098F" w:rsidR="00FA098F">
      <w:pPr>
        <w:ind w:firstLine="708"/>
        <w:jc w:val="both"/>
      </w:pPr>
    </w:p>
    <w:p w:rsidRDefault="00FA098F" w:rsidP="00FA098F" w:rsidR="00FA098F">
      <w:pPr>
        <w:ind w:firstLine="708" w:left="7080"/>
      </w:pPr>
      <w:r w:rsidRPr="00A31E23">
        <w:t>S</w:t>
      </w:r>
      <w:r>
        <w:t xml:space="preserve"> </w:t>
      </w:r>
      <w:r w:rsidRPr="00A31E23">
        <w:t>U</w:t>
      </w:r>
      <w:r>
        <w:t xml:space="preserve"> </w:t>
      </w:r>
      <w:r w:rsidRPr="00A31E23">
        <w:t>D</w:t>
      </w:r>
      <w:r>
        <w:t xml:space="preserve"> </w:t>
      </w:r>
      <w:r w:rsidRPr="00A31E23">
        <w:t>A</w:t>
      </w:r>
      <w:r>
        <w:t xml:space="preserve"> </w:t>
      </w:r>
      <w:r w:rsidRPr="00A31E23">
        <w:t xml:space="preserve">C </w:t>
      </w:r>
    </w:p>
    <w:p w:rsidRDefault="00FA098F" w:rsidP="00FA098F" w:rsidR="00FA098F" w:rsidRPr="00254B18">
      <w:pPr>
        <w:ind w:left="7080"/>
        <w:rPr>
          <w:sz w:val="28"/>
          <w:szCs w:val="28"/>
        </w:rPr>
      </w:pPr>
    </w:p>
    <w:p w:rsidRDefault="00FA098F" w:rsidP="00FA098F" w:rsidR="00FA098F">
      <w:pPr>
        <w:ind w:firstLine="708" w:left="7080"/>
      </w:pPr>
      <w:r>
        <w:t>Paško Bačić</w:t>
      </w:r>
    </w:p>
    <w:p w:rsidRDefault="00FA098F" w:rsidP="00FA098F" w:rsidR="00FA098F">
      <w:pPr>
        <w:ind w:firstLine="708"/>
        <w:jc w:val="both"/>
      </w:pPr>
    </w:p>
    <w:p w:rsidRDefault="00FA098F" w:rsidP="00FA098F" w:rsidR="00FA098F">
      <w:pPr>
        <w:ind w:firstLine="708"/>
        <w:jc w:val="both"/>
      </w:pPr>
    </w:p>
    <w:p w:rsidRDefault="00FA098F" w:rsidP="00FA098F" w:rsidR="00FA098F">
      <w:pPr>
        <w:jc w:val="both"/>
      </w:pPr>
      <w:r>
        <w:t>POUKA O PRAVNOM LIJEKU:</w:t>
      </w:r>
    </w:p>
    <w:p w:rsidRDefault="00FA098F" w:rsidP="00FA098F" w:rsidR="00FA098F">
      <w:pPr>
        <w:jc w:val="both"/>
      </w:pPr>
      <w:r>
        <w:t xml:space="preserve">Protiv ovog rješenja dopuštena je žalba Visokom trgovačkom sudu Republike Hrvatske u Zagrebu. Žalba se </w:t>
      </w:r>
      <w:r w:rsidR="009002A7">
        <w:t xml:space="preserve">podnosi putem ovog suda, pismeno u tri primjerka, </w:t>
      </w:r>
      <w:r>
        <w:t>u roku od o</w:t>
      </w:r>
      <w:r w:rsidR="009002A7">
        <w:t xml:space="preserve">sam dana od dostave ovog rješenja. Dostava </w:t>
      </w:r>
      <w:r>
        <w:t xml:space="preserve">ovog rješenja smatra se obavljenom istekom osmog dana od dana njegove objave na mrežnoj stranici e-Oglasna ploča sudova. </w:t>
      </w:r>
    </w:p>
    <w:p w:rsidRDefault="009002A7" w:rsidP="009002A7" w:rsidR="009002A7">
      <w:pPr>
        <w:jc w:val="both"/>
      </w:pPr>
    </w:p>
    <w:p w:rsidRDefault="009002A7" w:rsidP="009002A7" w:rsidR="009002A7" w:rsidRPr="009002A7">
      <w:pPr>
        <w:jc w:val="both"/>
        <w:rPr>
          <w:sz w:val="16"/>
          <w:szCs w:val="16"/>
        </w:rPr>
      </w:pPr>
    </w:p>
    <w:p w:rsidRDefault="00FA098F" w:rsidP="009002A7" w:rsidR="00FA098F">
      <w:pPr>
        <w:jc w:val="both"/>
      </w:pPr>
      <w:r>
        <w:t>DNA:</w:t>
      </w:r>
    </w:p>
    <w:p w:rsidRDefault="009002A7" w:rsidP="009002A7" w:rsidR="005A224A">
      <w:pPr>
        <w:jc w:val="both"/>
      </w:pPr>
      <w:r>
        <w:t>-</w:t>
      </w:r>
      <w:r w:rsidR="00FA098F">
        <w:t xml:space="preserve"> </w:t>
      </w:r>
      <w:r w:rsidR="009C61B7">
        <w:t xml:space="preserve">z.z. dužnika </w:t>
      </w:r>
      <w:r w:rsidR="006D3506">
        <w:t>Predragu Mareviću</w:t>
      </w:r>
    </w:p>
    <w:p w:rsidRDefault="009002A7" w:rsidP="009002A7" w:rsidR="00FA098F">
      <w:pPr>
        <w:jc w:val="both"/>
      </w:pPr>
      <w:r>
        <w:t xml:space="preserve">- </w:t>
      </w:r>
      <w:r w:rsidR="00FA098F">
        <w:t xml:space="preserve">mrežna stranica e-Oglasna ploča sudova </w:t>
      </w:r>
    </w:p>
    <w:p w:rsidRDefault="009002A7" w:rsidP="009002A7" w:rsidR="00FA098F">
      <w:pPr>
        <w:jc w:val="both"/>
      </w:pPr>
      <w:r>
        <w:t xml:space="preserve">- </w:t>
      </w:r>
      <w:r w:rsidR="00FA098F">
        <w:t>u spis</w:t>
      </w:r>
    </w:p>
    <w:p w:rsidRDefault="00FA098F" w:rsidP="00FA098F" w:rsidR="00FA098F">
      <w:pPr>
        <w:ind w:firstLine="708"/>
        <w:jc w:val="both"/>
      </w:pPr>
    </w:p>
    <w:p w:rsidRDefault="00FA098F" w:rsidP="00FA098F" w:rsidR="00FA098F">
      <w:pPr>
        <w:ind w:left="360"/>
        <w:jc w:val="both"/>
      </w:pPr>
    </w:p>
    <w:p w:rsidRDefault="0001635B" w:rsidP="00CD43BF" w:rsidR="0001635B">
      <w:pPr>
        <w:jc w:val="both"/>
        <w:rPr>
          <w:szCs w:val="24"/>
        </w:rPr>
      </w:pPr>
    </w:p>
    <w:p w:rsidRDefault="0001635B" w:rsidP="00A65088" w:rsidR="0001635B" w:rsidRPr="00C82BA1">
      <w:pPr>
        <w:ind w:firstLine="708"/>
        <w:jc w:val="both"/>
      </w:pPr>
    </w:p>
    <w:sectPr w:rsidSect="00ED4C11" w:rsidR="0001635B" w:rsidRPr="00C82BA1">
      <w:headerReference w:type="default" r:id="rId10"/>
      <w:pgSz w:h="16838" w:w="11906"/>
      <w:pgMar w:gutter="0" w:footer="708" w:header="708" w:left="1417" w:bottom="1418" w:right="1417" w:top="1135"/>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191535" w:rsidP="0001635B" w:rsidR="00191535">
      <w:r>
        <w:separator/>
      </w:r>
    </w:p>
  </w:endnote>
  <w:endnote w:id="0" w:type="continuationSeparator">
    <w:p w:rsidRDefault="00191535" w:rsidP="0001635B" w:rsidR="00191535">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191535" w:rsidP="0001635B" w:rsidR="00191535">
      <w:r>
        <w:separator/>
      </w:r>
    </w:p>
  </w:footnote>
  <w:footnote w:id="0" w:type="continuationSeparator">
    <w:p w:rsidRDefault="00191535" w:rsidP="0001635B" w:rsidR="00191535">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01635B" w:rsidP="0001635B" w:rsidR="0001635B">
    <w:pPr>
      <w:pStyle w:val="Zaglavlje"/>
      <w:jc w:val="center"/>
    </w:pPr>
    <w:r>
      <w:tab/>
      <w:t>-</w:t>
    </w:r>
    <w:sdt>
      <w:sdtPr>
        <w:id w:val="651334321"/>
        <w:docPartObj>
          <w:docPartGallery w:val="Page Numbers (Top of Page)"/>
          <w:docPartUnique/>
        </w:docPartObj>
      </w:sdtPr>
      <w:sdtEndPr/>
      <w:sdtContent>
        <w:r>
          <w:fldChar w:fldCharType="begin"/>
        </w:r>
        <w:r>
          <w:instrText>PAGE   \* MERGEFORMAT</w:instrText>
        </w:r>
        <w:r>
          <w:fldChar w:fldCharType="separate"/>
        </w:r>
        <w:r w:rsidR="00EA62D7">
          <w:rPr>
            <w:noProof/>
          </w:rPr>
          <w:t>3</w:t>
        </w:r>
        <w:r>
          <w:fldChar w:fldCharType="end"/>
        </w:r>
      </w:sdtContent>
    </w:sdt>
    <w:r>
      <w:t>-</w:t>
    </w:r>
    <w:r>
      <w:tab/>
      <w:t xml:space="preserve">   12. St-</w:t>
    </w:r>
    <w:r w:rsidR="006D3506">
      <w:t>1428</w:t>
    </w:r>
    <w:r>
      <w:t>/2016</w:t>
    </w:r>
  </w:p>
  <w:p w:rsidRDefault="0028268A" w:rsidP="0001635B" w:rsidR="0028268A">
    <w:pPr>
      <w:pStyle w:val="Zaglavlje"/>
      <w:jc w:val="center"/>
    </w:pPr>
  </w:p>
  <w:p w:rsidRDefault="0001635B" w:rsidR="0001635B" w:rsidRPr="00ED4C11">
    <w:pPr>
      <w:pStyle w:val="Zaglavlje"/>
      <w:rPr>
        <w:sz w:val="16"/>
        <w:szCs w:val="16"/>
      </w:rPr>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3DD320A"/>
    <w:multiLevelType w:val="hybridMultilevel"/>
    <w:tmpl w:val="68667332"/>
    <w:lvl w:tplc="27B6C3A6" w:ilvl="0">
      <w:start w:val="4"/>
      <w:numFmt w:val="bullet"/>
      <w:lvlText w:val="-"/>
      <w:lvlJc w:val="left"/>
      <w:pPr>
        <w:ind w:hanging="360" w:left="720"/>
      </w:pPr>
      <w:rPr>
        <w:rFonts w:eastAsiaTheme="minorHAnsi" w:cs="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
    <w:nsid w:val="18F806C0"/>
    <w:multiLevelType w:val="hybridMultilevel"/>
    <w:tmpl w:val="C5166D0E"/>
    <w:lvl w:tplc="8DB497DE" w:ilvl="0">
      <w:start w:val="1"/>
      <w:numFmt w:val="decimal"/>
      <w:lvlText w:val="%1."/>
      <w:lvlJc w:val="left"/>
      <w:pPr>
        <w:ind w:hanging="360" w:left="1080"/>
      </w:pPr>
      <w:rPr>
        <w:rFonts w:hint="default"/>
      </w:rPr>
    </w:lvl>
    <w:lvl w:tentative="true" w:tplc="041A0019" w:ilvl="1">
      <w:start w:val="1"/>
      <w:numFmt w:val="lowerLetter"/>
      <w:lvlText w:val="%2."/>
      <w:lvlJc w:val="left"/>
      <w:pPr>
        <w:ind w:hanging="360" w:left="1800"/>
      </w:pPr>
    </w:lvl>
    <w:lvl w:tentative="true" w:tplc="041A001B" w:ilvl="2">
      <w:start w:val="1"/>
      <w:numFmt w:val="lowerRoman"/>
      <w:lvlText w:val="%3."/>
      <w:lvlJc w:val="right"/>
      <w:pPr>
        <w:ind w:hanging="180" w:left="2520"/>
      </w:pPr>
    </w:lvl>
    <w:lvl w:tentative="true" w:tplc="041A000F" w:ilvl="3">
      <w:start w:val="1"/>
      <w:numFmt w:val="decimal"/>
      <w:lvlText w:val="%4."/>
      <w:lvlJc w:val="left"/>
      <w:pPr>
        <w:ind w:hanging="360" w:left="3240"/>
      </w:pPr>
    </w:lvl>
    <w:lvl w:tentative="true" w:tplc="041A0019" w:ilvl="4">
      <w:start w:val="1"/>
      <w:numFmt w:val="lowerLetter"/>
      <w:lvlText w:val="%5."/>
      <w:lvlJc w:val="left"/>
      <w:pPr>
        <w:ind w:hanging="360" w:left="3960"/>
      </w:pPr>
    </w:lvl>
    <w:lvl w:tentative="true" w:tplc="041A001B" w:ilvl="5">
      <w:start w:val="1"/>
      <w:numFmt w:val="lowerRoman"/>
      <w:lvlText w:val="%6."/>
      <w:lvlJc w:val="right"/>
      <w:pPr>
        <w:ind w:hanging="180" w:left="4680"/>
      </w:pPr>
    </w:lvl>
    <w:lvl w:tentative="true" w:tplc="041A000F" w:ilvl="6">
      <w:start w:val="1"/>
      <w:numFmt w:val="decimal"/>
      <w:lvlText w:val="%7."/>
      <w:lvlJc w:val="left"/>
      <w:pPr>
        <w:ind w:hanging="360" w:left="5400"/>
      </w:pPr>
    </w:lvl>
    <w:lvl w:tentative="true" w:tplc="041A0019" w:ilvl="7">
      <w:start w:val="1"/>
      <w:numFmt w:val="lowerLetter"/>
      <w:lvlText w:val="%8."/>
      <w:lvlJc w:val="left"/>
      <w:pPr>
        <w:ind w:hanging="360" w:left="6120"/>
      </w:pPr>
    </w:lvl>
    <w:lvl w:tentative="true" w:tplc="041A001B" w:ilvl="8">
      <w:start w:val="1"/>
      <w:numFmt w:val="lowerRoman"/>
      <w:lvlText w:val="%9."/>
      <w:lvlJc w:val="right"/>
      <w:pPr>
        <w:ind w:hanging="180" w:left="6840"/>
      </w:pPr>
    </w:lvl>
  </w:abstractNum>
  <w:abstractNum w:abstractNumId="2">
    <w:nsid w:val="59333E74"/>
    <w:multiLevelType w:val="hybridMultilevel"/>
    <w:tmpl w:val="D28497C2"/>
    <w:lvl w:tplc="0BFAC5B8" w:ilvl="0">
      <w:start w:val="5"/>
      <w:numFmt w:val="bullet"/>
      <w:lvlText w:val="-"/>
      <w:lvlJc w:val="left"/>
      <w:pPr>
        <w:ind w:hanging="360" w:left="720"/>
      </w:pPr>
      <w:rPr>
        <w:rFonts w:eastAsiaTheme="minorHAnsi" w:cs="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3">
    <w:nsid w:val="63353F50"/>
    <w:multiLevelType w:val="hybridMultilevel"/>
    <w:tmpl w:val="3D6CC87E"/>
    <w:lvl w:tplc="041A0017" w:ilvl="0">
      <w:start w:val="1"/>
      <w:numFmt w:val="lowerLetter"/>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4">
    <w:nsid w:val="720D2399"/>
    <w:multiLevelType w:val="hybridMultilevel"/>
    <w:tmpl w:val="F4AAABF6"/>
    <w:lvl w:tplc="ABD0E2A2" w:ilvl="0">
      <w:start w:val="5"/>
      <w:numFmt w:val="bullet"/>
      <w:lvlText w:val="-"/>
      <w:lvlJc w:val="left"/>
      <w:pPr>
        <w:ind w:hanging="360" w:left="1080"/>
      </w:pPr>
      <w:rPr>
        <w:rFonts w:eastAsiaTheme="minorHAnsi" w:cs="Times New Roman" w:hAnsi="Times New Roman" w:ascii="Times New Roman" w:hint="default"/>
      </w:rPr>
    </w:lvl>
    <w:lvl w:tentative="true" w:tplc="041A0003" w:ilvl="1">
      <w:start w:val="1"/>
      <w:numFmt w:val="bullet"/>
      <w:lvlText w:val="o"/>
      <w:lvlJc w:val="left"/>
      <w:pPr>
        <w:ind w:hanging="360" w:left="1800"/>
      </w:pPr>
      <w:rPr>
        <w:rFonts w:cs="Courier New" w:hAnsi="Courier New" w:ascii="Courier New" w:hint="default"/>
      </w:rPr>
    </w:lvl>
    <w:lvl w:tentative="true" w:tplc="041A0005" w:ilvl="2">
      <w:start w:val="1"/>
      <w:numFmt w:val="bullet"/>
      <w:lvlText w:val=""/>
      <w:lvlJc w:val="left"/>
      <w:pPr>
        <w:ind w:hanging="360" w:left="2520"/>
      </w:pPr>
      <w:rPr>
        <w:rFonts w:hAnsi="Wingdings" w:ascii="Wingdings" w:hint="default"/>
      </w:rPr>
    </w:lvl>
    <w:lvl w:tentative="true" w:tplc="041A0001" w:ilvl="3">
      <w:start w:val="1"/>
      <w:numFmt w:val="bullet"/>
      <w:lvlText w:val=""/>
      <w:lvlJc w:val="left"/>
      <w:pPr>
        <w:ind w:hanging="360" w:left="3240"/>
      </w:pPr>
      <w:rPr>
        <w:rFonts w:hAnsi="Symbol" w:ascii="Symbol" w:hint="default"/>
      </w:rPr>
    </w:lvl>
    <w:lvl w:tentative="true" w:tplc="041A0003" w:ilvl="4">
      <w:start w:val="1"/>
      <w:numFmt w:val="bullet"/>
      <w:lvlText w:val="o"/>
      <w:lvlJc w:val="left"/>
      <w:pPr>
        <w:ind w:hanging="360" w:left="3960"/>
      </w:pPr>
      <w:rPr>
        <w:rFonts w:cs="Courier New" w:hAnsi="Courier New" w:ascii="Courier New" w:hint="default"/>
      </w:rPr>
    </w:lvl>
    <w:lvl w:tentative="true" w:tplc="041A0005" w:ilvl="5">
      <w:start w:val="1"/>
      <w:numFmt w:val="bullet"/>
      <w:lvlText w:val=""/>
      <w:lvlJc w:val="left"/>
      <w:pPr>
        <w:ind w:hanging="360" w:left="4680"/>
      </w:pPr>
      <w:rPr>
        <w:rFonts w:hAnsi="Wingdings" w:ascii="Wingdings" w:hint="default"/>
      </w:rPr>
    </w:lvl>
    <w:lvl w:tentative="true" w:tplc="041A0001" w:ilvl="6">
      <w:start w:val="1"/>
      <w:numFmt w:val="bullet"/>
      <w:lvlText w:val=""/>
      <w:lvlJc w:val="left"/>
      <w:pPr>
        <w:ind w:hanging="360" w:left="5400"/>
      </w:pPr>
      <w:rPr>
        <w:rFonts w:hAnsi="Symbol" w:ascii="Symbol" w:hint="default"/>
      </w:rPr>
    </w:lvl>
    <w:lvl w:tentative="true" w:tplc="041A0003" w:ilvl="7">
      <w:start w:val="1"/>
      <w:numFmt w:val="bullet"/>
      <w:lvlText w:val="o"/>
      <w:lvlJc w:val="left"/>
      <w:pPr>
        <w:ind w:hanging="360" w:left="6120"/>
      </w:pPr>
      <w:rPr>
        <w:rFonts w:cs="Courier New" w:hAnsi="Courier New" w:ascii="Courier New" w:hint="default"/>
      </w:rPr>
    </w:lvl>
    <w:lvl w:tentative="true" w:tplc="041A0005" w:ilvl="8">
      <w:start w:val="1"/>
      <w:numFmt w:val="bullet"/>
      <w:lvlText w:val=""/>
      <w:lvlJc w:val="left"/>
      <w:pPr>
        <w:ind w:hanging="360" w:left="6840"/>
      </w:pPr>
      <w:rPr>
        <w:rFonts w:hAnsi="Wingdings" w:ascii="Wingdings" w:hint="default"/>
      </w:rPr>
    </w:lvl>
  </w:abstractNum>
  <w:abstractNum w:abstractNumId="5">
    <w:nsid w:val="7F1E7D85"/>
    <w:multiLevelType w:val="hybridMultilevel"/>
    <w:tmpl w:val="F892A38E"/>
    <w:lvl w:tplc="AE1C1E48" w:ilvl="0">
      <w:start w:val="5"/>
      <w:numFmt w:val="bullet"/>
      <w:lvlText w:val="-"/>
      <w:lvlJc w:val="left"/>
      <w:pPr>
        <w:ind w:hanging="360" w:left="1080"/>
      </w:pPr>
      <w:rPr>
        <w:rFonts w:eastAsiaTheme="minorHAnsi" w:cs="Times New Roman" w:hAnsi="Times New Roman" w:ascii="Times New Roman" w:hint="default"/>
      </w:rPr>
    </w:lvl>
    <w:lvl w:tentative="true" w:tplc="041A0003" w:ilvl="1">
      <w:start w:val="1"/>
      <w:numFmt w:val="bullet"/>
      <w:lvlText w:val="o"/>
      <w:lvlJc w:val="left"/>
      <w:pPr>
        <w:ind w:hanging="360" w:left="1800"/>
      </w:pPr>
      <w:rPr>
        <w:rFonts w:cs="Courier New" w:hAnsi="Courier New" w:ascii="Courier New" w:hint="default"/>
      </w:rPr>
    </w:lvl>
    <w:lvl w:tentative="true" w:tplc="041A0005" w:ilvl="2">
      <w:start w:val="1"/>
      <w:numFmt w:val="bullet"/>
      <w:lvlText w:val=""/>
      <w:lvlJc w:val="left"/>
      <w:pPr>
        <w:ind w:hanging="360" w:left="2520"/>
      </w:pPr>
      <w:rPr>
        <w:rFonts w:hAnsi="Wingdings" w:ascii="Wingdings" w:hint="default"/>
      </w:rPr>
    </w:lvl>
    <w:lvl w:tentative="true" w:tplc="041A0001" w:ilvl="3">
      <w:start w:val="1"/>
      <w:numFmt w:val="bullet"/>
      <w:lvlText w:val=""/>
      <w:lvlJc w:val="left"/>
      <w:pPr>
        <w:ind w:hanging="360" w:left="3240"/>
      </w:pPr>
      <w:rPr>
        <w:rFonts w:hAnsi="Symbol" w:ascii="Symbol" w:hint="default"/>
      </w:rPr>
    </w:lvl>
    <w:lvl w:tentative="true" w:tplc="041A0003" w:ilvl="4">
      <w:start w:val="1"/>
      <w:numFmt w:val="bullet"/>
      <w:lvlText w:val="o"/>
      <w:lvlJc w:val="left"/>
      <w:pPr>
        <w:ind w:hanging="360" w:left="3960"/>
      </w:pPr>
      <w:rPr>
        <w:rFonts w:cs="Courier New" w:hAnsi="Courier New" w:ascii="Courier New" w:hint="default"/>
      </w:rPr>
    </w:lvl>
    <w:lvl w:tentative="true" w:tplc="041A0005" w:ilvl="5">
      <w:start w:val="1"/>
      <w:numFmt w:val="bullet"/>
      <w:lvlText w:val=""/>
      <w:lvlJc w:val="left"/>
      <w:pPr>
        <w:ind w:hanging="360" w:left="4680"/>
      </w:pPr>
      <w:rPr>
        <w:rFonts w:hAnsi="Wingdings" w:ascii="Wingdings" w:hint="default"/>
      </w:rPr>
    </w:lvl>
    <w:lvl w:tentative="true" w:tplc="041A0001" w:ilvl="6">
      <w:start w:val="1"/>
      <w:numFmt w:val="bullet"/>
      <w:lvlText w:val=""/>
      <w:lvlJc w:val="left"/>
      <w:pPr>
        <w:ind w:hanging="360" w:left="5400"/>
      </w:pPr>
      <w:rPr>
        <w:rFonts w:hAnsi="Symbol" w:ascii="Symbol" w:hint="default"/>
      </w:rPr>
    </w:lvl>
    <w:lvl w:tentative="true" w:tplc="041A0003" w:ilvl="7">
      <w:start w:val="1"/>
      <w:numFmt w:val="bullet"/>
      <w:lvlText w:val="o"/>
      <w:lvlJc w:val="left"/>
      <w:pPr>
        <w:ind w:hanging="360" w:left="6120"/>
      </w:pPr>
      <w:rPr>
        <w:rFonts w:cs="Courier New" w:hAnsi="Courier New" w:ascii="Courier New" w:hint="default"/>
      </w:rPr>
    </w:lvl>
    <w:lvl w:tentative="true" w:tplc="041A0005" w:ilvl="8">
      <w:start w:val="1"/>
      <w:numFmt w:val="bullet"/>
      <w:lvlText w:val=""/>
      <w:lvlJc w:val="left"/>
      <w:pPr>
        <w:ind w:hanging="360" w:left="6840"/>
      </w:pPr>
      <w:rPr>
        <w:rFonts w:hAnsi="Wingdings" w:ascii="Wingdings" w:hint="default"/>
      </w:rPr>
    </w:lvl>
  </w:abstractNum>
  <w:num w:numId="1">
    <w:abstractNumId w:val="0"/>
  </w:num>
  <w:num w:numId="2">
    <w:abstractNumId w:val="1"/>
  </w:num>
  <w:num w:numId="3">
    <w:abstractNumId w:val="2"/>
  </w:num>
  <w:num w:numId="4">
    <w:abstractNumId w:val="5"/>
  </w:num>
  <w:num w:numId="5">
    <w:abstractNumId w:val="3"/>
  </w:num>
  <w:num w:numId="6">
    <w:abstractNumId w:val="4"/>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savePreviewPicture/>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C82BA1"/>
    <w:rsid w:val="0001635B"/>
    <w:rsid w:val="000F41F7"/>
    <w:rsid w:val="000F7185"/>
    <w:rsid w:val="00191535"/>
    <w:rsid w:val="00207F2D"/>
    <w:rsid w:val="00254B18"/>
    <w:rsid w:val="0028268A"/>
    <w:rsid w:val="002A70CF"/>
    <w:rsid w:val="002F41E7"/>
    <w:rsid w:val="003A2582"/>
    <w:rsid w:val="004745EB"/>
    <w:rsid w:val="004922BA"/>
    <w:rsid w:val="005A224A"/>
    <w:rsid w:val="006D3506"/>
    <w:rsid w:val="006F4A44"/>
    <w:rsid w:val="00702A5E"/>
    <w:rsid w:val="007224A6"/>
    <w:rsid w:val="00757C72"/>
    <w:rsid w:val="008E4A02"/>
    <w:rsid w:val="009002A7"/>
    <w:rsid w:val="009C61B7"/>
    <w:rsid w:val="009F4E01"/>
    <w:rsid w:val="00A14B7B"/>
    <w:rsid w:val="00A160C7"/>
    <w:rsid w:val="00A42CE8"/>
    <w:rsid w:val="00A65088"/>
    <w:rsid w:val="00A86E8D"/>
    <w:rsid w:val="00A9627C"/>
    <w:rsid w:val="00B5273D"/>
    <w:rsid w:val="00BE546C"/>
    <w:rsid w:val="00C21DEF"/>
    <w:rsid w:val="00C64C7E"/>
    <w:rsid w:val="00C82BA1"/>
    <w:rsid w:val="00CD4305"/>
    <w:rsid w:val="00CD43BF"/>
    <w:rsid w:val="00DD581D"/>
    <w:rsid w:val="00EA62D7"/>
    <w:rsid w:val="00ED1CCE"/>
    <w:rsid w:val="00ED4C11"/>
    <w:rsid w:val="00EF2801"/>
    <w:rsid w:val="00FA098F"/>
    <w:rsid w:val="00FD0A2F"/>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balonia" w:type="paragraph">
    <w:name w:val="Balloon Text"/>
    <w:basedOn w:val="Normal"/>
    <w:link w:val="TekstbaloniaChar"/>
    <w:uiPriority w:val="99"/>
    <w:semiHidden/>
    <w:unhideWhenUsed/>
    <w:rsid w:val="00C82BA1"/>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C82BA1"/>
    <w:rPr>
      <w:rFonts w:cs="Tahoma" w:hAnsi="Tahoma" w:ascii="Tahoma"/>
      <w:sz w:val="16"/>
      <w:szCs w:val="16"/>
    </w:rPr>
  </w:style>
  <w:style w:styleId="Odlomakpopisa" w:type="paragraph">
    <w:name w:val="List Paragraph"/>
    <w:basedOn w:val="Normal"/>
    <w:uiPriority w:val="34"/>
    <w:qFormat/>
    <w:rsid w:val="00C82BA1"/>
    <w:pPr>
      <w:ind w:left="720"/>
      <w:contextualSpacing/>
    </w:pPr>
  </w:style>
  <w:style w:styleId="Zaglavlje" w:type="paragraph">
    <w:name w:val="header"/>
    <w:basedOn w:val="Normal"/>
    <w:link w:val="ZaglavljeChar"/>
    <w:uiPriority w:val="99"/>
    <w:unhideWhenUsed/>
    <w:rsid w:val="0001635B"/>
    <w:pPr>
      <w:tabs>
        <w:tab w:pos="4536" w:val="center"/>
        <w:tab w:pos="9072" w:val="right"/>
      </w:tabs>
    </w:pPr>
  </w:style>
  <w:style w:customStyle="true" w:styleId="ZaglavljeChar" w:type="character">
    <w:name w:val="Zaglavlje Char"/>
    <w:basedOn w:val="Zadanifontodlomka"/>
    <w:link w:val="Zaglavlje"/>
    <w:uiPriority w:val="99"/>
    <w:rsid w:val="0001635B"/>
  </w:style>
  <w:style w:styleId="Podnoje" w:type="paragraph">
    <w:name w:val="footer"/>
    <w:basedOn w:val="Normal"/>
    <w:link w:val="PodnojeChar"/>
    <w:uiPriority w:val="99"/>
    <w:unhideWhenUsed/>
    <w:rsid w:val="0001635B"/>
    <w:pPr>
      <w:tabs>
        <w:tab w:pos="4536" w:val="center"/>
        <w:tab w:pos="9072" w:val="right"/>
      </w:tabs>
    </w:pPr>
  </w:style>
  <w:style w:customStyle="true" w:styleId="PodnojeChar" w:type="character">
    <w:name w:val="Podnožje Char"/>
    <w:basedOn w:val="Zadanifontodlomka"/>
    <w:link w:val="Podnoje"/>
    <w:uiPriority w:val="99"/>
    <w:rsid w:val="0001635B"/>
  </w:style>
  <w:style w:styleId="Tekstrezerviranogmjesta" w:type="character">
    <w:name w:val="Placeholder Text"/>
    <w:basedOn w:val="Zadanifontodlomka"/>
    <w:uiPriority w:val="99"/>
    <w:semiHidden/>
    <w:rsid w:val="00EA62D7"/>
    <w:rPr>
      <w:color w:val="808080"/>
      <w:bdr w:space="0" w:sz="0" w:color="auto" w:val="none"/>
      <w:shd w:fill="auto" w:color="auto" w:val="clear"/>
    </w:rPr>
  </w:style>
  <w:style w:customStyle="true" w:styleId="eSPISCCParagraphDefaultFont" w:type="character">
    <w:name w:val="eSPIS_CC_Paragraph Default Font"/>
    <w:basedOn w:val="Zadanifontodlomka"/>
    <w:rsid w:val="00EA62D7"/>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EA62D7"/>
    <w:rPr>
      <w:bdr w:space="0" w:sz="0" w:color="auto" w:val="none"/>
      <w:shd w:fill="FFFFCC" w:color="auto" w:val="clear"/>
      <w:lang w:val="hr-HR"/>
    </w:rPr>
  </w:style>
  <w:style w:customStyle="true" w:styleId="PozadinaSvijetloCrvena" w:type="character">
    <w:name w:val="Pozadina_SvijetloCrvena"/>
    <w:basedOn w:val="eSPISCCParagraphDefaultFont"/>
    <w:rsid w:val="00EA62D7"/>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EA62D7"/>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balonia" w:type="paragraph">
    <w:name w:val="Balloon Text"/>
    <w:basedOn w:val="Normal"/>
    <w:link w:val="TekstbaloniaChar"/>
    <w:uiPriority w:val="99"/>
    <w:semiHidden/>
    <w:unhideWhenUsed/>
    <w:rsid w:val="00C82BA1"/>
    <w:rPr>
      <w:rFonts w:ascii="Tahoma" w:cs="Tahoma" w:hAnsi="Tahoma"/>
      <w:sz w:val="16"/>
      <w:szCs w:val="16"/>
    </w:rPr>
  </w:style>
  <w:style w:customStyle="1" w:styleId="TekstbaloniaChar" w:type="character">
    <w:name w:val="Tekst balončića Char"/>
    <w:basedOn w:val="Zadanifontodlomka"/>
    <w:link w:val="Tekstbalonia"/>
    <w:uiPriority w:val="99"/>
    <w:semiHidden/>
    <w:rsid w:val="00C82BA1"/>
    <w:rPr>
      <w:rFonts w:ascii="Tahoma" w:cs="Tahoma" w:hAnsi="Tahoma"/>
      <w:sz w:val="16"/>
      <w:szCs w:val="16"/>
    </w:rPr>
  </w:style>
  <w:style w:styleId="Odlomakpopisa" w:type="paragraph">
    <w:name w:val="List Paragraph"/>
    <w:basedOn w:val="Normal"/>
    <w:uiPriority w:val="34"/>
    <w:qFormat/>
    <w:rsid w:val="00C82BA1"/>
    <w:pPr>
      <w:ind w:left="720"/>
      <w:contextualSpacing/>
    </w:pPr>
  </w:style>
  <w:style w:styleId="Zaglavlje" w:type="paragraph">
    <w:name w:val="header"/>
    <w:basedOn w:val="Normal"/>
    <w:link w:val="ZaglavljeChar"/>
    <w:uiPriority w:val="99"/>
    <w:unhideWhenUsed/>
    <w:rsid w:val="0001635B"/>
    <w:pPr>
      <w:tabs>
        <w:tab w:pos="4536" w:val="center"/>
        <w:tab w:pos="9072" w:val="right"/>
      </w:tabs>
    </w:pPr>
  </w:style>
  <w:style w:customStyle="1" w:styleId="ZaglavljeChar" w:type="character">
    <w:name w:val="Zaglavlje Char"/>
    <w:basedOn w:val="Zadanifontodlomka"/>
    <w:link w:val="Zaglavlje"/>
    <w:uiPriority w:val="99"/>
    <w:rsid w:val="0001635B"/>
  </w:style>
  <w:style w:styleId="Podnoje" w:type="paragraph">
    <w:name w:val="footer"/>
    <w:basedOn w:val="Normal"/>
    <w:link w:val="PodnojeChar"/>
    <w:uiPriority w:val="99"/>
    <w:unhideWhenUsed/>
    <w:rsid w:val="0001635B"/>
    <w:pPr>
      <w:tabs>
        <w:tab w:pos="4536" w:val="center"/>
        <w:tab w:pos="9072" w:val="right"/>
      </w:tabs>
    </w:pPr>
  </w:style>
  <w:style w:customStyle="1" w:styleId="PodnojeChar" w:type="character">
    <w:name w:val="Podnožje Char"/>
    <w:basedOn w:val="Zadanifontodlomka"/>
    <w:link w:val="Podnoje"/>
    <w:uiPriority w:val="99"/>
    <w:rsid w:val="0001635B"/>
  </w:style>
  <w:style w:styleId="Tekstrezerviranogmjesta" w:type="character">
    <w:name w:val="Placeholder Text"/>
    <w:basedOn w:val="Zadanifontodlomka"/>
    <w:uiPriority w:val="99"/>
    <w:semiHidden/>
    <w:rsid w:val="00EA62D7"/>
    <w:rPr>
      <w:color w:val="808080"/>
      <w:bdr w:color="auto" w:space="0" w:sz="0" w:val="none"/>
      <w:shd w:color="auto" w:fill="auto" w:val="clear"/>
    </w:rPr>
  </w:style>
  <w:style w:customStyle="1" w:styleId="eSPISCCParagraphDefaultFont" w:type="character">
    <w:name w:val="eSPIS_CC_Paragraph Default Font"/>
    <w:basedOn w:val="Zadanifontodlomka"/>
    <w:rsid w:val="00EA62D7"/>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EA62D7"/>
    <w:rPr>
      <w:bdr w:color="auto" w:space="0" w:sz="0" w:val="none"/>
      <w:shd w:color="auto" w:fill="FFFFCC" w:val="clear"/>
      <w:lang w:val="hr-HR"/>
    </w:rPr>
  </w:style>
  <w:style w:customStyle="1" w:styleId="PozadinaSvijetloCrvena" w:type="character">
    <w:name w:val="Pozadina_SvijetloCrvena"/>
    <w:basedOn w:val="eSPISCCParagraphDefaultFont"/>
    <w:rsid w:val="00EA62D7"/>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EA62D7"/>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27. srpnja 2017.</izvorni_sadrzaj>
    <derivirana_varijabla naziv="DomainObject.DatumDonosenjaOdluke_1">27. srpnja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Paško</izvorni_sadrzaj>
    <derivirana_varijabla naziv="DomainObject.DonositeljOdluke.Ime_1">Paško</derivirana_varijabla>
  </DomainObject.DonositeljOdluke.Ime>
  <DomainObject.DonositeljOdluke.Prezime>
    <izvorni_sadrzaj>Bačić</izvorni_sadrzaj>
    <derivirana_varijabla naziv="DomainObject.DonositeljOdluke.Prezime_1">Bačić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1428</izvorni_sadrzaj>
    <derivirana_varijabla naziv="DomainObject.Predmet.Broj_1">1428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16. lipnja 2016.</izvorni_sadrzaj>
    <derivirana_varijabla naziv="DomainObject.Predmet.DatumOsnivanja_1">16. lipnja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2 zaposlena</izvorni_sadrzaj>
    <derivirana_varijabla naziv="DomainObject.Predmet.Opis_1">2 zaposlena</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St-1428/2016</izvorni_sadrzaj>
    <derivirana_varijabla naziv="DomainObject.Predmet.OznakaBroj_1">St-1428/2016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Čl. 110. st. 1. SZ</izvorni_sadrzaj>
    <derivirana_varijabla naziv="DomainObject.Predmet.PrimjedbaSuca_1">Čl. 110. st. 1. SZ</derivirana_varijabla>
  </DomainObject.Predmet.PrimjedbaSuca>
  <DomainObject.Predmet.ProtustrankaFormated>
    <izvorni_sadrzaj>  BORAK društvo s ograničenom odgovornošću za trgovinu, turizam i usluge</izvorni_sadrzaj>
    <derivirana_varijabla naziv="DomainObject.Predmet.ProtustrankaFormated_1">  BORAK društvo s ograničenom odgovornošću za trgovinu, turizam i usluge</derivirana_varijabla>
  </DomainObject.Predmet.ProtustrankaFormated>
  <DomainObject.Predmet.ProtustrankaFormatedOIB>
    <izvorni_sadrzaj>  BORAK društvo s ograničenom odgovornošću za trgovinu, turizam i usluge, OIB 58171522553</izvorni_sadrzaj>
    <derivirana_varijabla naziv="DomainObject.Predmet.ProtustrankaFormatedOIB_1">  BORAK društvo s ograničenom odgovornošću za trgovinu, turizam i usluge, OIB 58171522553</derivirana_varijabla>
  </DomainObject.Predmet.ProtustrankaFormatedOIB>
  <DomainObject.Predmet.ProtustrankaFormatedWithAdress>
    <izvorni_sadrzaj> BORAK društvo s ograničenom odgovornošću za trgovinu, turizam i usluge, Prilaz Borku 5, 21327 Podgora</izvorni_sadrzaj>
    <derivirana_varijabla naziv="DomainObject.Predmet.ProtustrankaFormatedWithAdress_1"> BORAK društvo s ograničenom odgovornošću za trgovinu, turizam i usluge, Prilaz Borku 5, 21327 Podgora</derivirana_varijabla>
  </DomainObject.Predmet.ProtustrankaFormatedWithAdress>
  <DomainObject.Predmet.ProtustrankaFormatedWithAdressOIB>
    <izvorni_sadrzaj> BORAK društvo s ograničenom odgovornošću za trgovinu, turizam i usluge, OIB 58171522553, Prilaz Borku 5, 21327 Podgora</izvorni_sadrzaj>
    <derivirana_varijabla naziv="DomainObject.Predmet.ProtustrankaFormatedWithAdressOIB_1"> BORAK društvo s ograničenom odgovornošću za trgovinu, turizam i usluge, OIB 58171522553, Prilaz Borku 5, 21327 Podgora</derivirana_varijabla>
  </DomainObject.Predmet.ProtustrankaFormatedWithAdressOIB>
  <DomainObject.Predmet.ProtustrankaWithAdress>
    <izvorni_sadrzaj>BORAK društvo s ograničenom odgovornošću za trgovinu, turizam i usluge Prilaz Borku 5, 21327 Podgora</izvorni_sadrzaj>
    <derivirana_varijabla naziv="DomainObject.Predmet.ProtustrankaWithAdress_1">BORAK društvo s ograničenom odgovornošću za trgovinu, turizam i usluge Prilaz Borku 5, 21327 Podgora</derivirana_varijabla>
  </DomainObject.Predmet.ProtustrankaWithAdress>
  <DomainObject.Predmet.ProtustrankaWithAdressOIB>
    <izvorni_sadrzaj>BORAK društvo s ograničenom odgovornošću za trgovinu, turizam i usluge, OIB 58171522553, Prilaz Borku 5, 21327 Podgora</izvorni_sadrzaj>
    <derivirana_varijabla naziv="DomainObject.Predmet.ProtustrankaWithAdressOIB_1">BORAK društvo s ograničenom odgovornošću za trgovinu, turizam i usluge, OIB 58171522553, Prilaz Borku 5, 21327 Podgora</derivirana_varijabla>
  </DomainObject.Predmet.ProtustrankaWithAdressOIB>
  <DomainObject.Predmet.ProtustrankaNazivFormated>
    <izvorni_sadrzaj>BORAK društvo s ograničenom odgovornošću za trgovinu, turizam i usluge</izvorni_sadrzaj>
    <derivirana_varijabla naziv="DomainObject.Predmet.ProtustrankaNazivFormated_1">BORAK društvo s ograničenom odgovornošću za trgovinu, turizam i usluge</derivirana_varijabla>
  </DomainObject.Predmet.ProtustrankaNazivFormated>
  <DomainObject.Predmet.ProtustrankaNazivFormatedOIB>
    <izvorni_sadrzaj>BORAK društvo s ograničenom odgovornošću za trgovinu, turizam i usluge, OIB 58171522553</izvorni_sadrzaj>
    <derivirana_varijabla naziv="DomainObject.Predmet.ProtustrankaNazivFormatedOIB_1">BORAK društvo s ograničenom odgovornošću za trgovinu, turizam i usluge, OIB 58171522553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12</izvorni_sadrzaj>
    <derivirana_varijabla naziv="DomainObject.Predmet.Referada.Naziv_1">Referada 12</derivirana_varijabla>
  </DomainObject.Predmet.Referada.Naziv>
  <DomainObject.Predmet.Referada.Oznaka>
    <izvorni_sadrzaj>Ref 12</izvorni_sadrzaj>
    <derivirana_varijabla naziv="DomainObject.Predmet.Referada.Oznaka_1">Ref 12</derivirana_varijabla>
  </DomainObject.Predmet.Referada.Oznaka>
  <DomainObject.Predmet.Referada.Prostorija.Naziv>
    <izvorni_sadrzaj>Kabinet</izvorni_sadrzaj>
    <derivirana_varijabla naziv="DomainObject.Predmet.Referada.Prostorija.Naziv_1">Kabinet</derivirana_varijabla>
  </DomainObject.Predmet.Referada.Prostorija.Naziv>
  <DomainObject.Predmet.Referada.Prostorija.Oznaka>
    <izvorni_sadrzaj>119</izvorni_sadrzaj>
    <derivirana_varijabla naziv="DomainObject.Predmet.Referada.Prostorija.Oznaka_1">119</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Paško Bačić</izvorni_sadrzaj>
    <derivirana_varijabla naziv="DomainObject.Predmet.Referada.Sudac_1">Paško Bačić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izvorni_sadrzaj>
    <derivirana_varijabla naziv="DomainObject.Predmet.StrankaFormated_1">  FINANCIJSKA AGENCIJA, RC SPLIT</derivirana_varijabla>
  </DomainObject.Predmet.StrankaFormated>
  <DomainObject.Predmet.StrankaFormatedOIB>
    <izvorni_sadrzaj>  FINANCIJSKA AGENCIJA, RC SPLIT, OIB 85821130368</izvorni_sadrzaj>
    <derivirana_varijabla naziv="DomainObject.Predmet.StrankaFormatedOIB_1">  FINANCIJSKA AGENCIJA, RC SPLIT, OIB 85821130368</derivirana_varijabla>
  </DomainObject.Predmet.StrankaFormatedOIB>
  <DomainObject.Predmet.StrankaFormatedWithAdress>
    <izvorni_sadrzaj> FINANCIJSKA AGENCIJA, RC SPLIT, Mažuranićevo šetalište 24 b, 21000 Split</izvorni_sadrzaj>
    <derivirana_varijabla naziv="DomainObject.Predmet.StrankaFormatedWithAdress_1"> FINANCIJSKA AGENCIJA, RC SPLIT, Mažuranićevo šetalište 24 b, 21000 Split</derivirana_varijabla>
  </DomainObject.Predmet.StrankaFormatedWithAdress>
  <DomainObject.Predmet.StrankaFormatedWithAdressOIB>
    <izvorni_sadrzaj> FINANCIJSKA AGENCIJA, RC SPLIT, OIB 85821130368, Mažuranićevo šetalište 24 b, 21000 Split</izvorni_sadrzaj>
    <derivirana_varijabla naziv="DomainObject.Predmet.StrankaFormatedWithAdressOIB_1"> FINANCIJSKA AGENCIJA, RC SPLIT, OIB 85821130368, Mažuranićevo šetalište 24 b, 21000 Split</derivirana_varijabla>
  </DomainObject.Predmet.StrankaFormatedWithAdressOIB>
  <DomainObject.Predmet.StrankaWithAdress>
    <izvorni_sadrzaj>FINANCIJSKA AGENCIJA, RC SPLIT Mažuranićevo šetalište 24 b,21000 Split</izvorni_sadrzaj>
    <derivirana_varijabla naziv="DomainObject.Predmet.StrankaWithAdress_1">FINANCIJSKA AGENCIJA, RC SPLIT Mažuranićevo šetalište 24 b,21000 Split</derivirana_varijabla>
  </DomainObject.Predmet.StrankaWithAdress>
  <DomainObject.Predmet.StrankaWithAdressOIB>
    <izvorni_sadrzaj>FINANCIJSKA AGENCIJA, RC SPLIT, OIB 85821130368, Mažuranićevo šetalište 24 b,21000 Split</izvorni_sadrzaj>
    <derivirana_varijabla naziv="DomainObject.Predmet.StrankaWithAdressOIB_1">FINANCIJSKA AGENCIJA, RC SPLIT, OIB 85821130368, Mažuranićevo šetalište 24 b,21000 Split</derivirana_varijabla>
  </DomainObject.Predmet.StrankaWithAdressOIB>
  <DomainObject.Predmet.StrankaNazivFormated>
    <izvorni_sadrzaj>FINANCIJSKA AGENCIJA, RC SPLIT</izvorni_sadrzaj>
    <derivirana_varijabla naziv="DomainObject.Predmet.StrankaNazivFormated_1">FINANCIJSKA AGENCIJA, RC SPLIT</derivirana_varijabla>
  </DomainObject.Predmet.StrankaNazivFormated>
  <DomainObject.Predmet.StrankaNazivFormatedOIB>
    <izvorni_sadrzaj>FINANCIJSKA AGENCIJA, RC SPLIT, OIB 85821130368</izvorni_sadrzaj>
    <derivirana_varijabla naziv="DomainObject.Predmet.StrankaNazivFormatedOIB_1">FINANCIJSKA AGENCIJA, RC SPLIT,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12</izvorni_sadrzaj>
    <derivirana_varijabla naziv="DomainObject.Predmet.TrenutnaLokacijaSpisa.Naziv_1">Referada 12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70347.71</izvorni_sadrzaj>
    <derivirana_varijabla naziv="DomainObject.Predmet.TrenutnaVrijednost_1">70347.71</derivirana_varijabla>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Katarina Raos</izvorni_sadrzaj>
    <derivirana_varijabla naziv="DomainObject.Predmet.Zapisnicar_1">Katarina Raos</derivirana_varijabla>
  </DomainObject.Predmet.Zapisnicar>
  <DomainObject.Predmet.StrankaListFormated>
    <izvorni_sadrzaj>
      <item>FINANCIJSKA AGENCIJA, RC SPLIT</item>
    </izvorni_sadrzaj>
    <derivirana_varijabla naziv="DomainObject.Predmet.StrankaListFormated_1">
      <item>FINANCIJSKA AGENCIJA, RC SPLIT</item>
    </derivirana_varijabla>
  </DomainObject.Predmet.StrankaListFormated>
  <DomainObject.Predmet.StrankaListFormatedOIB>
    <izvorni_sadrzaj>
      <item>FINANCIJSKA AGENCIJA, RC SPLIT, OIB 85821130368</item>
    </izvorni_sadrzaj>
    <derivirana_varijabla naziv="DomainObject.Predmet.StrankaListFormatedOIB_1">
      <item>FINANCIJSKA AGENCIJA, RC SPLIT, OIB 85821130368</item>
    </derivirana_varijabla>
  </DomainObject.Predmet.StrankaListFormatedOIB>
  <DomainObject.Predmet.StrankaListFormatedWithAdress>
    <izvorni_sadrzaj>
      <item>FINANCIJSKA AGENCIJA, RC SPLIT, Mažuranićevo šetalište 24 b, 21000 Split</item>
    </izvorni_sadrzaj>
    <derivirana_varijabla naziv="DomainObject.Predmet.StrankaListFormatedWithAdress_1">
      <item>FINANCIJSKA AGENCIJA, RC SPLIT, Mažuranićevo šetalište 24 b, 21000 Split</item>
    </derivirana_varijabla>
  </DomainObject.Predmet.StrankaListFormatedWithAdress>
  <DomainObject.Predmet.StrankaListFormatedWithAdressOIB>
    <izvorni_sadrzaj>
      <item>FINANCIJSKA AGENCIJA, RC SPLIT, OIB 85821130368, Mažuranićevo šetalište 24 b, 21000 Split</item>
    </izvorni_sadrzaj>
    <derivirana_varijabla naziv="DomainObject.Predmet.StrankaListFormatedWithAdressOIB_1">
      <item>FINANCIJSKA AGENCIJA, RC SPLIT, OIB 85821130368, Mažuranićevo šetalište 24 b, 21000 Split</item>
    </derivirana_varijabla>
  </DomainObject.Predmet.StrankaListFormatedWithAdressOIB>
  <DomainObject.Predmet.StrankaListNazivFormated>
    <izvorni_sadrzaj>
      <item>FINANCIJSKA AGENCIJA, RC SPLIT</item>
    </izvorni_sadrzaj>
    <derivirana_varijabla naziv="DomainObject.Predmet.StrankaListNazivFormated_1">
      <item>FINANCIJSKA AGENCIJA, RC SPLIT</item>
    </derivirana_varijabla>
  </DomainObject.Predmet.StrankaListNazivFormated>
  <DomainObject.Predmet.StrankaListNazivFormatedOIB>
    <izvorni_sadrzaj>
      <item>FINANCIJSKA AGENCIJA, RC SPLIT, OIB 85821130368</item>
    </izvorni_sadrzaj>
    <derivirana_varijabla naziv="DomainObject.Predmet.StrankaListNazivFormatedOIB_1">
      <item>FINANCIJSKA AGENCIJA, RC SPLIT, OIB 85821130368</item>
    </derivirana_varijabla>
  </DomainObject.Predmet.StrankaListNazivFormatedOIB>
  <DomainObject.Predmet.ProtuStrankaListFormated>
    <izvorni_sadrzaj>
      <item>BORAK društvo s ograničenom odgovornošću za trgovinu, turizam i usluge</item>
    </izvorni_sadrzaj>
    <derivirana_varijabla naziv="DomainObject.Predmet.ProtuStrankaListFormated_1">
      <item>BORAK društvo s ograničenom odgovornošću za trgovinu, turizam i usluge</item>
    </derivirana_varijabla>
  </DomainObject.Predmet.ProtuStrankaListFormated>
  <DomainObject.Predmet.ProtuStrankaListFormatedOIB>
    <izvorni_sadrzaj>
      <item>BORAK društvo s ograničenom odgovornošću za trgovinu, turizam i usluge, OIB 58171522553</item>
    </izvorni_sadrzaj>
    <derivirana_varijabla naziv="DomainObject.Predmet.ProtuStrankaListFormatedOIB_1">
      <item>BORAK društvo s ograničenom odgovornošću za trgovinu, turizam i usluge, OIB 58171522553</item>
    </derivirana_varijabla>
  </DomainObject.Predmet.ProtuStrankaListFormatedOIB>
  <DomainObject.Predmet.ProtuStrankaListFormatedWithAdress>
    <izvorni_sadrzaj>
      <item>BORAK društvo s ograničenom odgovornošću za trgovinu, turizam i usluge, Prilaz Borku 5, 21327 Podgora</item>
    </izvorni_sadrzaj>
    <derivirana_varijabla naziv="DomainObject.Predmet.ProtuStrankaListFormatedWithAdress_1">
      <item>BORAK društvo s ograničenom odgovornošću za trgovinu, turizam i usluge, Prilaz Borku 5, 21327 Podgora</item>
    </derivirana_varijabla>
  </DomainObject.Predmet.ProtuStrankaListFormatedWithAdress>
  <DomainObject.Predmet.ProtuStrankaListFormatedWithAdressOIB>
    <izvorni_sadrzaj>
      <item>BORAK društvo s ograničenom odgovornošću za trgovinu, turizam i usluge, OIB 58171522553, Prilaz Borku 5, 21327 Podgora</item>
    </izvorni_sadrzaj>
    <derivirana_varijabla naziv="DomainObject.Predmet.ProtuStrankaListFormatedWithAdressOIB_1">
      <item>BORAK društvo s ograničenom odgovornošću za trgovinu, turizam i usluge, OIB 58171522553, Prilaz Borku 5, 21327 Podgora</item>
    </derivirana_varijabla>
  </DomainObject.Predmet.ProtuStrankaListFormatedWithAdressOIB>
  <DomainObject.Predmet.ProtuStrankaListNazivFormated>
    <izvorni_sadrzaj>
      <item>BORAK društvo s ograničenom odgovornošću za trgovinu, turizam i usluge</item>
    </izvorni_sadrzaj>
    <derivirana_varijabla naziv="DomainObject.Predmet.ProtuStrankaListNazivFormated_1">
      <item>BORAK društvo s ograničenom odgovornošću za trgovinu, turizam i usluge</item>
    </derivirana_varijabla>
  </DomainObject.Predmet.ProtuStrankaListNazivFormated>
  <DomainObject.Predmet.ProtuStrankaListNazivFormatedOIB>
    <izvorni_sadrzaj>
      <item>BORAK društvo s ograničenom odgovornošću za trgovinu, turizam i usluge, OIB 58171522553</item>
    </izvorni_sadrzaj>
    <derivirana_varijabla naziv="DomainObject.Predmet.ProtuStrankaListNazivFormatedOIB_1">
      <item>BORAK društvo s ograničenom odgovornošću za trgovinu, turizam i usluge, OIB 58171522553</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27. srpnja 2017.</izvorni_sadrzaj>
    <derivirana_varijabla naziv="DomainObject.Datum_1">27. srpnja 2017.</derivirana_varijabla>
  </DomainObject.Datum>
  <DomainObject.PoslovniBrojDokumenta>
    <izvorni_sadrzaj/>
    <derivirana_varijabla naziv="DomainObject.PoslovniBrojDokumenta_1"/>
  </DomainObject.PoslovniBrojDokumenta>
  <DomainObject.Predmet.StrankaIDrugi>
    <izvorni_sadrzaj>FINANCIJSKA AGENCIJA, RC SPLIT</izvorni_sadrzaj>
    <derivirana_varijabla naziv="DomainObject.Predmet.StrankaIDrugi_1">FINANCIJSKA AGENCIJA, RC SPLIT</derivirana_varijabla>
  </DomainObject.Predmet.StrankaIDrugi>
  <DomainObject.Predmet.ProtustrankaIDrugi>
    <izvorni_sadrzaj>BORAK društvo s ograničenom odgovornošću za trgovinu, turizam i usluge</izvorni_sadrzaj>
    <derivirana_varijabla naziv="DomainObject.Predmet.ProtustrankaIDrugi_1">BORAK društvo s ograničenom odgovornošću za trgovinu, turizam i usluge</derivirana_varijabla>
  </DomainObject.Predmet.ProtustrankaIDrugi>
  <DomainObject.Predmet.StrankaIDrugiAdressOIB>
    <izvorni_sadrzaj>FINANCIJSKA AGENCIJA, RC SPLIT, OIB 85821130368, Mažuranićevo šetalište 24 b, 21000 Split</izvorni_sadrzaj>
    <derivirana_varijabla naziv="DomainObject.Predmet.StrankaIDrugiAdressOIB_1">FINANCIJSKA AGENCIJA, RC SPLIT, OIB 85821130368, Mažuranićevo šetalište 24 b, 21000 Split</derivirana_varijabla>
  </DomainObject.Predmet.StrankaIDrugiAdressOIB>
  <DomainObject.Predmet.ProtustrankaIDrugiAdressOIB>
    <izvorni_sadrzaj>BORAK društvo s ograničenom odgovornošću za trgovinu, turizam i usluge, OIB 58171522553, Prilaz Borku 5, 21327 Podgora</izvorni_sadrzaj>
    <derivirana_varijabla naziv="DomainObject.Predmet.ProtustrankaIDrugiAdressOIB_1">BORAK društvo s ograničenom odgovornošću za trgovinu, turizam i usluge, OIB 58171522553, Prilaz Borku 5, 21327 Podgora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BORAK društvo s ograničenom odgovornošću za trgovinu, turizam i usluge</item>
      <item>FINANCIJSKA AGENCIJA, RC SPLIT</item>
    </izvorni_sadrzaj>
    <derivirana_varijabla naziv="DomainObject.Predmet.SudioniciListNaziv_1">
      <item>BORAK društvo s ograničenom odgovornošću za trgovinu, turizam i usluge</item>
      <item>FINANCIJSKA AGENCIJA, RC SPLIT</item>
    </derivirana_varijabla>
  </DomainObject.Predmet.SudioniciListNaziv>
  <DomainObject.Predmet.SudioniciListAdressOIB>
    <izvorni_sadrzaj>
      <item>BORAK društvo s ograničenom odgovornošću za trgovinu, turizam i usluge, OIB 58171522553, Prilaz Borku 5,21327 Podgora</item>
      <item>FINANCIJSKA AGENCIJA, RC SPLIT, OIB 85821130368, Mažuranićevo šetalište 24 b,21000 Split</item>
    </izvorni_sadrzaj>
    <derivirana_varijabla naziv="DomainObject.Predmet.SudioniciListAdressOIB_1">
      <item>BORAK društvo s ograničenom odgovornošću za trgovinu, turizam i usluge, OIB 58171522553, Prilaz Borku 5,21327 Podgora</item>
      <item>FINANCIJSKA AGENCIJA, RC SPLIT, OIB 85821130368, Mažuranićevo šetalište 24 b,21000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58171522553</item>
      <item>, OIB 85821130368</item>
    </izvorni_sadrzaj>
    <derivirana_varijabla naziv="DomainObject.Predmet.SudioniciListNazivOIB_1">
      <item>, OIB 58171522553</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3</properties:Pages>
  <properties:Words>1084</properties:Words>
  <properties:Characters>5850</properties:Characters>
  <properties:Lines>125</properties:Lines>
  <properties:Paragraphs>32</properties:Paragraphs>
  <properties:TotalTime>5</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6938</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2017-07-26T10:24:00Z</dcterms:created>
  <dc:creator>Paško Bačić</dc:creator>
  <cp:lastModifiedBy>Paško Bačić</cp:lastModifiedBy>
  <cp:lastPrinted>2017-07-26T12:29:00Z</cp:lastPrinted>
  <dcterms:modified xmlns:xsi="http://www.w3.org/2001/XMLSchema-instance" xsi:type="dcterms:W3CDTF">2017-07-27T06:59:00Z</dcterms:modified>
  <cp:revision>5</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3</vt:i4>
  </prop:property>
</prop:Properties>
</file>