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F6852B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B7E3F" w14:paraId="5039023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B7E3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B7E3F" w14:paraId="36165DA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7E3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B7E3F" w14:paraId="1314BF6B"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B7E3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7E3F">
            <w:rPr>
              <w:rStyle w:val="eSPISCCParagraphDefaultFont"/>
              <w:rFonts w:eastAsiaTheme="minorHAnsi"/>
            </w:rPr>
            <w:t>Zagreb</w:t>
          </w:r>
        </w:sdtContent>
      </w:sdt>
      <w:r w:rsidR="001349C2">
        <w:t xml:space="preserve"> </w:t>
      </w:r>
    </w:p>
    <w:p w:rsidR="00AB7E3F" w:rsidP="00610735" w:rsidRDefault="00AB7E3F" w14:paraId="1CD8ED91" w14:textId="77777777">
      <w:pPr>
        <w:spacing w:after="0"/>
        <w:jc w:val="right"/>
        <w:rPr>
          <w:rStyle w:val="PozadinaSvijetloCrvena"/>
          <w:noProof w:val="false"/>
          <w:shd w:val="clear" w:color="auto" w:fill="auto"/>
        </w:rPr>
      </w:pPr>
    </w:p>
    <w:p w:rsidR="00AB7E3F" w:rsidP="00610735" w:rsidRDefault="00AB7E3F" w14:paraId="3328355C" w14:textId="77777777">
      <w:pPr>
        <w:spacing w:after="0"/>
        <w:jc w:val="right"/>
        <w:rPr>
          <w:rStyle w:val="PozadinaSvijetloCrvena"/>
          <w:noProof w:val="false"/>
          <w:shd w:val="clear" w:color="auto" w:fill="auto"/>
        </w:rPr>
      </w:pPr>
    </w:p>
    <w:p w:rsidR="00AB7E3F" w:rsidP="00610735" w:rsidRDefault="00AB7E3F" w14:paraId="4950168D" w14:textId="77777777">
      <w:pPr>
        <w:spacing w:after="0"/>
        <w:jc w:val="right"/>
        <w:rPr>
          <w:rStyle w:val="PozadinaSvijetloCrvena"/>
          <w:noProof w:val="false"/>
          <w:shd w:val="clear" w:color="auto" w:fill="auto"/>
        </w:rPr>
      </w:pPr>
    </w:p>
    <w:p w:rsidR="00AB7E3F" w:rsidP="00610735" w:rsidRDefault="00AB7E3F" w14:paraId="1BC8AC7D" w14:textId="77777777">
      <w:pPr>
        <w:spacing w:after="0"/>
        <w:jc w:val="right"/>
        <w:rPr>
          <w:rStyle w:val="PozadinaSvijetloCrvena"/>
          <w:noProof w:val="false"/>
          <w:shd w:val="clear" w:color="auto" w:fill="auto"/>
        </w:rPr>
      </w:pPr>
    </w:p>
    <w:p w:rsidR="00AB7E3F" w:rsidP="00610735" w:rsidRDefault="00AB7E3F" w14:paraId="6B6798E9" w14:textId="77777777">
      <w:pPr>
        <w:spacing w:after="0"/>
        <w:jc w:val="right"/>
        <w:rPr>
          <w:rStyle w:val="PozadinaSvijetloCrvena"/>
          <w:noProof w:val="false"/>
          <w:shd w:val="clear" w:color="auto" w:fill="auto"/>
        </w:rPr>
      </w:pPr>
    </w:p>
    <w:p w:rsidRPr="00176071" w:rsidR="00176071" w:rsidP="00610735" w:rsidRDefault="000E43A6" w14:paraId="66A632D2" w14:textId="7C8DEA6F">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B7E3F" w:rsidR="00AB7E3F">
            <w:rPr>
              <w:rStyle w:val="eSPISCCParagraphDefaultFont"/>
              <w:rFonts w:eastAsiaTheme="minorHAnsi"/>
            </w:rPr>
            <w:t>Pp-10382/2026</w:t>
          </w:r>
        </w:sdtContent>
      </w:sdt>
      <w:r w:rsidR="00176071">
        <w:t xml:space="preserve">                                                        </w:t>
      </w:r>
    </w:p>
    <w:p w:rsidR="009E7DBB" w:rsidP="000F1677" w:rsidRDefault="00610735" w14:paraId="10F88EDD"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B7E3F" w:rsidR="00AB7E3F">
            <w:rPr>
              <w:rStyle w:val="eSPISCCParagraphDefaultFont"/>
              <w:rFonts w:eastAsiaTheme="minorHAnsi"/>
            </w:rPr>
            <w:t>FA. BE. MA. TRGOVINA društvo s ograničenom odgovornošću za ugostiteljstvo i trgovinu i dr.</w:t>
          </w:r>
        </w:sdtContent>
      </w:sdt>
      <w:r w:rsidR="00935B82">
        <w:t xml:space="preserve"> </w:t>
      </w:r>
    </w:p>
    <w:p w:rsidRPr="0041581F" w:rsidR="0041581F" w:rsidP="000F1677" w:rsidRDefault="009E7DBB" w14:paraId="2A8D6F55"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AB7E3F" w:rsidR="00AB7E3F">
            <w:rPr>
              <w:rStyle w:val="eSPISCCParagraphDefaultFont"/>
              <w:rFonts w:eastAsiaTheme="minorHAnsi"/>
            </w:rPr>
            <w:t>FA. BE. MA. TRGOVINA društvo s ograničenom odgovornošću za ugostiteljstvo i trgovinu,Benjamin Daka</w:t>
          </w:r>
        </w:sdtContent>
      </w:sdt>
      <w:r w:rsidR="00935B82">
        <w:rPr>
          <w:rFonts w:eastAsia="Calibri" w:cs="Times New Roman"/>
          <w:noProof/>
        </w:rPr>
        <w:t xml:space="preserve"> </w:t>
      </w:r>
    </w:p>
    <w:p w:rsidRPr="00610735" w:rsidR="00176071" w:rsidP="000F1677" w:rsidRDefault="00176071" w14:paraId="0EF4C874"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B7E3F" w:rsidR="00AB7E3F">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AB7E3F" w:rsidR="00AB7E3F">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AD53EE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5FBAC2EF"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01DA722B" w14:textId="77777777">
      <w:pPr>
        <w:spacing w:after="0"/>
        <w:jc w:val="right"/>
        <w:rPr>
          <w:rFonts w:eastAsia="Calibri" w:cs="Times New Roman"/>
          <w:noProof/>
        </w:rPr>
      </w:pPr>
    </w:p>
    <w:p w:rsidR="00D7095E" w:rsidP="00D7095E" w:rsidRDefault="00D7095E" w14:paraId="345A9E15" w14:textId="77777777">
      <w:pPr>
        <w:keepNext/>
        <w:spacing w:after="0"/>
        <w:jc w:val="center"/>
        <w:rPr>
          <w:b/>
          <w:caps/>
          <w:spacing w:val="100"/>
        </w:rPr>
      </w:pPr>
    </w:p>
    <w:p w:rsidR="00D7095E" w:rsidP="00D7095E" w:rsidRDefault="00D7095E" w14:paraId="136F69E5" w14:textId="77777777">
      <w:pPr>
        <w:keepNext/>
        <w:spacing w:after="0"/>
        <w:jc w:val="center"/>
        <w:rPr>
          <w:b/>
          <w:caps/>
          <w:spacing w:val="100"/>
        </w:rPr>
      </w:pPr>
    </w:p>
    <w:p w:rsidR="00AB7E3F" w:rsidP="00B3638E" w:rsidRDefault="00AB7E3F" w14:paraId="4DC348E4" w14:textId="77777777">
      <w:pPr>
        <w:spacing w:after="0"/>
        <w:jc w:val="center"/>
        <w:rPr>
          <w:rFonts w:eastAsia="Calibri" w:cs="Times New Roman"/>
          <w:b/>
        </w:rPr>
      </w:pPr>
    </w:p>
    <w:p w:rsidR="00AB7E3F" w:rsidP="00B3638E" w:rsidRDefault="00AB7E3F" w14:paraId="6A6803FE" w14:textId="77777777">
      <w:pPr>
        <w:spacing w:after="0"/>
        <w:jc w:val="center"/>
        <w:rPr>
          <w:rFonts w:eastAsia="Calibri" w:cs="Times New Roman"/>
          <w:b/>
        </w:rPr>
      </w:pPr>
    </w:p>
    <w:p w:rsidRPr="00B3638E" w:rsidR="00B3638E" w:rsidP="00B3638E" w:rsidRDefault="00B3638E" w14:paraId="343E2DA4" w14:textId="57D03AAE">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069AFF0" w14:textId="77777777">
      <w:pPr>
        <w:spacing w:after="0"/>
        <w:jc w:val="center"/>
        <w:rPr>
          <w:rFonts w:eastAsia="Calibri" w:cs="Times New Roman"/>
          <w:b/>
          <w:lang w:eastAsia="hr-HR"/>
        </w:rPr>
      </w:pPr>
    </w:p>
    <w:p w:rsidRPr="00E801F4" w:rsidR="00E801F4" w:rsidP="00E801F4" w:rsidRDefault="009E7DBB" w14:paraId="018F6F58"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B7E3F" w:rsidR="00AB7E3F">
            <w:rPr>
              <w:rStyle w:val="eSPISCCParagraphDefaultFont"/>
              <w:rFonts w:eastAsiaTheme="minorHAnsi"/>
            </w:rPr>
            <w:t>Benjamin Daka</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B7E3F" w:rsidR="00AB7E3F">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B7E3F" w:rsidR="00AB7E3F">
            <w:rPr>
              <w:rStyle w:val="eSPISCCParagraphDefaultFont"/>
              <w:rFonts w:eastAsiaTheme="minorHAnsi"/>
            </w:rPr>
            <w:t>09:05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7E3F" w:rsidR="00AB7E3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7E3F" w:rsidR="00AB7E3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B7E3F" w:rsidR="00AB7E3F">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76AF3EA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3C04B6DD"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AB7E3F" w:rsidR="00AB7E3F">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1BE801E5"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2E9D7E37"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6AFFDD84" w14:textId="77777777">
      <w:pPr>
        <w:spacing w:after="0"/>
        <w:ind w:firstLine="708"/>
        <w:rPr>
          <w:rFonts w:eastAsia="Times New Roman" w:cs="Times New Roman"/>
          <w:lang w:eastAsia="hr-HR"/>
        </w:rPr>
      </w:pPr>
      <w:r w:rsidRPr="00E801F4">
        <w:rPr>
          <w:rFonts w:eastAsia="Times New Roman" w:cs="Times New Roman"/>
          <w:lang w:eastAsia="hr-HR"/>
        </w:rPr>
        <w:lastRenderedPageBreak/>
        <w:t>Okrivljenik, odgovorna osoba u pravnoj osobi, može sudu dostaviti i pisanu obranu.</w:t>
      </w:r>
    </w:p>
    <w:p w:rsidR="00E801F4" w:rsidP="00E801F4" w:rsidRDefault="00E801F4" w14:paraId="74E2137A" w14:textId="77777777">
      <w:pPr>
        <w:spacing w:after="0"/>
      </w:pPr>
    </w:p>
    <w:p w:rsidRPr="0041581F" w:rsidR="0041581F" w:rsidP="00A70E0A" w:rsidRDefault="0041581F" w14:paraId="2012195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B7E3F" w:rsidR="00AB7E3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B7E3F" w:rsidR="00AB7E3F">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1631FB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B7E3F" w14:paraId="02C43B53"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B7E3F">
            <w:rPr>
              <w:rStyle w:val="eSPISCCParagraphDefaultFont"/>
              <w:rFonts w:eastAsiaTheme="minorHAnsi"/>
            </w:rPr>
            <w:t>Marija Malenica Marić</w:t>
          </w:r>
        </w:sdtContent>
      </w:sdt>
    </w:p>
    <w:p w:rsidRPr="0041581F" w:rsidR="006F62A9" w:rsidP="006F62A9" w:rsidRDefault="006F62A9" w14:paraId="3D24873D" w14:textId="77777777">
      <w:pPr>
        <w:keepNext/>
        <w:spacing w:after="0"/>
        <w:contextualSpacing/>
        <w:rPr>
          <w:rFonts w:cs="Times New Roman"/>
          <w:noProof/>
        </w:rPr>
      </w:pPr>
    </w:p>
    <w:p w:rsidRPr="0041581F" w:rsidR="00176071" w:rsidP="000F1677" w:rsidRDefault="006F62A9" w14:paraId="3D650FD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17FF7C6D" w14:textId="77777777">
      <w:r>
        <w:separator/>
      </w:r>
    </w:p>
  </w:endnote>
  <w:endnote w:type="continuationSeparator" w:id="0">
    <w:p w:rsidR="00963469" w:rsidP="00537B78" w:rsidRDefault="00963469" w14:paraId="3DE84DA5"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A203D18"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61D484A1"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56206486" w14:textId="77777777">
      <w:r>
        <w:separator/>
      </w:r>
    </w:p>
  </w:footnote>
  <w:footnote w:type="continuationSeparator" w:id="0">
    <w:p w:rsidR="00963469" w:rsidP="00537B78" w:rsidRDefault="00963469" w14:paraId="02037395"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93179B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B7E3F" w:rsidR="00AB7E3F">
          <w:rPr>
            <w:rStyle w:val="eSPISCCParagraphDefaultFont"/>
          </w:rPr>
          <w:t>Pp-10382/2026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B7E3F"/>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E9C6888"/>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Ozaljska Ulica 8</izvorni_sadrzaj>
    <derivirana_varijabla naziv="DomainObject.UcesnikSudskeRadnje.Adresa.UlicaIKBR_1">Ozaljska Ulica 8</derivirana_varijabla>
  </DomainObject.UcesnikSudskeRadnje.Adresa.UlicaIKBR>
  <DomainObject.UcesnikSudskeRadnje.Naziv>
    <izvorni_sadrzaj>Benjamin Daka</izvorni_sadrzaj>
    <derivirana_varijabla naziv="DomainObject.UcesnikSudskeRadnje.Naziv_1">Benjamin Daka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09:05</izvorni_sadrzaj>
    <derivirana_varijabla naziv="DomainObject.UcesnikSudskeRadnje.SudskaRadnja.PlaniraniPocetakVrijeme_1">09:05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10382</izvorni_sadrzaj>
    <derivirana_varijabla naziv="DomainObject.Predmet.Broj_1">10382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srpnja 1990.</izvorni_sadrzaj>
    <derivirana_varijabla naziv="DomainObject.Predmet.OkrivljenikFizickaOsoba.DatumRodjenja_1">26. srpnja 1990.</derivirana_varijabla>
  </DomainObject.Predmet.OkrivljenikFizickaOsoba.DatumRodjenja>
  <DomainObject.Predmet.OkrivljenikFizickaOsoba.DatumRodjenjaFormated>
    <izvorni_sadrzaj>26.7.1990.</izvorni_sadrzaj>
    <derivirana_varijabla naziv="DomainObject.Predmet.OkrivljenikFizickaOsoba.DatumRodjenjaFormated_1">26.7.1990.</derivirana_varijabla>
  </DomainObject.Predmet.OkrivljenikFizickaOsoba.DatumRodjenjaFormated>
  <DomainObject.Predmet.OkrivljenikFizickaOsoba.Ime>
    <izvorni_sadrzaj>Benjamin</izvorni_sadrzaj>
    <derivirana_varijabla naziv="DomainObject.Predmet.OkrivljenikFizickaOsoba.Ime_1">Benjamin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Benjamin Daka</izvorni_sadrzaj>
    <derivirana_varijabla naziv="DomainObject.Predmet.OkrivljenikFizickaOsoba.Naziv_1">Benjamin Daka</derivirana_varijabla>
  </DomainObject.Predmet.OkrivljenikFizickaOsoba.Naziv>
  <DomainObject.Predmet.OkrivljenikFizickaOsoba.Prezime>
    <izvorni_sadrzaj>Daka</izvorni_sadrzaj>
    <derivirana_varijabla naziv="DomainObject.Predmet.OkrivljenikFizickaOsoba.Prezime_1">Daka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89759758149</izvorni_sadrzaj>
    <derivirana_varijabla naziv="DomainObject.Predmet.OkrivljenikFizickaOsoba.Oib_1">89759758149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Pp-10382/2026</izvorni_sadrzaj>
    <derivirana_varijabla naziv="DomainObject.Predmet.OznakaBroj_1">Pp-10382/2026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FA. BE. MA. TRGOVINA društvo s ograničenom odgovornošću za ugostiteljstvo i trgovinu; Benjamin Daka</izvorni_sadrzaj>
    <derivirana_varijabla naziv="DomainObject.Predmet.ProtustrankaFormated_1">  FA. BE. MA. TRGOVINA društvo s ograničenom odgovornošću za ugostiteljstvo i trgovinu; Benjamin Daka</derivirana_varijabla>
  </DomainObject.Predmet.ProtustrankaFormated>
  <DomainObject.Predmet.ProtustrankaFormatedOIB>
    <izvorni_sadrzaj>  FA. BE. MA. TRGOVINA društvo s ograničenom odgovornošću za ugostiteljstvo i trgovinu, OIB 60898333063; Benjamin Daka, OIB 89759758149</izvorni_sadrzaj>
    <derivirana_varijabla naziv="DomainObject.Predmet.ProtustrankaFormatedOIB_1">  FA. BE. MA. TRGOVINA društvo s ograničenom odgovornošću za ugostiteljstvo i trgovinu, OIB 60898333063; Benjamin Daka, OIB 89759758149</derivirana_varijabla>
  </DomainObject.Predmet.ProtustrankaFormatedOIB>
  <DomainObject.Predmet.ProtustrankaFormatedWithAdress>
    <izvorni_sadrzaj> FA. BE. MA. TRGOVINA društvo s ograničenom odgovornošću za ugostiteljstvo i trgovinu, Decumanus 11, 52440 Poreč; Benjamin Daka, Ozaljska Ulica 8, 10000 Zagreb</izvorni_sadrzaj>
    <derivirana_varijabla naziv="DomainObject.Predmet.ProtustrankaFormatedWithAdress_1"> FA. BE. MA. TRGOVINA društvo s ograničenom odgovornošću za ugostiteljstvo i trgovinu, Decumanus 11, 52440 Poreč; Benjamin Daka, Ozaljska Ulica 8, 10000 Zagreb</derivirana_varijabla>
  </DomainObject.Predmet.ProtustrankaFormatedWithAdress>
  <DomainObject.Predmet.ProtustrankaFormatedWithAdressOIB>
    <izvorni_sadrzaj> FA. BE. MA. TRGOVINA društvo s ograničenom odgovornošću za ugostiteljstvo i trgovinu, OIB 60898333063, Decumanus 11, 52440 Poreč; Benjamin Daka, OIB 89759758149, Ozaljska Ulica 8, 10000 Zagreb</izvorni_sadrzaj>
    <derivirana_varijabla naziv="DomainObject.Predmet.ProtustrankaFormatedWithAdressOIB_1"> FA. BE. MA. TRGOVINA društvo s ograničenom odgovornošću za ugostiteljstvo i trgovinu, OIB 60898333063, Decumanus 11, 52440 Poreč; Benjamin Daka, OIB 89759758149, Ozaljska Ulica 8, 10000 Zagreb</derivirana_varijabla>
  </DomainObject.Predmet.ProtustrankaFormatedWithAdressOIB>
  <DomainObject.Predmet.ProtustrankaWithAdress>
    <izvorni_sadrzaj>FA. BE. MA. TRGOVINA društvo s ograničenom odgovornošću za ugostiteljstvo i trgovinu Decumanus 11, 52440 Poreč, Benjamin Daka Ozaljska Ulica 8, 10000 Zagreb</izvorni_sadrzaj>
    <derivirana_varijabla naziv="DomainObject.Predmet.ProtustrankaWithAdress_1">FA. BE. MA. TRGOVINA društvo s ograničenom odgovornošću za ugostiteljstvo i trgovinu Decumanus 11, 52440 Poreč, Benjamin Daka Ozaljska Ulica 8, 10000 Zagreb</derivirana_varijabla>
  </DomainObject.Predmet.ProtustrankaWithAdress>
  <DomainObject.Predmet.ProtustrankaWithAdressOIB>
    <izvorni_sadrzaj>FA. BE. MA. TRGOVINA društvo s ograničenom odgovornošću za ugostiteljstvo i trgovinu, OIB 60898333063, Decumanus 11, 52440 Poreč, Benjamin Daka, OIB 89759758149, Ozaljska Ulica 8, 10000 Zagreb</izvorni_sadrzaj>
    <derivirana_varijabla naziv="DomainObject.Predmet.ProtustrankaWithAdressOIB_1">FA. BE. MA. TRGOVINA društvo s ograničenom odgovornošću za ugostiteljstvo i trgovinu, OIB 60898333063, Decumanus 11, 52440 Poreč, Benjamin Daka, OIB 89759758149, Ozaljska Ulica 8, 10000 Zagreb</derivirana_varijabla>
  </DomainObject.Predmet.ProtustrankaWithAdressOIB>
  <DomainObject.Predmet.ProtustrankaNazivFormated>
    <izvorni_sadrzaj>FA. BE. MA. TRGOVINA društvo s ograničenom odgovornošću za ugostiteljstvo i trgovinu,Benjamin Daka</izvorni_sadrzaj>
    <derivirana_varijabla naziv="DomainObject.Predmet.ProtustrankaNazivFormated_1">FA. BE. MA. TRGOVINA društvo s ograničenom odgovornošću za ugostiteljstvo i trgovinu,Benjamin Daka</derivirana_varijabla>
    <derivirana_varijabla naziv="Padez">FA. BE. MA. TRGOVINA društvo s ograničenom odgovornošću za ugostiteljstvo i trgovinu,Benjamin Daka</derivirana_varijabla>
  </DomainObject.Predmet.ProtustrankaNazivFormated>
  <DomainObject.Predmet.ProtustrankaNazivFormatedOIB>
    <izvorni_sadrzaj>FA. BE. MA. TRGOVINA društvo s ograničenom odgovornošću za ugostiteljstvo i trgovinu, OIB 60898333063,Benjamin Daka, OIB 89759758149</izvorni_sadrzaj>
    <derivirana_varijabla naziv="DomainObject.Predmet.ProtustrankaNazivFormatedOIB_1">FA. BE. MA. TRGOVINA društvo s ograničenom odgovornošću za ugostiteljstvo i trgovinu, OIB 60898333063,Benjamin Daka, OIB 89759758149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FA. BE. MA. TRGOVINA društvo s ograničenom odgovornošću za ugostiteljstvo i trgovinu</item>
      <item>Benjamin Daka</item>
    </izvorni_sadrzaj>
    <derivirana_varijabla naziv="DomainObject.Predmet.ProtuStrankaListFormated_1">
      <item>FA. BE. MA. TRGOVINA društvo s ograničenom odgovornošću za ugostiteljstvo i trgovinu</item>
      <item>Benjamin Daka</item>
    </derivirana_varijabla>
  </DomainObject.Predmet.ProtuStrankaListFormated>
  <DomainObject.Predmet.ProtuStrankaListFormatedOIB>
    <izvorni_sadrzaj>
      <item>FA. BE. MA. TRGOVINA društvo s ograničenom odgovornošću za ugostiteljstvo i trgovinu, OIB 60898333063</item>
      <item>Benjamin Daka, OIB 89759758149</item>
    </izvorni_sadrzaj>
    <derivirana_varijabla naziv="DomainObject.Predmet.ProtuStrankaListFormatedOIB_1">
      <item>FA. BE. MA. TRGOVINA društvo s ograničenom odgovornošću za ugostiteljstvo i trgovinu, OIB 60898333063</item>
      <item>Benjamin Daka, OIB 89759758149</item>
    </derivirana_varijabla>
  </DomainObject.Predmet.ProtuStrankaListFormatedOIB>
  <DomainObject.Predmet.ProtuStrankaListFormatedWithAdress>
    <izvorni_sadrzaj>
      <item>FA. BE. MA. TRGOVINA društvo s ograničenom odgovornošću za ugostiteljstvo i trgovinu, Decumanus 11, 52440 Poreč</item>
      <item>Benjamin Daka, Ozaljska Ulica 8, 10000 Zagreb</item>
    </izvorni_sadrzaj>
    <derivirana_varijabla naziv="DomainObject.Predmet.ProtuStrankaListFormatedWithAdress_1">
      <item>FA. BE. MA. TRGOVINA društvo s ograničenom odgovornošću za ugostiteljstvo i trgovinu, Decumanus 11, 52440 Poreč</item>
      <item>Benjamin Daka, Ozaljska Ulica 8, 10000 Zagreb</item>
    </derivirana_varijabla>
  </DomainObject.Predmet.ProtuStrankaListFormatedWithAdress>
  <DomainObject.Predmet.ProtuStrankaListFormatedWithAdressOIB>
    <izvorni_sadrzaj>
      <item>FA. BE. MA. TRGOVINA društvo s ograničenom odgovornošću za ugostiteljstvo i trgovinu, OIB 60898333063, Decumanus 11, 52440 Poreč</item>
      <item>Benjamin Daka, OIB 89759758149, Ozaljska Ulica 8, 10000 Zagreb</item>
    </izvorni_sadrzaj>
    <derivirana_varijabla naziv="DomainObject.Predmet.ProtuStrankaListFormatedWithAdressOIB_1">
      <item>FA. BE. MA. TRGOVINA društvo s ograničenom odgovornošću za ugostiteljstvo i trgovinu, OIB 60898333063, Decumanus 11, 52440 Poreč</item>
      <item>Benjamin Daka, OIB 89759758149, Ozaljska Ulica 8, 10000 Zagreb</item>
    </derivirana_varijabla>
  </DomainObject.Predmet.ProtuStrankaListFormatedWithAdressOIB>
  <DomainObject.Predmet.ProtuStrankaListNazivFormated>
    <izvorni_sadrzaj>
      <item>FA. BE. MA. TRGOVINA društvo s ograničenom odgovornošću za ugostiteljstvo i trgovinu</item>
      <item>Benjamin Daka</item>
    </izvorni_sadrzaj>
    <derivirana_varijabla naziv="DomainObject.Predmet.ProtuStrankaListNazivFormated_1">
      <item>FA. BE. MA. TRGOVINA društvo s ograničenom odgovornošću za ugostiteljstvo i trgovinu</item>
      <item>Benjamin Daka</item>
    </derivirana_varijabla>
  </DomainObject.Predmet.ProtuStrankaListNazivFormated>
  <DomainObject.Predmet.ProtuStrankaListNazivFormatedOIB>
    <izvorni_sadrzaj>
      <item>FA. BE. MA. TRGOVINA društvo s ograničenom odgovornošću za ugostiteljstvo i trgovinu, OIB 60898333063</item>
      <item>Benjamin Daka, OIB 89759758149</item>
    </izvorni_sadrzaj>
    <derivirana_varijabla naziv="DomainObject.Predmet.ProtuStrankaListNazivFormatedOIB_1">
      <item>FA. BE. MA. TRGOVINA društvo s ograničenom odgovornošću za ugostiteljstvo i trgovinu, OIB 60898333063</item>
      <item>Benjamin Daka, OIB 89759758149</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FA. BE. MA. TRGOVINA društvo s ograničenom odgovornošću za ugostiteljstvo i trgovinu i dr.</izvorni_sadrzaj>
    <derivirana_varijabla naziv="DomainObject.Predmet.ProtustrankaIDrugi_1">FA. BE. MA. TRGOVINA društvo s ograničenom odgovornošću za ugostiteljstvo i trgovinu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FA. BE. MA. TRGOVINA društvo s ograničenom odgovornošću za ugostiteljstvo i trgovinu, OIB 60898333063, Decumanus 11, 52440 Poreč i dr.</izvorni_sadrzaj>
    <derivirana_varijabla naziv="DomainObject.Predmet.ProtustrankaIDrugiAdressOIB_1">FA. BE. MA. TRGOVINA društvo s ograničenom odgovornošću za ugostiteljstvo i trgovinu, OIB 60898333063, Decumanus 11, 52440 Poreč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FA. BE. MA. TRGOVINA društvo s ograničenom odgovornošću za ugostiteljstvo i trgovinu</item>
      <item>Benjamin Daka</item>
      <item>Josip Pende</item>
    </izvorni_sadrzaj>
    <derivirana_varijabla naziv="DomainObject.Predmet.SudioniciListNaziv_1">
      <item>HRVATSKO DRUŠTVO SKLADATELJA</item>
      <item>FA. BE. MA. TRGOVINA društvo s ograničenom odgovornošću za ugostiteljstvo i trgovinu</item>
      <item>Benjamin Daka</item>
      <item>Josip Pende</item>
    </derivirana_varijabla>
    <derivirana_varijabla naziv="OstaliSudionici">
      <item>HRVATSKO DRUŠTVO SKLADATELJA</item>
      <item>FA. BE. MA. TRGOVINA društvo s ograničenom odgovornošću za ugostiteljstvo i trgovinu</item>
      <item>Benjamin Daka</item>
      <item>Josip Pende</item>
    </derivirana_varijabla>
  </DomainObject.Predmet.SudioniciListNaziv>
  <DomainObject.Predmet.SudioniciListAdressOIB>
    <izvorni_sadrzaj>
      <item>HRVATSKO DRUŠTVO SKLADATELJA, OIB 56668956985, Heinzelova 62 A,10000 Zagreb</item>
      <item>FA. BE. MA. TRGOVINA društvo s ograničenom odgovornošću za ugostiteljstvo i trgovinu, OIB 60898333063, Decumanus 11,52440 Poreč</item>
      <item>Benjamin Daka, OIB 89759758149, Ozaljska Ulica 8,10000 Zagreb</item>
      <item>Josip Pende</item>
    </izvorni_sadrzaj>
    <derivirana_varijabla naziv="DomainObject.Predmet.SudioniciListAdressOIB_1">
      <item>HRVATSKO DRUŠTVO SKLADATELJA, OIB 56668956985, Heinzelova 62 A,10000 Zagreb</item>
      <item>FA. BE. MA. TRGOVINA društvo s ograničenom odgovornošću za ugostiteljstvo i trgovinu, OIB 60898333063, Decumanus 11,52440 Poreč</item>
      <item>Benjamin Daka, OIB 89759758149, Ozaljska Ulica 8,10000 Zagreb</item>
      <item>Josip Pende</item>
    </derivirana_varijabla>
  </DomainObject.Predmet.SudioniciListAdressOIB>
  <DomainObject.UcesnikSudskeRadnje.NazivFormated>
    <izvorni_sadrzaj>Benjamin Daka, OIB 89759758149, Ozaljska Ulica 8,10000 Zagreb</izvorni_sadrzaj>
    <derivirana_varijabla naziv="DomainObject.UcesnikSudskeRadnje.NazivFormated_1">Benjamin Daka, OIB 89759758149, Ozaljska Ulica 8,10000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60898333063</item>
      <item>, OIB 89759758149</item>
      <item>, OIB null</item>
    </izvorni_sadrzaj>
    <derivirana_varijabla naziv="DomainObject.Predmet.SudioniciListNazivOIB_1">
      <item>, OIB 56668956985</item>
      <item>, OIB 60898333063</item>
      <item>, OIB 89759758149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FA. BE. MA. TRGOVINA društvo s ograničenom odgovornošću za ugostiteljstvo i trgovinu, OIB 60898333063, Decumanus 11, 52440 Poreč
2. Okrivljenik Benjamin Daka, OIB 89759758149, Ozaljska Ulica 8, 10000 Zagreb
3. Svjedok Josip Pende</izvorni_sadrzaj>
    <derivirana_varijabla naziv="DomainObject.UcesnikSudskeRadnje.SudskaRadnja.UcesniciObavijest_1">1. Okrivljenik FA. BE. MA. TRGOVINA društvo s ograničenom odgovornošću za ugostiteljstvo i trgovinu, OIB 60898333063, Decumanus 11, 52440 Poreč
2. Okrivljenik Benjamin Daka, OIB 89759758149, Ozaljska Ulica 8, 10000 Zagreb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FA. BE. MA. TRGOVINA društvo s ograničenom odgovornošću za ugostiteljstvo i trgovinu, Decumanus 11, 52440 Poreč, OIB: 60898333063</item>
      <item>Benjamin Daka, Ozaljska Ulica 8, 10000 Zagreb, OIB: 89759758149, rođen-a 26.07.1990., mjesto rođenja Zagreb (Grad Zagreb)</item>
    </izvorni_sadrzaj>
    <derivirana_varijabla naziv="DomainObject.Predmet.OkrivljenikAdresaMjestoRodjenjaList_1">
      <item>FA. BE. MA. TRGOVINA društvo s ograničenom odgovornošću za ugostiteljstvo i trgovinu, Decumanus 11, 52440 Poreč, OIB: 60898333063</item>
      <item>Benjamin Daka, Ozaljska Ulica 8, 10000 Zagreb, OIB: 89759758149, rođen-a 26.07.1990.,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FA. BE. MA. TRGOVINA društvo s ograničenom odgovornošću za ugostiteljstvo i trgovinu, MBS 130038528, Decumanus 11, 52440 Poreč</izvorni_sadrzaj>
    <derivirana_varijabla naziv="DomainObject.Predmet.OkrivljenikPravnaNazivAdresaMbs_1">FA. BE. MA. TRGOVINA društvo s ograničenom odgovornošću za ugostiteljstvo i trgovinu, MBS 130038528, Decumanus 11, 52440 Poreč</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345</properties:Words>
  <properties:Characters>2014</properties:Characters>
  <properties:Lines>58</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2026-09-23T09:29:00Z</cp:lastPrinted>
  <dcterms:modified xmlns:xsi="http://www.w3.org/2001/XMLSchema-instance" xsi:type="dcterms:W3CDTF">2026-09-23T09:29:00Z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Benjamin Daka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