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EE859A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15198" w14:paraId="72C3C9D5"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15198">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15198" w14:paraId="5C22E7BD"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15198">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15198" w14:paraId="42212523"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15198">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15198">
            <w:rPr>
              <w:rStyle w:val="eSPISCCParagraphDefaultFont"/>
              <w:rFonts w:eastAsiaTheme="minorHAnsi"/>
            </w:rPr>
            <w:t>Zagreb</w:t>
          </w:r>
        </w:sdtContent>
      </w:sdt>
      <w:r w:rsidR="001349C2">
        <w:t xml:space="preserve"> </w:t>
      </w:r>
    </w:p>
    <w:p w:rsidR="000E43A6" w:rsidP="00610735" w:rsidRDefault="000E43A6" w14:paraId="54F4477A" w14:textId="77777777">
      <w:pPr>
        <w:spacing w:after="0"/>
      </w:pPr>
    </w:p>
    <w:p w:rsidRPr="00176071" w:rsidR="00176071" w:rsidP="00610735" w:rsidRDefault="000E43A6" w14:paraId="3A66EFDB"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15198" w:rsidR="00D15198">
            <w:rPr>
              <w:rStyle w:val="eSPISCCParagraphDefaultFont"/>
              <w:rFonts w:eastAsiaTheme="minorHAnsi"/>
            </w:rPr>
            <w:t>Pp-1462/2025</w:t>
          </w:r>
        </w:sdtContent>
      </w:sdt>
      <w:r w:rsidR="00176071">
        <w:t xml:space="preserve">                                                        </w:t>
      </w:r>
    </w:p>
    <w:p w:rsidRPr="0041581F" w:rsidR="0041581F" w:rsidP="000F1677" w:rsidRDefault="00610735" w14:paraId="1A0C8AEA"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15198" w:rsidR="00D15198">
            <w:rPr>
              <w:rStyle w:val="eSPISCCParagraphDefaultFont"/>
              <w:rFonts w:eastAsiaTheme="minorHAnsi"/>
            </w:rPr>
            <w:t>David Krasnoševski Kolar i dr.</w:t>
          </w:r>
        </w:sdtContent>
      </w:sdt>
      <w:r w:rsidR="003A5A69">
        <w:t xml:space="preserve"> </w:t>
      </w:r>
    </w:p>
    <w:p w:rsidRPr="00610735" w:rsidR="00176071" w:rsidP="000F1677" w:rsidRDefault="00176071" w14:paraId="6E39EB20"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15198" w:rsidR="00D15198">
            <w:rPr>
              <w:rStyle w:val="eSPISCCParagraphDefaultFont"/>
              <w:rFonts w:eastAsiaTheme="minorHAnsi"/>
            </w:rPr>
            <w:t>članka 134. stavka 1., članka 175. stavka 1. točke 3., članka 134. stavka 1., članka 175. stavka 1. točke 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E0F0898"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3EFE2CB3"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3805B575"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15198" w14:paraId="31C986D0"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Fonts w:eastAsia="Calibri"/>
          </w:rPr>
        </w:sdtEndPr>
        <w:sdtContent>
          <w:r w:rsidRPr="00D15198">
            <w:rPr>
              <w:rStyle w:val="eSPISCCParagraphDefaultFont"/>
              <w:rFonts w:eastAsiaTheme="minorHAnsi"/>
            </w:rPr>
            <w:t>Zakon o sigurnosti prometa na cestama</w:t>
          </w:r>
        </w:sdtContent>
      </w:sdt>
      <w:r w:rsidR="00D073D1">
        <w:rPr>
          <w:rFonts w:eastAsia="Calibri" w:cs="Times New Roman"/>
          <w:noProof/>
        </w:rPr>
        <w:t xml:space="preserve"> </w:t>
      </w:r>
    </w:p>
    <w:p w:rsidR="00D7095E" w:rsidP="00D7095E" w:rsidRDefault="00D7095E" w14:paraId="1B459A01" w14:textId="77777777">
      <w:pPr>
        <w:keepNext/>
        <w:spacing w:after="0"/>
        <w:jc w:val="center"/>
        <w:rPr>
          <w:b/>
          <w:caps/>
          <w:spacing w:val="100"/>
        </w:rPr>
      </w:pPr>
    </w:p>
    <w:p w:rsidR="00D7095E" w:rsidP="00D7095E" w:rsidRDefault="00D7095E" w14:paraId="5831D3EE" w14:textId="77777777">
      <w:pPr>
        <w:keepNext/>
        <w:spacing w:after="0"/>
        <w:jc w:val="center"/>
        <w:rPr>
          <w:b/>
          <w:caps/>
          <w:spacing w:val="100"/>
        </w:rPr>
      </w:pPr>
    </w:p>
    <w:p w:rsidR="00176071" w:rsidP="00D7095E" w:rsidRDefault="00176071" w14:paraId="0A9C3AD0"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2688FFE0" w14:textId="77777777">
      <w:pPr>
        <w:keepNext/>
        <w:spacing w:after="0"/>
        <w:jc w:val="center"/>
        <w:rPr>
          <w:b/>
          <w:caps/>
          <w:spacing w:val="100"/>
        </w:rPr>
      </w:pPr>
    </w:p>
    <w:p w:rsidRPr="000F1677" w:rsidR="000F1677" w:rsidP="000F1677" w:rsidRDefault="000F1677" w14:paraId="70CD04B2"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D15198" w:rsidR="00D15198">
            <w:rPr>
              <w:rStyle w:val="eSPISCCParagraphDefaultFont"/>
              <w:rFonts w:eastAsiaTheme="minorHAnsi"/>
            </w:rPr>
            <w:t>Igor Vaniček</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D15198" w:rsidR="00D15198">
            <w:rPr>
              <w:rStyle w:val="eSPISCCParagraphDefaultFont"/>
              <w:rFonts w:eastAsiaTheme="minorHAnsi"/>
            </w:rPr>
            <w:t>12.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D15198" w:rsidR="00D15198">
            <w:rPr>
              <w:rStyle w:val="eSPISCCParagraphDefaultFont"/>
              <w:rFonts w:eastAsiaTheme="minorHAnsi"/>
            </w:rPr>
            <w:t>09:15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15198" w:rsidR="00D15198">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15198" w:rsidR="00D15198">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D15198" w:rsidR="00D15198">
            <w:rPr>
              <w:rStyle w:val="eSPISCCParagraphDefaultFont"/>
              <w:rFonts w:eastAsiaTheme="minorHAnsi"/>
            </w:rPr>
            <w:t>308</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15198" w:rsidR="00D15198">
            <w:rPr>
              <w:rStyle w:val="eSPISCCParagraphDefaultFont"/>
              <w:rFonts w:eastAsiaTheme="minorHAnsi"/>
            </w:rPr>
            <w:t>članka 134. stavka 1., članka 175. stavka 1. točke 3., članka 134. stavka 1., članka 175. stavka 1. točke 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D15198" w:rsidR="00D15198">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043A1615"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436DC905"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D15198" w:rsidR="00D15198">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65C590CB"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7509CA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1A95A103"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94E9F5E"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5844CA97" w14:textId="77777777">
      <w:pPr>
        <w:spacing w:after="0"/>
      </w:pPr>
    </w:p>
    <w:p w:rsidRPr="0041581F" w:rsidR="0041581F" w:rsidP="00A70E0A" w:rsidRDefault="0041581F" w14:paraId="621CDCFE"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D15198" w:rsidR="00D15198">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D15198" w:rsidR="00D15198">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0856E9D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15198" w14:paraId="0954E633"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15198">
            <w:rPr>
              <w:rStyle w:val="eSPISCCParagraphDefaultFont"/>
              <w:rFonts w:eastAsiaTheme="minorHAnsi"/>
            </w:rPr>
            <w:t>Rajka Rončević-Skočić</w:t>
          </w:r>
        </w:sdtContent>
      </w:sdt>
    </w:p>
    <w:p w:rsidRPr="0041581F" w:rsidR="006F62A9" w:rsidP="006F62A9" w:rsidRDefault="006F62A9" w14:paraId="190FDBE4" w14:textId="77777777">
      <w:pPr>
        <w:keepNext/>
        <w:spacing w:after="0"/>
        <w:contextualSpacing/>
        <w:rPr>
          <w:rFonts w:cs="Times New Roman"/>
          <w:noProof/>
        </w:rPr>
      </w:pPr>
    </w:p>
    <w:p w:rsidRPr="0041581F" w:rsidR="00176071" w:rsidP="000F1677" w:rsidRDefault="00176071" w14:paraId="1073777F" w14:textId="229FC1DE">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2B9FC2DE" w14:textId="77777777">
      <w:r>
        <w:separator/>
      </w:r>
    </w:p>
  </w:endnote>
  <w:endnote w:type="continuationSeparator" w:id="0">
    <w:p w:rsidR="008D1415" w:rsidP="00537B78" w:rsidRDefault="008D1415" w14:paraId="43570C95"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E7C83E5"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19DCC747"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647429DE" w14:textId="77777777">
      <w:r>
        <w:separator/>
      </w:r>
    </w:p>
  </w:footnote>
  <w:footnote w:type="continuationSeparator" w:id="0">
    <w:p w:rsidR="008D1415" w:rsidP="00537B78" w:rsidRDefault="008D1415" w14:paraId="0E5746D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1DB24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D15198" w:rsidR="00D15198">
          <w:rPr>
            <w:rStyle w:val="eSPISCCParagraphDefaultFont"/>
          </w:rPr>
          <w:t>71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15198" w:rsidR="00D15198">
          <w:rPr>
            <w:rStyle w:val="eSPISCCParagraphDefaultFont"/>
          </w:rPr>
          <w:t>Pp-1462/2025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5198"/>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49AD30F"/>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243570"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243570"/>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Daruvar</izvorni_sadrzaj>
    <derivirana_varijabla naziv="DomainObject.UcesnikSudskeRadnje.Adresa.Naselje_1">Daruvar</derivirana_varijabla>
  </DomainObject.UcesnikSudskeRadnje.Adresa.Naselje>
  <DomainObject.UcesnikSudskeRadnje.Adresa.PostBroj>
    <izvorni_sadrzaj>43500</izvorni_sadrzaj>
    <derivirana_varijabla naziv="DomainObject.UcesnikSudskeRadnje.Adresa.PostBroj_1">43500</derivirana_varijabla>
  </DomainObject.UcesnikSudskeRadnje.Adresa.PostBroj>
  <DomainObject.UcesnikSudskeRadnje.Adresa.UlicaIKBR>
    <izvorni_sadrzaj>Josipa Jelačića 148d</izvorni_sadrzaj>
    <derivirana_varijabla naziv="DomainObject.UcesnikSudskeRadnje.Adresa.UlicaIKBR_1">Josipa Jelačića 148d</derivirana_varijabla>
  </DomainObject.UcesnikSudskeRadnje.Adresa.UlicaIKBR>
  <DomainObject.UcesnikSudskeRadnje.Naziv>
    <izvorni_sadrzaj>Igor Vaniček</izvorni_sadrzaj>
    <derivirana_varijabla naziv="DomainObject.UcesnikSudskeRadnje.Naziv_1">Igor Vaniček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308</izvorni_sadrzaj>
    <derivirana_varijabla naziv="DomainObject.UcesnikSudskeRadnje.SudskaRadnja.Prostorija.Oznaka_1">308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09:15</izvorni_sadrzaj>
    <derivirana_varijabla naziv="DomainObject.UcesnikSudskeRadnje.SudskaRadnja.PlaniraniPocetakVrijeme_1">09:15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1462</izvorni_sadrzaj>
    <derivirana_varijabla naziv="DomainObject.Predmet.Broj_1">1462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11. veljače 2025.</izvorni_sadrzaj>
    <derivirana_varijabla naziv="DomainObject.Predmet.DatumIzradeOptuznogAkta_1">11. veljače 2025.</derivirana_varijabla>
  </DomainObject.Predmet.DatumIzradeOptuznogAkta>
  <DomainObject.Predmet.DatumIzradeOptuznogAktaFormated>
    <izvorni_sadrzaj>11.2.2025.</izvorni_sadrzaj>
    <derivirana_varijabla naziv="DomainObject.Predmet.DatumIzradeOptuznogAktaFormated_1">11.2.2025.</derivirana_varijabla>
  </DomainObject.Predmet.DatumIzradeOptuznogAktaFormated>
  <DomainObject.Predmet.DatumOsnivanja>
    <izvorni_sadrzaj>12. veljače 2025.</izvorni_sadrzaj>
    <derivirana_varijabla naziv="DomainObject.Predmet.DatumOsnivanja_1">12. veljače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12. veljače 2025.</izvorni_sadrzaj>
    <derivirana_varijabla naziv="DomainObject.Predmet.DatumPrimitkaOptuznogAkta_1">12. veljače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5. srpnja 1995.</izvorni_sadrzaj>
    <derivirana_varijabla naziv="DomainObject.Predmet.OkrivljenikFizickaOsoba.DatumRodjenja_1">5. srpnja 1995.</derivirana_varijabla>
  </DomainObject.Predmet.OkrivljenikFizickaOsoba.DatumRodjenja>
  <DomainObject.Predmet.OkrivljenikFizickaOsoba.DatumRodjenjaFormated>
    <izvorni_sadrzaj>5.7.1995.</izvorni_sadrzaj>
    <derivirana_varijabla naziv="DomainObject.Predmet.OkrivljenikFizickaOsoba.DatumRodjenjaFormated_1">5.7.1995.</derivirana_varijabla>
  </DomainObject.Predmet.OkrivljenikFizickaOsoba.DatumRodjenjaFormated>
  <DomainObject.Predmet.OkrivljenikFizickaOsoba.Ime>
    <izvorni_sadrzaj>Igor</izvorni_sadrzaj>
    <derivirana_varijabla naziv="DomainObject.Predmet.OkrivljenikFizickaOsoba.Ime_1">Igor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Virovitica (Virovitica)</izvorni_sadrzaj>
    <derivirana_varijabla naziv="DomainObject.Predmet.OkrivljenikFizickaOsoba.MjestoRodjenja_1">Virovitica (Virovitica)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Igor Vaniček</izvorni_sadrzaj>
    <derivirana_varijabla naziv="DomainObject.Predmet.OkrivljenikFizickaOsoba.Naziv_1">Igor Vaniček</derivirana_varijabla>
  </DomainObject.Predmet.OkrivljenikFizickaOsoba.Naziv>
  <DomainObject.Predmet.OkrivljenikFizickaOsoba.Prezime>
    <izvorni_sadrzaj>Vaniček</izvorni_sadrzaj>
    <derivirana_varijabla naziv="DomainObject.Predmet.OkrivljenikFizickaOsoba.Prezime_1">Vaniček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41868432590</izvorni_sadrzaj>
    <derivirana_varijabla naziv="DomainObject.Predmet.OkrivljenikFizickaOsoba.Oib_1">41868432590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Pp-1462/2025</izvorni_sadrzaj>
    <derivirana_varijabla naziv="DomainObject.Predmet.OznakaBroj_1">Pp-1462/2025</derivirana_varijabla>
  </DomainObject.Predmet.OznakaBroj>
  <DomainObject.Predmet.OznakaBrojOptuznogAkta>
    <izvorni_sadrzaj>511-19-45-25-1</izvorni_sadrzaj>
    <derivirana_varijabla naziv="DomainObject.Predmet.OznakaBrojOptuznogAkta_1">511-19-45-25-1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David Krasnoševski Kolar; Igor Vaniček</izvorni_sadrzaj>
    <derivirana_varijabla naziv="DomainObject.Predmet.ProtustrankaFormated_1">  David Krasnoševski Kolar; Igor Vaniček</derivirana_varijabla>
  </DomainObject.Predmet.ProtustrankaFormated>
  <DomainObject.Predmet.ProtustrankaFormatedOIB>
    <izvorni_sadrzaj>  David Krasnoševski Kolar, OIB 06626797431; Igor Vaniček, OIB 41868432590</izvorni_sadrzaj>
    <derivirana_varijabla naziv="DomainObject.Predmet.ProtustrankaFormatedOIB_1">  David Krasnoševski Kolar, OIB 06626797431; Igor Vaniček, OIB 41868432590</derivirana_varijabla>
  </DomainObject.Predmet.ProtustrankaFormatedOIB>
  <DomainObject.Predmet.ProtustrankaFormatedWithAdress>
    <izvorni_sadrzaj> David Krasnoševski Kolar, Maksimirska cesta 1 kod Košuta, 10000 Zagreb; Igor Vaniček, Josipa Jelačića 148d, 43500 Daruvar</izvorni_sadrzaj>
    <derivirana_varijabla naziv="DomainObject.Predmet.ProtustrankaFormatedWithAdress_1"> David Krasnoševski Kolar, Maksimirska cesta 1 kod Košuta, 10000 Zagreb; Igor Vaniček, Josipa Jelačića 148d, 43500 Daruvar</derivirana_varijabla>
  </DomainObject.Predmet.ProtustrankaFormatedWithAdress>
  <DomainObject.Predmet.ProtustrankaFormatedWithAdressOIB>
    <izvorni_sadrzaj> David Krasnoševski Kolar, OIB 06626797431, Maksimirska cesta 1 kod Košuta, 10000 Zagreb; Igor Vaniček, OIB 41868432590, Josipa Jelačića 148d, 43500 Daruvar</izvorni_sadrzaj>
    <derivirana_varijabla naziv="DomainObject.Predmet.ProtustrankaFormatedWithAdressOIB_1"> David Krasnoševski Kolar, OIB 06626797431, Maksimirska cesta 1 kod Košuta, 10000 Zagreb; Igor Vaniček, OIB 41868432590, Josipa Jelačića 148d, 43500 Daruvar</derivirana_varijabla>
  </DomainObject.Predmet.ProtustrankaFormatedWithAdressOIB>
  <DomainObject.Predmet.ProtustrankaWithAdress>
    <izvorni_sadrzaj>David Krasnoševski Kolar Maksimirska cesta 1 kod Košuta, 10000 Zagreb, Igor Vaniček Josipa Jelačića 148d, 43500 Daruvar</izvorni_sadrzaj>
    <derivirana_varijabla naziv="DomainObject.Predmet.ProtustrankaWithAdress_1">David Krasnoševski Kolar Maksimirska cesta 1 kod Košuta, 10000 Zagreb, Igor Vaniček Josipa Jelačića 148d, 43500 Daruvar</derivirana_varijabla>
  </DomainObject.Predmet.ProtustrankaWithAdress>
  <DomainObject.Predmet.ProtustrankaWithAdressOIB>
    <izvorni_sadrzaj>David Krasnoševski Kolar, OIB 06626797431, Maksimirska cesta 1 kod Košuta, 10000 Zagreb, Igor Vaniček, OIB 41868432590, Josipa Jelačića 148d, 43500 Daruvar</izvorni_sadrzaj>
    <derivirana_varijabla naziv="DomainObject.Predmet.ProtustrankaWithAdressOIB_1">David Krasnoševski Kolar, OIB 06626797431, Maksimirska cesta 1 kod Košuta, 10000 Zagreb, Igor Vaniček, OIB 41868432590, Josipa Jelačića 148d, 43500 Daruvar</derivirana_varijabla>
  </DomainObject.Predmet.ProtustrankaWithAdressOIB>
  <DomainObject.Predmet.ProtustrankaNazivFormated>
    <izvorni_sadrzaj>David Krasnoševski Kolar,Igor Vaniček</izvorni_sadrzaj>
    <derivirana_varijabla naziv="DomainObject.Predmet.ProtustrankaNazivFormated_1">David Krasnoševski Kolar,Igor Vaniček</derivirana_varijabla>
    <derivirana_varijabla naziv="Padez">David Krasnoševski Kolar,Igor Vaniček</derivirana_varijabla>
  </DomainObject.Predmet.ProtustrankaNazivFormated>
  <DomainObject.Predmet.ProtustrankaNazivFormatedOIB>
    <izvorni_sadrzaj>David Krasnoševski Kolar, OIB 06626797431,Igor Vaniček, OIB 41868432590</izvorni_sadrzaj>
    <derivirana_varijabla naziv="DomainObject.Predmet.ProtustrankaNazivFormatedOIB_1">David Krasnoševski Kolar, OIB 06626797431,Igor Vaniček, OIB 41868432590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Rajka Rončević Skočić, 71</izvorni_sadrzaj>
    <derivirana_varijabla naziv="DomainObject.Predmet.Referada.Naziv_1">Rajka Rončević Skočić, 71</derivirana_varijabla>
  </DomainObject.Predmet.Referada.Naziv>
  <DomainObject.Predmet.Referada.Oznaka>
    <izvorni_sadrzaj>71</izvorni_sadrzaj>
    <derivirana_varijabla naziv="DomainObject.Predmet.Referada.Oznaka_1">71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308</izvorni_sadrzaj>
    <derivirana_varijabla naziv="DomainObject.Predmet.Referada.Prostorija.Oznaka_1">308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Rajka Rončević-Skočić</izvorni_sadrzaj>
    <derivirana_varijabla naziv="DomainObject.Predmet.Referada.Sudac_1">Rajka Rončević-Skočić</derivirana_varijabla>
    <derivirana_varijabla naziv="Dativ">Rajka Rončević-Skočić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erivirana_varijabla naziv="Padez">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Rajka Rončević Skočić, 71</izvorni_sadrzaj>
    <derivirana_varijabla naziv="DomainObject.Predmet.TrenutnaLokacijaSpisa.Naziv_1">Rajka Rončević Skočić, 71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Marica Pašalić</izvorni_sadrzaj>
    <derivirana_varijabla naziv="DomainObject.Predmet.Zapisnicar_1">Marica Pašalić</derivirana_varijabla>
    <derivirana_varijabla naziv="Padez">Marica Pašalić</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David Krasnoševski Kolar</item>
      <item>Igor Vaniček</item>
    </izvorni_sadrzaj>
    <derivirana_varijabla naziv="DomainObject.Predmet.ProtuStrankaListFormated_1">
      <item>David Krasnoševski Kolar</item>
      <item>Igor Vaniček</item>
    </derivirana_varijabla>
  </DomainObject.Predmet.ProtuStrankaListFormated>
  <DomainObject.Predmet.ProtuStrankaListFormatedOIB>
    <izvorni_sadrzaj>
      <item>David Krasnoševski Kolar, OIB 06626797431</item>
      <item>Igor Vaniček, OIB 41868432590</item>
    </izvorni_sadrzaj>
    <derivirana_varijabla naziv="DomainObject.Predmet.ProtuStrankaListFormatedOIB_1">
      <item>David Krasnoševski Kolar, OIB 06626797431</item>
      <item>Igor Vaniček, OIB 41868432590</item>
    </derivirana_varijabla>
  </DomainObject.Predmet.ProtuStrankaListFormatedOIB>
  <DomainObject.Predmet.ProtuStrankaListFormatedWithAdress>
    <izvorni_sadrzaj>
      <item>David Krasnoševski Kolar, Maksimirska cesta 1 kod Košuta, 10000 Zagreb</item>
      <item>Igor Vaniček, Josipa Jelačića 148d, 43500 Daruvar</item>
    </izvorni_sadrzaj>
    <derivirana_varijabla naziv="DomainObject.Predmet.ProtuStrankaListFormatedWithAdress_1">
      <item>David Krasnoševski Kolar, Maksimirska cesta 1 kod Košuta, 10000 Zagreb</item>
      <item>Igor Vaniček, Josipa Jelačića 148d, 43500 Daruvar</item>
    </derivirana_varijabla>
  </DomainObject.Predmet.ProtuStrankaListFormatedWithAdress>
  <DomainObject.Predmet.ProtuStrankaListFormatedWithAdressOIB>
    <izvorni_sadrzaj>
      <item>David Krasnoševski Kolar, OIB 06626797431, Maksimirska cesta 1 kod Košuta, 10000 Zagreb</item>
      <item>Igor Vaniček, OIB 41868432590, Josipa Jelačića 148d, 43500 Daruvar</item>
    </izvorni_sadrzaj>
    <derivirana_varijabla naziv="DomainObject.Predmet.ProtuStrankaListFormatedWithAdressOIB_1">
      <item>David Krasnoševski Kolar, OIB 06626797431, Maksimirska cesta 1 kod Košuta, 10000 Zagreb</item>
      <item>Igor Vaniček, OIB 41868432590, Josipa Jelačića 148d, 43500 Daruvar</item>
    </derivirana_varijabla>
  </DomainObject.Predmet.ProtuStrankaListFormatedWithAdressOIB>
  <DomainObject.Predmet.ProtuStrankaListNazivFormated>
    <izvorni_sadrzaj>
      <item>David Krasnoševski Kolar</item>
      <item>Igor Vaniček</item>
    </izvorni_sadrzaj>
    <derivirana_varijabla naziv="DomainObject.Predmet.ProtuStrankaListNazivFormated_1">
      <item>David Krasnoševski Kolar</item>
      <item>Igor Vaniček</item>
    </derivirana_varijabla>
  </DomainObject.Predmet.ProtuStrankaListNazivFormated>
  <DomainObject.Predmet.ProtuStrankaListNazivFormatedOIB>
    <izvorni_sadrzaj>
      <item>David Krasnoševski Kolar, OIB 06626797431</item>
      <item>Igor Vaniček, OIB 41868432590</item>
    </izvorni_sadrzaj>
    <derivirana_varijabla naziv="DomainObject.Predmet.ProtuStrankaListNazivFormatedOIB_1">
      <item>David Krasnoševski Kolar, OIB 06626797431</item>
      <item>Igor Vaniček, OIB 41868432590</item>
    </derivirana_varijabla>
  </DomainObject.Predmet.ProtuStrankaListNazivFormatedOIB>
  <DomainObject.Predmet.OstaliListFormated>
    <izvorni_sadrzaj>
      <item>II. policijska postaja Zagreb</item>
      <item>Policijska uprava Zagrebačka</item>
      <item>Ana Karas</item>
      <item>Općinski prekršajni sud u Zagrebu</item>
    </izvorni_sadrzaj>
    <derivirana_varijabla naziv="DomainObject.Predmet.OstaliListFormated_1">
      <item>II. policijska postaja Zagreb</item>
      <item>Policijska uprava Zagrebačka</item>
      <item>Ana Karas</item>
      <item>Općinski prekršajni sud u Zagrebu</item>
    </derivirana_varijabla>
    <derivirana_varijabla naziv="DrugaOsoba">
      <item>II. policijska postaja Zagreb</item>
      <item>Policijska uprava Zagrebačka</item>
      <item>Ana Karas</item>
      <item>Općinski prekršajni sud u Zagrebu</item>
    </derivirana_varijabla>
  </DomainObject.Predmet.OstaliListFormated>
  <DomainObject.Predmet.OstaliListFormatedOIB>
    <izvorni_sadrzaj>
      <item>II. policijska postaja Zagreb</item>
      <item>Policijska uprava Zagrebačka</item>
      <item>Ana Karas, OIB 97424733323</item>
      <item>Općinski prekršajni sud u Zagrebu, OIB 95308842799</item>
    </izvorni_sadrzaj>
    <derivirana_varijabla naziv="DomainObject.Predmet.OstaliListFormatedOIB_1">
      <item>II. policijska postaja Zagreb</item>
      <item>Policijska uprava Zagrebačka</item>
      <item>Ana Karas, OIB 97424733323</item>
      <item>Općinski prekršajni sud u Zagrebu, OIB 95308842799</item>
    </derivirana_varijabla>
  </DomainObject.Predmet.OstaliListFormatedOIB>
  <DomainObject.Predmet.OstaliListFormatedWithAdress>
    <izvorni_sadrzaj>
      <item>II. policijska postaja Zagreb, Ilica 245, 10000 Zagreb</item>
      <item>Policijska uprava Zagrebačka, Matice hrvatske 4, 10000 Zagreb</item>
      <item>Ana Karas, Ulica Ante Mike Tripala 1, 10000 Zagreb</item>
      <item>Općinski prekršajni sud u Zagrebu, Avenija Dubrovnik 8, 10000 Zagreb</item>
    </izvorni_sadrzaj>
    <derivirana_varijabla naziv="DomainObject.Predmet.OstaliListFormatedWithAdress_1">
      <item>II. policijska postaja Zagreb, Ilica 245, 10000 Zagreb</item>
      <item>Policijska uprava Zagrebačka, Matice hrvatske 4, 10000 Zagreb</item>
      <item>Ana Karas, Ulica Ante Mike Tripala 1, 10000 Zagreb</item>
      <item>Općinski prekršajni sud u Zagrebu, Avenija Dubrovnik 8, 10000 Zagreb</item>
    </derivirana_varijabla>
  </DomainObject.Predmet.OstaliListFormatedWithAdress>
  <DomainObject.Predmet.OstaliListFormatedWithAdressOIB>
    <izvorni_sadrzaj>
      <item>II. policijska postaja Zagreb, Ilica 245, 10000 Zagreb</item>
      <item>Policijska uprava Zagrebačka, Matice hrvatske 4, 10000 Zagreb</item>
      <item>Ana Karas, OIB 97424733323, Ulica Ante Mike Tripala 1, 10000 Zagreb</item>
      <item>Općinski prekršajni sud u Zagrebu, OIB 95308842799, Avenija Dubrovnik 8, 10000 Zagreb</item>
    </izvorni_sadrzaj>
    <derivirana_varijabla naziv="DomainObject.Predmet.OstaliListFormatedWithAdressOIB_1">
      <item>II. policijska postaja Zagreb, Ilica 245, 10000 Zagreb</item>
      <item>Policijska uprava Zagrebačka, Matice hrvatske 4, 10000 Zagreb</item>
      <item>Ana Karas, OIB 97424733323, Ulica Ante Mike Tripala 1, 10000 Zagreb</item>
      <item>Općinski prekršajni sud u Zagrebu, OIB 95308842799, Avenija Dubrovnik 8, 10000 Zagreb</item>
    </derivirana_varijabla>
  </DomainObject.Predmet.OstaliListFormatedWithAdressOIB>
  <DomainObject.Predmet.OstaliListNazivFormated>
    <izvorni_sadrzaj>
      <item>II. policijska postaja Zagreb</item>
      <item>Policijska uprava Zagrebačka</item>
      <item>Ana Karas</item>
      <item>Općinski prekršajni sud u Zagrebu</item>
    </izvorni_sadrzaj>
    <derivirana_varijabla naziv="DomainObject.Predmet.OstaliListNazivFormated_1">
      <item>II. policijska postaja Zagreb</item>
      <item>Policijska uprava Zagrebačka</item>
      <item>Ana Karas</item>
      <item>Općinski prekršajni sud u Zagrebu</item>
    </derivirana_varijabla>
  </DomainObject.Predmet.OstaliListNazivFormated>
  <DomainObject.Predmet.OstaliListNazivFormatedOIB>
    <izvorni_sadrzaj>
      <item>II. policijska postaja Zagreb</item>
      <item>Policijska uprava Zagrebačka</item>
      <item>Ana Karas, OIB 97424733323</item>
      <item>Općinski prekršajni sud u Zagrebu, OIB 95308842799</item>
    </izvorni_sadrzaj>
    <derivirana_varijabla naziv="DomainObject.Predmet.OstaliListNazivFormatedOIB_1">
      <item>II. policijska postaja Zagreb</item>
      <item>Policijska uprava Zagrebačka</item>
      <item>Ana Karas, OIB 97424733323</item>
      <item>Općinski prekršajni sud u Zagrebu, OIB 95308842799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134, 175, 134, 175</izvorni_sadrzaj>
    <derivirana_varijabla naziv="DomainObject.Predmet.ClanakZakona_1">134, 175, 134, 175</derivirana_varijabla>
  </DomainObject.Predmet.ClanakZakona>
  <DomainObject.Predmet.ClanakZakonaFull>
    <izvorni_sadrzaj>članka 134. stavka 1., članka 175. stavka 1. točke 3., članka 134. stavka 1., članka 175. stavka 1. točke 3.</izvorni_sadrzaj>
    <derivirana_varijabla naziv="DomainObject.Predmet.ClanakZakonaFull_1">članka 134. stavka 1., članka 175. stavka 1. točke 3., članka 134. stavka 1., članka 175. stavka 1. točke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David Krasnoševski Kolar i dr.</izvorni_sadrzaj>
    <derivirana_varijabla naziv="DomainObject.Predmet.ProtustrankaIDrugi_1">David Krasnoševski Kolar i dr.</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David Krasnoševski Kolar, OIB 06626797431, Maksimirska cesta 1 kod Košuta, 10000 Zagreb i dr.</izvorni_sadrzaj>
    <derivirana_varijabla naziv="DomainObject.Predmet.ProtustrankaIDrugiAdressOIB_1">David Krasnoševski Kolar, OIB 06626797431, Maksimirska cesta 1 kod Košuta,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David Krasnoševski Kolar</item>
      <item>II. postaja prometne policije Zagreb</item>
      <item>Igor Vaniček</item>
      <item>II. policijska postaja Zagreb</item>
      <item>Policijska uprava Zagrebačka</item>
      <item>Ana Karas</item>
      <item>Općinski prekršajni sud u Zagrebu</item>
    </izvorni_sadrzaj>
    <derivirana_varijabla naziv="DomainObject.Predmet.SudioniciListNaziv_1">
      <item>David Krasnoševski Kolar</item>
      <item>II. postaja prometne policije Zagreb</item>
      <item>Igor Vaniček</item>
      <item>II. policijska postaja Zagreb</item>
      <item>Policijska uprava Zagrebačka</item>
      <item>Ana Karas</item>
      <item>Općinski prekršajni sud u Zagrebu</item>
    </derivirana_varijabla>
    <derivirana_varijabla naziv="OstaliSudionici">
      <item>David Krasnoševski Kolar</item>
      <item>II. postaja prometne policije Zagreb</item>
      <item>Igor Vaniček</item>
      <item>II. policijska postaja Zagreb</item>
      <item>Policijska uprava Zagrebačka</item>
      <item>Ana Karas</item>
      <item>Općinski prekršajni sud u Zagrebu</item>
    </derivirana_varijabla>
  </DomainObject.Predmet.SudioniciListNaziv>
  <DomainObject.Predmet.SudioniciListAdressOIB>
    <izvorni_sadrzaj>
      <item>David Krasnoševski Kolar, OIB 06626797431, Maksimirska cesta 1 kod Košuta,10000 Zagreb</item>
      <item>II. postaja prometne policije Zagreb, Jadranska avenija 8,10255 Donji Stupnik</item>
      <item>Igor Vaniček, OIB 41868432590, Josipa Jelačića 148d,43500 Daruvar</item>
      <item>II. policijska postaja Zagreb, Ilica 245,10000 Zagreb</item>
      <item>Policijska uprava Zagrebačka, Matice hrvatske 4,10000 Zagreb</item>
      <item>Ana Karas, OIB 97424733323, Ulica Ante Mike Tripala 1,10000 Zagreb</item>
      <item>Općinski prekršajni sud u Zagrebu, OIB 95308842799, Avenija Dubrovnik 8,10000 Zagreb</item>
    </izvorni_sadrzaj>
    <derivirana_varijabla naziv="DomainObject.Predmet.SudioniciListAdressOIB_1">
      <item>David Krasnoševski Kolar, OIB 06626797431, Maksimirska cesta 1 kod Košuta,10000 Zagreb</item>
      <item>II. postaja prometne policije Zagreb, Jadranska avenija 8,10255 Donji Stupnik</item>
      <item>Igor Vaniček, OIB 41868432590, Josipa Jelačića 148d,43500 Daruvar</item>
      <item>II. policijska postaja Zagreb, Ilica 245,10000 Zagreb</item>
      <item>Policijska uprava Zagrebačka, Matice hrvatske 4,10000 Zagreb</item>
      <item>Ana Karas, OIB 97424733323, Ulica Ante Mike Tripala 1,10000 Zagreb</item>
      <item>Općinski prekršajni sud u Zagrebu, OIB 95308842799, Avenija Dubrovnik 8,10000 Zagreb</item>
    </derivirana_varijabla>
  </DomainObject.Predmet.SudioniciListAdressOIB>
  <DomainObject.UcesnikSudskeRadnje.NazivFormated>
    <izvorni_sadrzaj>Igor Vaniček, OIB 41868432590, Josipa Jelačića 148d,43500 Daruvar</izvorni_sadrzaj>
    <derivirana_varijabla naziv="DomainObject.UcesnikSudskeRadnje.NazivFormated_1">Igor Vaniček, OIB 41868432590, Josipa Jelačića 148d,43500 Daruvar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06626797431</item>
      <item>, OIB null</item>
      <item>, OIB 41868432590</item>
      <item>, OIB null</item>
      <item>, OIB null</item>
      <item>, OIB 97424733323</item>
      <item>, OIB 95308842799</item>
    </izvorni_sadrzaj>
    <derivirana_varijabla naziv="DomainObject.Predmet.SudioniciListNazivOIB_1">
      <item>, OIB 06626797431</item>
      <item>, OIB null</item>
      <item>, OIB 41868432590</item>
      <item>, OIB null</item>
      <item>, OIB null</item>
      <item>, OIB 97424733323</item>
      <item>, OIB 95308842799</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II. postaja prometne policije Zagreb, Jadranska avenija 8, 10255 Donji Stupnik
2. Okrivljenik David Krasnoševski Kolar, OIB 06626797431, Maksimirska cesta 1 kod Košuta, 10000 Zagreb
3. Okrivljenik Igor Vaniček, OIB 41868432590, Josipa Jelačića 148d, 43500 Daruvar</izvorni_sadrzaj>
    <derivirana_varijabla naziv="DomainObject.UcesnikSudskeRadnje.SudskaRadnja.UcesniciObavijest_1">1. Tužitelj II. postaja prometne policije Zagreb, Jadranska avenija 8, 10255 Donji Stupnik
2. Okrivljenik David Krasnoševski Kolar, OIB 06626797431, Maksimirska cesta 1 kod Košuta, 10000 Zagreb
3. Okrivljenik Igor Vaniček, OIB 41868432590, Josipa Jelačića 148d, 43500 Daruvar</derivirana_varijabla>
  </DomainObject.UcesnikSudskeRadnje.SudskaRadnja.UcesniciObavijest>
  <DomainObject.Predmet.FunkcijaOsobe>
    <izvorni_sadrzaj>sudac</izvorni_sadrzaj>
    <derivirana_varijabla naziv="DomainObject.Predmet.FunkcijaOsobe_1">sudac</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veljače 2025.</izvorni_sadrzaj>
    <derivirana_varijabla naziv="DomainObject.Predmet.DatumPocetkaProcesa_1">12. veljače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David Krasnoševski Kolar, Maksimirska cesta 1 kod Košuta, 10000 Zagreb, OIB: 06626797431, rođen-a 28.12.1955., mjesto rođenja Zagreb (Grad Zagreb)</item>
      <item>Igor Vaniček, Josipa Jelačića 148d, 43500 Daruvar, OIB: 41868432590, rođen-a 05.07.1995., mjesto rođenja Virovitica (Virovitica)</item>
    </izvorni_sadrzaj>
    <derivirana_varijabla naziv="DomainObject.Predmet.OkrivljenikAdresaMjestoRodjenjaList_1">
      <item>David Krasnoševski Kolar, Maksimirska cesta 1 kod Košuta, 10000 Zagreb, OIB: 06626797431, rođen-a 28.12.1955., mjesto rođenja Zagreb (Grad Zagreb)</item>
      <item>Igor Vaniček, Josipa Jelačića 148d, 43500 Daruvar, OIB: 41868432590, rođen-a 05.07.1995., mjesto rođenja Virovitica (Virovitica)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Rajka.Roncevic@pszg.pravosudje.hr</izvorni_sadrzaj>
    <derivirana_varijabla naziv="DomainObject.Sudac.Email_1">Rajka.Roncevic@pszg.pravosudje.hr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335</properties:Words>
  <properties:Characters>1904</properties:Characters>
  <properties:Lines>48</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2401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Rajka Rončević Skočić</cp:lastModifiedBy>
  <cp:lastPrinted>2026-09-30T07:54:00Z</cp:lastPrinted>
  <dcterms:modified xmlns:xsi="http://www.w3.org/2001/XMLSchema-instance" xsi:type="dcterms:W3CDTF">2026-09-30T07:54:00Z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Igor Vaniček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