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311933" w14:paraId="9311933" w:rsidRDefault="00944D77" w:rsidP="00944D77" w:rsidR="00944D77" w:rsidRPr="00944D77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  <w15:collapsed w:val="false"/>
        <w:rPr>
          <w:lang w:val="hr-HR"/>
        </w:rPr>
      </w:pPr>
      <w:bookmarkStart w:name="_GoBack" w:id="0"/>
      <w:bookmarkEnd w:id="0"/>
      <w:r w:rsidRPr="00944D77">
        <w:rPr>
          <w:lang w:val="hr-HR"/>
        </w:rPr>
        <w:t xml:space="preserve">           </w:t>
      </w:r>
      <w:r w:rsidRPr="00944D77">
        <w:rPr>
          <w:noProof/>
          <w:lang w:eastAsia="hr-HR"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44D77">
        <w:rPr>
          <w:lang w:val="hr-HR"/>
        </w:rPr>
        <w:tab/>
      </w:r>
    </w:p>
    <w:p w:rsidRDefault="00944D77" w:rsidP="00944D77" w:rsidR="00944D77" w:rsidRPr="00944D77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  <w:rPr>
          <w:lang w:val="hr-HR"/>
        </w:rPr>
      </w:pPr>
      <w:r w:rsidRPr="00944D77">
        <w:rPr>
          <w:lang w:val="hr-HR"/>
        </w:rPr>
        <w:t>REPUBLIKA HRVATSKA</w:t>
      </w:r>
      <w:r w:rsidRPr="00944D77">
        <w:rPr>
          <w:lang w:val="hr-HR"/>
        </w:rPr>
        <w:tab/>
      </w:r>
      <w:r w:rsidRPr="00944D77">
        <w:rPr>
          <w:lang w:val="hr-HR"/>
        </w:rPr>
        <w:tab/>
      </w:r>
      <w:r w:rsidRPr="00944D77">
        <w:rPr>
          <w:lang w:val="hr-HR"/>
        </w:rPr>
        <w:tab/>
      </w:r>
      <w:r w:rsidRPr="00944D77">
        <w:rPr>
          <w:lang w:val="hr-HR"/>
        </w:rPr>
        <w:tab/>
      </w:r>
      <w:r w:rsidRPr="00944D77">
        <w:rPr>
          <w:lang w:val="hr-HR"/>
        </w:rPr>
        <w:tab/>
      </w:r>
      <w:r w:rsidRPr="00944D77">
        <w:rPr>
          <w:lang w:val="hr-HR"/>
        </w:rPr>
        <w:tab/>
        <w:t xml:space="preserve">      </w:t>
      </w:r>
    </w:p>
    <w:p w:rsidRDefault="00944D77" w:rsidP="00944D77" w:rsidR="00194885" w:rsidRPr="003055B9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  <w:rPr>
          <w:lang w:val="hr-HR"/>
        </w:rPr>
      </w:pPr>
      <w:r w:rsidRPr="00944D77">
        <w:rPr>
          <w:lang w:val="hr-HR"/>
        </w:rPr>
        <w:t>TRGOVAČKI SUD U SPLITU</w:t>
      </w:r>
    </w:p>
    <w:p w:rsidRDefault="00BE581D" w:rsidP="00B37F53" w:rsidR="00CB14F8" w:rsidRPr="003055B9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  <w:rPr>
          <w:lang w:val="hr-HR"/>
        </w:rPr>
      </w:pPr>
      <w:r w:rsidRPr="003055B9">
        <w:rPr>
          <w:lang w:val="hr-HR"/>
        </w:rPr>
        <w:t xml:space="preserve">Split, </w:t>
      </w:r>
      <w:r w:rsidR="00890929" w:rsidRPr="003055B9">
        <w:rPr>
          <w:lang w:val="hr-HR"/>
        </w:rPr>
        <w:t>Suko</w:t>
      </w:r>
      <w:r w:rsidR="00904A3C">
        <w:rPr>
          <w:lang w:val="hr-HR"/>
        </w:rPr>
        <w:t>išanska</w:t>
      </w:r>
      <w:r w:rsidR="004411FA" w:rsidRPr="003055B9">
        <w:rPr>
          <w:lang w:val="hr-HR"/>
        </w:rPr>
        <w:t xml:space="preserve"> </w:t>
      </w:r>
      <w:r w:rsidRPr="003055B9">
        <w:rPr>
          <w:lang w:val="hr-HR"/>
        </w:rPr>
        <w:t>6</w:t>
      </w:r>
      <w:r w:rsidR="0052049F" w:rsidRPr="003055B9">
        <w:rPr>
          <w:lang w:val="hr-HR"/>
        </w:rPr>
        <w:t xml:space="preserve">                                               </w:t>
      </w:r>
      <w:r w:rsidR="007D0280" w:rsidRPr="003055B9">
        <w:rPr>
          <w:lang w:val="hr-HR"/>
        </w:rPr>
        <w:t xml:space="preserve">                      </w:t>
      </w:r>
      <w:r w:rsidR="00E35CB9" w:rsidRPr="003055B9">
        <w:rPr>
          <w:lang w:val="hr-HR"/>
        </w:rPr>
        <w:t xml:space="preserve">         </w:t>
      </w:r>
      <w:r w:rsidR="0052049F" w:rsidRPr="003055B9">
        <w:rPr>
          <w:lang w:val="hr-HR"/>
        </w:rPr>
        <w:t xml:space="preserve"> </w:t>
      </w:r>
    </w:p>
    <w:p w:rsidRDefault="003055B9" w:rsidP="00944D77" w:rsidR="003055B9" w:rsidRPr="003055B9">
      <w:pPr>
        <w:pStyle w:val="Naslov1"/>
        <w:spacing w:after="140" w:before="140"/>
        <w:rPr>
          <w:b w:val="false"/>
          <w:spacing w:val="60"/>
        </w:rPr>
      </w:pPr>
      <w:r w:rsidRPr="003055B9">
        <w:rPr>
          <w:b w:val="false"/>
          <w:spacing w:val="60"/>
        </w:rPr>
        <w:t>REPUBLIKA HRVATSKA</w:t>
      </w:r>
    </w:p>
    <w:p w:rsidRDefault="003055B9" w:rsidP="00944D77" w:rsidR="003055B9" w:rsidRPr="003055B9">
      <w:pPr>
        <w:spacing w:after="140" w:before="140"/>
        <w:jc w:val="center"/>
        <w:rPr>
          <w:spacing w:val="60"/>
          <w:lang w:eastAsia="hr-HR" w:val="hr-HR"/>
        </w:rPr>
      </w:pPr>
      <w:r w:rsidRPr="003055B9">
        <w:rPr>
          <w:spacing w:val="60"/>
          <w:lang w:eastAsia="hr-HR" w:val="hr-HR"/>
        </w:rPr>
        <w:t>RJEŠENJE</w:t>
      </w:r>
    </w:p>
    <w:p w:rsidRDefault="00CB1559" w:rsidP="00DE230F" w:rsidR="005D6E7B" w:rsidRPr="003055B9">
      <w:pPr>
        <w:spacing w:before="100"/>
        <w:ind w:firstLine="720"/>
        <w:jc w:val="both"/>
      </w:pPr>
      <w:r w:rsidRPr="00CB1559">
        <w:rPr>
          <w:lang w:val="hr-HR"/>
        </w:rPr>
        <w:t xml:space="preserve">Trgovački sud u Splitu, po stečajnoj sutkinji Ani Golub Gruić, </w:t>
      </w:r>
      <w:r w:rsidR="003E0A36" w:rsidRPr="003E0A36">
        <w:rPr>
          <w:lang w:val="hr-HR"/>
        </w:rPr>
        <w:t xml:space="preserve">u postupku povodom prijedloga predlagatelja – dužnika </w:t>
      </w:r>
      <w:r w:rsidR="00CA42BD" w:rsidRPr="00CA42BD">
        <w:t>LORA PRODUKT d.o.o., OIB: 79615690041, Split, Zrinjsko-Frankopanska 68</w:t>
      </w:r>
      <w:r w:rsidR="003E0A36" w:rsidRPr="003E0A36">
        <w:rPr>
          <w:lang w:val="hr-HR"/>
        </w:rPr>
        <w:t>, za sklapa</w:t>
      </w:r>
      <w:r w:rsidR="00C7036C">
        <w:rPr>
          <w:lang w:val="hr-HR"/>
        </w:rPr>
        <w:t xml:space="preserve">nje predstečajne nagodbe, dana </w:t>
      </w:r>
      <w:r w:rsidR="00CA42BD">
        <w:rPr>
          <w:lang w:val="hr-HR"/>
        </w:rPr>
        <w:t>18. srpnja</w:t>
      </w:r>
      <w:r w:rsidR="00D458A1">
        <w:rPr>
          <w:lang w:val="hr-HR"/>
        </w:rPr>
        <w:t xml:space="preserve"> 2017</w:t>
      </w:r>
      <w:r w:rsidR="00EF270E">
        <w:rPr>
          <w:lang w:val="hr-HR"/>
        </w:rPr>
        <w:t>. godine</w:t>
      </w:r>
      <w:r w:rsidR="003E0A36" w:rsidRPr="003E0A36">
        <w:rPr>
          <w:lang w:val="hr-HR"/>
        </w:rPr>
        <w:t xml:space="preserve"> </w:t>
      </w:r>
    </w:p>
    <w:p w:rsidRDefault="00AE34B3" w:rsidP="00944D77" w:rsidR="00382EF1" w:rsidRPr="003055B9">
      <w:pPr>
        <w:spacing w:after="180" w:before="160"/>
        <w:jc w:val="center"/>
        <w:rPr>
          <w:lang w:val="hr-HR"/>
        </w:rPr>
      </w:pPr>
      <w:r w:rsidRPr="003055B9">
        <w:rPr>
          <w:lang w:val="hr-HR"/>
        </w:rPr>
        <w:t xml:space="preserve">r i j e š i o </w:t>
      </w:r>
      <w:r w:rsidR="00194885" w:rsidRPr="003055B9">
        <w:rPr>
          <w:lang w:val="hr-HR"/>
        </w:rPr>
        <w:t xml:space="preserve"> </w:t>
      </w:r>
      <w:r w:rsidRPr="003055B9">
        <w:rPr>
          <w:lang w:val="hr-HR"/>
        </w:rPr>
        <w:t xml:space="preserve">  j e</w:t>
      </w:r>
      <w:r w:rsidR="00FA7F42" w:rsidRPr="003055B9">
        <w:rPr>
          <w:lang w:val="hr-HR"/>
        </w:rPr>
        <w:tab/>
      </w:r>
    </w:p>
    <w:p w:rsidRDefault="009E4120" w:rsidP="009E4120" w:rsidR="007D0280" w:rsidRPr="003055B9">
      <w:pPr>
        <w:ind w:firstLine="360"/>
        <w:jc w:val="both"/>
        <w:rPr>
          <w:lang w:val="hr-HR"/>
        </w:rPr>
      </w:pPr>
      <w:r w:rsidRPr="003055B9">
        <w:rPr>
          <w:lang w:val="hr-HR"/>
        </w:rPr>
        <w:t xml:space="preserve">I. </w:t>
      </w:r>
      <w:r w:rsidR="00436321" w:rsidRPr="003055B9">
        <w:rPr>
          <w:lang w:val="hr-HR"/>
        </w:rPr>
        <w:t>Nalaže se</w:t>
      </w:r>
      <w:r w:rsidR="00F8314B">
        <w:rPr>
          <w:lang w:val="hr-HR"/>
        </w:rPr>
        <w:t xml:space="preserve"> </w:t>
      </w:r>
      <w:r w:rsidR="00CB1559" w:rsidRPr="00CB1559">
        <w:rPr>
          <w:lang w:val="hr-HR"/>
        </w:rPr>
        <w:t>predlagatelj</w:t>
      </w:r>
      <w:r w:rsidR="001E6FBD">
        <w:rPr>
          <w:lang w:val="hr-HR"/>
        </w:rPr>
        <w:t>u</w:t>
      </w:r>
      <w:r w:rsidR="00CB1559" w:rsidRPr="00CB1559">
        <w:rPr>
          <w:lang w:val="hr-HR"/>
        </w:rPr>
        <w:t xml:space="preserve"> - dužnik</w:t>
      </w:r>
      <w:r w:rsidR="001E6FBD">
        <w:rPr>
          <w:lang w:val="hr-HR"/>
        </w:rPr>
        <w:t>u</w:t>
      </w:r>
      <w:r w:rsidR="00CB1559" w:rsidRPr="00CB1559">
        <w:rPr>
          <w:lang w:val="hr-HR"/>
        </w:rPr>
        <w:t xml:space="preserve"> </w:t>
      </w:r>
      <w:r w:rsidR="00CA42BD" w:rsidRPr="00CA42BD">
        <w:t>LORA PRODUKT d.o.o., OIB: 79615690041, Split, Zrinjsko-Frankopanska 68</w:t>
      </w:r>
      <w:r w:rsidR="001E6FBD">
        <w:t xml:space="preserve">, </w:t>
      </w:r>
      <w:r w:rsidR="002B045A">
        <w:t xml:space="preserve">da </w:t>
      </w:r>
      <w:r w:rsidR="007D0280" w:rsidRPr="003055B9">
        <w:rPr>
          <w:lang w:val="hr-HR"/>
        </w:rPr>
        <w:t>u r</w:t>
      </w:r>
      <w:r w:rsidR="00436321" w:rsidRPr="003055B9">
        <w:rPr>
          <w:lang w:val="hr-HR"/>
        </w:rPr>
        <w:t xml:space="preserve">oku 8 (osam) dana od dana dostave ovog rješenja plati pristojbu na račun prihoda državnog proračuna Republike Hrvatske broj: </w:t>
      </w:r>
      <w:r w:rsidR="009B7DEE" w:rsidRPr="003055B9">
        <w:rPr>
          <w:lang w:val="hr-HR"/>
        </w:rPr>
        <w:t>HR1210010051863000160</w:t>
      </w:r>
      <w:r w:rsidR="00436321" w:rsidRPr="003055B9">
        <w:rPr>
          <w:lang w:val="hr-HR"/>
        </w:rPr>
        <w:t xml:space="preserve"> - Državne sudske pristojbe, </w:t>
      </w:r>
      <w:r w:rsidR="00783E62" w:rsidRPr="003055B9">
        <w:rPr>
          <w:lang w:val="hr-HR"/>
        </w:rPr>
        <w:t>Model: 64, Poziv na broj:</w:t>
      </w:r>
      <w:r w:rsidR="004A78C5" w:rsidRPr="003055B9">
        <w:rPr>
          <w:lang w:val="hr-HR"/>
        </w:rPr>
        <w:t xml:space="preserve"> </w:t>
      </w:r>
      <w:r w:rsidR="00436321" w:rsidRPr="003055B9">
        <w:rPr>
          <w:lang w:val="hr-HR"/>
        </w:rPr>
        <w:t>5045-3566</w:t>
      </w:r>
      <w:r w:rsidR="00AB755E">
        <w:rPr>
          <w:lang w:val="hr-HR"/>
        </w:rPr>
        <w:t>-</w:t>
      </w:r>
      <w:r w:rsidR="00CA42BD">
        <w:rPr>
          <w:lang w:val="hr-HR"/>
        </w:rPr>
        <w:t>6</w:t>
      </w:r>
      <w:r w:rsidR="00D458A1">
        <w:rPr>
          <w:lang w:val="hr-HR"/>
        </w:rPr>
        <w:t>9-2016</w:t>
      </w:r>
    </w:p>
    <w:p w:rsidRDefault="000D4571" w:rsidP="00875C75" w:rsidR="000D4571">
      <w:pPr>
        <w:numPr>
          <w:ilvl w:val="0"/>
          <w:numId w:val="19"/>
        </w:numPr>
        <w:spacing w:after="160" w:before="160"/>
        <w:ind w:hanging="357" w:left="714"/>
        <w:jc w:val="both"/>
        <w:rPr>
          <w:lang w:val="hr-HR"/>
        </w:rPr>
      </w:pPr>
      <w:r>
        <w:rPr>
          <w:u w:val="single"/>
          <w:lang w:val="hr-HR"/>
        </w:rPr>
        <w:t>pristojbu na</w:t>
      </w:r>
      <w:r w:rsidR="0031537B">
        <w:rPr>
          <w:u w:val="single"/>
          <w:lang w:val="hr-HR"/>
        </w:rPr>
        <w:t xml:space="preserve"> </w:t>
      </w:r>
      <w:r w:rsidR="00890929">
        <w:rPr>
          <w:u w:val="single"/>
          <w:lang w:val="hr-HR"/>
        </w:rPr>
        <w:t>p</w:t>
      </w:r>
      <w:r w:rsidR="00CB1559">
        <w:rPr>
          <w:u w:val="single"/>
          <w:lang w:val="hr-HR"/>
        </w:rPr>
        <w:t>rijedlog za sklapanje predstečajne nagodbe</w:t>
      </w:r>
      <w:r w:rsidR="00383AAA">
        <w:rPr>
          <w:u w:val="single"/>
          <w:lang w:val="hr-HR"/>
        </w:rPr>
        <w:t xml:space="preserve"> </w:t>
      </w:r>
      <w:r w:rsidR="0031537B">
        <w:rPr>
          <w:u w:val="single"/>
          <w:lang w:val="hr-HR"/>
        </w:rPr>
        <w:t xml:space="preserve">u iznosu </w:t>
      </w:r>
      <w:r w:rsidR="009A331B">
        <w:rPr>
          <w:u w:val="single"/>
          <w:lang w:val="hr-HR"/>
        </w:rPr>
        <w:t xml:space="preserve">od </w:t>
      </w:r>
      <w:r w:rsidR="00EF270E">
        <w:rPr>
          <w:u w:val="single"/>
          <w:lang w:val="hr-HR"/>
        </w:rPr>
        <w:t>1.0</w:t>
      </w:r>
      <w:r w:rsidR="002B045A">
        <w:rPr>
          <w:u w:val="single"/>
          <w:lang w:val="hr-HR"/>
        </w:rPr>
        <w:t>00</w:t>
      </w:r>
      <w:r w:rsidR="009A331B">
        <w:rPr>
          <w:u w:val="single"/>
          <w:lang w:val="hr-HR"/>
        </w:rPr>
        <w:t>,00</w:t>
      </w:r>
      <w:r>
        <w:rPr>
          <w:u w:val="single"/>
          <w:lang w:val="hr-HR"/>
        </w:rPr>
        <w:t xml:space="preserve"> kn</w:t>
      </w:r>
    </w:p>
    <w:p w:rsidRDefault="003E0A36" w:rsidP="003E0A36" w:rsidR="003E0A36">
      <w:pPr>
        <w:spacing w:after="160" w:before="160"/>
        <w:jc w:val="both"/>
        <w:rPr>
          <w:lang w:val="hr-HR"/>
        </w:rPr>
      </w:pPr>
      <w:r w:rsidRPr="003E0A36">
        <w:rPr>
          <w:lang w:val="hr-HR"/>
        </w:rPr>
        <w:t>te da o tome bez odgađanja obavijesti sud dostavom uplatnice ili drugog pisanog dokaza pozivom na  gornji poslovni broj spisa.</w:t>
      </w:r>
    </w:p>
    <w:p w:rsidRDefault="009E4120" w:rsidP="00944D77" w:rsidR="000502C3" w:rsidRPr="003055B9">
      <w:pPr>
        <w:spacing w:before="160"/>
        <w:ind w:firstLine="357"/>
        <w:jc w:val="both"/>
        <w:rPr>
          <w:lang w:val="hr-HR"/>
        </w:rPr>
      </w:pPr>
      <w:r w:rsidRPr="003055B9">
        <w:rPr>
          <w:lang w:val="hr-HR"/>
        </w:rPr>
        <w:t xml:space="preserve">II. </w:t>
      </w:r>
      <w:r w:rsidR="00026E80" w:rsidRPr="003055B9">
        <w:rPr>
          <w:lang w:val="hr-HR"/>
        </w:rPr>
        <w:t>Kad</w:t>
      </w:r>
      <w:r w:rsidR="00791A8D" w:rsidRPr="003055B9">
        <w:rPr>
          <w:lang w:val="hr-HR"/>
        </w:rPr>
        <w:t xml:space="preserve"> stranka ne plati pristojbu iz točke I. u propisanom roku ili o tome bez odgađanja ne obavijesti sud, sud će u daljnjem roku od 8 (osam) dana, na rješenje o pristojbi, odnosno  na rješenje o prigovoru, staviti  potvrdu </w:t>
      </w:r>
      <w:r w:rsidR="008E3D3F" w:rsidRPr="003055B9">
        <w:rPr>
          <w:lang w:val="hr-HR"/>
        </w:rPr>
        <w:t xml:space="preserve"> o ovršnosti, </w:t>
      </w:r>
      <w:r w:rsidR="00026E80" w:rsidRPr="003055B9">
        <w:rPr>
          <w:lang w:val="hr-HR"/>
        </w:rPr>
        <w:t xml:space="preserve"> te ga dostaviti Financijskoj agenciji radi  provedbe ovrhe  na novčanim sredstvima stranke.  Ako </w:t>
      </w:r>
      <w:r w:rsidR="00A65528" w:rsidRPr="003055B9">
        <w:rPr>
          <w:lang w:val="hr-HR"/>
        </w:rPr>
        <w:t xml:space="preserve"> Financijska agencija u roku od  godine dana ne provede ovrhu na novčanim sredstvima i oročenim novčanim sredstvima stranke u cjelokupnom iznosu pristojbene obveze,  dostavit će rješenje o pristojbi s potvrdom </w:t>
      </w:r>
      <w:r w:rsidR="00E8077A" w:rsidRPr="003055B9">
        <w:rPr>
          <w:lang w:val="hr-HR"/>
        </w:rPr>
        <w:t>ovršnosti nadležnoj ispostavi Područnog ureda Porezn</w:t>
      </w:r>
      <w:r w:rsidR="001E1329" w:rsidRPr="003055B9">
        <w:rPr>
          <w:lang w:val="hr-HR"/>
        </w:rPr>
        <w:t>e</w:t>
      </w:r>
      <w:r w:rsidR="00E8077A" w:rsidRPr="003055B9">
        <w:rPr>
          <w:lang w:val="hr-HR"/>
        </w:rPr>
        <w:t xml:space="preserve"> uprave prema prebivalištu, odnosno sjedištu stranke kao pristojbenog obveznika, radi provedbe ovrhe na njenoj cjelokupnoj imovini </w:t>
      </w:r>
      <w:r w:rsidR="00116BF0" w:rsidRPr="003055B9">
        <w:rPr>
          <w:lang w:val="hr-HR"/>
        </w:rPr>
        <w:t>(</w:t>
      </w:r>
      <w:r w:rsidR="000502C3" w:rsidRPr="003055B9">
        <w:rPr>
          <w:lang w:val="hr-HR"/>
        </w:rPr>
        <w:t>čl. 40. ZSP-a).</w:t>
      </w:r>
    </w:p>
    <w:p w:rsidRDefault="007D0280" w:rsidP="00944D77" w:rsidR="00944D77">
      <w:pPr>
        <w:spacing w:before="160"/>
        <w:ind w:firstLine="357"/>
        <w:jc w:val="both"/>
        <w:rPr>
          <w:lang w:val="hr-HR"/>
        </w:rPr>
      </w:pPr>
      <w:r w:rsidRPr="003055B9">
        <w:rPr>
          <w:lang w:val="hr-HR"/>
        </w:rPr>
        <w:t>III</w:t>
      </w:r>
      <w:r w:rsidR="009E4120" w:rsidRPr="003055B9">
        <w:rPr>
          <w:lang w:val="hr-HR"/>
        </w:rPr>
        <w:t xml:space="preserve">. </w:t>
      </w:r>
      <w:r w:rsidR="000502C3" w:rsidRPr="003055B9">
        <w:rPr>
          <w:lang w:val="hr-HR"/>
        </w:rPr>
        <w:t>Nalaže se Financijskoj agenciji provedba  ovrhe na novčanim sredstvima stranke sa svih  njenih računa</w:t>
      </w:r>
      <w:r w:rsidRPr="003055B9">
        <w:rPr>
          <w:lang w:val="hr-HR"/>
        </w:rPr>
        <w:t xml:space="preserve"> </w:t>
      </w:r>
      <w:r w:rsidR="000502C3" w:rsidRPr="003055B9">
        <w:rPr>
          <w:lang w:val="hr-HR"/>
        </w:rPr>
        <w:t xml:space="preserve">i oročenih novčanih sredstava, prema  odredbama </w:t>
      </w:r>
      <w:r w:rsidR="00783E62" w:rsidRPr="003055B9">
        <w:rPr>
          <w:lang w:val="hr-HR"/>
        </w:rPr>
        <w:t>z</w:t>
      </w:r>
      <w:r w:rsidR="000502C3" w:rsidRPr="003055B9">
        <w:rPr>
          <w:lang w:val="hr-HR"/>
        </w:rPr>
        <w:t>akona koji uređuje provedbu ovrhe na novčanim</w:t>
      </w:r>
      <w:r w:rsidR="009E4120" w:rsidRPr="003055B9">
        <w:rPr>
          <w:lang w:val="hr-HR"/>
        </w:rPr>
        <w:t xml:space="preserve"> </w:t>
      </w:r>
      <w:r w:rsidR="000502C3" w:rsidRPr="003055B9">
        <w:rPr>
          <w:lang w:val="hr-HR"/>
        </w:rPr>
        <w:t xml:space="preserve">sredstvima, u slučaju ako stranka ne plati  dužnu pristojbu (čl. </w:t>
      </w:r>
      <w:smartTag w:element="metricconverter" w:uri="urn:schemas-microsoft-com:office:smarttags">
        <w:smartTagPr>
          <w:attr w:val="39. st" w:name="ProductID"/>
        </w:smartTagPr>
        <w:r w:rsidR="000502C3" w:rsidRPr="003055B9">
          <w:rPr>
            <w:lang w:val="hr-HR"/>
          </w:rPr>
          <w:t>39. st</w:t>
        </w:r>
      </w:smartTag>
      <w:r w:rsidR="000502C3" w:rsidRPr="003055B9">
        <w:rPr>
          <w:lang w:val="hr-HR"/>
        </w:rPr>
        <w:t>. 5. ZSP-a).</w:t>
      </w:r>
    </w:p>
    <w:p w:rsidRDefault="00890929" w:rsidP="00944D77" w:rsidR="001057BF" w:rsidRPr="003055B9">
      <w:pPr>
        <w:spacing w:before="160"/>
        <w:jc w:val="center"/>
        <w:rPr>
          <w:lang w:val="hr-HR"/>
        </w:rPr>
      </w:pPr>
      <w:r>
        <w:rPr>
          <w:lang w:val="hr-HR"/>
        </w:rPr>
        <w:t>U Split</w:t>
      </w:r>
      <w:r w:rsidR="00944D77">
        <w:rPr>
          <w:lang w:val="hr-HR"/>
        </w:rPr>
        <w:t>u</w:t>
      </w:r>
      <w:r>
        <w:rPr>
          <w:lang w:val="hr-HR"/>
        </w:rPr>
        <w:t xml:space="preserve">, </w:t>
      </w:r>
      <w:r w:rsidR="00CA42BD">
        <w:rPr>
          <w:lang w:val="hr-HR"/>
        </w:rPr>
        <w:t>18. srpnja</w:t>
      </w:r>
      <w:r w:rsidR="00D458A1" w:rsidRPr="00D458A1">
        <w:rPr>
          <w:lang w:val="hr-HR"/>
        </w:rPr>
        <w:t xml:space="preserve"> 2017</w:t>
      </w:r>
      <w:r w:rsidR="000502C3" w:rsidRPr="003055B9">
        <w:rPr>
          <w:lang w:val="hr-HR"/>
        </w:rPr>
        <w:t xml:space="preserve">. </w:t>
      </w:r>
      <w:r w:rsidR="00F53FFB" w:rsidRPr="003055B9">
        <w:rPr>
          <w:lang w:val="hr-HR"/>
        </w:rPr>
        <w:t xml:space="preserve"> </w:t>
      </w:r>
      <w:r w:rsidR="00C53EBB" w:rsidRPr="003055B9">
        <w:rPr>
          <w:lang w:val="hr-HR"/>
        </w:rPr>
        <w:t>godine</w:t>
      </w:r>
    </w:p>
    <w:p w:rsidRDefault="00C53EBB" w:rsidP="00944D77" w:rsidR="00C53EBB" w:rsidRPr="003055B9">
      <w:pPr>
        <w:spacing w:before="160"/>
        <w:jc w:val="both"/>
      </w:pPr>
      <w:r w:rsidRPr="003055B9">
        <w:rPr>
          <w:lang w:val="hr-HR"/>
        </w:rPr>
        <w:t xml:space="preserve">  </w:t>
      </w:r>
      <w:r w:rsidRPr="003055B9">
        <w:tab/>
      </w:r>
      <w:r w:rsidR="00AE542A" w:rsidRPr="003055B9">
        <w:t xml:space="preserve">     </w:t>
      </w:r>
      <w:r w:rsidRPr="003055B9">
        <w:tab/>
      </w:r>
      <w:r w:rsidRPr="003055B9">
        <w:tab/>
      </w:r>
      <w:r w:rsidRPr="003055B9">
        <w:tab/>
      </w:r>
      <w:r w:rsidRPr="003055B9">
        <w:tab/>
      </w:r>
      <w:r w:rsidRPr="003055B9">
        <w:tab/>
        <w:t xml:space="preserve">      </w:t>
      </w:r>
      <w:r w:rsidR="00AE542A" w:rsidRPr="003055B9">
        <w:t xml:space="preserve">   </w:t>
      </w:r>
      <w:r w:rsidRPr="003055B9">
        <w:t xml:space="preserve">          </w:t>
      </w:r>
      <w:r w:rsidR="00F659AF" w:rsidRPr="003055B9">
        <w:tab/>
      </w:r>
      <w:r w:rsidR="00F53CA1" w:rsidRPr="003055B9">
        <w:t xml:space="preserve">        </w:t>
      </w:r>
      <w:r w:rsidR="008F1732" w:rsidRPr="003055B9">
        <w:t xml:space="preserve">  </w:t>
      </w:r>
      <w:r w:rsidR="00AE542A" w:rsidRPr="003055B9">
        <w:t xml:space="preserve">     </w:t>
      </w:r>
      <w:r w:rsidR="000E6E40" w:rsidRPr="003055B9">
        <w:t xml:space="preserve">    </w:t>
      </w:r>
      <w:r w:rsidR="00F53CA1" w:rsidRPr="003055B9">
        <w:t xml:space="preserve"> </w:t>
      </w:r>
      <w:r w:rsidR="00AE542A" w:rsidRPr="003055B9">
        <w:t xml:space="preserve">   </w:t>
      </w:r>
      <w:r w:rsidR="00485724">
        <w:t xml:space="preserve">     </w:t>
      </w:r>
      <w:r w:rsidR="003055B9">
        <w:t xml:space="preserve"> </w:t>
      </w:r>
      <w:r w:rsidR="007D0280" w:rsidRPr="003055B9">
        <w:t>S</w:t>
      </w:r>
      <w:r w:rsidR="00485724">
        <w:t>UTKINJA</w:t>
      </w:r>
    </w:p>
    <w:p w:rsidRDefault="00C53EBB" w:rsidP="00C53EBB" w:rsidR="007D0280">
      <w:pPr>
        <w:pStyle w:val="Tijeloteksta"/>
        <w:tabs>
          <w:tab w:pos="6810" w:val="clear"/>
        </w:tabs>
        <w:ind w:left="708"/>
        <w:jc w:val="center"/>
      </w:pPr>
      <w:r w:rsidRPr="003055B9">
        <w:t xml:space="preserve">                                                                         </w:t>
      </w:r>
      <w:r w:rsidR="007D0280" w:rsidRPr="003055B9">
        <w:t xml:space="preserve">                          </w:t>
      </w:r>
      <w:r w:rsidR="00AE542A" w:rsidRPr="003055B9">
        <w:t>ANA GOLUB GRUIĆ</w:t>
      </w:r>
    </w:p>
    <w:p w:rsidRDefault="00134D88" w:rsidP="00C53EBB" w:rsidR="00134D88">
      <w:pPr>
        <w:pStyle w:val="Tijeloteksta"/>
        <w:tabs>
          <w:tab w:pos="6810" w:val="clear"/>
        </w:tabs>
        <w:ind w:left="708"/>
        <w:jc w:val="center"/>
      </w:pPr>
    </w:p>
    <w:p w:rsidRDefault="00CB1559" w:rsidP="00C53EBB" w:rsidR="00CB1559">
      <w:pPr>
        <w:pStyle w:val="Tijeloteksta"/>
        <w:tabs>
          <w:tab w:pos="6810" w:val="clear"/>
        </w:tabs>
        <w:ind w:left="708"/>
        <w:jc w:val="center"/>
      </w:pPr>
    </w:p>
    <w:p w:rsidRDefault="007D0280" w:rsidP="000E6E40" w:rsidR="00F659AF" w:rsidRPr="003055B9">
      <w:pPr>
        <w:pStyle w:val="Tijeloteksta"/>
        <w:tabs>
          <w:tab w:pos="6810" w:val="clear"/>
        </w:tabs>
        <w:ind w:left="708"/>
        <w:jc w:val="center"/>
      </w:pPr>
      <w:r w:rsidRPr="003055B9">
        <w:tab/>
      </w:r>
      <w:r w:rsidRPr="003055B9">
        <w:tab/>
      </w:r>
      <w:r w:rsidRPr="003055B9">
        <w:tab/>
      </w:r>
      <w:r w:rsidRPr="003055B9">
        <w:tab/>
      </w:r>
    </w:p>
    <w:p w:rsidRDefault="008D3B36" w:rsidP="00F659AF" w:rsidR="00024C39" w:rsidRPr="003055B9">
      <w:pPr>
        <w:jc w:val="both"/>
        <w:rPr>
          <w:lang w:val="hr-HR"/>
        </w:rPr>
      </w:pPr>
      <w:r w:rsidRPr="003055B9">
        <w:rPr>
          <w:lang w:val="hr-HR"/>
        </w:rPr>
        <w:lastRenderedPageBreak/>
        <w:t>Pouka o pravnom lijeku:</w:t>
      </w:r>
    </w:p>
    <w:p w:rsidRDefault="00917CF7" w:rsidP="00F659AF" w:rsidR="008F1732" w:rsidRPr="003055B9">
      <w:pPr>
        <w:jc w:val="both"/>
        <w:rPr>
          <w:lang w:val="hr-HR"/>
        </w:rPr>
      </w:pPr>
      <w:r w:rsidRPr="003055B9">
        <w:rPr>
          <w:lang w:val="hr-HR"/>
        </w:rPr>
        <w:t>P</w:t>
      </w:r>
      <w:r w:rsidR="008D3B36" w:rsidRPr="003055B9">
        <w:rPr>
          <w:lang w:val="hr-HR"/>
        </w:rPr>
        <w:t>rotiv ovog rješenja</w:t>
      </w:r>
      <w:r w:rsidRPr="003055B9">
        <w:rPr>
          <w:lang w:val="hr-HR"/>
        </w:rPr>
        <w:t xml:space="preserve"> stranka može podnijeti prigovor u rok u od </w:t>
      </w:r>
      <w:r w:rsidR="00620B97" w:rsidRPr="003055B9">
        <w:rPr>
          <w:lang w:val="hr-HR"/>
        </w:rPr>
        <w:t>3</w:t>
      </w:r>
      <w:r w:rsidR="00875C75">
        <w:rPr>
          <w:lang w:val="hr-HR"/>
        </w:rPr>
        <w:t xml:space="preserve"> (</w:t>
      </w:r>
      <w:r w:rsidR="00620B97" w:rsidRPr="003055B9">
        <w:rPr>
          <w:lang w:val="hr-HR"/>
        </w:rPr>
        <w:t>tri</w:t>
      </w:r>
      <w:r w:rsidRPr="003055B9">
        <w:rPr>
          <w:lang w:val="hr-HR"/>
        </w:rPr>
        <w:t>) dana od dana dostave pisanog otpravka  rješenja. Prigovor se  podnosi ovom sudu</w:t>
      </w:r>
      <w:r w:rsidR="005235C9" w:rsidRPr="003055B9">
        <w:rPr>
          <w:lang w:val="hr-HR"/>
        </w:rPr>
        <w:t>,</w:t>
      </w:r>
      <w:r w:rsidRPr="003055B9">
        <w:rPr>
          <w:lang w:val="hr-HR"/>
        </w:rPr>
        <w:t xml:space="preserve"> pisano</w:t>
      </w:r>
      <w:r w:rsidR="005235C9" w:rsidRPr="003055B9">
        <w:rPr>
          <w:lang w:val="hr-HR"/>
        </w:rPr>
        <w:t>,</w:t>
      </w:r>
      <w:r w:rsidRPr="003055B9">
        <w:rPr>
          <w:lang w:val="hr-HR"/>
        </w:rPr>
        <w:t xml:space="preserve"> u </w:t>
      </w:r>
      <w:r w:rsidR="00620B97" w:rsidRPr="003055B9">
        <w:rPr>
          <w:lang w:val="hr-HR"/>
        </w:rPr>
        <w:t>3</w:t>
      </w:r>
      <w:r w:rsidRPr="003055B9">
        <w:rPr>
          <w:lang w:val="hr-HR"/>
        </w:rPr>
        <w:t xml:space="preserve"> (</w:t>
      </w:r>
      <w:r w:rsidR="00875C75">
        <w:rPr>
          <w:lang w:val="hr-HR"/>
        </w:rPr>
        <w:t>tri</w:t>
      </w:r>
      <w:r w:rsidR="00024C39" w:rsidRPr="003055B9">
        <w:rPr>
          <w:lang w:val="hr-HR"/>
        </w:rPr>
        <w:t xml:space="preserve">) primjerka </w:t>
      </w:r>
      <w:r w:rsidR="00875C75">
        <w:rPr>
          <w:lang w:val="hr-HR"/>
        </w:rPr>
        <w:t>(</w:t>
      </w:r>
      <w:r w:rsidR="00024C39" w:rsidRPr="003055B9">
        <w:rPr>
          <w:lang w:val="hr-HR"/>
        </w:rPr>
        <w:t xml:space="preserve">čl. </w:t>
      </w:r>
      <w:smartTag w:element="metricconverter" w:uri="urn:schemas-microsoft-com:office:smarttags">
        <w:smartTagPr>
          <w:attr w:val="39. a" w:name="ProductID"/>
        </w:smartTagPr>
        <w:r w:rsidR="00024C39" w:rsidRPr="003055B9">
          <w:rPr>
            <w:lang w:val="hr-HR"/>
          </w:rPr>
          <w:t>39</w:t>
        </w:r>
        <w:r w:rsidR="00C92EE5" w:rsidRPr="003055B9">
          <w:rPr>
            <w:lang w:val="hr-HR"/>
          </w:rPr>
          <w:t xml:space="preserve">. </w:t>
        </w:r>
        <w:r w:rsidR="00024C39" w:rsidRPr="003055B9">
          <w:rPr>
            <w:lang w:val="hr-HR"/>
          </w:rPr>
          <w:t>a</w:t>
        </w:r>
      </w:smartTag>
      <w:r w:rsidR="00024C39" w:rsidRPr="003055B9">
        <w:rPr>
          <w:lang w:val="hr-HR"/>
        </w:rPr>
        <w:t xml:space="preserve">. </w:t>
      </w:r>
      <w:r w:rsidR="00875C75">
        <w:rPr>
          <w:lang w:val="hr-HR"/>
        </w:rPr>
        <w:t>st. 1. ZSP-a</w:t>
      </w:r>
      <w:r w:rsidR="00024C39" w:rsidRPr="003055B9">
        <w:rPr>
          <w:lang w:val="hr-HR"/>
        </w:rPr>
        <w:t>).</w:t>
      </w:r>
    </w:p>
    <w:p w:rsidRDefault="008F1732" w:rsidP="00AE542A" w:rsidR="008F1732" w:rsidRPr="003055B9">
      <w:pPr>
        <w:spacing w:before="100"/>
        <w:jc w:val="both"/>
        <w:rPr>
          <w:lang w:val="hr-HR"/>
        </w:rPr>
      </w:pPr>
      <w:r w:rsidRPr="003055B9">
        <w:rPr>
          <w:lang w:val="hr-HR"/>
        </w:rPr>
        <w:t>DNA:</w:t>
      </w:r>
    </w:p>
    <w:p w:rsidRDefault="00CB1559" w:rsidP="008F1732" w:rsidR="008F1732" w:rsidRPr="003055B9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predlagatelju-dužniku </w:t>
      </w:r>
    </w:p>
    <w:p w:rsidRDefault="008F1732" w:rsidP="008F1732" w:rsidR="008F1732" w:rsidRPr="003055B9">
      <w:pPr>
        <w:numPr>
          <w:ilvl w:val="0"/>
          <w:numId w:val="16"/>
        </w:numPr>
        <w:jc w:val="both"/>
        <w:rPr>
          <w:lang w:val="hr-HR"/>
        </w:rPr>
      </w:pPr>
      <w:r w:rsidRPr="003055B9">
        <w:rPr>
          <w:lang w:val="hr-HR"/>
        </w:rPr>
        <w:t>FINA – po pravomoćnosti</w:t>
      </w:r>
    </w:p>
    <w:p w:rsidRDefault="008F1732" w:rsidP="009E4120" w:rsidR="000C2F76" w:rsidRPr="003055B9">
      <w:pPr>
        <w:numPr>
          <w:ilvl w:val="0"/>
          <w:numId w:val="16"/>
        </w:numPr>
        <w:jc w:val="both"/>
        <w:rPr>
          <w:lang w:val="hr-HR"/>
        </w:rPr>
      </w:pPr>
      <w:r w:rsidRPr="003055B9">
        <w:rPr>
          <w:lang w:val="hr-HR"/>
        </w:rPr>
        <w:t>U spis</w:t>
      </w:r>
    </w:p>
    <w:p w:rsidRDefault="003E655A" w:rsidP="003E655A" w:rsidR="003E655A" w:rsidRPr="003055B9">
      <w:pPr>
        <w:ind w:left="720"/>
        <w:jc w:val="both"/>
        <w:rPr>
          <w:lang w:val="hr-HR"/>
        </w:rPr>
      </w:pPr>
    </w:p>
    <w:sectPr w:rsidSect="003055B9" w:rsidR="003E655A" w:rsidRPr="003055B9">
      <w:headerReference w:type="even" r:id="rId10"/>
      <w:headerReference w:type="default" r:id="rId11"/>
      <w:headerReference w:type="first" r:id="rId12"/>
      <w:pgSz w:h="15840" w:w="12240"/>
      <w:pgMar w:gutter="0" w:footer="708" w:header="708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D27B5" w:rsidR="00BD27B5">
      <w:r>
        <w:separator/>
      </w:r>
    </w:p>
  </w:endnote>
  <w:endnote w:id="0" w:type="continuationSeparator">
    <w:p w:rsidRDefault="00BD27B5" w:rsidR="00BD27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D27B5" w:rsidR="00BD27B5">
      <w:r>
        <w:separator/>
      </w:r>
    </w:p>
  </w:footnote>
  <w:footnote w:id="0" w:type="continuationSeparator">
    <w:p w:rsidRDefault="00BD27B5" w:rsidR="00BD27B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C2C3C" w:rsidP="00CB14F8" w:rsidR="000C2C3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0C2C3C" w:rsidR="000C2C3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C2C3C" w:rsidP="00627059" w:rsidR="000C2C3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A7A0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0C2C3C" w:rsidP="009258E2" w:rsidR="009258E2" w:rsidRPr="003055B9">
    <w:pPr>
      <w:pStyle w:val="Zaglavlje"/>
      <w:jc w:val="right"/>
      <w:rPr>
        <w:lang w:val="hr-HR"/>
      </w:rPr>
    </w:pPr>
    <w:r>
      <w:rPr>
        <w:lang w:val="hr-HR"/>
      </w:rPr>
      <w:t xml:space="preserve">                                                                                                         </w:t>
    </w:r>
    <w:r>
      <w:rPr>
        <w:lang w:val="hr-HR"/>
      </w:rPr>
      <w:tab/>
    </w:r>
    <w:r w:rsidR="009258E2" w:rsidRPr="003055B9">
      <w:rPr>
        <w:lang w:val="hr-HR"/>
      </w:rPr>
      <w:t>11.</w:t>
    </w:r>
    <w:r w:rsidR="00C7036C">
      <w:rPr>
        <w:lang w:val="hr-HR"/>
      </w:rPr>
      <w:t>Stpn-</w:t>
    </w:r>
    <w:r w:rsidR="00CA42BD">
      <w:rPr>
        <w:lang w:val="hr-HR"/>
      </w:rPr>
      <w:t>6</w:t>
    </w:r>
    <w:r w:rsidR="00D458A1">
      <w:rPr>
        <w:lang w:val="hr-HR"/>
      </w:rPr>
      <w:t>9</w:t>
    </w:r>
    <w:r w:rsidR="00F35A71">
      <w:rPr>
        <w:lang w:val="hr-HR"/>
      </w:rPr>
      <w:t>/2016</w:t>
    </w:r>
  </w:p>
  <w:p w:rsidRDefault="000C2C3C" w:rsidR="000C2C3C" w:rsidRPr="00DB623B">
    <w:pPr>
      <w:pStyle w:val="Zaglavlje"/>
      <w:rPr>
        <w:lang w:val="hr-HR"/>
      </w:rPr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B1559" w:rsidP="00AE542A" w:rsidR="000C2C3C" w:rsidRPr="003055B9">
    <w:pPr>
      <w:pStyle w:val="Zaglavlje"/>
      <w:jc w:val="right"/>
      <w:rPr>
        <w:lang w:val="hr-HR"/>
      </w:rPr>
    </w:pPr>
    <w:r>
      <w:rPr>
        <w:lang w:val="hr-HR"/>
      </w:rPr>
      <w:t>11. Stpn</w:t>
    </w:r>
    <w:r w:rsidR="00957B9E">
      <w:rPr>
        <w:lang w:val="hr-HR"/>
      </w:rPr>
      <w:t>-</w:t>
    </w:r>
    <w:r w:rsidR="00CA42BD">
      <w:rPr>
        <w:lang w:val="hr-HR"/>
      </w:rPr>
      <w:t>6</w:t>
    </w:r>
    <w:r w:rsidR="00D458A1">
      <w:rPr>
        <w:lang w:val="hr-HR"/>
      </w:rPr>
      <w:t>9</w:t>
    </w:r>
    <w:r w:rsidR="00F35A71">
      <w:rPr>
        <w:lang w:val="hr-HR"/>
      </w:rPr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7D47A2"/>
    <w:multiLevelType w:val="hybridMultilevel"/>
    <w:tmpl w:val="F8E2B9B6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051766CA"/>
    <w:multiLevelType w:val="hybridMultilevel"/>
    <w:tmpl w:val="6E74F19E"/>
    <w:lvl w:tplc="56CAFB18" w:ilvl="0">
      <w:start w:val="3"/>
      <w:numFmt w:val="bullet"/>
      <w:lvlText w:val="-"/>
      <w:lvlJc w:val="left"/>
      <w:pPr>
        <w:ind w:hanging="360" w:left="5464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6184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904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7624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8344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9064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784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10504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1224"/>
      </w:pPr>
      <w:rPr>
        <w:rFonts w:hAnsi="Wingdings" w:ascii="Wingdings" w:hint="default"/>
      </w:rPr>
    </w:lvl>
  </w:abstractNum>
  <w:abstractNum w:abstractNumId="2">
    <w:nsid w:val="0B09092E"/>
    <w:multiLevelType w:val="hybridMultilevel"/>
    <w:tmpl w:val="C57825B4"/>
    <w:lvl w:tplc="0CCE8708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0F4042E6"/>
    <w:multiLevelType w:val="hybridMultilevel"/>
    <w:tmpl w:val="69B82E9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11FA5F33"/>
    <w:multiLevelType w:val="hybridMultilevel"/>
    <w:tmpl w:val="F5AA0F0E"/>
    <w:lvl w:tplc="661EFA7C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5">
    <w:nsid w:val="124D44BD"/>
    <w:multiLevelType w:val="hybridMultilevel"/>
    <w:tmpl w:val="9A486A6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6">
    <w:nsid w:val="15354040"/>
    <w:multiLevelType w:val="multilevel"/>
    <w:tmpl w:val="54B034D4"/>
    <w:lvl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25C3660F"/>
    <w:multiLevelType w:val="hybridMultilevel"/>
    <w:tmpl w:val="4386C07A"/>
    <w:lvl w:tplc="662E6D9E" w:ilvl="0">
      <w:start w:val="1"/>
      <w:numFmt w:val="upperRoman"/>
      <w:lvlText w:val="%1."/>
      <w:lvlJc w:val="right"/>
      <w:pPr>
        <w:tabs>
          <w:tab w:pos="540" w:val="num"/>
        </w:tabs>
        <w:ind w:hanging="180" w:left="5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2687493B"/>
    <w:multiLevelType w:val="hybridMultilevel"/>
    <w:tmpl w:val="7C6A66E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2AC75864"/>
    <w:multiLevelType w:val="hybridMultilevel"/>
    <w:tmpl w:val="C3C288AA"/>
    <w:lvl w:tplc="4A76E2B2" w:ilvl="0">
      <w:start w:val="1"/>
      <w:numFmt w:val="upperRoman"/>
      <w:lvlText w:val="%1."/>
      <w:lvlJc w:val="right"/>
      <w:pPr>
        <w:tabs>
          <w:tab w:pos="540" w:val="num"/>
        </w:tabs>
        <w:ind w:hanging="180" w:left="540"/>
      </w:pPr>
      <w:rPr>
        <w:b/>
      </w:rPr>
    </w:lvl>
    <w:lvl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0">
    <w:nsid w:val="32E70C49"/>
    <w:multiLevelType w:val="multilevel"/>
    <w:tmpl w:val="86328AB4"/>
    <w:lvl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1">
    <w:nsid w:val="40C92377"/>
    <w:multiLevelType w:val="hybridMultilevel"/>
    <w:tmpl w:val="C1F6AE12"/>
    <w:lvl w:tplc="03308F58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09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09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09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09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09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09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09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2">
    <w:nsid w:val="48302059"/>
    <w:multiLevelType w:val="hybridMultilevel"/>
    <w:tmpl w:val="184C658E"/>
    <w:lvl w:tplc="686431E2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3">
    <w:nsid w:val="4AAD2210"/>
    <w:multiLevelType w:val="hybridMultilevel"/>
    <w:tmpl w:val="0E74C7F6"/>
    <w:lvl w:tplc="0720CC3E" w:ilvl="0">
      <w:start w:val="1"/>
      <w:numFmt w:val="decimal"/>
      <w:lvlText w:val="%1."/>
      <w:lvlJc w:val="left"/>
      <w:pPr>
        <w:tabs>
          <w:tab w:pos="1068" w:val="num"/>
        </w:tabs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14">
    <w:nsid w:val="4F1E02A1"/>
    <w:multiLevelType w:val="multilevel"/>
    <w:tmpl w:val="184C658E"/>
    <w:lvl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5">
    <w:nsid w:val="651E010D"/>
    <w:multiLevelType w:val="hybridMultilevel"/>
    <w:tmpl w:val="42261D68"/>
    <w:lvl w:tplc="A46096A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6">
    <w:nsid w:val="78E37FF5"/>
    <w:multiLevelType w:val="hybridMultilevel"/>
    <w:tmpl w:val="4ECA1EEC"/>
    <w:lvl w:tplc="962A3186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09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09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09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09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09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09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09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7">
    <w:nsid w:val="7C744F15"/>
    <w:multiLevelType w:val="hybridMultilevel"/>
    <w:tmpl w:val="1F705186"/>
    <w:lvl w:tplc="DCEA84EE" w:ilvl="0">
      <w:start w:val="2"/>
      <w:numFmt w:val="bullet"/>
      <w:lvlText w:val="-"/>
      <w:lvlJc w:val="left"/>
      <w:pPr>
        <w:tabs>
          <w:tab w:pos="840" w:val="num"/>
        </w:tabs>
        <w:ind w:hanging="360" w:left="84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560" w:val="num"/>
        </w:tabs>
        <w:ind w:hanging="360" w:left="156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280" w:val="num"/>
        </w:tabs>
        <w:ind w:hanging="360" w:left="228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3000" w:val="num"/>
        </w:tabs>
        <w:ind w:hanging="360" w:left="300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720" w:val="num"/>
        </w:tabs>
        <w:ind w:hanging="360" w:left="372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440" w:val="num"/>
        </w:tabs>
        <w:ind w:hanging="360" w:left="444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160" w:val="num"/>
        </w:tabs>
        <w:ind w:hanging="360" w:left="516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880" w:val="num"/>
        </w:tabs>
        <w:ind w:hanging="360" w:left="588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600" w:val="num"/>
        </w:tabs>
        <w:ind w:hanging="360" w:left="6600"/>
      </w:pPr>
      <w:rPr>
        <w:rFonts w:hAnsi="Wingdings" w:ascii="Wingdings" w:hint="default"/>
      </w:r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16"/>
  </w:num>
  <w:num w:numId="5">
    <w:abstractNumId w:val="3"/>
  </w:num>
  <w:num w:numId="6">
    <w:abstractNumId w:val="4"/>
  </w:num>
  <w:num w:numId="7">
    <w:abstractNumId w:val="11"/>
  </w:num>
  <w:num w:numId="8">
    <w:abstractNumId w:val="7"/>
  </w:num>
  <w:num w:numId="9">
    <w:abstractNumId w:val="13"/>
  </w:num>
  <w:num w:numId="10">
    <w:abstractNumId w:val="17"/>
  </w:num>
  <w:num w:numId="11">
    <w:abstractNumId w:val="6"/>
  </w:num>
  <w:num w:numId="12">
    <w:abstractNumId w:val="14"/>
  </w:num>
  <w:num w:numId="13">
    <w:abstractNumId w:val="5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5"/>
  </w:num>
  <w:num w:numId="19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noPunctuationKerning/>
  <w:characterSpacingControl w:val="doNotCompress"/>
  <w:savePreviewPicture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E43BB"/>
    <w:rsid w:val="00000C77"/>
    <w:rsid w:val="0000123B"/>
    <w:rsid w:val="00002312"/>
    <w:rsid w:val="000036EE"/>
    <w:rsid w:val="00006DB7"/>
    <w:rsid w:val="0000750C"/>
    <w:rsid w:val="00015C65"/>
    <w:rsid w:val="00015E79"/>
    <w:rsid w:val="000162DE"/>
    <w:rsid w:val="000163E5"/>
    <w:rsid w:val="00016A2E"/>
    <w:rsid w:val="00017544"/>
    <w:rsid w:val="000175E6"/>
    <w:rsid w:val="000214C4"/>
    <w:rsid w:val="000240D4"/>
    <w:rsid w:val="00024C39"/>
    <w:rsid w:val="000255E7"/>
    <w:rsid w:val="000257C6"/>
    <w:rsid w:val="000261E0"/>
    <w:rsid w:val="00026E80"/>
    <w:rsid w:val="00032E9F"/>
    <w:rsid w:val="00033988"/>
    <w:rsid w:val="00034036"/>
    <w:rsid w:val="00035006"/>
    <w:rsid w:val="00035B03"/>
    <w:rsid w:val="0003710C"/>
    <w:rsid w:val="00040B87"/>
    <w:rsid w:val="00040C58"/>
    <w:rsid w:val="000419F0"/>
    <w:rsid w:val="000445BD"/>
    <w:rsid w:val="00045BB1"/>
    <w:rsid w:val="00046637"/>
    <w:rsid w:val="00047D3F"/>
    <w:rsid w:val="000500F6"/>
    <w:rsid w:val="000502C3"/>
    <w:rsid w:val="0005108A"/>
    <w:rsid w:val="0005125C"/>
    <w:rsid w:val="00053552"/>
    <w:rsid w:val="000536CA"/>
    <w:rsid w:val="00057097"/>
    <w:rsid w:val="0006384A"/>
    <w:rsid w:val="00064AED"/>
    <w:rsid w:val="00064D06"/>
    <w:rsid w:val="0006542F"/>
    <w:rsid w:val="000655D5"/>
    <w:rsid w:val="000711E1"/>
    <w:rsid w:val="00073664"/>
    <w:rsid w:val="00073C9C"/>
    <w:rsid w:val="00074560"/>
    <w:rsid w:val="00074AC0"/>
    <w:rsid w:val="00074FC8"/>
    <w:rsid w:val="000753CB"/>
    <w:rsid w:val="00076CCC"/>
    <w:rsid w:val="0008157F"/>
    <w:rsid w:val="00081809"/>
    <w:rsid w:val="000849D3"/>
    <w:rsid w:val="0008628E"/>
    <w:rsid w:val="00086A97"/>
    <w:rsid w:val="00090399"/>
    <w:rsid w:val="000921D0"/>
    <w:rsid w:val="000922BA"/>
    <w:rsid w:val="00094623"/>
    <w:rsid w:val="00095E00"/>
    <w:rsid w:val="00097B32"/>
    <w:rsid w:val="000A27EA"/>
    <w:rsid w:val="000A2D38"/>
    <w:rsid w:val="000A41F7"/>
    <w:rsid w:val="000A4302"/>
    <w:rsid w:val="000A7020"/>
    <w:rsid w:val="000B00B0"/>
    <w:rsid w:val="000B0A53"/>
    <w:rsid w:val="000B5E1B"/>
    <w:rsid w:val="000B71BB"/>
    <w:rsid w:val="000C1FD2"/>
    <w:rsid w:val="000C2C3C"/>
    <w:rsid w:val="000C2F76"/>
    <w:rsid w:val="000C378E"/>
    <w:rsid w:val="000D3AD5"/>
    <w:rsid w:val="000D4571"/>
    <w:rsid w:val="000D51EE"/>
    <w:rsid w:val="000D5AD6"/>
    <w:rsid w:val="000D5FDC"/>
    <w:rsid w:val="000D7BDC"/>
    <w:rsid w:val="000E1833"/>
    <w:rsid w:val="000E1B53"/>
    <w:rsid w:val="000E1BF5"/>
    <w:rsid w:val="000E30E3"/>
    <w:rsid w:val="000E3D68"/>
    <w:rsid w:val="000E4505"/>
    <w:rsid w:val="000E4B04"/>
    <w:rsid w:val="000E5F0D"/>
    <w:rsid w:val="000E6A33"/>
    <w:rsid w:val="000E6E40"/>
    <w:rsid w:val="000F4502"/>
    <w:rsid w:val="000F5A82"/>
    <w:rsid w:val="001035CC"/>
    <w:rsid w:val="001037FC"/>
    <w:rsid w:val="00104425"/>
    <w:rsid w:val="00104B95"/>
    <w:rsid w:val="001057BF"/>
    <w:rsid w:val="0010667D"/>
    <w:rsid w:val="001067DD"/>
    <w:rsid w:val="00106A36"/>
    <w:rsid w:val="00112A63"/>
    <w:rsid w:val="00113593"/>
    <w:rsid w:val="00116BF0"/>
    <w:rsid w:val="00117983"/>
    <w:rsid w:val="00117C17"/>
    <w:rsid w:val="00117F3D"/>
    <w:rsid w:val="0012024E"/>
    <w:rsid w:val="0012126C"/>
    <w:rsid w:val="00127FA5"/>
    <w:rsid w:val="00133D16"/>
    <w:rsid w:val="00133DC2"/>
    <w:rsid w:val="00134D88"/>
    <w:rsid w:val="0013544C"/>
    <w:rsid w:val="00135A65"/>
    <w:rsid w:val="00140193"/>
    <w:rsid w:val="00144582"/>
    <w:rsid w:val="001449FD"/>
    <w:rsid w:val="00147169"/>
    <w:rsid w:val="001479DC"/>
    <w:rsid w:val="001526D4"/>
    <w:rsid w:val="00152E6C"/>
    <w:rsid w:val="0015574C"/>
    <w:rsid w:val="00157E27"/>
    <w:rsid w:val="00164C95"/>
    <w:rsid w:val="00166686"/>
    <w:rsid w:val="00166990"/>
    <w:rsid w:val="00171359"/>
    <w:rsid w:val="00173062"/>
    <w:rsid w:val="00173A28"/>
    <w:rsid w:val="00173FDD"/>
    <w:rsid w:val="00180B57"/>
    <w:rsid w:val="0018295B"/>
    <w:rsid w:val="00182D10"/>
    <w:rsid w:val="00182F07"/>
    <w:rsid w:val="00184935"/>
    <w:rsid w:val="00184ED8"/>
    <w:rsid w:val="00185931"/>
    <w:rsid w:val="001901FD"/>
    <w:rsid w:val="00192CEC"/>
    <w:rsid w:val="00194885"/>
    <w:rsid w:val="00194A3B"/>
    <w:rsid w:val="001952A7"/>
    <w:rsid w:val="00195420"/>
    <w:rsid w:val="001A0A31"/>
    <w:rsid w:val="001A7D13"/>
    <w:rsid w:val="001B172F"/>
    <w:rsid w:val="001B1C8A"/>
    <w:rsid w:val="001B2DEA"/>
    <w:rsid w:val="001B32F4"/>
    <w:rsid w:val="001B37C9"/>
    <w:rsid w:val="001B4A01"/>
    <w:rsid w:val="001B505A"/>
    <w:rsid w:val="001C0FB8"/>
    <w:rsid w:val="001C760D"/>
    <w:rsid w:val="001C7FFE"/>
    <w:rsid w:val="001D2CA5"/>
    <w:rsid w:val="001D3F86"/>
    <w:rsid w:val="001D4AEA"/>
    <w:rsid w:val="001D4D88"/>
    <w:rsid w:val="001D501C"/>
    <w:rsid w:val="001D79FF"/>
    <w:rsid w:val="001E0BC3"/>
    <w:rsid w:val="001E0E55"/>
    <w:rsid w:val="001E1329"/>
    <w:rsid w:val="001E1A15"/>
    <w:rsid w:val="001E26CE"/>
    <w:rsid w:val="001E4118"/>
    <w:rsid w:val="001E43BB"/>
    <w:rsid w:val="001E5503"/>
    <w:rsid w:val="001E6257"/>
    <w:rsid w:val="001E6D00"/>
    <w:rsid w:val="001E6FBD"/>
    <w:rsid w:val="001F1A56"/>
    <w:rsid w:val="001F40F8"/>
    <w:rsid w:val="001F5DB6"/>
    <w:rsid w:val="001F6408"/>
    <w:rsid w:val="001F65A5"/>
    <w:rsid w:val="001F7684"/>
    <w:rsid w:val="00201842"/>
    <w:rsid w:val="0020295B"/>
    <w:rsid w:val="00203F75"/>
    <w:rsid w:val="00207014"/>
    <w:rsid w:val="00207446"/>
    <w:rsid w:val="00216932"/>
    <w:rsid w:val="0021722A"/>
    <w:rsid w:val="00220135"/>
    <w:rsid w:val="00223B0C"/>
    <w:rsid w:val="00223F10"/>
    <w:rsid w:val="00224B53"/>
    <w:rsid w:val="0022533C"/>
    <w:rsid w:val="00226039"/>
    <w:rsid w:val="0023048E"/>
    <w:rsid w:val="00230C44"/>
    <w:rsid w:val="0023485E"/>
    <w:rsid w:val="002359E2"/>
    <w:rsid w:val="00236834"/>
    <w:rsid w:val="00236B2F"/>
    <w:rsid w:val="0024092C"/>
    <w:rsid w:val="00240B0A"/>
    <w:rsid w:val="002522B5"/>
    <w:rsid w:val="002531D3"/>
    <w:rsid w:val="00253CB0"/>
    <w:rsid w:val="00255880"/>
    <w:rsid w:val="0026015C"/>
    <w:rsid w:val="00263577"/>
    <w:rsid w:val="002653F5"/>
    <w:rsid w:val="00266702"/>
    <w:rsid w:val="00271C4D"/>
    <w:rsid w:val="0027229E"/>
    <w:rsid w:val="00273C97"/>
    <w:rsid w:val="00274C24"/>
    <w:rsid w:val="002779FA"/>
    <w:rsid w:val="0028021A"/>
    <w:rsid w:val="00280B1E"/>
    <w:rsid w:val="002833A6"/>
    <w:rsid w:val="00284137"/>
    <w:rsid w:val="00284A4A"/>
    <w:rsid w:val="002932F2"/>
    <w:rsid w:val="002946FA"/>
    <w:rsid w:val="0029509B"/>
    <w:rsid w:val="00295286"/>
    <w:rsid w:val="00297403"/>
    <w:rsid w:val="002A1917"/>
    <w:rsid w:val="002A47DA"/>
    <w:rsid w:val="002A4D29"/>
    <w:rsid w:val="002A7CD7"/>
    <w:rsid w:val="002B045A"/>
    <w:rsid w:val="002B5327"/>
    <w:rsid w:val="002B533C"/>
    <w:rsid w:val="002B57FA"/>
    <w:rsid w:val="002C03DC"/>
    <w:rsid w:val="002C1033"/>
    <w:rsid w:val="002C2EF5"/>
    <w:rsid w:val="002C309D"/>
    <w:rsid w:val="002C76E9"/>
    <w:rsid w:val="002C7D00"/>
    <w:rsid w:val="002D0078"/>
    <w:rsid w:val="002D05B8"/>
    <w:rsid w:val="002D158A"/>
    <w:rsid w:val="002D1960"/>
    <w:rsid w:val="002D30B8"/>
    <w:rsid w:val="002D44C6"/>
    <w:rsid w:val="002D4C40"/>
    <w:rsid w:val="002D7117"/>
    <w:rsid w:val="002E5C3A"/>
    <w:rsid w:val="002E5EEF"/>
    <w:rsid w:val="002E6067"/>
    <w:rsid w:val="002E6B45"/>
    <w:rsid w:val="002E6E24"/>
    <w:rsid w:val="002F0192"/>
    <w:rsid w:val="002F01A5"/>
    <w:rsid w:val="002F15F1"/>
    <w:rsid w:val="002F241B"/>
    <w:rsid w:val="002F4078"/>
    <w:rsid w:val="002F5100"/>
    <w:rsid w:val="002F5400"/>
    <w:rsid w:val="002F5992"/>
    <w:rsid w:val="002F5DF7"/>
    <w:rsid w:val="002F6EA4"/>
    <w:rsid w:val="002F7CAD"/>
    <w:rsid w:val="00301C69"/>
    <w:rsid w:val="003034CB"/>
    <w:rsid w:val="00303DE5"/>
    <w:rsid w:val="003055B9"/>
    <w:rsid w:val="0031099E"/>
    <w:rsid w:val="0031537B"/>
    <w:rsid w:val="00315AE9"/>
    <w:rsid w:val="00316C7F"/>
    <w:rsid w:val="00317ACF"/>
    <w:rsid w:val="003231AA"/>
    <w:rsid w:val="0032767A"/>
    <w:rsid w:val="0033056D"/>
    <w:rsid w:val="003323A5"/>
    <w:rsid w:val="003357CA"/>
    <w:rsid w:val="003435DD"/>
    <w:rsid w:val="00354F3B"/>
    <w:rsid w:val="0036228C"/>
    <w:rsid w:val="00363DDB"/>
    <w:rsid w:val="00366040"/>
    <w:rsid w:val="00371A55"/>
    <w:rsid w:val="00372F00"/>
    <w:rsid w:val="003739C8"/>
    <w:rsid w:val="00374337"/>
    <w:rsid w:val="003750F8"/>
    <w:rsid w:val="00376AAA"/>
    <w:rsid w:val="00377127"/>
    <w:rsid w:val="00380B93"/>
    <w:rsid w:val="00381208"/>
    <w:rsid w:val="00382EF1"/>
    <w:rsid w:val="00383AAA"/>
    <w:rsid w:val="00386642"/>
    <w:rsid w:val="003923EF"/>
    <w:rsid w:val="0039349E"/>
    <w:rsid w:val="00397134"/>
    <w:rsid w:val="00397849"/>
    <w:rsid w:val="003A3779"/>
    <w:rsid w:val="003A38A8"/>
    <w:rsid w:val="003A3C73"/>
    <w:rsid w:val="003A4180"/>
    <w:rsid w:val="003A7032"/>
    <w:rsid w:val="003A7373"/>
    <w:rsid w:val="003A74DE"/>
    <w:rsid w:val="003B5186"/>
    <w:rsid w:val="003B6DE1"/>
    <w:rsid w:val="003B7676"/>
    <w:rsid w:val="003B76D9"/>
    <w:rsid w:val="003C33C4"/>
    <w:rsid w:val="003C3411"/>
    <w:rsid w:val="003C442D"/>
    <w:rsid w:val="003C44AF"/>
    <w:rsid w:val="003C4B48"/>
    <w:rsid w:val="003C6288"/>
    <w:rsid w:val="003D2059"/>
    <w:rsid w:val="003D3C15"/>
    <w:rsid w:val="003D4E6E"/>
    <w:rsid w:val="003D521C"/>
    <w:rsid w:val="003D568B"/>
    <w:rsid w:val="003D5FDD"/>
    <w:rsid w:val="003D740D"/>
    <w:rsid w:val="003E0A36"/>
    <w:rsid w:val="003E655A"/>
    <w:rsid w:val="003E74C2"/>
    <w:rsid w:val="003F1ABC"/>
    <w:rsid w:val="003F21E3"/>
    <w:rsid w:val="003F2DAC"/>
    <w:rsid w:val="003F3518"/>
    <w:rsid w:val="003F4653"/>
    <w:rsid w:val="003F5B9C"/>
    <w:rsid w:val="003F6CEB"/>
    <w:rsid w:val="00400DD2"/>
    <w:rsid w:val="0040167F"/>
    <w:rsid w:val="00403087"/>
    <w:rsid w:val="00403600"/>
    <w:rsid w:val="00410912"/>
    <w:rsid w:val="00412A05"/>
    <w:rsid w:val="00413314"/>
    <w:rsid w:val="00413E2C"/>
    <w:rsid w:val="004154A4"/>
    <w:rsid w:val="00416552"/>
    <w:rsid w:val="004235B9"/>
    <w:rsid w:val="0042526A"/>
    <w:rsid w:val="00425D95"/>
    <w:rsid w:val="00426A09"/>
    <w:rsid w:val="00427DE4"/>
    <w:rsid w:val="0043260D"/>
    <w:rsid w:val="00433E64"/>
    <w:rsid w:val="00433F93"/>
    <w:rsid w:val="00434AF5"/>
    <w:rsid w:val="00436321"/>
    <w:rsid w:val="00436B29"/>
    <w:rsid w:val="00436F4C"/>
    <w:rsid w:val="0044066F"/>
    <w:rsid w:val="004411FA"/>
    <w:rsid w:val="004447FC"/>
    <w:rsid w:val="004454E7"/>
    <w:rsid w:val="00447270"/>
    <w:rsid w:val="00450727"/>
    <w:rsid w:val="00450970"/>
    <w:rsid w:val="00450B87"/>
    <w:rsid w:val="00450FC1"/>
    <w:rsid w:val="00452D24"/>
    <w:rsid w:val="00454A50"/>
    <w:rsid w:val="0045672A"/>
    <w:rsid w:val="00456C06"/>
    <w:rsid w:val="00461FFB"/>
    <w:rsid w:val="00462D0F"/>
    <w:rsid w:val="00462E70"/>
    <w:rsid w:val="00466124"/>
    <w:rsid w:val="00466EB3"/>
    <w:rsid w:val="0047063C"/>
    <w:rsid w:val="00471190"/>
    <w:rsid w:val="004741E5"/>
    <w:rsid w:val="00474CDC"/>
    <w:rsid w:val="0047589D"/>
    <w:rsid w:val="00475F13"/>
    <w:rsid w:val="00480D40"/>
    <w:rsid w:val="004831B8"/>
    <w:rsid w:val="004855E2"/>
    <w:rsid w:val="00485724"/>
    <w:rsid w:val="00486D3C"/>
    <w:rsid w:val="00492F70"/>
    <w:rsid w:val="004952B7"/>
    <w:rsid w:val="004972B4"/>
    <w:rsid w:val="00497427"/>
    <w:rsid w:val="004A43E2"/>
    <w:rsid w:val="004A5219"/>
    <w:rsid w:val="004A55E6"/>
    <w:rsid w:val="004A67D5"/>
    <w:rsid w:val="004A6E5C"/>
    <w:rsid w:val="004A78C5"/>
    <w:rsid w:val="004B0393"/>
    <w:rsid w:val="004B4888"/>
    <w:rsid w:val="004B491D"/>
    <w:rsid w:val="004C0EA6"/>
    <w:rsid w:val="004C1500"/>
    <w:rsid w:val="004C2869"/>
    <w:rsid w:val="004C6343"/>
    <w:rsid w:val="004C7816"/>
    <w:rsid w:val="004D07ED"/>
    <w:rsid w:val="004D2094"/>
    <w:rsid w:val="004D2740"/>
    <w:rsid w:val="004D4B5A"/>
    <w:rsid w:val="004D5098"/>
    <w:rsid w:val="004D556D"/>
    <w:rsid w:val="004D567A"/>
    <w:rsid w:val="004D5C12"/>
    <w:rsid w:val="004D63A4"/>
    <w:rsid w:val="004D717C"/>
    <w:rsid w:val="004D72D1"/>
    <w:rsid w:val="004D7831"/>
    <w:rsid w:val="004D7CBA"/>
    <w:rsid w:val="004E0D2F"/>
    <w:rsid w:val="004E2C62"/>
    <w:rsid w:val="004E3BD7"/>
    <w:rsid w:val="004E3FFC"/>
    <w:rsid w:val="004E4588"/>
    <w:rsid w:val="004E4671"/>
    <w:rsid w:val="004E4E5D"/>
    <w:rsid w:val="004E7DC2"/>
    <w:rsid w:val="004F08DE"/>
    <w:rsid w:val="004F1870"/>
    <w:rsid w:val="004F694C"/>
    <w:rsid w:val="005011CF"/>
    <w:rsid w:val="0050238A"/>
    <w:rsid w:val="005033F9"/>
    <w:rsid w:val="005045B3"/>
    <w:rsid w:val="00505AB5"/>
    <w:rsid w:val="00507ACC"/>
    <w:rsid w:val="0051051F"/>
    <w:rsid w:val="00510AEB"/>
    <w:rsid w:val="00512279"/>
    <w:rsid w:val="0051376B"/>
    <w:rsid w:val="0051607A"/>
    <w:rsid w:val="00517BFA"/>
    <w:rsid w:val="0052049F"/>
    <w:rsid w:val="005213C9"/>
    <w:rsid w:val="00521C05"/>
    <w:rsid w:val="00522F2D"/>
    <w:rsid w:val="005232B2"/>
    <w:rsid w:val="005235C9"/>
    <w:rsid w:val="00523948"/>
    <w:rsid w:val="005244C1"/>
    <w:rsid w:val="00524525"/>
    <w:rsid w:val="005248BA"/>
    <w:rsid w:val="00526BEF"/>
    <w:rsid w:val="00527619"/>
    <w:rsid w:val="00535E17"/>
    <w:rsid w:val="00536E23"/>
    <w:rsid w:val="00541859"/>
    <w:rsid w:val="00541A64"/>
    <w:rsid w:val="00544D76"/>
    <w:rsid w:val="00544D88"/>
    <w:rsid w:val="00550B5C"/>
    <w:rsid w:val="00550C21"/>
    <w:rsid w:val="00550C2A"/>
    <w:rsid w:val="00551F88"/>
    <w:rsid w:val="005524AC"/>
    <w:rsid w:val="00553C68"/>
    <w:rsid w:val="00553E88"/>
    <w:rsid w:val="00554CF0"/>
    <w:rsid w:val="00554E9E"/>
    <w:rsid w:val="005565AF"/>
    <w:rsid w:val="005616B9"/>
    <w:rsid w:val="005627C0"/>
    <w:rsid w:val="00563CB7"/>
    <w:rsid w:val="0056429E"/>
    <w:rsid w:val="0056450B"/>
    <w:rsid w:val="00565A06"/>
    <w:rsid w:val="00565E8A"/>
    <w:rsid w:val="00566B24"/>
    <w:rsid w:val="005677DA"/>
    <w:rsid w:val="00567D7D"/>
    <w:rsid w:val="00567FD3"/>
    <w:rsid w:val="005712CD"/>
    <w:rsid w:val="005744F4"/>
    <w:rsid w:val="00574B4D"/>
    <w:rsid w:val="005802A3"/>
    <w:rsid w:val="0058061D"/>
    <w:rsid w:val="00581ACE"/>
    <w:rsid w:val="00581BBF"/>
    <w:rsid w:val="00582B26"/>
    <w:rsid w:val="00584C9C"/>
    <w:rsid w:val="00585C92"/>
    <w:rsid w:val="00587B80"/>
    <w:rsid w:val="00591442"/>
    <w:rsid w:val="00591F7D"/>
    <w:rsid w:val="00592E23"/>
    <w:rsid w:val="00594517"/>
    <w:rsid w:val="00595D3B"/>
    <w:rsid w:val="00595FC0"/>
    <w:rsid w:val="005971D9"/>
    <w:rsid w:val="005974B2"/>
    <w:rsid w:val="005A1060"/>
    <w:rsid w:val="005A1517"/>
    <w:rsid w:val="005A3CB0"/>
    <w:rsid w:val="005A3F7D"/>
    <w:rsid w:val="005A7430"/>
    <w:rsid w:val="005B49E0"/>
    <w:rsid w:val="005B564B"/>
    <w:rsid w:val="005C240F"/>
    <w:rsid w:val="005C284F"/>
    <w:rsid w:val="005C2B96"/>
    <w:rsid w:val="005C4389"/>
    <w:rsid w:val="005C523E"/>
    <w:rsid w:val="005C7617"/>
    <w:rsid w:val="005C7AA2"/>
    <w:rsid w:val="005C7DA6"/>
    <w:rsid w:val="005D0BBF"/>
    <w:rsid w:val="005D21A2"/>
    <w:rsid w:val="005D28F0"/>
    <w:rsid w:val="005D575B"/>
    <w:rsid w:val="005D6E7B"/>
    <w:rsid w:val="005D7B11"/>
    <w:rsid w:val="005E10EA"/>
    <w:rsid w:val="005E2759"/>
    <w:rsid w:val="005E5129"/>
    <w:rsid w:val="005E7179"/>
    <w:rsid w:val="005F081A"/>
    <w:rsid w:val="005F2BCB"/>
    <w:rsid w:val="005F45E0"/>
    <w:rsid w:val="00600E47"/>
    <w:rsid w:val="00602729"/>
    <w:rsid w:val="0060408B"/>
    <w:rsid w:val="00605CF0"/>
    <w:rsid w:val="00605DE0"/>
    <w:rsid w:val="00605E9B"/>
    <w:rsid w:val="00606595"/>
    <w:rsid w:val="006106C4"/>
    <w:rsid w:val="00611D6D"/>
    <w:rsid w:val="00613849"/>
    <w:rsid w:val="0061644C"/>
    <w:rsid w:val="006167FB"/>
    <w:rsid w:val="00620B97"/>
    <w:rsid w:val="00620CE5"/>
    <w:rsid w:val="00622316"/>
    <w:rsid w:val="00622F9C"/>
    <w:rsid w:val="006231D9"/>
    <w:rsid w:val="006234FB"/>
    <w:rsid w:val="0062533C"/>
    <w:rsid w:val="006258A1"/>
    <w:rsid w:val="00625B29"/>
    <w:rsid w:val="006264AB"/>
    <w:rsid w:val="00626A9F"/>
    <w:rsid w:val="00626E62"/>
    <w:rsid w:val="00627059"/>
    <w:rsid w:val="00627994"/>
    <w:rsid w:val="006316CC"/>
    <w:rsid w:val="00635FCB"/>
    <w:rsid w:val="0063619F"/>
    <w:rsid w:val="00636639"/>
    <w:rsid w:val="00637C2E"/>
    <w:rsid w:val="00643543"/>
    <w:rsid w:val="00643D31"/>
    <w:rsid w:val="00644419"/>
    <w:rsid w:val="00645A0F"/>
    <w:rsid w:val="00645BDD"/>
    <w:rsid w:val="00646FB1"/>
    <w:rsid w:val="0064707E"/>
    <w:rsid w:val="0065138F"/>
    <w:rsid w:val="00652A98"/>
    <w:rsid w:val="006565D9"/>
    <w:rsid w:val="00661057"/>
    <w:rsid w:val="00662075"/>
    <w:rsid w:val="0066609D"/>
    <w:rsid w:val="0066666D"/>
    <w:rsid w:val="00667C96"/>
    <w:rsid w:val="00670FF7"/>
    <w:rsid w:val="00671552"/>
    <w:rsid w:val="006718FF"/>
    <w:rsid w:val="006720C7"/>
    <w:rsid w:val="00672CE6"/>
    <w:rsid w:val="0067497D"/>
    <w:rsid w:val="0067528F"/>
    <w:rsid w:val="0067532C"/>
    <w:rsid w:val="00676846"/>
    <w:rsid w:val="0067700F"/>
    <w:rsid w:val="006779D7"/>
    <w:rsid w:val="00682A53"/>
    <w:rsid w:val="00683384"/>
    <w:rsid w:val="00683975"/>
    <w:rsid w:val="006840BD"/>
    <w:rsid w:val="006841A0"/>
    <w:rsid w:val="00684CA3"/>
    <w:rsid w:val="00685558"/>
    <w:rsid w:val="00686255"/>
    <w:rsid w:val="00686EBC"/>
    <w:rsid w:val="00686FDE"/>
    <w:rsid w:val="006876C4"/>
    <w:rsid w:val="006906F9"/>
    <w:rsid w:val="0069644C"/>
    <w:rsid w:val="006A55EC"/>
    <w:rsid w:val="006A79C7"/>
    <w:rsid w:val="006B0B2F"/>
    <w:rsid w:val="006B0F55"/>
    <w:rsid w:val="006B1A4C"/>
    <w:rsid w:val="006B2236"/>
    <w:rsid w:val="006B53C3"/>
    <w:rsid w:val="006B56E1"/>
    <w:rsid w:val="006B6FFC"/>
    <w:rsid w:val="006C11C9"/>
    <w:rsid w:val="006C1ED1"/>
    <w:rsid w:val="006C2214"/>
    <w:rsid w:val="006C3FDA"/>
    <w:rsid w:val="006C7781"/>
    <w:rsid w:val="006D0BDD"/>
    <w:rsid w:val="006D144F"/>
    <w:rsid w:val="006D532E"/>
    <w:rsid w:val="006D72DF"/>
    <w:rsid w:val="006E10FE"/>
    <w:rsid w:val="006E19D3"/>
    <w:rsid w:val="006E401D"/>
    <w:rsid w:val="006E5367"/>
    <w:rsid w:val="006E761C"/>
    <w:rsid w:val="006F01C5"/>
    <w:rsid w:val="006F1325"/>
    <w:rsid w:val="006F2272"/>
    <w:rsid w:val="006F5644"/>
    <w:rsid w:val="006F66F6"/>
    <w:rsid w:val="006F6DEB"/>
    <w:rsid w:val="006F6F93"/>
    <w:rsid w:val="006F7883"/>
    <w:rsid w:val="00700517"/>
    <w:rsid w:val="00700D61"/>
    <w:rsid w:val="007031F6"/>
    <w:rsid w:val="00703B2B"/>
    <w:rsid w:val="00705B27"/>
    <w:rsid w:val="00706090"/>
    <w:rsid w:val="00710676"/>
    <w:rsid w:val="00710710"/>
    <w:rsid w:val="00710967"/>
    <w:rsid w:val="007110DF"/>
    <w:rsid w:val="0071127D"/>
    <w:rsid w:val="007122F2"/>
    <w:rsid w:val="00712A71"/>
    <w:rsid w:val="0071364E"/>
    <w:rsid w:val="00715C0C"/>
    <w:rsid w:val="00716C66"/>
    <w:rsid w:val="00717303"/>
    <w:rsid w:val="00717461"/>
    <w:rsid w:val="00717870"/>
    <w:rsid w:val="00720866"/>
    <w:rsid w:val="00720FA5"/>
    <w:rsid w:val="00722673"/>
    <w:rsid w:val="00724469"/>
    <w:rsid w:val="00724526"/>
    <w:rsid w:val="00724A17"/>
    <w:rsid w:val="00725F19"/>
    <w:rsid w:val="00726E0C"/>
    <w:rsid w:val="0073335D"/>
    <w:rsid w:val="007350D9"/>
    <w:rsid w:val="007356D1"/>
    <w:rsid w:val="00736287"/>
    <w:rsid w:val="0073697F"/>
    <w:rsid w:val="00737007"/>
    <w:rsid w:val="007376AE"/>
    <w:rsid w:val="00740582"/>
    <w:rsid w:val="0074164A"/>
    <w:rsid w:val="00743FC6"/>
    <w:rsid w:val="0075089C"/>
    <w:rsid w:val="00750A8B"/>
    <w:rsid w:val="00751A5C"/>
    <w:rsid w:val="00752C05"/>
    <w:rsid w:val="00753B89"/>
    <w:rsid w:val="0075750A"/>
    <w:rsid w:val="00757821"/>
    <w:rsid w:val="00757FD7"/>
    <w:rsid w:val="007600A0"/>
    <w:rsid w:val="0076092C"/>
    <w:rsid w:val="007614FC"/>
    <w:rsid w:val="007625BD"/>
    <w:rsid w:val="00763A9A"/>
    <w:rsid w:val="00763FCD"/>
    <w:rsid w:val="007647E1"/>
    <w:rsid w:val="0076529A"/>
    <w:rsid w:val="0077002B"/>
    <w:rsid w:val="00770298"/>
    <w:rsid w:val="007718A8"/>
    <w:rsid w:val="00772A03"/>
    <w:rsid w:val="00774033"/>
    <w:rsid w:val="00776E83"/>
    <w:rsid w:val="00777FB0"/>
    <w:rsid w:val="0078035C"/>
    <w:rsid w:val="00783D7F"/>
    <w:rsid w:val="00783E62"/>
    <w:rsid w:val="00785CE2"/>
    <w:rsid w:val="00786B8B"/>
    <w:rsid w:val="00787A7E"/>
    <w:rsid w:val="007901EE"/>
    <w:rsid w:val="007904B8"/>
    <w:rsid w:val="00791A8D"/>
    <w:rsid w:val="00792F8E"/>
    <w:rsid w:val="007930BB"/>
    <w:rsid w:val="00794C4C"/>
    <w:rsid w:val="007964D6"/>
    <w:rsid w:val="007A0C9F"/>
    <w:rsid w:val="007A4438"/>
    <w:rsid w:val="007A5844"/>
    <w:rsid w:val="007A5BDE"/>
    <w:rsid w:val="007A6DB5"/>
    <w:rsid w:val="007A76EA"/>
    <w:rsid w:val="007B37A5"/>
    <w:rsid w:val="007B5000"/>
    <w:rsid w:val="007B518C"/>
    <w:rsid w:val="007B6389"/>
    <w:rsid w:val="007B71C1"/>
    <w:rsid w:val="007B7F03"/>
    <w:rsid w:val="007C2E96"/>
    <w:rsid w:val="007C2F97"/>
    <w:rsid w:val="007C3C18"/>
    <w:rsid w:val="007C42A5"/>
    <w:rsid w:val="007C6537"/>
    <w:rsid w:val="007C7F7A"/>
    <w:rsid w:val="007D0280"/>
    <w:rsid w:val="007D02ED"/>
    <w:rsid w:val="007D49BE"/>
    <w:rsid w:val="007D53EC"/>
    <w:rsid w:val="007D7F49"/>
    <w:rsid w:val="007E287A"/>
    <w:rsid w:val="007E3398"/>
    <w:rsid w:val="007E636B"/>
    <w:rsid w:val="007F0420"/>
    <w:rsid w:val="007F18EA"/>
    <w:rsid w:val="007F49BA"/>
    <w:rsid w:val="007F4A15"/>
    <w:rsid w:val="007F6F29"/>
    <w:rsid w:val="00802BD5"/>
    <w:rsid w:val="0080315E"/>
    <w:rsid w:val="008049A9"/>
    <w:rsid w:val="00805CBF"/>
    <w:rsid w:val="0080760E"/>
    <w:rsid w:val="00807767"/>
    <w:rsid w:val="00807DDF"/>
    <w:rsid w:val="00810868"/>
    <w:rsid w:val="00813DAA"/>
    <w:rsid w:val="00814B97"/>
    <w:rsid w:val="00815E8A"/>
    <w:rsid w:val="008170A6"/>
    <w:rsid w:val="00822849"/>
    <w:rsid w:val="00822F05"/>
    <w:rsid w:val="00831AE8"/>
    <w:rsid w:val="0083295D"/>
    <w:rsid w:val="00832A17"/>
    <w:rsid w:val="00832C91"/>
    <w:rsid w:val="00832CC9"/>
    <w:rsid w:val="008363E2"/>
    <w:rsid w:val="00837D0C"/>
    <w:rsid w:val="00840DFD"/>
    <w:rsid w:val="00840E42"/>
    <w:rsid w:val="0084212D"/>
    <w:rsid w:val="0084242A"/>
    <w:rsid w:val="0085158E"/>
    <w:rsid w:val="00851C6A"/>
    <w:rsid w:val="008529E6"/>
    <w:rsid w:val="008530D4"/>
    <w:rsid w:val="00854A4D"/>
    <w:rsid w:val="0085680C"/>
    <w:rsid w:val="00857319"/>
    <w:rsid w:val="00857522"/>
    <w:rsid w:val="00860675"/>
    <w:rsid w:val="008607D0"/>
    <w:rsid w:val="00862944"/>
    <w:rsid w:val="00863250"/>
    <w:rsid w:val="00863E53"/>
    <w:rsid w:val="00864A6F"/>
    <w:rsid w:val="00864D24"/>
    <w:rsid w:val="00865157"/>
    <w:rsid w:val="00866F69"/>
    <w:rsid w:val="00867789"/>
    <w:rsid w:val="00872F5B"/>
    <w:rsid w:val="0087413F"/>
    <w:rsid w:val="008750C3"/>
    <w:rsid w:val="00875C75"/>
    <w:rsid w:val="00876827"/>
    <w:rsid w:val="008850B2"/>
    <w:rsid w:val="0088632F"/>
    <w:rsid w:val="00886992"/>
    <w:rsid w:val="008869F2"/>
    <w:rsid w:val="00887061"/>
    <w:rsid w:val="008879D1"/>
    <w:rsid w:val="00887EC8"/>
    <w:rsid w:val="00890929"/>
    <w:rsid w:val="00891050"/>
    <w:rsid w:val="00895F2F"/>
    <w:rsid w:val="00896654"/>
    <w:rsid w:val="00896F53"/>
    <w:rsid w:val="008A1D78"/>
    <w:rsid w:val="008A2538"/>
    <w:rsid w:val="008A3168"/>
    <w:rsid w:val="008A74B5"/>
    <w:rsid w:val="008B079C"/>
    <w:rsid w:val="008B1BA0"/>
    <w:rsid w:val="008B6A3A"/>
    <w:rsid w:val="008B6A99"/>
    <w:rsid w:val="008B6A9D"/>
    <w:rsid w:val="008B7881"/>
    <w:rsid w:val="008C224C"/>
    <w:rsid w:val="008C53C7"/>
    <w:rsid w:val="008C7F82"/>
    <w:rsid w:val="008D2E77"/>
    <w:rsid w:val="008D3B36"/>
    <w:rsid w:val="008D56F2"/>
    <w:rsid w:val="008D6EAE"/>
    <w:rsid w:val="008E102D"/>
    <w:rsid w:val="008E2F03"/>
    <w:rsid w:val="008E325C"/>
    <w:rsid w:val="008E35C7"/>
    <w:rsid w:val="008E3D3F"/>
    <w:rsid w:val="008E41C3"/>
    <w:rsid w:val="008E4600"/>
    <w:rsid w:val="008E46C6"/>
    <w:rsid w:val="008F1732"/>
    <w:rsid w:val="008F17EA"/>
    <w:rsid w:val="008F1A0C"/>
    <w:rsid w:val="008F2395"/>
    <w:rsid w:val="008F4A33"/>
    <w:rsid w:val="008F4ECE"/>
    <w:rsid w:val="00900A1B"/>
    <w:rsid w:val="00900C44"/>
    <w:rsid w:val="00900D3B"/>
    <w:rsid w:val="009018D0"/>
    <w:rsid w:val="00901C33"/>
    <w:rsid w:val="00904A3C"/>
    <w:rsid w:val="0090538D"/>
    <w:rsid w:val="00905B50"/>
    <w:rsid w:val="00907253"/>
    <w:rsid w:val="0091152B"/>
    <w:rsid w:val="00912281"/>
    <w:rsid w:val="00912A41"/>
    <w:rsid w:val="00912FDE"/>
    <w:rsid w:val="0091581A"/>
    <w:rsid w:val="00917CF7"/>
    <w:rsid w:val="009226FB"/>
    <w:rsid w:val="009226FE"/>
    <w:rsid w:val="00922CF0"/>
    <w:rsid w:val="00925017"/>
    <w:rsid w:val="0092533B"/>
    <w:rsid w:val="0092557B"/>
    <w:rsid w:val="009258E2"/>
    <w:rsid w:val="0093018A"/>
    <w:rsid w:val="009306DA"/>
    <w:rsid w:val="00930E5A"/>
    <w:rsid w:val="00932961"/>
    <w:rsid w:val="00932F24"/>
    <w:rsid w:val="00933722"/>
    <w:rsid w:val="00933A11"/>
    <w:rsid w:val="0093748E"/>
    <w:rsid w:val="00941348"/>
    <w:rsid w:val="00942015"/>
    <w:rsid w:val="00942523"/>
    <w:rsid w:val="00943F9F"/>
    <w:rsid w:val="00943FA8"/>
    <w:rsid w:val="009446E9"/>
    <w:rsid w:val="00944D77"/>
    <w:rsid w:val="00951BC1"/>
    <w:rsid w:val="0095267D"/>
    <w:rsid w:val="0095451C"/>
    <w:rsid w:val="00954C31"/>
    <w:rsid w:val="0095635E"/>
    <w:rsid w:val="00956AE5"/>
    <w:rsid w:val="00957B9E"/>
    <w:rsid w:val="0096304D"/>
    <w:rsid w:val="00964A79"/>
    <w:rsid w:val="00966530"/>
    <w:rsid w:val="00966BA5"/>
    <w:rsid w:val="009678CC"/>
    <w:rsid w:val="00967EF5"/>
    <w:rsid w:val="009719F3"/>
    <w:rsid w:val="00974628"/>
    <w:rsid w:val="00974F29"/>
    <w:rsid w:val="00975B86"/>
    <w:rsid w:val="009800E5"/>
    <w:rsid w:val="00981348"/>
    <w:rsid w:val="00981ABF"/>
    <w:rsid w:val="00981C6F"/>
    <w:rsid w:val="0098312E"/>
    <w:rsid w:val="00983FD2"/>
    <w:rsid w:val="00986E84"/>
    <w:rsid w:val="009872A7"/>
    <w:rsid w:val="00990446"/>
    <w:rsid w:val="009930BC"/>
    <w:rsid w:val="0099444B"/>
    <w:rsid w:val="00994C8D"/>
    <w:rsid w:val="009977B5"/>
    <w:rsid w:val="009A331B"/>
    <w:rsid w:val="009A4892"/>
    <w:rsid w:val="009A7284"/>
    <w:rsid w:val="009A734F"/>
    <w:rsid w:val="009B2232"/>
    <w:rsid w:val="009B292A"/>
    <w:rsid w:val="009B7729"/>
    <w:rsid w:val="009B7DEE"/>
    <w:rsid w:val="009C4818"/>
    <w:rsid w:val="009C4845"/>
    <w:rsid w:val="009C5C31"/>
    <w:rsid w:val="009C6350"/>
    <w:rsid w:val="009D6141"/>
    <w:rsid w:val="009D6B33"/>
    <w:rsid w:val="009E17EE"/>
    <w:rsid w:val="009E1E5A"/>
    <w:rsid w:val="009E2298"/>
    <w:rsid w:val="009E4120"/>
    <w:rsid w:val="009E5935"/>
    <w:rsid w:val="009E694D"/>
    <w:rsid w:val="009E7C9B"/>
    <w:rsid w:val="009E7EC0"/>
    <w:rsid w:val="009F08D8"/>
    <w:rsid w:val="009F1510"/>
    <w:rsid w:val="009F2214"/>
    <w:rsid w:val="009F4C96"/>
    <w:rsid w:val="009F5091"/>
    <w:rsid w:val="00A00D62"/>
    <w:rsid w:val="00A01881"/>
    <w:rsid w:val="00A072B4"/>
    <w:rsid w:val="00A107EA"/>
    <w:rsid w:val="00A10AB5"/>
    <w:rsid w:val="00A14A3E"/>
    <w:rsid w:val="00A15A2F"/>
    <w:rsid w:val="00A173C9"/>
    <w:rsid w:val="00A17973"/>
    <w:rsid w:val="00A208FA"/>
    <w:rsid w:val="00A236E6"/>
    <w:rsid w:val="00A248E2"/>
    <w:rsid w:val="00A27357"/>
    <w:rsid w:val="00A31120"/>
    <w:rsid w:val="00A315ED"/>
    <w:rsid w:val="00A33BDF"/>
    <w:rsid w:val="00A36C95"/>
    <w:rsid w:val="00A4416C"/>
    <w:rsid w:val="00A45716"/>
    <w:rsid w:val="00A50F18"/>
    <w:rsid w:val="00A516A3"/>
    <w:rsid w:val="00A528F6"/>
    <w:rsid w:val="00A54670"/>
    <w:rsid w:val="00A5517E"/>
    <w:rsid w:val="00A56AC4"/>
    <w:rsid w:val="00A62D1D"/>
    <w:rsid w:val="00A65528"/>
    <w:rsid w:val="00A67393"/>
    <w:rsid w:val="00A72B34"/>
    <w:rsid w:val="00A73F96"/>
    <w:rsid w:val="00A7622F"/>
    <w:rsid w:val="00A7651A"/>
    <w:rsid w:val="00A7686F"/>
    <w:rsid w:val="00A76CDD"/>
    <w:rsid w:val="00A775F0"/>
    <w:rsid w:val="00A77EB1"/>
    <w:rsid w:val="00A82307"/>
    <w:rsid w:val="00A84CC2"/>
    <w:rsid w:val="00A86505"/>
    <w:rsid w:val="00A8655C"/>
    <w:rsid w:val="00A90916"/>
    <w:rsid w:val="00A90D24"/>
    <w:rsid w:val="00A91018"/>
    <w:rsid w:val="00A93663"/>
    <w:rsid w:val="00A9452C"/>
    <w:rsid w:val="00A9458F"/>
    <w:rsid w:val="00A95380"/>
    <w:rsid w:val="00A97392"/>
    <w:rsid w:val="00AA0FE7"/>
    <w:rsid w:val="00AA1E97"/>
    <w:rsid w:val="00AA1F4D"/>
    <w:rsid w:val="00AA2BDD"/>
    <w:rsid w:val="00AA414C"/>
    <w:rsid w:val="00AB12FA"/>
    <w:rsid w:val="00AB755E"/>
    <w:rsid w:val="00AC0829"/>
    <w:rsid w:val="00AC499E"/>
    <w:rsid w:val="00AC500D"/>
    <w:rsid w:val="00AC533E"/>
    <w:rsid w:val="00AD1B24"/>
    <w:rsid w:val="00AE0C22"/>
    <w:rsid w:val="00AE2C88"/>
    <w:rsid w:val="00AE34B3"/>
    <w:rsid w:val="00AE3969"/>
    <w:rsid w:val="00AE5385"/>
    <w:rsid w:val="00AE542A"/>
    <w:rsid w:val="00AF0314"/>
    <w:rsid w:val="00AF5F89"/>
    <w:rsid w:val="00AF6F4C"/>
    <w:rsid w:val="00B00255"/>
    <w:rsid w:val="00B016B3"/>
    <w:rsid w:val="00B05DCB"/>
    <w:rsid w:val="00B0626E"/>
    <w:rsid w:val="00B065C7"/>
    <w:rsid w:val="00B07078"/>
    <w:rsid w:val="00B11059"/>
    <w:rsid w:val="00B13FA5"/>
    <w:rsid w:val="00B17D89"/>
    <w:rsid w:val="00B17E78"/>
    <w:rsid w:val="00B20F16"/>
    <w:rsid w:val="00B21D4B"/>
    <w:rsid w:val="00B257B2"/>
    <w:rsid w:val="00B33071"/>
    <w:rsid w:val="00B35632"/>
    <w:rsid w:val="00B37C68"/>
    <w:rsid w:val="00B37F53"/>
    <w:rsid w:val="00B40EB7"/>
    <w:rsid w:val="00B40FB2"/>
    <w:rsid w:val="00B43F9C"/>
    <w:rsid w:val="00B44915"/>
    <w:rsid w:val="00B45731"/>
    <w:rsid w:val="00B46DAC"/>
    <w:rsid w:val="00B51A58"/>
    <w:rsid w:val="00B566B6"/>
    <w:rsid w:val="00B60BBD"/>
    <w:rsid w:val="00B61179"/>
    <w:rsid w:val="00B629B5"/>
    <w:rsid w:val="00B62BF2"/>
    <w:rsid w:val="00B71242"/>
    <w:rsid w:val="00B73204"/>
    <w:rsid w:val="00B821B0"/>
    <w:rsid w:val="00B8385E"/>
    <w:rsid w:val="00B83CCE"/>
    <w:rsid w:val="00B841B9"/>
    <w:rsid w:val="00B8548E"/>
    <w:rsid w:val="00B92BE6"/>
    <w:rsid w:val="00B94915"/>
    <w:rsid w:val="00B9600D"/>
    <w:rsid w:val="00B96CA7"/>
    <w:rsid w:val="00BA0034"/>
    <w:rsid w:val="00BA176F"/>
    <w:rsid w:val="00BA34C9"/>
    <w:rsid w:val="00BA3692"/>
    <w:rsid w:val="00BA496A"/>
    <w:rsid w:val="00BA5A52"/>
    <w:rsid w:val="00BA7660"/>
    <w:rsid w:val="00BA7A00"/>
    <w:rsid w:val="00BB2C21"/>
    <w:rsid w:val="00BB6889"/>
    <w:rsid w:val="00BC072E"/>
    <w:rsid w:val="00BC108C"/>
    <w:rsid w:val="00BC51AA"/>
    <w:rsid w:val="00BC71E6"/>
    <w:rsid w:val="00BD0874"/>
    <w:rsid w:val="00BD27B5"/>
    <w:rsid w:val="00BD358C"/>
    <w:rsid w:val="00BD5418"/>
    <w:rsid w:val="00BD54C3"/>
    <w:rsid w:val="00BD57F3"/>
    <w:rsid w:val="00BD6C5F"/>
    <w:rsid w:val="00BD6D22"/>
    <w:rsid w:val="00BD7648"/>
    <w:rsid w:val="00BE27EE"/>
    <w:rsid w:val="00BE42F4"/>
    <w:rsid w:val="00BE4B82"/>
    <w:rsid w:val="00BE52A3"/>
    <w:rsid w:val="00BE581D"/>
    <w:rsid w:val="00BE5AC3"/>
    <w:rsid w:val="00BE62E2"/>
    <w:rsid w:val="00BF022D"/>
    <w:rsid w:val="00BF27B7"/>
    <w:rsid w:val="00BF3524"/>
    <w:rsid w:val="00BF49F9"/>
    <w:rsid w:val="00BF7748"/>
    <w:rsid w:val="00C01062"/>
    <w:rsid w:val="00C02B88"/>
    <w:rsid w:val="00C03C95"/>
    <w:rsid w:val="00C04084"/>
    <w:rsid w:val="00C05C6C"/>
    <w:rsid w:val="00C10C06"/>
    <w:rsid w:val="00C142C9"/>
    <w:rsid w:val="00C1586D"/>
    <w:rsid w:val="00C16AED"/>
    <w:rsid w:val="00C1725B"/>
    <w:rsid w:val="00C17899"/>
    <w:rsid w:val="00C17919"/>
    <w:rsid w:val="00C24CD1"/>
    <w:rsid w:val="00C24D28"/>
    <w:rsid w:val="00C253E7"/>
    <w:rsid w:val="00C27699"/>
    <w:rsid w:val="00C27761"/>
    <w:rsid w:val="00C32A16"/>
    <w:rsid w:val="00C33012"/>
    <w:rsid w:val="00C37B59"/>
    <w:rsid w:val="00C40165"/>
    <w:rsid w:val="00C43A69"/>
    <w:rsid w:val="00C47557"/>
    <w:rsid w:val="00C47C28"/>
    <w:rsid w:val="00C47F05"/>
    <w:rsid w:val="00C51327"/>
    <w:rsid w:val="00C5213D"/>
    <w:rsid w:val="00C538C6"/>
    <w:rsid w:val="00C53EBB"/>
    <w:rsid w:val="00C5461A"/>
    <w:rsid w:val="00C54BD1"/>
    <w:rsid w:val="00C60E53"/>
    <w:rsid w:val="00C625BE"/>
    <w:rsid w:val="00C63461"/>
    <w:rsid w:val="00C64167"/>
    <w:rsid w:val="00C661D6"/>
    <w:rsid w:val="00C67533"/>
    <w:rsid w:val="00C7036C"/>
    <w:rsid w:val="00C70AC0"/>
    <w:rsid w:val="00C71E8A"/>
    <w:rsid w:val="00C732A9"/>
    <w:rsid w:val="00C7391E"/>
    <w:rsid w:val="00C75CB2"/>
    <w:rsid w:val="00C7654A"/>
    <w:rsid w:val="00C76891"/>
    <w:rsid w:val="00C82277"/>
    <w:rsid w:val="00C85B9E"/>
    <w:rsid w:val="00C87453"/>
    <w:rsid w:val="00C919E0"/>
    <w:rsid w:val="00C92867"/>
    <w:rsid w:val="00C92EE5"/>
    <w:rsid w:val="00C94999"/>
    <w:rsid w:val="00C94DC0"/>
    <w:rsid w:val="00C957AC"/>
    <w:rsid w:val="00C97D2A"/>
    <w:rsid w:val="00CA0819"/>
    <w:rsid w:val="00CA1975"/>
    <w:rsid w:val="00CA2A61"/>
    <w:rsid w:val="00CA3D81"/>
    <w:rsid w:val="00CA3ED6"/>
    <w:rsid w:val="00CA42BD"/>
    <w:rsid w:val="00CA4ADF"/>
    <w:rsid w:val="00CA500F"/>
    <w:rsid w:val="00CA59C7"/>
    <w:rsid w:val="00CA5BED"/>
    <w:rsid w:val="00CB14F8"/>
    <w:rsid w:val="00CB1559"/>
    <w:rsid w:val="00CB4547"/>
    <w:rsid w:val="00CB5EF7"/>
    <w:rsid w:val="00CB63FC"/>
    <w:rsid w:val="00CC145F"/>
    <w:rsid w:val="00CC33D1"/>
    <w:rsid w:val="00CC368A"/>
    <w:rsid w:val="00CC3D12"/>
    <w:rsid w:val="00CC4711"/>
    <w:rsid w:val="00CC6542"/>
    <w:rsid w:val="00CC68F2"/>
    <w:rsid w:val="00CC6A0E"/>
    <w:rsid w:val="00CD0649"/>
    <w:rsid w:val="00CD46CF"/>
    <w:rsid w:val="00CD4CF6"/>
    <w:rsid w:val="00CD5E0F"/>
    <w:rsid w:val="00CD71E6"/>
    <w:rsid w:val="00CE0AA6"/>
    <w:rsid w:val="00CE1117"/>
    <w:rsid w:val="00CE299D"/>
    <w:rsid w:val="00CE367E"/>
    <w:rsid w:val="00CE36BA"/>
    <w:rsid w:val="00CE4172"/>
    <w:rsid w:val="00CE554A"/>
    <w:rsid w:val="00CE72A6"/>
    <w:rsid w:val="00CF2B09"/>
    <w:rsid w:val="00CF3046"/>
    <w:rsid w:val="00CF359E"/>
    <w:rsid w:val="00CF4F33"/>
    <w:rsid w:val="00CF5885"/>
    <w:rsid w:val="00D0310A"/>
    <w:rsid w:val="00D049B4"/>
    <w:rsid w:val="00D07467"/>
    <w:rsid w:val="00D10A4A"/>
    <w:rsid w:val="00D12D98"/>
    <w:rsid w:val="00D12E4A"/>
    <w:rsid w:val="00D12ED4"/>
    <w:rsid w:val="00D14B60"/>
    <w:rsid w:val="00D1573C"/>
    <w:rsid w:val="00D17199"/>
    <w:rsid w:val="00D2083B"/>
    <w:rsid w:val="00D2091D"/>
    <w:rsid w:val="00D223C9"/>
    <w:rsid w:val="00D23EB8"/>
    <w:rsid w:val="00D2435C"/>
    <w:rsid w:val="00D26042"/>
    <w:rsid w:val="00D276B4"/>
    <w:rsid w:val="00D2788F"/>
    <w:rsid w:val="00D30216"/>
    <w:rsid w:val="00D4035D"/>
    <w:rsid w:val="00D404F5"/>
    <w:rsid w:val="00D40FD7"/>
    <w:rsid w:val="00D4122F"/>
    <w:rsid w:val="00D433C8"/>
    <w:rsid w:val="00D4465C"/>
    <w:rsid w:val="00D458A1"/>
    <w:rsid w:val="00D472AA"/>
    <w:rsid w:val="00D51C4F"/>
    <w:rsid w:val="00D5312B"/>
    <w:rsid w:val="00D558A6"/>
    <w:rsid w:val="00D55E17"/>
    <w:rsid w:val="00D563CF"/>
    <w:rsid w:val="00D565AB"/>
    <w:rsid w:val="00D57B89"/>
    <w:rsid w:val="00D62228"/>
    <w:rsid w:val="00D65AD4"/>
    <w:rsid w:val="00D66C72"/>
    <w:rsid w:val="00D674C9"/>
    <w:rsid w:val="00D71F78"/>
    <w:rsid w:val="00D72BC3"/>
    <w:rsid w:val="00D7346B"/>
    <w:rsid w:val="00D76677"/>
    <w:rsid w:val="00D77D68"/>
    <w:rsid w:val="00D802A0"/>
    <w:rsid w:val="00D80BF4"/>
    <w:rsid w:val="00D80E10"/>
    <w:rsid w:val="00D826DD"/>
    <w:rsid w:val="00D84051"/>
    <w:rsid w:val="00D84637"/>
    <w:rsid w:val="00D865E4"/>
    <w:rsid w:val="00D866B2"/>
    <w:rsid w:val="00D86A59"/>
    <w:rsid w:val="00D87999"/>
    <w:rsid w:val="00D87B66"/>
    <w:rsid w:val="00D92C84"/>
    <w:rsid w:val="00D92DCF"/>
    <w:rsid w:val="00D9355D"/>
    <w:rsid w:val="00D94311"/>
    <w:rsid w:val="00D94C5D"/>
    <w:rsid w:val="00D975E9"/>
    <w:rsid w:val="00DA0633"/>
    <w:rsid w:val="00DA104D"/>
    <w:rsid w:val="00DA10EC"/>
    <w:rsid w:val="00DA1470"/>
    <w:rsid w:val="00DA1778"/>
    <w:rsid w:val="00DA25F3"/>
    <w:rsid w:val="00DA2A25"/>
    <w:rsid w:val="00DA386E"/>
    <w:rsid w:val="00DA6AA7"/>
    <w:rsid w:val="00DA73D9"/>
    <w:rsid w:val="00DA7BF0"/>
    <w:rsid w:val="00DB06A0"/>
    <w:rsid w:val="00DB1D83"/>
    <w:rsid w:val="00DB2F3A"/>
    <w:rsid w:val="00DB31AE"/>
    <w:rsid w:val="00DB53AA"/>
    <w:rsid w:val="00DB623B"/>
    <w:rsid w:val="00DC02BD"/>
    <w:rsid w:val="00DC263A"/>
    <w:rsid w:val="00DC30C6"/>
    <w:rsid w:val="00DC6103"/>
    <w:rsid w:val="00DD03B7"/>
    <w:rsid w:val="00DD19CF"/>
    <w:rsid w:val="00DD2FF8"/>
    <w:rsid w:val="00DD4579"/>
    <w:rsid w:val="00DD4B1E"/>
    <w:rsid w:val="00DD5DCF"/>
    <w:rsid w:val="00DD65D1"/>
    <w:rsid w:val="00DD6691"/>
    <w:rsid w:val="00DD732B"/>
    <w:rsid w:val="00DE0B69"/>
    <w:rsid w:val="00DE0F66"/>
    <w:rsid w:val="00DE1E42"/>
    <w:rsid w:val="00DE230F"/>
    <w:rsid w:val="00DE2A81"/>
    <w:rsid w:val="00DE4E7D"/>
    <w:rsid w:val="00DE5FD8"/>
    <w:rsid w:val="00DE6AE0"/>
    <w:rsid w:val="00DF14E1"/>
    <w:rsid w:val="00DF1EB8"/>
    <w:rsid w:val="00DF259A"/>
    <w:rsid w:val="00DF2F56"/>
    <w:rsid w:val="00DF6107"/>
    <w:rsid w:val="00DF6265"/>
    <w:rsid w:val="00DF6973"/>
    <w:rsid w:val="00DF70CD"/>
    <w:rsid w:val="00E00BB3"/>
    <w:rsid w:val="00E030F5"/>
    <w:rsid w:val="00E03198"/>
    <w:rsid w:val="00E05BD1"/>
    <w:rsid w:val="00E10731"/>
    <w:rsid w:val="00E133D4"/>
    <w:rsid w:val="00E13991"/>
    <w:rsid w:val="00E14792"/>
    <w:rsid w:val="00E2168D"/>
    <w:rsid w:val="00E22062"/>
    <w:rsid w:val="00E23CC2"/>
    <w:rsid w:val="00E24094"/>
    <w:rsid w:val="00E240D0"/>
    <w:rsid w:val="00E30F8C"/>
    <w:rsid w:val="00E34A86"/>
    <w:rsid w:val="00E34EED"/>
    <w:rsid w:val="00E34FF9"/>
    <w:rsid w:val="00E353DB"/>
    <w:rsid w:val="00E35CB9"/>
    <w:rsid w:val="00E36360"/>
    <w:rsid w:val="00E3726E"/>
    <w:rsid w:val="00E372C7"/>
    <w:rsid w:val="00E41C70"/>
    <w:rsid w:val="00E44C60"/>
    <w:rsid w:val="00E46A39"/>
    <w:rsid w:val="00E46B33"/>
    <w:rsid w:val="00E5106F"/>
    <w:rsid w:val="00E51311"/>
    <w:rsid w:val="00E513AD"/>
    <w:rsid w:val="00E52422"/>
    <w:rsid w:val="00E554A8"/>
    <w:rsid w:val="00E55A5A"/>
    <w:rsid w:val="00E5653B"/>
    <w:rsid w:val="00E626CA"/>
    <w:rsid w:val="00E62D89"/>
    <w:rsid w:val="00E637C5"/>
    <w:rsid w:val="00E639EA"/>
    <w:rsid w:val="00E63DB0"/>
    <w:rsid w:val="00E6758D"/>
    <w:rsid w:val="00E7508F"/>
    <w:rsid w:val="00E76954"/>
    <w:rsid w:val="00E771B9"/>
    <w:rsid w:val="00E8036B"/>
    <w:rsid w:val="00E8077A"/>
    <w:rsid w:val="00E83134"/>
    <w:rsid w:val="00E83874"/>
    <w:rsid w:val="00E84874"/>
    <w:rsid w:val="00E91505"/>
    <w:rsid w:val="00E93E97"/>
    <w:rsid w:val="00EA0110"/>
    <w:rsid w:val="00EA2FA0"/>
    <w:rsid w:val="00EA3C6C"/>
    <w:rsid w:val="00EA5607"/>
    <w:rsid w:val="00EA56A4"/>
    <w:rsid w:val="00EA5E55"/>
    <w:rsid w:val="00EB2754"/>
    <w:rsid w:val="00EB3E12"/>
    <w:rsid w:val="00EB52FC"/>
    <w:rsid w:val="00EB76B8"/>
    <w:rsid w:val="00EC0AB8"/>
    <w:rsid w:val="00EC1700"/>
    <w:rsid w:val="00EC2876"/>
    <w:rsid w:val="00EC39CE"/>
    <w:rsid w:val="00EC591D"/>
    <w:rsid w:val="00EC5FE2"/>
    <w:rsid w:val="00EC640E"/>
    <w:rsid w:val="00ED28AE"/>
    <w:rsid w:val="00ED66A1"/>
    <w:rsid w:val="00ED6A27"/>
    <w:rsid w:val="00EE2910"/>
    <w:rsid w:val="00EE29E3"/>
    <w:rsid w:val="00EE3450"/>
    <w:rsid w:val="00EE4836"/>
    <w:rsid w:val="00EE61D3"/>
    <w:rsid w:val="00EE78EB"/>
    <w:rsid w:val="00EF0550"/>
    <w:rsid w:val="00EF16D0"/>
    <w:rsid w:val="00EF18E1"/>
    <w:rsid w:val="00EF270E"/>
    <w:rsid w:val="00EF4898"/>
    <w:rsid w:val="00EF6E80"/>
    <w:rsid w:val="00F00278"/>
    <w:rsid w:val="00F00F03"/>
    <w:rsid w:val="00F01559"/>
    <w:rsid w:val="00F018A0"/>
    <w:rsid w:val="00F01A8A"/>
    <w:rsid w:val="00F02483"/>
    <w:rsid w:val="00F04770"/>
    <w:rsid w:val="00F05321"/>
    <w:rsid w:val="00F054B1"/>
    <w:rsid w:val="00F11FC3"/>
    <w:rsid w:val="00F1299E"/>
    <w:rsid w:val="00F14C93"/>
    <w:rsid w:val="00F15138"/>
    <w:rsid w:val="00F1586E"/>
    <w:rsid w:val="00F15F99"/>
    <w:rsid w:val="00F172FF"/>
    <w:rsid w:val="00F20F66"/>
    <w:rsid w:val="00F22AA1"/>
    <w:rsid w:val="00F25000"/>
    <w:rsid w:val="00F25338"/>
    <w:rsid w:val="00F256FE"/>
    <w:rsid w:val="00F25B3D"/>
    <w:rsid w:val="00F263F6"/>
    <w:rsid w:val="00F26692"/>
    <w:rsid w:val="00F27028"/>
    <w:rsid w:val="00F30B2A"/>
    <w:rsid w:val="00F30F3C"/>
    <w:rsid w:val="00F332CD"/>
    <w:rsid w:val="00F35A71"/>
    <w:rsid w:val="00F410F3"/>
    <w:rsid w:val="00F417D9"/>
    <w:rsid w:val="00F451CE"/>
    <w:rsid w:val="00F47771"/>
    <w:rsid w:val="00F47BFB"/>
    <w:rsid w:val="00F47DE2"/>
    <w:rsid w:val="00F51666"/>
    <w:rsid w:val="00F53CA1"/>
    <w:rsid w:val="00F53FFB"/>
    <w:rsid w:val="00F54862"/>
    <w:rsid w:val="00F55010"/>
    <w:rsid w:val="00F55453"/>
    <w:rsid w:val="00F63DBF"/>
    <w:rsid w:val="00F63EB6"/>
    <w:rsid w:val="00F659AF"/>
    <w:rsid w:val="00F67221"/>
    <w:rsid w:val="00F72BF3"/>
    <w:rsid w:val="00F734EC"/>
    <w:rsid w:val="00F73903"/>
    <w:rsid w:val="00F800ED"/>
    <w:rsid w:val="00F8137A"/>
    <w:rsid w:val="00F81B12"/>
    <w:rsid w:val="00F81E2C"/>
    <w:rsid w:val="00F823F9"/>
    <w:rsid w:val="00F8302B"/>
    <w:rsid w:val="00F8314B"/>
    <w:rsid w:val="00F84103"/>
    <w:rsid w:val="00F87612"/>
    <w:rsid w:val="00F9181A"/>
    <w:rsid w:val="00F9219D"/>
    <w:rsid w:val="00F9292C"/>
    <w:rsid w:val="00FA09D8"/>
    <w:rsid w:val="00FA23DA"/>
    <w:rsid w:val="00FA60BF"/>
    <w:rsid w:val="00FA61C1"/>
    <w:rsid w:val="00FA6609"/>
    <w:rsid w:val="00FA69BD"/>
    <w:rsid w:val="00FA7581"/>
    <w:rsid w:val="00FA77A9"/>
    <w:rsid w:val="00FA7F42"/>
    <w:rsid w:val="00FB1063"/>
    <w:rsid w:val="00FB12FB"/>
    <w:rsid w:val="00FB1AC3"/>
    <w:rsid w:val="00FB3DE7"/>
    <w:rsid w:val="00FB4E17"/>
    <w:rsid w:val="00FB4ECE"/>
    <w:rsid w:val="00FB5682"/>
    <w:rsid w:val="00FB6F01"/>
    <w:rsid w:val="00FB6F35"/>
    <w:rsid w:val="00FC0356"/>
    <w:rsid w:val="00FC1563"/>
    <w:rsid w:val="00FC1824"/>
    <w:rsid w:val="00FC3DC8"/>
    <w:rsid w:val="00FC5150"/>
    <w:rsid w:val="00FC6825"/>
    <w:rsid w:val="00FC7607"/>
    <w:rsid w:val="00FC7745"/>
    <w:rsid w:val="00FD0BBD"/>
    <w:rsid w:val="00FD1695"/>
    <w:rsid w:val="00FD2CAA"/>
    <w:rsid w:val="00FD3B6A"/>
    <w:rsid w:val="00FD5B17"/>
    <w:rsid w:val="00FD5E2E"/>
    <w:rsid w:val="00FD6E67"/>
    <w:rsid w:val="00FE1020"/>
    <w:rsid w:val="00FE1C02"/>
    <w:rsid w:val="00FE57D4"/>
    <w:rsid w:val="00FF1152"/>
    <w:rsid w:val="00FF1F63"/>
    <w:rsid w:val="00FF410C"/>
    <w:rsid w:val="00FF4FEF"/>
    <w:rsid w:val="00FF617A"/>
    <w:rsid w:val="00FF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qFormat/>
    <w:rsid w:val="00AE34B3"/>
    <w:pPr>
      <w:keepNext/>
      <w:jc w:val="center"/>
      <w:outlineLvl w:val="0"/>
    </w:pPr>
    <w:rPr>
      <w:b/>
      <w:bCs/>
      <w:lang w:eastAsia="hr-HR"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DB623B"/>
    <w:pPr>
      <w:tabs>
        <w:tab w:pos="4320" w:val="center"/>
        <w:tab w:pos="8640" w:val="right"/>
      </w:tabs>
    </w:pPr>
  </w:style>
  <w:style w:styleId="Podnoje" w:type="paragraph">
    <w:name w:val="footer"/>
    <w:basedOn w:val="Normal"/>
    <w:rsid w:val="00DB623B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9306DA"/>
  </w:style>
  <w:style w:styleId="Tekstbalonia" w:type="paragraph">
    <w:name w:val="Balloon Text"/>
    <w:basedOn w:val="Normal"/>
    <w:semiHidden/>
    <w:rsid w:val="009306DA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rsid w:val="00104425"/>
    <w:pPr>
      <w:tabs>
        <w:tab w:pos="6810" w:val="left"/>
      </w:tabs>
      <w:jc w:val="both"/>
    </w:pPr>
    <w:rPr>
      <w:lang w:eastAsia="hr-HR" w:val="hr-HR"/>
    </w:rPr>
  </w:style>
  <w:style w:styleId="Tekstrezerviranogmjesta" w:type="character">
    <w:name w:val="Placeholder Text"/>
    <w:basedOn w:val="Zadanifontodlomka"/>
    <w:uiPriority w:val="99"/>
    <w:semiHidden/>
    <w:rsid w:val="00BA7A0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A7A0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A7A0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A7A0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A7A0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qFormat/>
    <w:rsid w:val="00AE34B3"/>
    <w:pPr>
      <w:keepNext/>
      <w:jc w:val="center"/>
      <w:outlineLvl w:val="0"/>
    </w:pPr>
    <w:rPr>
      <w:b/>
      <w:bCs/>
      <w:lang w:eastAsia="hr-HR"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DB623B"/>
    <w:pPr>
      <w:tabs>
        <w:tab w:pos="4320" w:val="center"/>
        <w:tab w:pos="8640" w:val="right"/>
      </w:tabs>
    </w:pPr>
  </w:style>
  <w:style w:styleId="Podnoje" w:type="paragraph">
    <w:name w:val="footer"/>
    <w:basedOn w:val="Normal"/>
    <w:rsid w:val="00DB623B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9306DA"/>
  </w:style>
  <w:style w:styleId="Tekstbalonia" w:type="paragraph">
    <w:name w:val="Balloon Text"/>
    <w:basedOn w:val="Normal"/>
    <w:semiHidden/>
    <w:rsid w:val="009306DA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rsid w:val="00104425"/>
    <w:pPr>
      <w:tabs>
        <w:tab w:pos="6810" w:val="left"/>
      </w:tabs>
      <w:jc w:val="both"/>
    </w:pPr>
    <w:rPr>
      <w:lang w:eastAsia="hr-HR" w:val="hr-HR"/>
    </w:rPr>
  </w:style>
  <w:style w:styleId="Tekstrezerviranogmjesta" w:type="character">
    <w:name w:val="Placeholder Text"/>
    <w:basedOn w:val="Zadanifontodlomka"/>
    <w:uiPriority w:val="99"/>
    <w:semiHidden/>
    <w:rsid w:val="00BA7A0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A7A0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A7A0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A7A0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A7A0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148435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0959137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srpnja 2017.</izvorni_sadrzaj>
    <derivirana_varijabla naziv="DomainObject.DatumDonosenjaOdluke_1">18.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</izvorni_sadrzaj>
    <derivirana_varijabla naziv="DomainObject.Predmet.Broj_1">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kolovoza 2016.</izvorni_sadrzaj>
    <derivirana_varijabla naziv="DomainObject.Predmet.DatumOsnivanja_1">18.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Stpn-69/2016</izvorni_sadrzaj>
    <derivirana_varijabla naziv="DomainObject.Predmet.OznakaBroj_1">Stpn-69/2016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LORA PRODUKT d.o.o. za građenje</izvorni_sadrzaj>
    <derivirana_varijabla naziv="DomainObject.Predmet.StrankaFormated_1">  LORA PRODUKT d.o.o. za građenje</derivirana_varijabla>
  </DomainObject.Predmet.StrankaFormated>
  <DomainObject.Predmet.StrankaFormatedOIB>
    <izvorni_sadrzaj>  LORA PRODUKT d.o.o. za građenje, OIB 79615690041</izvorni_sadrzaj>
    <derivirana_varijabla naziv="DomainObject.Predmet.StrankaFormatedOIB_1">  LORA PRODUKT d.o.o. za građenje, OIB 79615690041</derivirana_varijabla>
  </DomainObject.Predmet.StrankaFormatedOIB>
  <DomainObject.Predmet.StrankaFormatedWithAdress>
    <izvorni_sadrzaj> LORA PRODUKT d.o.o. za građenje, Zrinjsko-Frankopanska 68, 21000 Split</izvorni_sadrzaj>
    <derivirana_varijabla naziv="DomainObject.Predmet.StrankaFormatedWithAdress_1"> LORA PRODUKT d.o.o. za građenje, Zrinjsko-Frankopanska 68, 21000 Split</derivirana_varijabla>
  </DomainObject.Predmet.StrankaFormatedWithAdress>
  <DomainObject.Predmet.StrankaFormatedWithAdressOIB>
    <izvorni_sadrzaj> LORA PRODUKT d.o.o. za građenje, OIB 79615690041, Zrinjsko-Frankopanska 68, 21000 Split</izvorni_sadrzaj>
    <derivirana_varijabla naziv="DomainObject.Predmet.StrankaFormatedWithAdressOIB_1"> LORA PRODUKT d.o.o. za građenje, OIB 79615690041, Zrinjsko-Frankopanska 68, 21000 Split</derivirana_varijabla>
  </DomainObject.Predmet.StrankaFormatedWithAdressOIB>
  <DomainObject.Predmet.StrankaWithAdress>
    <izvorni_sadrzaj>LORA PRODUKT d.o.o. za građenje Zrinjsko-Frankopanska 68,21000 Split</izvorni_sadrzaj>
    <derivirana_varijabla naziv="DomainObject.Predmet.StrankaWithAdress_1">LORA PRODUKT d.o.o. za građenje Zrinjsko-Frankopanska 68,21000 Split</derivirana_varijabla>
  </DomainObject.Predmet.StrankaWithAdress>
  <DomainObject.Predmet.StrankaWithAdressOIB>
    <izvorni_sadrzaj>LORA PRODUKT d.o.o. za građenje, OIB 79615690041, Zrinjsko-Frankopanska 68,21000 Split</izvorni_sadrzaj>
    <derivirana_varijabla naziv="DomainObject.Predmet.StrankaWithAdressOIB_1">LORA PRODUKT d.o.o. za građenje, OIB 79615690041, Zrinjsko-Frankopanska 68,21000 Split</derivirana_varijabla>
  </DomainObject.Predmet.StrankaWithAdressOIB>
  <DomainObject.Predmet.StrankaNazivFormated>
    <izvorni_sadrzaj>LORA PRODUKT d.o.o. za građenje</izvorni_sadrzaj>
    <derivirana_varijabla naziv="DomainObject.Predmet.StrankaNazivFormated_1">LORA PRODUKT d.o.o. za građenje</derivirana_varijabla>
  </DomainObject.Predmet.StrankaNazivFormated>
  <DomainObject.Predmet.StrankaNazivFormatedOIB>
    <izvorni_sadrzaj>LORA PRODUKT d.o.o. za građenje, OIB 79615690041</izvorni_sadrzaj>
    <derivirana_varijabla naziv="DomainObject.Predmet.StrankaNazivFormatedOIB_1">LORA PRODUKT d.o.o. za građenje, OIB 79615690041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LORA PRODUKT d.o.o. za građenje</item>
    </izvorni_sadrzaj>
    <derivirana_varijabla naziv="DomainObject.Predmet.StrankaListFormated_1">
      <item>LORA PRODUKT d.o.o. za građenje</item>
    </derivirana_varijabla>
  </DomainObject.Predmet.StrankaListFormated>
  <DomainObject.Predmet.StrankaListFormatedOIB>
    <izvorni_sadrzaj>
      <item>LORA PRODUKT d.o.o. za građenje, OIB 79615690041</item>
    </izvorni_sadrzaj>
    <derivirana_varijabla naziv="DomainObject.Predmet.StrankaListFormatedOIB_1">
      <item>LORA PRODUKT d.o.o. za građenje, OIB 79615690041</item>
    </derivirana_varijabla>
  </DomainObject.Predmet.StrankaListFormatedOIB>
  <DomainObject.Predmet.StrankaListFormatedWithAdress>
    <izvorni_sadrzaj>
      <item>LORA PRODUKT d.o.o. za građenje, Zrinjsko-Frankopanska 68, 21000 Split</item>
    </izvorni_sadrzaj>
    <derivirana_varijabla naziv="DomainObject.Predmet.StrankaListFormatedWithAdress_1">
      <item>LORA PRODUKT d.o.o. za građenje, Zrinjsko-Frankopanska 68, 21000 Split</item>
    </derivirana_varijabla>
  </DomainObject.Predmet.StrankaListFormatedWithAdress>
  <DomainObject.Predmet.StrankaListFormatedWithAdressOIB>
    <izvorni_sadrzaj>
      <item>LORA PRODUKT d.o.o. za građenje, OIB 79615690041, Zrinjsko-Frankopanska 68, 21000 Split</item>
    </izvorni_sadrzaj>
    <derivirana_varijabla naziv="DomainObject.Predmet.StrankaListFormatedWithAdressOIB_1">
      <item>LORA PRODUKT d.o.o. za građenje, OIB 79615690041, Zrinjsko-Frankopanska 68, 21000 Split</item>
    </derivirana_varijabla>
  </DomainObject.Predmet.StrankaListFormatedWithAdressOIB>
  <DomainObject.Predmet.StrankaListNazivFormated>
    <izvorni_sadrzaj>
      <item>LORA PRODUKT d.o.o. za građenje</item>
    </izvorni_sadrzaj>
    <derivirana_varijabla naziv="DomainObject.Predmet.StrankaListNazivFormated_1">
      <item>LORA PRODUKT d.o.o. za građenje</item>
    </derivirana_varijabla>
  </DomainObject.Predmet.StrankaListNazivFormated>
  <DomainObject.Predmet.StrankaListNazivFormatedOIB>
    <izvorni_sadrzaj>
      <item>LORA PRODUKT d.o.o. za građenje, OIB 79615690041</item>
    </izvorni_sadrzaj>
    <derivirana_varijabla naziv="DomainObject.Predmet.StrankaListNazivFormatedOIB_1">
      <item>LORA PRODUKT d.o.o. za građenje, OIB 79615690041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srpnja 2017.</izvorni_sadrzaj>
    <derivirana_varijabla naziv="DomainObject.Datum_1">18.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LORA PRODUKT d.o.o. za građenje</izvorni_sadrzaj>
    <derivirana_varijabla naziv="DomainObject.Predmet.StrankaIDrugi_1">LORA PRODUKT d.o.o. za građenje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LORA PRODUKT d.o.o. za građenje, OIB 79615690041, Zrinjsko-Frankopanska 68, 21000 Split</izvorni_sadrzaj>
    <derivirana_varijabla naziv="DomainObject.Predmet.StrankaIDrugiAdressOIB_1">LORA PRODUKT d.o.o. za građenje, OIB 79615690041, Zrinjsko-Frankopanska 68,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LORA PRODUKT d.o.o. za građenje</item>
    </izvorni_sadrzaj>
    <derivirana_varijabla naziv="DomainObject.Predmet.SudioniciListNaziv_1">
      <item>LORA PRODUKT d.o.o. za građenje</item>
    </derivirana_varijabla>
  </DomainObject.Predmet.SudioniciListNaziv>
  <DomainObject.Predmet.SudioniciListAdressOIB>
    <izvorni_sadrzaj>
      <item>LORA PRODUKT d.o.o. za građenje, OIB 79615690041, Zrinjsko-Frankopanska 68,21000 Split</item>
    </izvorni_sadrzaj>
    <derivirana_varijabla naziv="DomainObject.Predmet.SudioniciListAdressOIB_1">
      <item>LORA PRODUKT d.o.o. za građenje, OIB 79615690041, Zrinjsko-Frankopanska 68,21000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79615690041</item>
    </izvorni_sadrzaj>
    <derivirana_varijabla naziv="DomainObject.Predmet.SudioniciListNazivOIB_1">
      <item>, OIB 79615690041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2</properties:Pages>
  <properties:Words>345</properties:Words>
  <properties:Characters>1932</properties:Characters>
  <properties:Lines>44</properties:Lines>
  <properties:Paragraphs>21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2550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2017-03-16T07:33:00Z</dcterms:created>
  <dc:creator>basici</dc:creator>
  <cp:lastModifiedBy>Ana Golub Gruić</cp:lastModifiedBy>
  <cp:lastPrinted>2017-07-18T05:47:00Z</cp:lastPrinted>
  <dcterms:modified xmlns:xsi="http://www.w3.org/2001/XMLSchema-instance" xsi:type="dcterms:W3CDTF">2017-07-18T06:49:00Z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