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96bdc9" w14:paraId="e96bdc9" w:rsidRDefault="00325398" w:rsidP="00325398" w:rsidR="00325398">
      <w:pPr>
        <w15:collapsed w:val="false"/>
      </w:pPr>
      <w:bookmarkStart w:name="_GoBack" w:id="0"/>
      <w:bookmarkEnd w:id="0"/>
      <w:r>
        <w:t xml:space="preserve">    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Default="00ED6AA8" w:rsidP="00325398" w:rsidR="00ED6AA8"/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9A1DED">
        <w:t>3066</w:t>
      </w:r>
      <w:r w:rsidR="008155EE">
        <w:t>/15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CF45B2">
        <w:t>1</w:t>
      </w:r>
      <w:r w:rsidR="005B3DEC">
        <w:t>1</w:t>
      </w:r>
      <w:r w:rsidR="008F7D47">
        <w:t>. studenog</w:t>
      </w:r>
      <w:r w:rsidR="00590AEF">
        <w:t xml:space="preserve"> 2015.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ED6AA8" w:rsidP="00325398" w:rsidR="00ED6AA8" w:rsidRPr="008155EE">
      <w:pPr>
        <w:rPr>
          <w:sz w:val="40"/>
          <w:szCs w:val="40"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F623BF" w:rsidR="00D66226">
      <w:pPr>
        <w:pStyle w:val="Odlomakpopisa"/>
        <w:numPr>
          <w:ilvl w:val="0"/>
          <w:numId w:val="5"/>
        </w:numPr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 xml:space="preserve">a </w:t>
      </w:r>
      <w:r w:rsidR="00AC4528">
        <w:t xml:space="preserve"> </w:t>
      </w:r>
      <w:r w:rsidR="009A1DED" w:rsidRPr="00231995">
        <w:t>KAPUSTINSKI, d.o.o.</w:t>
      </w:r>
      <w:r w:rsidR="009A1DED">
        <w:t>,</w:t>
      </w:r>
      <w:r w:rsidR="009A1DED" w:rsidRPr="00076BB1">
        <w:t xml:space="preserve"> </w:t>
      </w:r>
      <w:proofErr w:type="spellStart"/>
      <w:r w:rsidR="009A1DED" w:rsidRPr="00231995">
        <w:t>Popovača</w:t>
      </w:r>
      <w:proofErr w:type="spellEnd"/>
      <w:r w:rsidR="009A1DED" w:rsidRPr="00076BB1">
        <w:t xml:space="preserve">, </w:t>
      </w:r>
      <w:r w:rsidR="009A1DED" w:rsidRPr="00231995">
        <w:t>Sisačka/</w:t>
      </w:r>
      <w:proofErr w:type="spellStart"/>
      <w:r w:rsidR="009A1DED" w:rsidRPr="00231995">
        <w:t>bb</w:t>
      </w:r>
      <w:proofErr w:type="spellEnd"/>
      <w:r w:rsidR="009A1DED">
        <w:t xml:space="preserve">, (OIB: </w:t>
      </w:r>
      <w:r w:rsidR="009A1DED" w:rsidRPr="00231995">
        <w:t>66857824069</w:t>
      </w:r>
      <w:r w:rsidR="00215F32">
        <w:t>)</w:t>
      </w:r>
      <w:r w:rsidR="00AC4528">
        <w:t xml:space="preserve">. </w:t>
      </w:r>
    </w:p>
    <w:p w:rsidRDefault="00D01B78" w:rsidP="00D01B78" w:rsidR="00D01B78">
      <w:pPr>
        <w:pStyle w:val="Odlomakpopisa"/>
        <w:ind w:left="1428"/>
      </w:pPr>
    </w:p>
    <w:p w:rsidRDefault="00AC4528" w:rsidP="00D66226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D66226">
        <w:t xml:space="preserve">je </w:t>
      </w:r>
      <w:r w:rsidR="009A1DED">
        <w:t>1.364.593,91</w:t>
      </w:r>
      <w:r>
        <w:t xml:space="preserve"> 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CF45B2">
        <w:t>1</w:t>
      </w:r>
      <w:r w:rsidR="005B3DEC">
        <w:t>1</w:t>
      </w:r>
      <w:r w:rsidR="00215F32">
        <w:t>. studenog</w:t>
      </w:r>
      <w:r w:rsidR="00590AEF">
        <w:t xml:space="preserve"> 2015.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9560BC" w:rsidR="002F07C4">
      <w:pPr>
        <w:jc w:val="right"/>
      </w:pPr>
      <w:r>
        <w:t xml:space="preserve">          </w:t>
      </w:r>
      <w:r w:rsidR="00215F32">
        <w:t xml:space="preserve">Mirna </w:t>
      </w:r>
      <w:proofErr w:type="spellStart"/>
      <w:r w:rsidR="00215F32">
        <w:t>Panjan</w:t>
      </w:r>
      <w:proofErr w:type="spellEnd"/>
      <w:r w:rsidR="002F07C4">
        <w:t>, v.r.</w:t>
      </w:r>
    </w:p>
    <w:p w:rsidRDefault="002F07C4" w:rsidP="009E276E" w:rsidR="002F07C4" w:rsidRPr="00465422">
      <w:pPr>
        <w:ind w:left="7080"/>
        <w:jc w:val="right"/>
        <w:rPr>
          <w:sz w:val="22"/>
          <w:szCs w:val="22"/>
        </w:rPr>
      </w:pPr>
      <w:r w:rsidRPr="00465422">
        <w:rPr>
          <w:sz w:val="22"/>
          <w:szCs w:val="22"/>
        </w:rPr>
        <w:t xml:space="preserve">Za točnost </w:t>
      </w:r>
      <w:proofErr w:type="spellStart"/>
      <w:r w:rsidRPr="00465422">
        <w:rPr>
          <w:sz w:val="22"/>
          <w:szCs w:val="22"/>
        </w:rPr>
        <w:t>otpravka</w:t>
      </w:r>
      <w:proofErr w:type="spellEnd"/>
    </w:p>
    <w:p w:rsidRDefault="002F07C4" w:rsidP="009E276E" w:rsidR="002F07C4" w:rsidRPr="00465422">
      <w:pPr>
        <w:ind w:left="7080"/>
        <w:jc w:val="right"/>
        <w:rPr>
          <w:sz w:val="22"/>
          <w:szCs w:val="22"/>
        </w:rPr>
      </w:pPr>
      <w:r w:rsidRPr="00465422">
        <w:rPr>
          <w:sz w:val="22"/>
          <w:szCs w:val="22"/>
        </w:rPr>
        <w:t>Ovlašteni službenik</w:t>
      </w:r>
    </w:p>
    <w:p w:rsidRDefault="002F07C4" w:rsidP="009E276E" w:rsidR="002F07C4">
      <w:pPr>
        <w:ind w:left="7080"/>
        <w:jc w:val="right"/>
      </w:pPr>
      <w:r w:rsidRPr="00465422">
        <w:rPr>
          <w:sz w:val="22"/>
          <w:szCs w:val="22"/>
        </w:rPr>
        <w:t>Marina Radaković</w:t>
      </w:r>
    </w:p>
    <w:p w:rsidRDefault="002F07C4" w:rsidP="002F07C4" w:rsidR="002F07C4">
      <w:pPr>
        <w:jc w:val="right"/>
      </w:pPr>
    </w:p>
    <w:p w:rsidRDefault="002F07C4" w:rsidP="002F07C4" w:rsidR="002F07C4">
      <w:pPr>
        <w:jc w:val="right"/>
      </w:pPr>
    </w:p>
    <w:sectPr w:rsidSect="00215F32" w:rsidR="002F07C4">
      <w:headerReference w:type="even" r:id="rId10"/>
      <w:headerReference w:type="default" r:id="rId11"/>
      <w:pgSz w:h="16838" w:w="11906"/>
      <w:pgMar w:gutter="0" w:footer="708" w:header="708" w:left="1417" w:bottom="1417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59CE" w:rsidR="00AB59CE">
      <w:r>
        <w:separator/>
      </w:r>
    </w:p>
  </w:endnote>
  <w:endnote w:id="0" w:type="continuationSeparator">
    <w:p w:rsidRDefault="00AB59CE" w:rsidR="00AB59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59CE" w:rsidR="00AB59CE">
      <w:r>
        <w:separator/>
      </w:r>
    </w:p>
  </w:footnote>
  <w:footnote w:id="0" w:type="continuationSeparator">
    <w:p w:rsidRDefault="00AB59CE" w:rsidR="00AB59C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B3DEC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160DD"/>
    <w:rsid w:val="00064761"/>
    <w:rsid w:val="001043B2"/>
    <w:rsid w:val="00106BF0"/>
    <w:rsid w:val="00114EAD"/>
    <w:rsid w:val="00162361"/>
    <w:rsid w:val="00166A38"/>
    <w:rsid w:val="00185571"/>
    <w:rsid w:val="001908BC"/>
    <w:rsid w:val="001A359B"/>
    <w:rsid w:val="001E50FB"/>
    <w:rsid w:val="001F42B1"/>
    <w:rsid w:val="001F6933"/>
    <w:rsid w:val="00215F32"/>
    <w:rsid w:val="00221C21"/>
    <w:rsid w:val="00230A63"/>
    <w:rsid w:val="0024555A"/>
    <w:rsid w:val="00263D6D"/>
    <w:rsid w:val="00264D19"/>
    <w:rsid w:val="00297E94"/>
    <w:rsid w:val="002C0F13"/>
    <w:rsid w:val="002F07C4"/>
    <w:rsid w:val="00325398"/>
    <w:rsid w:val="00367DBF"/>
    <w:rsid w:val="0038246E"/>
    <w:rsid w:val="003D35F9"/>
    <w:rsid w:val="003D41D9"/>
    <w:rsid w:val="003E3A15"/>
    <w:rsid w:val="00413F4C"/>
    <w:rsid w:val="00453A0D"/>
    <w:rsid w:val="004B337A"/>
    <w:rsid w:val="004E42D0"/>
    <w:rsid w:val="004E4594"/>
    <w:rsid w:val="004F3962"/>
    <w:rsid w:val="00507A29"/>
    <w:rsid w:val="0053446F"/>
    <w:rsid w:val="00572798"/>
    <w:rsid w:val="00590AEF"/>
    <w:rsid w:val="00591994"/>
    <w:rsid w:val="005A0039"/>
    <w:rsid w:val="005B3DEC"/>
    <w:rsid w:val="005D476D"/>
    <w:rsid w:val="005E4AB8"/>
    <w:rsid w:val="005F0073"/>
    <w:rsid w:val="005F4627"/>
    <w:rsid w:val="0060130F"/>
    <w:rsid w:val="00627F6A"/>
    <w:rsid w:val="00657B8E"/>
    <w:rsid w:val="00696FD8"/>
    <w:rsid w:val="006A2C62"/>
    <w:rsid w:val="007052E3"/>
    <w:rsid w:val="0071599B"/>
    <w:rsid w:val="00715E9E"/>
    <w:rsid w:val="00740F3B"/>
    <w:rsid w:val="00763462"/>
    <w:rsid w:val="007B4682"/>
    <w:rsid w:val="007B5AFD"/>
    <w:rsid w:val="007D132B"/>
    <w:rsid w:val="007D5A5D"/>
    <w:rsid w:val="008155EE"/>
    <w:rsid w:val="008613BD"/>
    <w:rsid w:val="00863025"/>
    <w:rsid w:val="00871F01"/>
    <w:rsid w:val="008D57E3"/>
    <w:rsid w:val="008E12DC"/>
    <w:rsid w:val="008F7D47"/>
    <w:rsid w:val="0091395F"/>
    <w:rsid w:val="0091590D"/>
    <w:rsid w:val="00920CA0"/>
    <w:rsid w:val="0094089C"/>
    <w:rsid w:val="009419D8"/>
    <w:rsid w:val="009A1DED"/>
    <w:rsid w:val="00A16D3F"/>
    <w:rsid w:val="00A71431"/>
    <w:rsid w:val="00AB59CE"/>
    <w:rsid w:val="00AB7F35"/>
    <w:rsid w:val="00AC4528"/>
    <w:rsid w:val="00AD027A"/>
    <w:rsid w:val="00B44CAF"/>
    <w:rsid w:val="00B46BED"/>
    <w:rsid w:val="00B63833"/>
    <w:rsid w:val="00B82F18"/>
    <w:rsid w:val="00BC1362"/>
    <w:rsid w:val="00C17E1D"/>
    <w:rsid w:val="00C40783"/>
    <w:rsid w:val="00C639C1"/>
    <w:rsid w:val="00C836B9"/>
    <w:rsid w:val="00C958E9"/>
    <w:rsid w:val="00CA67B4"/>
    <w:rsid w:val="00CE7362"/>
    <w:rsid w:val="00CF3AC2"/>
    <w:rsid w:val="00CF45B2"/>
    <w:rsid w:val="00D01B78"/>
    <w:rsid w:val="00D325CB"/>
    <w:rsid w:val="00D57D9E"/>
    <w:rsid w:val="00D66226"/>
    <w:rsid w:val="00D808BB"/>
    <w:rsid w:val="00D93C52"/>
    <w:rsid w:val="00DD7360"/>
    <w:rsid w:val="00E60BC8"/>
    <w:rsid w:val="00EC3302"/>
    <w:rsid w:val="00ED6AA8"/>
    <w:rsid w:val="00F034D3"/>
    <w:rsid w:val="00F1693D"/>
    <w:rsid w:val="00F4584E"/>
    <w:rsid w:val="00F623BF"/>
    <w:rsid w:val="00F642CC"/>
    <w:rsid w:val="00F87B17"/>
    <w:rsid w:val="00F92344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06BF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06BF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06BF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06BF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06BF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06BF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06BF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06BF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06BF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06BF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studenog 2015.</izvorni_sadrzaj>
    <derivirana_varijabla naziv="DomainObject.DatumDonosenjaOdluke_1">11. studenog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Mirna</izvorni_sadrzaj>
    <derivirana_varijabla naziv="DomainObject.DonositeljOdluke.Ime_1">Mirna</derivirana_varijabla>
  </DomainObject.DonositeljOdluke.Ime>
  <DomainObject.DonositeljOdluke.Prezime>
    <izvorni_sadrzaj>Panjan</izvorni_sadrzaj>
    <derivirana_varijabla naziv="DomainObject.DonositeljOdluke.Prezime_1">Panjan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3066</izvorni_sadrzaj>
    <derivirana_varijabla naziv="DomainObject.Predmet.Broj_1">3066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St-3066/2015</izvorni_sadrzaj>
    <derivirana_varijabla naziv="DomainObject.Predmet.OznakaBroj_1">St-3066/2015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KAPUSTINSKI, d.o.o.</izvorni_sadrzaj>
    <derivirana_varijabla naziv="DomainObject.Predmet.ProtustrankaFormated_1">  KAPUSTINSKI, d.o.o.</derivirana_varijabla>
  </DomainObject.Predmet.ProtustrankaFormated>
  <DomainObject.Predmet.ProtustrankaFormatedOIB>
    <izvorni_sadrzaj>  KAPUSTINSKI, d.o.o., OIB 66857824069</izvorni_sadrzaj>
    <derivirana_varijabla naziv="DomainObject.Predmet.ProtustrankaFormatedOIB_1">  KAPUSTINSKI, d.o.o., OIB 66857824069</derivirana_varijabla>
  </DomainObject.Predmet.ProtustrankaFormatedOIB>
  <DomainObject.Predmet.ProtustrankaFormatedWithAdress>
    <izvorni_sadrzaj> KAPUSTINSKI, d.o.o., Sisačka/bb, 44317 Popovača</izvorni_sadrzaj>
    <derivirana_varijabla naziv="DomainObject.Predmet.ProtustrankaFormatedWithAdress_1"> KAPUSTINSKI, d.o.o., Sisačka/bb, 44317 Popovača</derivirana_varijabla>
  </DomainObject.Predmet.ProtustrankaFormatedWithAdress>
  <DomainObject.Predmet.ProtustrankaFormatedWithAdressOIB>
    <izvorni_sadrzaj> KAPUSTINSKI, d.o.o., OIB 66857824069, Sisačka/bb, 44317 Popovača</izvorni_sadrzaj>
    <derivirana_varijabla naziv="DomainObject.Predmet.ProtustrankaFormatedWithAdressOIB_1"> KAPUSTINSKI, d.o.o., OIB 66857824069, Sisačka/bb, 44317 Popovača</derivirana_varijabla>
  </DomainObject.Predmet.ProtustrankaFormatedWithAdressOIB>
  <DomainObject.Predmet.ProtustrankaWithAdress>
    <izvorni_sadrzaj>KAPUSTINSKI, d.o.o. Sisačka/bb, 44317 Popovača</izvorni_sadrzaj>
    <derivirana_varijabla naziv="DomainObject.Predmet.ProtustrankaWithAdress_1">KAPUSTINSKI, d.o.o. Sisačka/bb, 44317 Popovača</derivirana_varijabla>
  </DomainObject.Predmet.ProtustrankaWithAdress>
  <DomainObject.Predmet.ProtustrankaWithAdressOIB>
    <izvorni_sadrzaj>KAPUSTINSKI, d.o.o., OIB 66857824069, Sisačka/bb, 44317 Popovača</izvorni_sadrzaj>
    <derivirana_varijabla naziv="DomainObject.Predmet.ProtustrankaWithAdressOIB_1">KAPUSTINSKI, d.o.o., OIB 66857824069, Sisačka/bb, 44317 Popovača</derivirana_varijabla>
  </DomainObject.Predmet.ProtustrankaWithAdressOIB>
  <DomainObject.Predmet.ProtustrankaNazivFormated>
    <izvorni_sadrzaj>KAPUSTINSKI, d.o.o.</izvorni_sadrzaj>
    <derivirana_varijabla naziv="DomainObject.Predmet.ProtustrankaNazivFormated_1">KAPUSTINSKI, d.o.o.</derivirana_varijabla>
  </DomainObject.Predmet.ProtustrankaNazivFormated>
  <DomainObject.Predmet.ProtustrankaNazivFormatedOIB>
    <izvorni_sadrzaj>KAPUSTINSKI, d.o.o., OIB 66857824069</izvorni_sadrzaj>
    <derivirana_varijabla naziv="DomainObject.Predmet.ProtustrankaNazivFormatedOIB_1">KAPUSTINSKI, d.o.o., OIB 66857824069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45.St - M. Panjan</izvorni_sadrzaj>
    <derivirana_varijabla naziv="DomainObject.Predmet.Referada.Naziv_1">45.St - M. Panjan</derivirana_varijabla>
  </DomainObject.Predmet.Referada.Naziv>
  <DomainObject.Predmet.Referada.Oznaka>
    <izvorni_sadrzaj>45.St</izvorni_sadrzaj>
    <derivirana_varijabla naziv="DomainObject.Predmet.Referada.Oznaka_1">45.St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Mirna Panjan</izvorni_sadrzaj>
    <derivirana_varijabla naziv="DomainObject.Predmet.Referada.Sudac_1">Mirna Panjan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45.St - M. Panjan</izvorni_sadrzaj>
    <derivirana_varijabla naziv="DomainObject.Predmet.TrenutnaLokacijaSpisa.Naziv_1">45.St - M. Panjan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Marina Radaković</izvorni_sadrzaj>
    <derivirana_varijabla naziv="DomainObject.Predmet.Zapisnicar_1">Marina Radaković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KAPUSTINSKI, d.o.o.</item>
    </izvorni_sadrzaj>
    <derivirana_varijabla naziv="DomainObject.Predmet.ProtuStrankaListFormated_1">
      <item>KAPUSTINSKI, d.o.o.</item>
    </derivirana_varijabla>
  </DomainObject.Predmet.ProtuStrankaListFormated>
  <DomainObject.Predmet.ProtuStrankaListFormatedOIB>
    <izvorni_sadrzaj>
      <item>KAPUSTINSKI, d.o.o., OIB 66857824069</item>
    </izvorni_sadrzaj>
    <derivirana_varijabla naziv="DomainObject.Predmet.ProtuStrankaListFormatedOIB_1">
      <item>KAPUSTINSKI, d.o.o., OIB 66857824069</item>
    </derivirana_varijabla>
  </DomainObject.Predmet.ProtuStrankaListFormatedOIB>
  <DomainObject.Predmet.ProtuStrankaListFormatedWithAdress>
    <izvorni_sadrzaj>
      <item>KAPUSTINSKI, d.o.o., Sisačka/bb, 44317 Popovača</item>
    </izvorni_sadrzaj>
    <derivirana_varijabla naziv="DomainObject.Predmet.ProtuStrankaListFormatedWithAdress_1">
      <item>KAPUSTINSKI, d.o.o., Sisačka/bb, 44317 Popovača</item>
    </derivirana_varijabla>
  </DomainObject.Predmet.ProtuStrankaListFormatedWithAdress>
  <DomainObject.Predmet.ProtuStrankaListFormatedWithAdressOIB>
    <izvorni_sadrzaj>
      <item>KAPUSTINSKI, d.o.o., OIB 66857824069, Sisačka/bb, 44317 Popovača</item>
    </izvorni_sadrzaj>
    <derivirana_varijabla naziv="DomainObject.Predmet.ProtuStrankaListFormatedWithAdressOIB_1">
      <item>KAPUSTINSKI, d.o.o., OIB 66857824069, Sisačka/bb, 44317 Popovača</item>
    </derivirana_varijabla>
  </DomainObject.Predmet.ProtuStrankaListFormatedWithAdressOIB>
  <DomainObject.Predmet.ProtuStrankaListNazivFormated>
    <izvorni_sadrzaj>
      <item>KAPUSTINSKI, d.o.o.</item>
    </izvorni_sadrzaj>
    <derivirana_varijabla naziv="DomainObject.Predmet.ProtuStrankaListNazivFormated_1">
      <item>KAPUSTINSKI, d.o.o.</item>
    </derivirana_varijabla>
  </DomainObject.Predmet.ProtuStrankaListNazivFormated>
  <DomainObject.Predmet.ProtuStrankaListNazivFormatedOIB>
    <izvorni_sadrzaj>
      <item>KAPUSTINSKI, d.o.o., OIB 66857824069</item>
    </izvorni_sadrzaj>
    <derivirana_varijabla naziv="DomainObject.Predmet.ProtuStrankaListNazivFormatedOIB_1">
      <item>KAPUSTINSKI, d.o.o., OIB 66857824069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studenog 2015.</izvorni_sadrzaj>
    <derivirana_varijabla naziv="DomainObject.Datum_1">11. studenog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KAPUSTINSKI, d.o.o.</izvorni_sadrzaj>
    <derivirana_varijabla naziv="DomainObject.Predmet.ProtustrankaIDrugi_1">KAPUSTINSKI,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KAPUSTINSKI, d.o.o., OIB 66857824069, Sisačka/bb, 44317 Popovača</izvorni_sadrzaj>
    <derivirana_varijabla naziv="DomainObject.Predmet.ProtustrankaIDrugiAdressOIB_1">KAPUSTINSKI, d.o.o., OIB 66857824069, Sisačka/bb, 44317 Popovača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KAPUSTINSKI, d.o.o.</item>
    </izvorni_sadrzaj>
    <derivirana_varijabla naziv="DomainObject.Predmet.SudioniciListNaziv_1">
      <item>FINA Regionalni centar Zagreb</item>
      <item>KAPUSTINSKI,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KAPUSTINSKI, d.o.o., OIB 66857824069, Sisačka/bb,44317 Popovača</item>
    </izvorni_sadrzaj>
    <derivirana_varijabla naziv="DomainObject.Predmet.SudioniciListAdressOIB_1">
      <item>FINA Regionalni centar Zagreb, OIB 85821130368, Trg svibanjskih žrtava 1995. 1,10000 Zagreb</item>
      <item>KAPUSTINSKI, d.o.o., OIB 66857824069, Sisačka/bb,44317 Popovača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66857824069</item>
    </izvorni_sadrzaj>
    <derivirana_varijabla naziv="DomainObject.Predmet.SudioniciListNazivOIB_1">
      <item>, OIB 85821130368</item>
      <item>, OIB 66857824069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236</properties:Words>
  <properties:Characters>1327</properties:Characters>
  <properties:Lines>46</properties:Lines>
  <properties:Paragraphs>18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1596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2015-11-11T07:18:00Z</dcterms:created>
  <dc:creator>ilukac</dc:creator>
  <cp:lastModifiedBy>dvorana100</cp:lastModifiedBy>
  <cp:lastPrinted>2015-11-06T12:53:00Z</cp:lastPrinted>
  <dcterms:modified xmlns:xsi="http://www.w3.org/2001/XMLSchema-instance" xsi:type="dcterms:W3CDTF">2015-11-11T07:19:00Z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