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cb8b08" w14:paraId="ccb8b08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 xml:space="preserve">Trgovački sud u Splitu, po stečajnoj sutkinji Ani Golub </w:t>
      </w:r>
      <w:proofErr w:type="spellStart"/>
      <w:r w:rsidRPr="00DE2B55">
        <w:rPr>
          <w:rFonts w:eastAsiaTheme="minorHAnsi"/>
          <w:lang w:eastAsia="en-US"/>
        </w:rPr>
        <w:t>Gruić</w:t>
      </w:r>
      <w:proofErr w:type="spellEnd"/>
      <w:r w:rsidRPr="00DE2B55">
        <w:rPr>
          <w:rFonts w:eastAsiaTheme="minorHAnsi"/>
          <w:lang w:eastAsia="en-US"/>
        </w:rPr>
        <w:t>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D62BDA" w:rsidRPr="00D62BDA">
        <w:t xml:space="preserve">SHOOTER j.d.o.o., OIB: 55180214499, Split, </w:t>
      </w:r>
      <w:proofErr w:type="spellStart"/>
      <w:r w:rsidR="00D62BDA" w:rsidRPr="00D62BDA">
        <w:t>Odeska</w:t>
      </w:r>
      <w:proofErr w:type="spellEnd"/>
      <w:r w:rsidR="00D62BDA" w:rsidRPr="00D62BDA">
        <w:t xml:space="preserve"> 3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D62BDA" w:rsidRPr="00D62BDA">
        <w:t xml:space="preserve">SHOOTER j.d.o.o., OIB: 55180214499, Split, </w:t>
      </w:r>
      <w:proofErr w:type="spellStart"/>
      <w:r w:rsidR="00D62BDA" w:rsidRPr="00D62BDA">
        <w:t>Odeska</w:t>
      </w:r>
      <w:proofErr w:type="spellEnd"/>
      <w:r w:rsidR="00D62BDA" w:rsidRPr="00D62BDA">
        <w:t xml:space="preserve"> 3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D62BDA">
        <w:t>2. lipnja</w:t>
      </w:r>
      <w:r w:rsidR="005B39F5">
        <w:t xml:space="preserve"> 2016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865868">
        <w:t>1</w:t>
      </w:r>
      <w:r w:rsidR="005B39F5">
        <w:t xml:space="preserve">20 </w:t>
      </w:r>
      <w:r w:rsidR="008A558F" w:rsidRPr="008A558F">
        <w:t xml:space="preserve">dana, u ukupnom iznosu </w:t>
      </w:r>
      <w:r w:rsidR="00865868">
        <w:t xml:space="preserve">od </w:t>
      </w:r>
      <w:r w:rsidR="00D62BDA">
        <w:t>9.895,29</w:t>
      </w:r>
      <w:r w:rsidR="0036034D">
        <w:t xml:space="preserve"> 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D62BDA">
      <w:t>1369</w:t>
    </w:r>
    <w:r w:rsidR="00CB0C37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6C64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034D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B39F5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C728C"/>
    <w:rsid w:val="009E74D1"/>
    <w:rsid w:val="009F00AC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2BDA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studenog 2016.</izvorni_sadrzaj>
    <derivirana_varijabla naziv="DomainObject.DatumDonosenjaOdluke_1">21.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1369</izvorni_sadrzaj>
    <derivirana_varijabla naziv="DomainObject.Predmet.Broj_1">1369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2016.</izvorni_sadrzaj>
    <derivirana_varijabla naziv="DomainObject.Predmet.DatumOsnivanja_1">9.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St-1369/2016</izvorni_sadrzaj>
    <derivirana_varijabla naziv="DomainObject.Predmet.OznakaBroj_1">St-1369/2016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SHOOTER j.d.o.o. za ugostiteljstvo</izvorni_sadrzaj>
    <derivirana_varijabla naziv="DomainObject.Predmet.ProtustrankaFormated_1">  SHOOTER j.d.o.o. za ugostiteljstvo</derivirana_varijabla>
  </DomainObject.Predmet.ProtustrankaFormated>
  <DomainObject.Predmet.ProtustrankaFormatedOIB>
    <izvorni_sadrzaj>  SHOOTER j.d.o.o. za ugostiteljstvo, OIB 55180214499</izvorni_sadrzaj>
    <derivirana_varijabla naziv="DomainObject.Predmet.ProtustrankaFormatedOIB_1">  SHOOTER j.d.o.o. za ugostiteljstvo, OIB 55180214499</derivirana_varijabla>
  </DomainObject.Predmet.ProtustrankaFormatedOIB>
  <DomainObject.Predmet.ProtustrankaFormatedWithAdress>
    <izvorni_sadrzaj> SHOOTER j.d.o.o. za ugostiteljstvo, Odeska 3, 21000 Split</izvorni_sadrzaj>
    <derivirana_varijabla naziv="DomainObject.Predmet.ProtustrankaFormatedWithAdress_1"> SHOOTER j.d.o.o. za ugostiteljstvo, Odeska 3, 21000 Split</derivirana_varijabla>
  </DomainObject.Predmet.ProtustrankaFormatedWithAdress>
  <DomainObject.Predmet.ProtustrankaFormatedWithAdressOIB>
    <izvorni_sadrzaj> SHOOTER j.d.o.o. za ugostiteljstvo, OIB 55180214499, Odeska 3, 21000 Split</izvorni_sadrzaj>
    <derivirana_varijabla naziv="DomainObject.Predmet.ProtustrankaFormatedWithAdressOIB_1"> SHOOTER j.d.o.o. za ugostiteljstvo, OIB 55180214499, Odeska 3, 21000 Split</derivirana_varijabla>
  </DomainObject.Predmet.ProtustrankaFormatedWithAdressOIB>
  <DomainObject.Predmet.ProtustrankaWithAdress>
    <izvorni_sadrzaj>SHOOTER j.d.o.o. za ugostiteljstvo Odeska 3, 21000 Split</izvorni_sadrzaj>
    <derivirana_varijabla naziv="DomainObject.Predmet.ProtustrankaWithAdress_1">SHOOTER j.d.o.o. za ugostiteljstvo Odeska 3, 21000 Split</derivirana_varijabla>
  </DomainObject.Predmet.ProtustrankaWithAdress>
  <DomainObject.Predmet.ProtustrankaWithAdressOIB>
    <izvorni_sadrzaj>SHOOTER j.d.o.o. za ugostiteljstvo, OIB 55180214499, Odeska 3, 21000 Split</izvorni_sadrzaj>
    <derivirana_varijabla naziv="DomainObject.Predmet.ProtustrankaWithAdressOIB_1">SHOOTER j.d.o.o. za ugostiteljstvo, OIB 55180214499, Odeska 3, 21000 Split</derivirana_varijabla>
  </DomainObject.Predmet.ProtustrankaWithAdressOIB>
  <DomainObject.Predmet.ProtustrankaNazivFormated>
    <izvorni_sadrzaj>SHOOTER j.d.o.o. za ugostiteljstvo</izvorni_sadrzaj>
    <derivirana_varijabla naziv="DomainObject.Predmet.ProtustrankaNazivFormated_1">SHOOTER j.d.o.o. za ugostiteljstvo</derivirana_varijabla>
  </DomainObject.Predmet.ProtustrankaNazivFormated>
  <DomainObject.Predmet.ProtustrankaNazivFormatedOIB>
    <izvorni_sadrzaj>SHOOTER j.d.o.o. za ugostiteljstvo, OIB 55180214499</izvorni_sadrzaj>
    <derivirana_varijabla naziv="DomainObject.Predmet.ProtustrankaNazivFormatedOIB_1">SHOOTER j.d.o.o. za ugostiteljstvo, OIB 55180214499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9895.29</izvorni_sadrzaj>
    <derivirana_varijabla naziv="DomainObject.Predmet.TrenutnaVrijednost_1">9895.29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SHOOTER j.d.o.o. za ugostiteljstvo</item>
    </izvorni_sadrzaj>
    <derivirana_varijabla naziv="DomainObject.Predmet.ProtuStrankaListFormated_1">
      <item>SHOOTER j.d.o.o. za ugostiteljstvo</item>
    </derivirana_varijabla>
  </DomainObject.Predmet.ProtuStrankaListFormated>
  <DomainObject.Predmet.ProtuStrankaListFormatedOIB>
    <izvorni_sadrzaj>
      <item>SHOOTER j.d.o.o. za ugostiteljstvo, OIB 55180214499</item>
    </izvorni_sadrzaj>
    <derivirana_varijabla naziv="DomainObject.Predmet.ProtuStrankaListFormatedOIB_1">
      <item>SHOOTER j.d.o.o. za ugostiteljstvo, OIB 55180214499</item>
    </derivirana_varijabla>
  </DomainObject.Predmet.ProtuStrankaListFormatedOIB>
  <DomainObject.Predmet.ProtuStrankaListFormatedWithAdress>
    <izvorni_sadrzaj>
      <item>SHOOTER j.d.o.o. za ugostiteljstvo, Odeska 3, 21000 Split</item>
    </izvorni_sadrzaj>
    <derivirana_varijabla naziv="DomainObject.Predmet.ProtuStrankaListFormatedWithAdress_1">
      <item>SHOOTER j.d.o.o. za ugostiteljstvo, Odeska 3, 21000 Split</item>
    </derivirana_varijabla>
  </DomainObject.Predmet.ProtuStrankaListFormatedWithAdress>
  <DomainObject.Predmet.ProtuStrankaListFormatedWithAdressOIB>
    <izvorni_sadrzaj>
      <item>SHOOTER j.d.o.o. za ugostiteljstvo, OIB 55180214499, Odeska 3, 21000 Split</item>
    </izvorni_sadrzaj>
    <derivirana_varijabla naziv="DomainObject.Predmet.ProtuStrankaListFormatedWithAdressOIB_1">
      <item>SHOOTER j.d.o.o. za ugostiteljstvo, OIB 55180214499, Odeska 3, 21000 Split</item>
    </derivirana_varijabla>
  </DomainObject.Predmet.ProtuStrankaListFormatedWithAdressOIB>
  <DomainObject.Predmet.ProtuStrankaListNazivFormated>
    <izvorni_sadrzaj>
      <item>SHOOTER j.d.o.o. za ugostiteljstvo</item>
    </izvorni_sadrzaj>
    <derivirana_varijabla naziv="DomainObject.Predmet.ProtuStrankaListNazivFormated_1">
      <item>SHOOTER j.d.o.o. za ugostiteljstvo</item>
    </derivirana_varijabla>
  </DomainObject.Predmet.ProtuStrankaListNazivFormated>
  <DomainObject.Predmet.ProtuStrankaListNazivFormatedOIB>
    <izvorni_sadrzaj>
      <item>SHOOTER j.d.o.o. za ugostiteljstvo, OIB 55180214499</item>
    </izvorni_sadrzaj>
    <derivirana_varijabla naziv="DomainObject.Predmet.ProtuStrankaListNazivFormatedOIB_1">
      <item>SHOOTER j.d.o.o. za ugostiteljstvo, OIB 55180214499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studenog 2016.</izvorni_sadrzaj>
    <derivirana_varijabla naziv="DomainObject.Datum_1">21.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SHOOTER j.d.o.o. za ugostiteljstvo</izvorni_sadrzaj>
    <derivirana_varijabla naziv="DomainObject.Predmet.ProtustrankaIDrugi_1">SHOOTER j.d.o.o. za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SHOOTER j.d.o.o. za ugostiteljstvo, OIB 55180214499, Odeska 3, 21000 Split</izvorni_sadrzaj>
    <derivirana_varijabla naziv="DomainObject.Predmet.ProtustrankaIDrugiAdressOIB_1">SHOOTER j.d.o.o. za ugostiteljstvo, OIB 55180214499, Odeska 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SHOOTER j.d.o.o. za ugostiteljstvo</item>
      <item>FINANCIJSKA AGENCIJA, RC SPLIT</item>
    </izvorni_sadrzaj>
    <derivirana_varijabla naziv="DomainObject.Predmet.SudioniciListNaziv_1">
      <item>SHOOTER j.d.o.o. za ugostiteljstvo</item>
      <item>FINANCIJSKA AGENCIJA, RC SPLIT</item>
    </derivirana_varijabla>
  </DomainObject.Predmet.SudioniciListNaziv>
  <DomainObject.Predmet.SudioniciListAdressOIB>
    <izvorni_sadrzaj>
      <item>SHOOTER j.d.o.o. za ugostiteljstvo, OIB 55180214499, Odeska 3,21000 Split</item>
      <item>FINANCIJSKA AGENCIJA, RC SPLIT, OIB 85821130368, Mažuranićevo šetalište 24 b,21000 Split</item>
    </izvorni_sadrzaj>
    <derivirana_varijabla naziv="DomainObject.Predmet.SudioniciListAdressOIB_1">
      <item>SHOOTER j.d.o.o. za ugostiteljstvo, OIB 55180214499, Odeska 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55180214499</item>
      <item>, OIB 85821130368</item>
    </izvorni_sadrzaj>
    <derivirana_varijabla naziv="DomainObject.Predmet.SudioniciListNazivOIB_1">
      <item>, OIB 55180214499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0A7A87C-A444-4870-8F1C-0F931EEB0C7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320</properties:Words>
  <properties:Characters>1796</properties:Characters>
  <properties:Lines>36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2016-11-18T08:11:00Z</dcterms:created>
  <dc:creator>nmarkovic</dc:creator>
  <cp:lastModifiedBy>Ana Golub Gruić</cp:lastModifiedBy>
  <cp:lastPrinted>2016-11-18T08:11:00Z</cp:lastPrinted>
  <dcterms:modified xmlns:xsi="http://www.w3.org/2001/XMLSchema-instance" xsi:type="dcterms:W3CDTF">2016-11-21T11:34:00Z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