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43219c" w14:paraId="343219c" w:rsidRDefault="00B60270" w:rsidP="00B60270" w:rsidR="00B60270" w:rsidRPr="00B60270">
      <w:pPr>
        <w:tabs>
          <w:tab w:pos="709" w:val="left"/>
        </w:tabs>
        <w15:collapsed w:val="false"/>
      </w:pPr>
      <w:bookmarkStart w:name="_GoBack" w:id="0"/>
      <w:bookmarkEnd w:id="0"/>
      <w:r w:rsidRPr="00B60270">
        <w:rPr>
          <w:noProof/>
        </w:rPr>
        <w:drawing>
          <wp:inline distR="0" distL="0" distB="0" distT="0">
            <wp:extent cy="960755" cx="719455"/>
            <wp:effectExtent b="0" r="4445" t="0" l="0"/>
            <wp:docPr name="Picture 2" id="1"/>
            <wp:cNvGraphicFramePr/>
            <a:graphic>
              <a:graphicData uri="http://schemas.openxmlformats.org/drawingml/2006/picture">
                <pic:pic>
                  <pic:nvPicPr>
                    <pic:cNvPr name="Picture 2" id="2"/>
                    <pic:cNvPicPr/>
                  </pic:nvPicPr>
                  <pic:blipFill>
                    <a:blip r:embed="rId6"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B60270" w:rsidP="00B60270" w:rsidR="00B60270" w:rsidRPr="00B60270">
      <w:pPr>
        <w:tabs>
          <w:tab w:pos="709" w:val="left"/>
        </w:tabs>
        <w:jc w:val="both"/>
      </w:pPr>
      <w:r w:rsidRPr="00B60270">
        <w:t xml:space="preserve">     REPUBLIKA HRVATSKA</w:t>
      </w:r>
    </w:p>
    <w:p w:rsidRDefault="00B60270" w:rsidP="00B60270" w:rsidR="00B60270" w:rsidRPr="00B60270">
      <w:pPr>
        <w:tabs>
          <w:tab w:pos="709" w:val="left"/>
        </w:tabs>
        <w:jc w:val="both"/>
      </w:pPr>
      <w:r w:rsidRPr="00B60270">
        <w:t xml:space="preserve">TRGOVAČKI SUD U Zagrebu </w:t>
      </w:r>
    </w:p>
    <w:p w:rsidRDefault="00B60270" w:rsidP="00B60270" w:rsidR="00B60270" w:rsidRPr="00B60270">
      <w:pPr>
        <w:tabs>
          <w:tab w:pos="709" w:val="left"/>
        </w:tabs>
        <w:jc w:val="both"/>
      </w:pPr>
      <w:r w:rsidRPr="00B60270">
        <w:t xml:space="preserve">        Zagreb, </w:t>
      </w:r>
      <w:proofErr w:type="spellStart"/>
      <w:r w:rsidRPr="00B60270">
        <w:t>Amruševa</w:t>
      </w:r>
      <w:proofErr w:type="spellEnd"/>
      <w:r w:rsidRPr="00B60270">
        <w:t xml:space="preserve"> 2/II </w:t>
      </w:r>
      <w:r w:rsidRPr="00B60270">
        <w:tab/>
      </w:r>
      <w:r w:rsidRPr="00B60270">
        <w:tab/>
      </w:r>
      <w:r w:rsidRPr="00B60270">
        <w:tab/>
      </w:r>
      <w:r w:rsidRPr="00B60270">
        <w:tab/>
      </w:r>
      <w:r w:rsidRPr="00B60270">
        <w:tab/>
      </w:r>
      <w:r w:rsidRPr="00B60270">
        <w:tab/>
        <w:t xml:space="preserve">               </w:t>
      </w:r>
    </w:p>
    <w:p w:rsidRDefault="00B60270" w:rsidP="00B60270" w:rsidR="00B60270" w:rsidRPr="00B60270">
      <w:pPr>
        <w:tabs>
          <w:tab w:pos="709" w:val="left"/>
        </w:tabs>
        <w:jc w:val="right"/>
      </w:pPr>
      <w:proofErr w:type="spellStart"/>
      <w:r>
        <w:t>5</w:t>
      </w:r>
      <w:r w:rsidRPr="00B60270">
        <w:t>2</w:t>
      </w:r>
      <w:proofErr w:type="spellEnd"/>
      <w:r w:rsidRPr="00B60270">
        <w:t>. St-</w:t>
      </w:r>
      <w:proofErr w:type="spellStart"/>
      <w:r w:rsidR="004618CA">
        <w:t>2</w:t>
      </w:r>
      <w:r w:rsidR="00CC20AA">
        <w:t>339</w:t>
      </w:r>
      <w:proofErr w:type="spellEnd"/>
      <w:r w:rsidR="008902B9">
        <w:t>/</w:t>
      </w:r>
      <w:proofErr w:type="spellStart"/>
      <w:r w:rsidRPr="00B60270">
        <w:t>2017</w:t>
      </w:r>
      <w:proofErr w:type="spellEnd"/>
      <w:r w:rsidR="00CC20AA">
        <w:t xml:space="preserve">               </w:t>
      </w:r>
    </w:p>
    <w:p w:rsidRDefault="00B60270" w:rsidP="00B60270" w:rsidR="00B60270" w:rsidRPr="00B60270">
      <w:pPr>
        <w:tabs>
          <w:tab w:pos="709" w:val="left"/>
        </w:tabs>
        <w:jc w:val="center"/>
      </w:pPr>
      <w:r w:rsidRPr="00B60270">
        <w:t>Z A K L J U Č A K</w:t>
      </w:r>
    </w:p>
    <w:p w:rsidRDefault="00B60270" w:rsidP="00B60270" w:rsidR="00B60270" w:rsidRPr="00B60270">
      <w:pPr>
        <w:tabs>
          <w:tab w:pos="709" w:val="left"/>
        </w:tabs>
        <w:jc w:val="both"/>
      </w:pPr>
    </w:p>
    <w:p w:rsidRDefault="00B60270" w:rsidP="00B60270" w:rsidR="00B60270" w:rsidRPr="00B60270">
      <w:pPr>
        <w:tabs>
          <w:tab w:pos="709" w:val="left"/>
        </w:tabs>
        <w:jc w:val="both"/>
      </w:pPr>
      <w:r w:rsidRPr="00B60270">
        <w:t xml:space="preserve">  </w:t>
      </w:r>
      <w:r w:rsidRPr="00B60270">
        <w:tab/>
        <w:t xml:space="preserve">TRGOVAČKI SUD U ZAGREBU po sucu toga suda Ljiljani Tomić, u stečajnom predmetu povodom zahtjeva FINANCIJSKE AGENCIJE, Regionalni centar Zagreb, Trg svibanjskih žrtava </w:t>
      </w:r>
      <w:proofErr w:type="spellStart"/>
      <w:r w:rsidRPr="00B60270">
        <w:t>1995</w:t>
      </w:r>
      <w:proofErr w:type="spellEnd"/>
      <w:r w:rsidRPr="00B60270">
        <w:t xml:space="preserve"> br. 1, </w:t>
      </w:r>
      <w:proofErr w:type="spellStart"/>
      <w:r w:rsidRPr="00B60270">
        <w:t>OIB</w:t>
      </w:r>
      <w:proofErr w:type="spellEnd"/>
      <w:r w:rsidRPr="00B60270">
        <w:t xml:space="preserve">: </w:t>
      </w:r>
      <w:proofErr w:type="spellStart"/>
      <w:r w:rsidRPr="00B60270">
        <w:t>85821130368</w:t>
      </w:r>
      <w:proofErr w:type="spellEnd"/>
      <w:r w:rsidRPr="00B60270">
        <w:t xml:space="preserve">, za provedbu skraćenog stečajnog postupka nad dužnikom </w:t>
      </w:r>
      <w:r w:rsidR="00CC20AA">
        <w:t>NOGOMETNI KLUB "</w:t>
      </w:r>
      <w:proofErr w:type="spellStart"/>
      <w:r w:rsidR="00CC20AA">
        <w:t>ZAPREŠIĆ</w:t>
      </w:r>
      <w:proofErr w:type="spellEnd"/>
      <w:r w:rsidR="00CC20AA">
        <w:t xml:space="preserve">", </w:t>
      </w:r>
      <w:proofErr w:type="spellStart"/>
      <w:r w:rsidR="00CC20AA">
        <w:t>Kupljenovo</w:t>
      </w:r>
      <w:proofErr w:type="spellEnd"/>
      <w:r w:rsidR="00CC20AA">
        <w:t xml:space="preserve">, Matije Gupca </w:t>
      </w:r>
      <w:proofErr w:type="spellStart"/>
      <w:r w:rsidR="00CC20AA">
        <w:t>55</w:t>
      </w:r>
      <w:proofErr w:type="spellEnd"/>
      <w:r w:rsidR="00CC20AA">
        <w:t xml:space="preserve">, </w:t>
      </w:r>
      <w:proofErr w:type="spellStart"/>
      <w:r w:rsidR="00CC20AA">
        <w:t>OIB</w:t>
      </w:r>
      <w:proofErr w:type="spellEnd"/>
      <w:r w:rsidR="00CC20AA">
        <w:t xml:space="preserve">: </w:t>
      </w:r>
      <w:proofErr w:type="spellStart"/>
      <w:r w:rsidR="00CC20AA">
        <w:t>02511712587</w:t>
      </w:r>
      <w:proofErr w:type="spellEnd"/>
      <w:r w:rsidRPr="00B60270">
        <w:t xml:space="preserve">, dana </w:t>
      </w:r>
      <w:proofErr w:type="spellStart"/>
      <w:r w:rsidR="00974AC0">
        <w:t>2</w:t>
      </w:r>
      <w:r w:rsidR="00CC20AA">
        <w:t>7</w:t>
      </w:r>
      <w:proofErr w:type="spellEnd"/>
      <w:r w:rsidR="00974AC0">
        <w:t xml:space="preserve">. listopada </w:t>
      </w:r>
      <w:proofErr w:type="spellStart"/>
      <w:r w:rsidR="00974AC0">
        <w:t>2017</w:t>
      </w:r>
      <w:proofErr w:type="spellEnd"/>
      <w:r w:rsidR="00974AC0">
        <w:t>. godine</w:t>
      </w:r>
      <w:r w:rsidRPr="00B60270">
        <w:t xml:space="preserve">     </w:t>
      </w:r>
    </w:p>
    <w:p w:rsidRDefault="00B60270" w:rsidP="00B60270" w:rsidR="00B60270" w:rsidRPr="00B60270">
      <w:pPr>
        <w:tabs>
          <w:tab w:pos="709" w:val="left"/>
        </w:tabs>
        <w:jc w:val="both"/>
      </w:pPr>
      <w:r w:rsidRPr="00B60270">
        <w:t xml:space="preserve">       </w:t>
      </w:r>
    </w:p>
    <w:p w:rsidRDefault="00B60270" w:rsidP="00B60270" w:rsidR="00B60270" w:rsidRPr="00B60270">
      <w:pPr>
        <w:tabs>
          <w:tab w:pos="709" w:val="left"/>
        </w:tabs>
        <w:jc w:val="center"/>
      </w:pPr>
      <w:r w:rsidRPr="00B60270">
        <w:t>z a k l j u č i o   j e:</w:t>
      </w:r>
    </w:p>
    <w:p w:rsidRDefault="00B60270" w:rsidP="00B60270" w:rsidR="00B60270" w:rsidRPr="00B60270">
      <w:pPr>
        <w:tabs>
          <w:tab w:pos="709" w:val="left"/>
        </w:tabs>
        <w:jc w:val="both"/>
      </w:pPr>
    </w:p>
    <w:p w:rsidRDefault="0062110D" w:rsidP="00B60270" w:rsidR="00B60270" w:rsidRPr="00B60270">
      <w:pPr>
        <w:ind w:firstLine="708"/>
        <w:jc w:val="both"/>
      </w:pPr>
      <w:r>
        <w:t>Pozivaju</w:t>
      </w:r>
      <w:r w:rsidR="00B60270" w:rsidRPr="00B60270">
        <w:t xml:space="preserve"> se osobe ovlaštene za zastupanje dužnika po zakonu, u roku od </w:t>
      </w:r>
      <w:proofErr w:type="spellStart"/>
      <w:r w:rsidR="00B60270" w:rsidRPr="00B60270">
        <w:t>15</w:t>
      </w:r>
      <w:proofErr w:type="spellEnd"/>
      <w:r w:rsidR="00B60270" w:rsidRPr="00B60270">
        <w:t xml:space="preserve"> dana,  dostaviti sudu, pozivom na gornji broj spisa, javnobilježnički ovjerovljen popis imovine i obveza na propisanom obrascu.</w:t>
      </w:r>
    </w:p>
    <w:p w:rsidRDefault="00B60270" w:rsidP="00B60270" w:rsidR="00B60270" w:rsidRPr="00B60270">
      <w:pPr>
        <w:jc w:val="center"/>
      </w:pPr>
      <w:r w:rsidRPr="00B60270">
        <w:t>Obrazloženje</w:t>
      </w:r>
    </w:p>
    <w:p w:rsidRDefault="00B60270" w:rsidP="00B60270" w:rsidR="00B60270" w:rsidRPr="00B60270">
      <w:pPr>
        <w:jc w:val="center"/>
      </w:pPr>
    </w:p>
    <w:p w:rsidRDefault="0062110D" w:rsidP="00B60270" w:rsidR="00B60270" w:rsidRPr="00B60270">
      <w:pPr>
        <w:jc w:val="both"/>
      </w:pPr>
      <w:r>
        <w:tab/>
        <w:t>Nad uvodno</w:t>
      </w:r>
      <w:r w:rsidR="00B60270" w:rsidRPr="00B60270">
        <w:t xml:space="preserve"> navedenom pravnom osobom Financijska agencija je ovom sudu podnijela zahtjev za provedbu skraćenog stečajnog postupka.</w:t>
      </w:r>
    </w:p>
    <w:p w:rsidRDefault="00B60270" w:rsidP="00B60270" w:rsidR="00B60270" w:rsidRPr="00B60270">
      <w:pPr>
        <w:ind w:firstLine="708"/>
        <w:jc w:val="both"/>
      </w:pPr>
      <w:r w:rsidRPr="00B60270">
        <w:t xml:space="preserve">Zahtjev je podnesen temeljem odredbe članka </w:t>
      </w:r>
      <w:proofErr w:type="spellStart"/>
      <w:r w:rsidRPr="00B60270">
        <w:t>429</w:t>
      </w:r>
      <w:proofErr w:type="spellEnd"/>
      <w:r w:rsidRPr="00B60270">
        <w:t xml:space="preserve">. stavak 1. Stečajnog zakona (“Narodne novine” broj </w:t>
      </w:r>
      <w:proofErr w:type="spellStart"/>
      <w:r w:rsidRPr="00B60270">
        <w:t>71</w:t>
      </w:r>
      <w:proofErr w:type="spellEnd"/>
      <w:r w:rsidRPr="00B60270">
        <w:t>/</w:t>
      </w:r>
      <w:proofErr w:type="spellStart"/>
      <w:r w:rsidRPr="00B60270">
        <w:t>15</w:t>
      </w:r>
      <w:proofErr w:type="spellEnd"/>
      <w:r w:rsidRPr="00B60270">
        <w:t xml:space="preserve">, dalje: </w:t>
      </w:r>
      <w:proofErr w:type="spellStart"/>
      <w:r w:rsidRPr="00B60270">
        <w:t>SZ</w:t>
      </w:r>
      <w:proofErr w:type="spellEnd"/>
      <w:r w:rsidRPr="00B60270">
        <w:t>).</w:t>
      </w:r>
    </w:p>
    <w:p w:rsidRDefault="00B60270" w:rsidP="00B60270" w:rsidR="00B60270" w:rsidRPr="00B60270">
      <w:pPr>
        <w:jc w:val="both"/>
      </w:pPr>
      <w:r w:rsidRPr="00B60270">
        <w:tab/>
        <w:t xml:space="preserve">Temeljem odredbe članka </w:t>
      </w:r>
      <w:proofErr w:type="spellStart"/>
      <w:r w:rsidRPr="00B60270">
        <w:t>430</w:t>
      </w:r>
      <w:proofErr w:type="spellEnd"/>
      <w:r w:rsidRPr="00B60270">
        <w:t xml:space="preserve">. </w:t>
      </w:r>
      <w:proofErr w:type="spellStart"/>
      <w:r w:rsidRPr="00B60270">
        <w:t>SZ</w:t>
      </w:r>
      <w:proofErr w:type="spellEnd"/>
      <w:r w:rsidRPr="00B60270">
        <w:t>-a na e-oglasnoj ploči Trgovačkog suda u Zagrebu objavljen je oglas koji  u odnosu na dužnika sadrži:</w:t>
      </w:r>
    </w:p>
    <w:p w:rsidRDefault="00B60270" w:rsidP="00B60270" w:rsidR="00B60270" w:rsidRPr="00B60270">
      <w:pPr>
        <w:pStyle w:val="Odlomakpopisa"/>
        <w:ind w:firstLine="708" w:left="0"/>
        <w:jc w:val="both"/>
      </w:pPr>
      <w:r w:rsidRPr="00B60270">
        <w:t xml:space="preserve">- poziv osobama ovlaštenim za zastupanje dužnika po zakonu, u roku </w:t>
      </w:r>
      <w:proofErr w:type="spellStart"/>
      <w:r w:rsidRPr="00B60270">
        <w:t>15</w:t>
      </w:r>
      <w:proofErr w:type="spellEnd"/>
      <w:r w:rsidRPr="00B60270">
        <w:t xml:space="preserve"> dana od dana objave oglasa, pozivom na gornji broj spisa, podnijeti sudu javnobilježnički ovjerovljen popis imovine i obveza na propisanom obrascu, te </w:t>
      </w:r>
    </w:p>
    <w:p w:rsidRDefault="00B60270" w:rsidP="00B60270" w:rsidR="00B60270" w:rsidRPr="00B60270">
      <w:pPr>
        <w:pStyle w:val="Odlomakpopisa"/>
        <w:ind w:firstLine="708" w:left="0"/>
        <w:jc w:val="both"/>
      </w:pPr>
      <w:r w:rsidRPr="00B60270">
        <w:t xml:space="preserve">- upozorenje: ako  osobe ovlaštene za zastupanje dužnika po zakonu u roku od </w:t>
      </w:r>
      <w:proofErr w:type="spellStart"/>
      <w:r w:rsidRPr="00B60270">
        <w:t>15</w:t>
      </w:r>
      <w:proofErr w:type="spellEnd"/>
      <w:r w:rsidRPr="00B60270">
        <w:t xml:space="preserve"> dana ne podnesu popis imovine i obveza dužnika ili ako iz tog popisa proizlazi da dužnik ima imovinu koja nije dostatna za namirenje predvidivih troškova stečajnog postupka, smatrat će se da je dužnik nesposoban za plaćanje, nakon čega će </w:t>
      </w:r>
    </w:p>
    <w:p w:rsidRDefault="00B60270" w:rsidP="00B60270" w:rsidR="00B60270" w:rsidRPr="00B60270">
      <w:pPr>
        <w:pStyle w:val="Odlomakpopisa"/>
        <w:ind w:firstLine="708" w:left="0"/>
        <w:jc w:val="both"/>
      </w:pPr>
      <w:r w:rsidRPr="00B60270">
        <w:t>- sud po službenoj dužnosti donijeti rješenje o otvaranju i zaključenju skraćenog stečajnog postupka.</w:t>
      </w:r>
    </w:p>
    <w:p w:rsidRDefault="00B60270" w:rsidP="00B60270" w:rsidR="00B60270" w:rsidRPr="00B60270">
      <w:pPr>
        <w:jc w:val="both"/>
      </w:pPr>
      <w:r w:rsidRPr="00B60270">
        <w:tab/>
        <w:t xml:space="preserve">Temeljem odredbe članka </w:t>
      </w:r>
      <w:proofErr w:type="spellStart"/>
      <w:r w:rsidRPr="00B60270">
        <w:t>12.stavak</w:t>
      </w:r>
      <w:proofErr w:type="spellEnd"/>
      <w:r w:rsidRPr="00B60270">
        <w:t xml:space="preserve"> 1., </w:t>
      </w:r>
      <w:proofErr w:type="spellStart"/>
      <w:r w:rsidRPr="00B60270">
        <w:t>SZ</w:t>
      </w:r>
      <w:proofErr w:type="spellEnd"/>
      <w:r w:rsidRPr="00B60270">
        <w:t xml:space="preserve">-a dostava pismena (oglasa) se smatra obavljenom istekom osmog dana od dana objave pismena na mrežnoj stranici e-Oglasna ploča sudova. </w:t>
      </w:r>
    </w:p>
    <w:p w:rsidRDefault="00B60270" w:rsidP="00B60270" w:rsidR="00B60270" w:rsidRPr="00B60270">
      <w:pPr>
        <w:jc w:val="both"/>
      </w:pPr>
      <w:r w:rsidRPr="00B60270">
        <w:tab/>
        <w:t xml:space="preserve">Prema odredbi članka </w:t>
      </w:r>
      <w:proofErr w:type="spellStart"/>
      <w:r w:rsidRPr="00B60270">
        <w:t>117.stavak</w:t>
      </w:r>
      <w:proofErr w:type="spellEnd"/>
      <w:r w:rsidRPr="00B60270">
        <w:t xml:space="preserve"> 1. </w:t>
      </w:r>
      <w:proofErr w:type="spellStart"/>
      <w:r w:rsidRPr="00B60270">
        <w:t>SZ</w:t>
      </w:r>
      <w:proofErr w:type="spellEnd"/>
      <w:r w:rsidRPr="00B60270">
        <w:t xml:space="preserve"> osobe ovlaštene za zastupanje dužnika po zakonu dužne su nakon podnošenja prijedloga za otvaranje stečajnog postupka, stečajnim tijelima, na njihov zahtjev, bez odgode pružiti sve potrebne podatke i obavijesti.</w:t>
      </w:r>
    </w:p>
    <w:p w:rsidRDefault="00B60270" w:rsidP="00B60270" w:rsidR="00B60270" w:rsidRPr="00B60270">
      <w:pPr>
        <w:jc w:val="both"/>
      </w:pPr>
      <w:r w:rsidRPr="00B60270">
        <w:tab/>
        <w:t xml:space="preserve">Slijedom navedenog, a temeljem odredbe članka </w:t>
      </w:r>
      <w:proofErr w:type="spellStart"/>
      <w:r w:rsidRPr="00B60270">
        <w:t>117.stavak</w:t>
      </w:r>
      <w:proofErr w:type="spellEnd"/>
      <w:r w:rsidRPr="00B60270">
        <w:t xml:space="preserve"> 1. </w:t>
      </w:r>
      <w:proofErr w:type="spellStart"/>
      <w:r w:rsidRPr="00B60270">
        <w:t>SZ</w:t>
      </w:r>
      <w:proofErr w:type="spellEnd"/>
      <w:r w:rsidRPr="00B60270">
        <w:t>-a odlučeno je kao u izreci.</w:t>
      </w:r>
    </w:p>
    <w:p w:rsidRDefault="00B60270" w:rsidP="00B60270" w:rsidR="00B60270" w:rsidRPr="00B60270">
      <w:pPr>
        <w:jc w:val="both"/>
      </w:pPr>
    </w:p>
    <w:p w:rsidRDefault="00B60270" w:rsidP="00B60270" w:rsidR="00B60270" w:rsidRPr="00B60270">
      <w:pPr>
        <w:tabs>
          <w:tab w:pos="709" w:val="left"/>
        </w:tabs>
        <w:jc w:val="center"/>
      </w:pPr>
      <w:r w:rsidRPr="00B60270">
        <w:t xml:space="preserve">U Zagrebu, </w:t>
      </w:r>
      <w:proofErr w:type="spellStart"/>
      <w:r w:rsidR="0041511B">
        <w:t>2</w:t>
      </w:r>
      <w:r w:rsidR="00CC20AA">
        <w:t>7</w:t>
      </w:r>
      <w:proofErr w:type="spellEnd"/>
      <w:r w:rsidR="00974AC0">
        <w:t>. listopada</w:t>
      </w:r>
      <w:r w:rsidRPr="00B60270">
        <w:t xml:space="preserve"> </w:t>
      </w:r>
      <w:proofErr w:type="spellStart"/>
      <w:r w:rsidRPr="00B60270">
        <w:t>2017</w:t>
      </w:r>
      <w:proofErr w:type="spellEnd"/>
      <w:r w:rsidRPr="00B60270">
        <w:t>.</w:t>
      </w:r>
      <w:r w:rsidR="005E6316">
        <w:t xml:space="preserve"> godine</w:t>
      </w:r>
      <w:r w:rsidRPr="00B60270">
        <w:t xml:space="preserve"> </w:t>
      </w:r>
    </w:p>
    <w:p w:rsidRDefault="00B60270" w:rsidP="00B60270" w:rsidR="00B60270" w:rsidRPr="00B60270">
      <w:pPr>
        <w:tabs>
          <w:tab w:pos="709" w:val="left"/>
        </w:tabs>
      </w:pPr>
      <w:r w:rsidRPr="00B60270">
        <w:tab/>
      </w:r>
      <w:r w:rsidRPr="00B60270">
        <w:tab/>
      </w:r>
      <w:r w:rsidRPr="00B60270">
        <w:tab/>
      </w:r>
      <w:r w:rsidRPr="00B60270">
        <w:tab/>
      </w:r>
      <w:r w:rsidRPr="00B60270">
        <w:tab/>
      </w:r>
      <w:r w:rsidRPr="00B60270">
        <w:tab/>
      </w:r>
      <w:r w:rsidRPr="00B60270">
        <w:tab/>
      </w:r>
      <w:r w:rsidRPr="00B60270">
        <w:tab/>
      </w:r>
      <w:r w:rsidRPr="00B60270">
        <w:tab/>
        <w:t>S U D A C:</w:t>
      </w:r>
    </w:p>
    <w:p w:rsidRDefault="00B60270" w:rsidP="00B60270" w:rsidR="00B60270" w:rsidRPr="00B60270">
      <w:pPr>
        <w:tabs>
          <w:tab w:pos="709" w:val="left"/>
        </w:tabs>
      </w:pPr>
      <w:r w:rsidRPr="00B60270">
        <w:tab/>
      </w:r>
      <w:r w:rsidRPr="00B60270">
        <w:tab/>
      </w:r>
      <w:r w:rsidRPr="00B60270">
        <w:tab/>
      </w:r>
      <w:r w:rsidRPr="00B60270">
        <w:tab/>
      </w:r>
      <w:r w:rsidRPr="00B60270">
        <w:tab/>
      </w:r>
      <w:r w:rsidRPr="00B60270">
        <w:tab/>
      </w:r>
      <w:r w:rsidRPr="00B60270">
        <w:tab/>
      </w:r>
      <w:r w:rsidRPr="00B60270">
        <w:tab/>
      </w:r>
      <w:r w:rsidRPr="00B60270">
        <w:tab/>
        <w:t>Ljiljana Tomić</w:t>
      </w:r>
      <w:r w:rsidR="00132AFC">
        <w:t>, v.r.</w:t>
      </w:r>
    </w:p>
    <w:p w:rsidRDefault="00B60270" w:rsidP="00B60270" w:rsidR="00B60270" w:rsidRPr="00B60270">
      <w:r w:rsidRPr="00B60270">
        <w:lastRenderedPageBreak/>
        <w:t>Uputa o pravnom lijeku:</w:t>
      </w:r>
    </w:p>
    <w:p w:rsidRDefault="00B60270" w:rsidP="00B60270" w:rsidR="00B60270" w:rsidRPr="00B60270">
      <w:pPr>
        <w:jc w:val="both"/>
      </w:pPr>
      <w:r w:rsidRPr="00B60270">
        <w:t xml:space="preserve">Protiv ovog zaključka žalba nije dopuštena (čl. </w:t>
      </w:r>
      <w:proofErr w:type="spellStart"/>
      <w:r w:rsidRPr="00B60270">
        <w:t>19.st</w:t>
      </w:r>
      <w:proofErr w:type="spellEnd"/>
      <w:r w:rsidRPr="00B60270">
        <w:t xml:space="preserve">. 7. </w:t>
      </w:r>
      <w:proofErr w:type="spellStart"/>
      <w:r w:rsidRPr="00B60270">
        <w:t>SZ</w:t>
      </w:r>
      <w:proofErr w:type="spellEnd"/>
      <w:r w:rsidRPr="00B60270">
        <w:t xml:space="preserve">-a). </w:t>
      </w:r>
    </w:p>
    <w:p w:rsidRDefault="00B60270" w:rsidP="00B60270" w:rsidR="00B60270" w:rsidRPr="00B60270">
      <w:pPr>
        <w:jc w:val="both"/>
      </w:pPr>
    </w:p>
    <w:p w:rsidRDefault="00132AFC" w:rsidP="007A64BB" w:rsidR="00132AFC">
      <w:pPr>
        <w:jc w:val="right"/>
      </w:pPr>
      <w:r>
        <w:t xml:space="preserve">Za točnost </w:t>
      </w:r>
      <w:proofErr w:type="spellStart"/>
      <w:r>
        <w:t>otpravka</w:t>
      </w:r>
      <w:proofErr w:type="spellEnd"/>
      <w:r>
        <w:t>:</w:t>
      </w:r>
    </w:p>
    <w:p w:rsidRDefault="00132AFC" w:rsidP="007A64BB" w:rsidR="00132AFC">
      <w:pPr>
        <w:jc w:val="right"/>
      </w:pPr>
      <w:r>
        <w:t>Maja Malec</w:t>
      </w:r>
    </w:p>
    <w:p w:rsidRDefault="00FE3D72" w:rsidR="00FE3D72" w:rsidRPr="00B60270"/>
    <w:sectPr w:rsidSect="00B60270" w:rsidR="00FE3D72" w:rsidRPr="00B60270">
      <w:pgSz w:h="16838" w:w="11906"/>
      <w:pgMar w:gutter="0" w:footer="708" w:header="708" w:left="1417" w:bottom="1134"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60270"/>
    <w:rsid w:val="00010F22"/>
    <w:rsid w:val="001327B2"/>
    <w:rsid w:val="00132AFC"/>
    <w:rsid w:val="0018559B"/>
    <w:rsid w:val="001B4F78"/>
    <w:rsid w:val="00200CB5"/>
    <w:rsid w:val="00227825"/>
    <w:rsid w:val="002450E7"/>
    <w:rsid w:val="00297240"/>
    <w:rsid w:val="00305D85"/>
    <w:rsid w:val="003066AC"/>
    <w:rsid w:val="00314BA0"/>
    <w:rsid w:val="003316C4"/>
    <w:rsid w:val="00357492"/>
    <w:rsid w:val="00374361"/>
    <w:rsid w:val="003C0710"/>
    <w:rsid w:val="0041511B"/>
    <w:rsid w:val="00424587"/>
    <w:rsid w:val="00457E9D"/>
    <w:rsid w:val="004618CA"/>
    <w:rsid w:val="004A3F8A"/>
    <w:rsid w:val="005436B7"/>
    <w:rsid w:val="005651D8"/>
    <w:rsid w:val="005D7EB9"/>
    <w:rsid w:val="005E6316"/>
    <w:rsid w:val="00600701"/>
    <w:rsid w:val="0062110D"/>
    <w:rsid w:val="00654941"/>
    <w:rsid w:val="00666E82"/>
    <w:rsid w:val="006C624B"/>
    <w:rsid w:val="006F12DA"/>
    <w:rsid w:val="007329B5"/>
    <w:rsid w:val="00747D11"/>
    <w:rsid w:val="00841DC5"/>
    <w:rsid w:val="008902B9"/>
    <w:rsid w:val="00974AC0"/>
    <w:rsid w:val="009D1BE2"/>
    <w:rsid w:val="00A137C9"/>
    <w:rsid w:val="00A1757F"/>
    <w:rsid w:val="00A31F6A"/>
    <w:rsid w:val="00AB465E"/>
    <w:rsid w:val="00B159A4"/>
    <w:rsid w:val="00B35FC4"/>
    <w:rsid w:val="00B55EA3"/>
    <w:rsid w:val="00B56630"/>
    <w:rsid w:val="00B60270"/>
    <w:rsid w:val="00B66C1F"/>
    <w:rsid w:val="00BF0A6A"/>
    <w:rsid w:val="00BF46DA"/>
    <w:rsid w:val="00CC20AA"/>
    <w:rsid w:val="00D40972"/>
    <w:rsid w:val="00D6372D"/>
    <w:rsid w:val="00DB353C"/>
    <w:rsid w:val="00DB574E"/>
    <w:rsid w:val="00DD7A96"/>
    <w:rsid w:val="00E23C42"/>
    <w:rsid w:val="00EC1891"/>
    <w:rsid w:val="00F2365F"/>
    <w:rsid w:val="00F467AA"/>
    <w:rsid w:val="00F75FA7"/>
    <w:rsid w:val="00F94961"/>
    <w:rsid w:val="00FA1ABC"/>
    <w:rsid w:val="00FE3D7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B60270"/>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B60270"/>
    <w:pPr>
      <w:ind w:left="720"/>
      <w:contextualSpacing/>
    </w:pPr>
  </w:style>
  <w:style w:styleId="Tekstbalonia" w:type="paragraph">
    <w:name w:val="Balloon Text"/>
    <w:basedOn w:val="Normal"/>
    <w:link w:val="TekstbaloniaChar"/>
    <w:uiPriority w:val="99"/>
    <w:semiHidden/>
    <w:unhideWhenUsed/>
    <w:rsid w:val="00B6027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B60270"/>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132AFC"/>
    <w:rPr>
      <w:color w:val="808080"/>
      <w:bdr w:space="0" w:sz="0" w:color="auto" w:val="none"/>
      <w:shd w:fill="auto" w:color="auto" w:val="clear"/>
    </w:rPr>
  </w:style>
  <w:style w:customStyle="true" w:styleId="eSPISCCParagraphDefaultFont" w:type="character">
    <w:name w:val="eSPIS_CC_Paragraph Default Font"/>
    <w:basedOn w:val="Zadanifontodlomka"/>
    <w:rsid w:val="00132AFC"/>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132AFC"/>
    <w:rPr>
      <w:bdr w:space="0" w:sz="0" w:color="auto" w:val="none"/>
      <w:shd w:fill="FFFFCC" w:color="auto" w:val="clear"/>
      <w:lang w:val="hr-HR"/>
    </w:rPr>
  </w:style>
  <w:style w:customStyle="true" w:styleId="PozadinaSvijetloCrvena" w:type="character">
    <w:name w:val="Pozadina_SvijetloCrvena"/>
    <w:basedOn w:val="eSPISCCParagraphDefaultFont"/>
    <w:rsid w:val="00132AFC"/>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132AFC"/>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60270"/>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B60270"/>
    <w:pPr>
      <w:ind w:left="720"/>
      <w:contextualSpacing/>
    </w:pPr>
  </w:style>
  <w:style w:styleId="Tekstbalonia" w:type="paragraph">
    <w:name w:val="Balloon Text"/>
    <w:basedOn w:val="Normal"/>
    <w:link w:val="TekstbaloniaChar"/>
    <w:uiPriority w:val="99"/>
    <w:semiHidden/>
    <w:unhideWhenUsed/>
    <w:rsid w:val="00B60270"/>
    <w:rPr>
      <w:rFonts w:ascii="Tahoma" w:cs="Tahoma" w:hAnsi="Tahoma"/>
      <w:sz w:val="16"/>
      <w:szCs w:val="16"/>
    </w:rPr>
  </w:style>
  <w:style w:customStyle="1" w:styleId="TekstbaloniaChar" w:type="character">
    <w:name w:val="Tekst balončića Char"/>
    <w:basedOn w:val="Zadanifontodlomka"/>
    <w:link w:val="Tekstbalonia"/>
    <w:uiPriority w:val="99"/>
    <w:semiHidden/>
    <w:rsid w:val="00B60270"/>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132AFC"/>
    <w:rPr>
      <w:color w:val="808080"/>
      <w:bdr w:color="auto" w:space="0" w:sz="0" w:val="none"/>
      <w:shd w:color="auto" w:fill="auto" w:val="clear"/>
    </w:rPr>
  </w:style>
  <w:style w:customStyle="1" w:styleId="eSPISCCParagraphDefaultFont" w:type="character">
    <w:name w:val="eSPIS_CC_Paragraph Default Font"/>
    <w:basedOn w:val="Zadanifontodlomka"/>
    <w:rsid w:val="00132AFC"/>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132AFC"/>
    <w:rPr>
      <w:bdr w:color="auto" w:space="0" w:sz="0" w:val="none"/>
      <w:shd w:color="auto" w:fill="FFFFCC" w:val="clear"/>
      <w:lang w:val="hr-HR"/>
    </w:rPr>
  </w:style>
  <w:style w:customStyle="1" w:styleId="PozadinaSvijetloCrvena" w:type="character">
    <w:name w:val="Pozadina_SvijetloCrvena"/>
    <w:basedOn w:val="eSPISCCParagraphDefaultFont"/>
    <w:rsid w:val="00132AFC"/>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132AFC"/>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listopada 2017.</izvorni_sadrzaj>
    <derivirana_varijabla naziv="DomainObject.DatumDonosenjaOdluke_1">27.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Ljiljana</izvorni_sadrzaj>
    <derivirana_varijabla naziv="DomainObject.DonositeljOdluke.Ime_1">Ljiljana</derivirana_varijabla>
  </DomainObject.DonositeljOdluke.Ime>
  <DomainObject.DonositeljOdluke.Prezime>
    <izvorni_sadrzaj>Tomić</izvorni_sadrzaj>
    <derivirana_varijabla naziv="DomainObject.DonositeljOdluke.Prezime_1">Tomić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2339</izvorni_sadrzaj>
    <derivirana_varijabla naziv="DomainObject.Predmet.Broj_1">2339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kolovoza 2017.</izvorni_sadrzaj>
    <derivirana_varijabla naziv="DomainObject.Predmet.DatumOsnivanja_1">25. kolovoza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St-2339/2017</izvorni_sadrzaj>
    <derivirana_varijabla naziv="DomainObject.Predmet.OznakaBroj_1">St-2339/2017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NOGOMETNI KLUB ZAPREŠIĆ zastupanog po punomoćniku Dario Balija</izvorni_sadrzaj>
    <derivirana_varijabla naziv="DomainObject.Predmet.ProtustrankaFormated_1">  NOGOMETNI KLUB ZAPREŠIĆ zastupanog po punomoćniku Dario Balija</derivirana_varijabla>
  </DomainObject.Predmet.ProtustrankaFormated>
  <DomainObject.Predmet.ProtustrankaFormatedOIB>
    <izvorni_sadrzaj>  NOGOMETNI KLUB ZAPREŠIĆ, OIB 02511712587 zastupanog po punomoćniku Dario Balija</izvorni_sadrzaj>
    <derivirana_varijabla naziv="DomainObject.Predmet.ProtustrankaFormatedOIB_1">  NOGOMETNI KLUB ZAPREŠIĆ, OIB 02511712587 zastupanog po punomoćniku Dario Balija</derivirana_varijabla>
  </DomainObject.Predmet.ProtustrankaFormatedOIB>
  <DomainObject.Predmet.ProtustrankaFormatedWithAdress>
    <izvorni_sadrzaj> NOGOMETNI KLUB ZAPREŠIĆ, Matije Gupca 55, 10295 Kupljenovo zastupanog po punomoćniku Dario Balija</izvorni_sadrzaj>
    <derivirana_varijabla naziv="DomainObject.Predmet.ProtustrankaFormatedWithAdress_1"> NOGOMETNI KLUB ZAPREŠIĆ, Matije Gupca 55, 10295 Kupljenovo zastupanog po punomoćniku Dario Balija</derivirana_varijabla>
  </DomainObject.Predmet.ProtustrankaFormatedWithAdress>
  <DomainObject.Predmet.ProtustrankaFormatedWithAdressOIB>
    <izvorni_sadrzaj> NOGOMETNI KLUB ZAPREŠIĆ, OIB 02511712587, Matije Gupca 55, 10295 Kupljenovo zastupanog po punomoćniku Dario Balija</izvorni_sadrzaj>
    <derivirana_varijabla naziv="DomainObject.Predmet.ProtustrankaFormatedWithAdressOIB_1"> NOGOMETNI KLUB ZAPREŠIĆ, OIB 02511712587, Matije Gupca 55, 10295 Kupljenovo zastupanog po punomoćniku Dario Balija</derivirana_varijabla>
  </DomainObject.Predmet.ProtustrankaFormatedWithAdressOIB>
  <DomainObject.Predmet.ProtustrankaWithAdress>
    <izvorni_sadrzaj>NOGOMETNI KLUB ZAPREŠIĆ Matije Gupca 55, 10295 Kupljenovo</izvorni_sadrzaj>
    <derivirana_varijabla naziv="DomainObject.Predmet.ProtustrankaWithAdress_1">NOGOMETNI KLUB ZAPREŠIĆ Matije Gupca 55, 10295 Kupljenovo</derivirana_varijabla>
  </DomainObject.Predmet.ProtustrankaWithAdress>
  <DomainObject.Predmet.ProtustrankaWithAdressOIB>
    <izvorni_sadrzaj>NOGOMETNI KLUB ZAPREŠIĆ, OIB 02511712587, Matije Gupca 55, 10295 Kupljenovo</izvorni_sadrzaj>
    <derivirana_varijabla naziv="DomainObject.Predmet.ProtustrankaWithAdressOIB_1">NOGOMETNI KLUB ZAPREŠIĆ, OIB 02511712587, Matije Gupca 55, 10295 Kupljenovo</derivirana_varijabla>
  </DomainObject.Predmet.ProtustrankaWithAdressOIB>
  <DomainObject.Predmet.ProtustrankaNazivFormated>
    <izvorni_sadrzaj>NOGOMETNI KLUB ZAPREŠIĆ</izvorni_sadrzaj>
    <derivirana_varijabla naziv="DomainObject.Predmet.ProtustrankaNazivFormated_1">NOGOMETNI KLUB ZAPREŠIĆ</derivirana_varijabla>
  </DomainObject.Predmet.ProtustrankaNazivFormated>
  <DomainObject.Predmet.ProtustrankaNazivFormatedOIB>
    <izvorni_sadrzaj>NOGOMETNI KLUB ZAPREŠIĆ, OIB 02511712587</izvorni_sadrzaj>
    <derivirana_varijabla naziv="DomainObject.Predmet.ProtustrankaNazivFormatedOIB_1">NOGOMETNI KLUB ZAPREŠIĆ, OIB 02511712587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52.St - Lj. Tomić</izvorni_sadrzaj>
    <derivirana_varijabla naziv="DomainObject.Predmet.Referada.Naziv_1">52.St - Lj. Tomić</derivirana_varijabla>
  </DomainObject.Predmet.Referada.Naziv>
  <DomainObject.Predmet.Referada.Oznaka>
    <izvorni_sadrzaj>52.St</izvorni_sadrzaj>
    <derivirana_varijabla naziv="DomainObject.Predmet.Referada.Oznaka_1">52.St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Ljiljana Tomić</izvorni_sadrzaj>
    <derivirana_varijabla naziv="DomainObject.Predmet.Referada.Sudac_1">Ljiljana Tomić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52.St - Lj. Tomić</izvorni_sadrzaj>
    <derivirana_varijabla naziv="DomainObject.Predmet.TrenutnaLokacijaSpisa.Naziv_1">52.St - Lj. Tomić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Maja Malec</izvorni_sadrzaj>
    <derivirana_varijabla naziv="DomainObject.Predmet.Zapisnicar_1">Maja Malec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NOGOMETNI KLUB ZAPREŠIĆ zastupanog po punomoćniku Dario Balija</item>
    </izvorni_sadrzaj>
    <derivirana_varijabla naziv="DomainObject.Predmet.ProtuStrankaListFormated_1">
      <item>NOGOMETNI KLUB ZAPREŠIĆ zastupanog po punomoćniku Dario Balija</item>
    </derivirana_varijabla>
  </DomainObject.Predmet.ProtuStrankaListFormated>
  <DomainObject.Predmet.ProtuStrankaListFormatedOIB>
    <izvorni_sadrzaj>
      <item>NOGOMETNI KLUB ZAPREŠIĆ, OIB 02511712587 zastupanog po punomoćniku Dario Balija</item>
    </izvorni_sadrzaj>
    <derivirana_varijabla naziv="DomainObject.Predmet.ProtuStrankaListFormatedOIB_1">
      <item>NOGOMETNI KLUB ZAPREŠIĆ, OIB 02511712587 zastupanog po punomoćniku Dario Balija</item>
    </derivirana_varijabla>
  </DomainObject.Predmet.ProtuStrankaListFormatedOIB>
  <DomainObject.Predmet.ProtuStrankaListFormatedWithAdress>
    <izvorni_sadrzaj>
      <item>NOGOMETNI KLUB ZAPREŠIĆ, Matije Gupca 55, 10295 Kupljenovo zastupanog po punomoćniku Dario Balija</item>
    </izvorni_sadrzaj>
    <derivirana_varijabla naziv="DomainObject.Predmet.ProtuStrankaListFormatedWithAdress_1">
      <item>NOGOMETNI KLUB ZAPREŠIĆ, Matije Gupca 55, 10295 Kupljenovo zastupanog po punomoćniku Dario Balija</item>
    </derivirana_varijabla>
  </DomainObject.Predmet.ProtuStrankaListFormatedWithAdress>
  <DomainObject.Predmet.ProtuStrankaListFormatedWithAdressOIB>
    <izvorni_sadrzaj>
      <item>NOGOMETNI KLUB ZAPREŠIĆ, OIB 02511712587, Matije Gupca 55, 10295 Kupljenovo zastupanog po punomoćniku Dario Balija</item>
    </izvorni_sadrzaj>
    <derivirana_varijabla naziv="DomainObject.Predmet.ProtuStrankaListFormatedWithAdressOIB_1">
      <item>NOGOMETNI KLUB ZAPREŠIĆ, OIB 02511712587, Matije Gupca 55, 10295 Kupljenovo zastupanog po punomoćniku Dario Balija</item>
    </derivirana_varijabla>
  </DomainObject.Predmet.ProtuStrankaListFormatedWithAdressOIB>
  <DomainObject.Predmet.ProtuStrankaListNazivFormated>
    <izvorni_sadrzaj>
      <item>NOGOMETNI KLUB ZAPREŠIĆ</item>
    </izvorni_sadrzaj>
    <derivirana_varijabla naziv="DomainObject.Predmet.ProtuStrankaListNazivFormated_1">
      <item>NOGOMETNI KLUB ZAPREŠIĆ</item>
    </derivirana_varijabla>
  </DomainObject.Predmet.ProtuStrankaListNazivFormated>
  <DomainObject.Predmet.ProtuStrankaListNazivFormatedOIB>
    <izvorni_sadrzaj>
      <item>NOGOMETNI KLUB ZAPREŠIĆ, OIB 02511712587</item>
    </izvorni_sadrzaj>
    <derivirana_varijabla naziv="DomainObject.Predmet.ProtuStrankaListNazivFormatedOIB_1">
      <item>NOGOMETNI KLUB ZAPREŠIĆ, OIB 02511712587</item>
    </derivirana_varijabla>
  </DomainObject.Predmet.ProtuStrankaListNazivFormatedOIB>
  <DomainObject.Predmet.OstaliListFormated>
    <izvorni_sadrzaj>
      <item>Dario Balija punomoćnik sudionika u postupku NOGOMETNI KLUB ZAPREŠIĆ</item>
    </izvorni_sadrzaj>
    <derivirana_varijabla naziv="DomainObject.Predmet.OstaliListFormated_1">
      <item>Dario Balija punomoćnik sudionika u postupku NOGOMETNI KLUB ZAPREŠIĆ</item>
    </derivirana_varijabla>
  </DomainObject.Predmet.OstaliListFormated>
  <DomainObject.Predmet.OstaliListFormatedOIB>
    <izvorni_sadrzaj>
      <item>Dario Balija, OIB 56508010990 punomoćnik sudionika u postupku NOGOMETNI KLUB ZAPREŠIĆ</item>
    </izvorni_sadrzaj>
    <derivirana_varijabla naziv="DomainObject.Predmet.OstaliListFormatedOIB_1">
      <item>Dario Balija, OIB 56508010990 punomoćnik sudionika u postupku NOGOMETNI KLUB ZAPREŠIĆ</item>
    </derivirana_varijabla>
  </DomainObject.Predmet.OstaliListFormatedOIB>
  <DomainObject.Predmet.OstaliListFormatedWithAdress>
    <izvorni_sadrzaj>
      <item>Dario Balija, Bregi Zabočki Donji 9, 49210 Bregi Zabočki punomoćnik sudionika u postupku NOGOMETNI KLUB ZAPREŠIĆ</item>
    </izvorni_sadrzaj>
    <derivirana_varijabla naziv="DomainObject.Predmet.OstaliListFormatedWithAdress_1">
      <item>Dario Balija, Bregi Zabočki Donji 9, 49210 Bregi Zabočki punomoćnik sudionika u postupku NOGOMETNI KLUB ZAPREŠIĆ</item>
    </derivirana_varijabla>
  </DomainObject.Predmet.OstaliListFormatedWithAdress>
  <DomainObject.Predmet.OstaliListFormatedWithAdressOIB>
    <izvorni_sadrzaj>
      <item>Dario Balija, OIB 56508010990, Bregi Zabočki Donji 9, 49210 Bregi Zabočki punomoćnik sudionika u postupku NOGOMETNI KLUB ZAPREŠIĆ</item>
    </izvorni_sadrzaj>
    <derivirana_varijabla naziv="DomainObject.Predmet.OstaliListFormatedWithAdressOIB_1">
      <item>Dario Balija, OIB 56508010990, Bregi Zabočki Donji 9, 49210 Bregi Zabočki punomoćnik sudionika u postupku NOGOMETNI KLUB ZAPREŠIĆ</item>
    </derivirana_varijabla>
  </DomainObject.Predmet.OstaliListFormatedWithAdressOIB>
  <DomainObject.Predmet.OstaliListNazivFormated>
    <izvorni_sadrzaj>
      <item>Dario Balija</item>
    </izvorni_sadrzaj>
    <derivirana_varijabla naziv="DomainObject.Predmet.OstaliListNazivFormated_1">
      <item>Dario Balija</item>
    </derivirana_varijabla>
  </DomainObject.Predmet.OstaliListNazivFormated>
  <DomainObject.Predmet.OstaliListNazivFormatedOIB>
    <izvorni_sadrzaj>
      <item>Dario Balija, OIB 56508010990</item>
    </izvorni_sadrzaj>
    <derivirana_varijabla naziv="DomainObject.Predmet.OstaliListNazivFormatedOIB_1">
      <item>Dario Balija, OIB 56508010990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listopada 2017.</izvorni_sadrzaj>
    <derivirana_varijabla naziv="DomainObject.Datum_1">27. listopada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NOGOMETNI KLUB ZAPREŠIĆ</izvorni_sadrzaj>
    <derivirana_varijabla naziv="DomainObject.Predmet.ProtustrankaIDrugi_1">NOGOMETNI KLUB ZAPREŠIĆ</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NOGOMETNI KLUB ZAPREŠIĆ, OIB 02511712587, Matije Gupca 55, 10295 Kupljenovo</izvorni_sadrzaj>
    <derivirana_varijabla naziv="DomainObject.Predmet.ProtustrankaIDrugiAdressOIB_1">NOGOMETNI KLUB ZAPREŠIĆ, OIB 02511712587, Matije Gupca 55, 10295 Kupljenovo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NOGOMETNI KLUB ZAPREŠIĆ</item>
      <item>FINA Regionalni centar Zagreb</item>
      <item>Dario Balija</item>
    </izvorni_sadrzaj>
    <derivirana_varijabla naziv="DomainObject.Predmet.SudioniciListNaziv_1">
      <item>NOGOMETNI KLUB ZAPREŠIĆ</item>
      <item>FINA Regionalni centar Zagreb</item>
      <item>Dario Balija</item>
    </derivirana_varijabla>
  </DomainObject.Predmet.SudioniciListNaziv>
  <DomainObject.Predmet.SudioniciListAdressOIB>
    <izvorni_sadrzaj>
      <item>NOGOMETNI KLUB ZAPREŠIĆ, OIB 02511712587, Matije Gupca 55,10295 Kupljenovo</item>
      <item>FINA Regionalni centar Zagreb, OIB 85821130368, Trg svibanjskih žrtava 1995. 1,10000 Zagreb</item>
      <item>Dario Balija, OIB 56508010990, Bregi Zabočki Donji 9,49210 Bregi Zabočki</item>
    </izvorni_sadrzaj>
    <derivirana_varijabla naziv="DomainObject.Predmet.SudioniciListAdressOIB_1">
      <item>NOGOMETNI KLUB ZAPREŠIĆ, OIB 02511712587, Matije Gupca 55,10295 Kupljenovo</item>
      <item>FINA Regionalni centar Zagreb, OIB 85821130368, Trg svibanjskih žrtava 1995. 1,10000 Zagreb</item>
      <item>Dario Balija, OIB 56508010990, Bregi Zabočki Donji 9,49210 Bregi Zabočki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02511712587</item>
      <item>, OIB 85821130368</item>
      <item>, OIB 56508010990</item>
    </izvorni_sadrzaj>
    <derivirana_varijabla naziv="DomainObject.Predmet.SudioniciListNazivOIB_1">
      <item>, OIB 02511712587</item>
      <item>, OIB 85821130368</item>
      <item>, OIB 56508010990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374</properties:Words>
  <properties:Characters>2047</properties:Characters>
  <properties:Lines>52</properties:Lines>
  <properties:Paragraphs>25</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2495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2017-10-27T11:57:00Z</dcterms:created>
  <dc:creator>Maja Malec</dc:creator>
  <cp:lastModifiedBy>Maja Malec</cp:lastModifiedBy>
  <cp:lastPrinted>2017-10-27T11:59:00Z</cp:lastPrinted>
  <dcterms:modified xmlns:xsi="http://www.w3.org/2001/XMLSchema-instance" xsi:type="dcterms:W3CDTF">2017-10-27T11:59:00Z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