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7FBFF15"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BD4A73" w14:paraId="2975AD09"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D4A7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BD4A73" w14:paraId="227BF508"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D4A7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BD4A73" w14:paraId="087407AE"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D4A7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D4A73">
            <w:rPr>
              <w:rStyle w:val="eSPISCCParagraphDefaultFont"/>
              <w:rFonts w:eastAsiaTheme="minorHAnsi"/>
            </w:rPr>
            <w:t>Zagreb</w:t>
          </w:r>
        </w:sdtContent>
      </w:sdt>
      <w:r w:rsidR="001349C2">
        <w:t xml:space="preserve"> </w:t>
      </w:r>
    </w:p>
    <w:p w:rsidRPr="00176071" w:rsidR="00176071" w:rsidP="00610735" w:rsidRDefault="000E43A6" w14:paraId="30FDC363"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D4A73" w:rsidR="00BD4A73">
            <w:rPr>
              <w:rStyle w:val="eSPISCCParagraphDefaultFont"/>
              <w:rFonts w:eastAsiaTheme="minorHAnsi"/>
            </w:rPr>
            <w:t>Pp-10510/2026</w:t>
          </w:r>
        </w:sdtContent>
      </w:sdt>
      <w:r w:rsidR="00176071">
        <w:t xml:space="preserve">                                                        </w:t>
      </w:r>
    </w:p>
    <w:p w:rsidR="009E7DBB" w:rsidP="000F1677" w:rsidRDefault="00610735" w14:paraId="123D884E"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D4A73" w:rsidR="00BD4A73">
            <w:rPr>
              <w:rStyle w:val="eSPISCCParagraphDefaultFont"/>
              <w:rFonts w:eastAsiaTheme="minorHAnsi"/>
            </w:rPr>
            <w:t>CHEF AT HOME j.d.o.o. za ugostiteljstvo i dr.</w:t>
          </w:r>
        </w:sdtContent>
      </w:sdt>
      <w:r w:rsidR="00210894">
        <w:t xml:space="preserve"> </w:t>
      </w:r>
    </w:p>
    <w:p w:rsidRPr="0041581F" w:rsidR="0041581F" w:rsidP="000F1677" w:rsidRDefault="009E7DBB" w14:paraId="5DA2DBEB"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BD4A73" w:rsidR="00BD4A73">
            <w:rPr>
              <w:rStyle w:val="eSPISCCParagraphDefaultFont"/>
              <w:rFonts w:eastAsiaTheme="minorHAnsi"/>
            </w:rPr>
            <w:t>CHEF AT HOME j.d.o.o. za ugostiteljstvo,Marko Lukež</w:t>
          </w:r>
        </w:sdtContent>
      </w:sdt>
      <w:r w:rsidR="001E00E5">
        <w:rPr>
          <w:rFonts w:eastAsia="Calibri" w:cs="Times New Roman"/>
          <w:noProof/>
        </w:rPr>
        <w:t xml:space="preserve"> </w:t>
      </w:r>
    </w:p>
    <w:p w:rsidRPr="00610735" w:rsidR="00176071" w:rsidP="000F1677" w:rsidRDefault="00176071" w14:paraId="4BDBC06E"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D4A73" w:rsidR="00BD4A73">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BD4A73" w:rsidR="00BD4A73">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B1D124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487211AE"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055243D9" w14:textId="77777777">
      <w:pPr>
        <w:spacing w:after="0"/>
        <w:jc w:val="right"/>
        <w:rPr>
          <w:rFonts w:eastAsia="Calibri" w:cs="Times New Roman"/>
          <w:noProof/>
        </w:rPr>
      </w:pPr>
    </w:p>
    <w:p w:rsidR="00D7095E" w:rsidP="00D7095E" w:rsidRDefault="00D7095E" w14:paraId="40019574" w14:textId="77777777">
      <w:pPr>
        <w:keepNext/>
        <w:spacing w:after="0"/>
        <w:jc w:val="center"/>
        <w:rPr>
          <w:b/>
          <w:caps/>
          <w:spacing w:val="100"/>
        </w:rPr>
      </w:pPr>
    </w:p>
    <w:p w:rsidR="00D7095E" w:rsidP="00D7095E" w:rsidRDefault="00D7095E" w14:paraId="17CF50C5" w14:textId="77777777">
      <w:pPr>
        <w:keepNext/>
        <w:spacing w:after="0"/>
        <w:jc w:val="center"/>
        <w:rPr>
          <w:b/>
          <w:caps/>
          <w:spacing w:val="100"/>
        </w:rPr>
      </w:pPr>
    </w:p>
    <w:p w:rsidR="009E7DBB" w:rsidP="009E7DBB" w:rsidRDefault="009E7DBB" w14:paraId="075A4FF0"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2EB970C5" w14:textId="77777777">
      <w:pPr>
        <w:spacing w:after="0"/>
        <w:jc w:val="center"/>
        <w:rPr>
          <w:rFonts w:eastAsia="Calibri" w:cs="Times New Roman"/>
          <w:b/>
          <w:lang w:eastAsia="hr-HR"/>
        </w:rPr>
      </w:pPr>
    </w:p>
    <w:p w:rsidR="00D7095E" w:rsidP="00BD4A73" w:rsidRDefault="009E7DBB" w14:paraId="051AC3A1" w14:textId="79221215">
      <w:pPr>
        <w:ind w:firstLine="708"/>
        <w:jc w:val="both"/>
        <w:rPr>
          <w:b/>
          <w:caps/>
          <w:spacing w:val="100"/>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BD4A73" w:rsidR="00BD4A73">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6ECFB3A7"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BD4A73" w:rsidR="00BD4A73">
            <w:rPr>
              <w:rStyle w:val="eSPISCCParagraphDefaultFont"/>
              <w:rFonts w:eastAsiaTheme="minorHAnsi"/>
            </w:rPr>
            <w:t>CHEF AT HOME j.d.o.o. za ugostiteljstvo</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BD4A73" w:rsidR="00BD4A73">
            <w:rPr>
              <w:rStyle w:val="eSPISCCParagraphDefaultFont"/>
              <w:rFonts w:eastAsiaTheme="minorHAnsi"/>
            </w:rPr>
            <w:t>20.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BD4A73" w:rsidR="00BD4A73">
            <w:rPr>
              <w:rStyle w:val="eSPISCCParagraphDefaultFont"/>
              <w:rFonts w:eastAsiaTheme="minorHAnsi"/>
            </w:rPr>
            <w:t>08:50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D4A73" w:rsidR="00BD4A73">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D4A73" w:rsidR="00BD4A73">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BD4A73" w:rsidR="00BD4A73">
            <w:rPr>
              <w:rStyle w:val="eSPISCCParagraphDefaultFont"/>
              <w:rFonts w:eastAsiaTheme="minorHAnsi"/>
            </w:rPr>
            <w:t>320</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312C0867"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014B1F47"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39FBA1B0"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0576ADF1"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34FB9CB1"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33B6F73C" w14:textId="77777777">
      <w:pPr>
        <w:spacing w:after="0"/>
      </w:pPr>
    </w:p>
    <w:p w:rsidRPr="0041581F" w:rsidR="0041581F" w:rsidP="00A70E0A" w:rsidRDefault="0041581F" w14:paraId="0D3796D6"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BD4A73" w:rsidR="00BD4A7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BD4A73" w:rsidR="00BD4A73">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28A241A5"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BD4A73" w14:paraId="73BD2FBB"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D4A73">
            <w:rPr>
              <w:rStyle w:val="eSPISCCParagraphDefaultFont"/>
              <w:rFonts w:eastAsiaTheme="minorHAnsi"/>
            </w:rPr>
            <w:t>Marija Malenica Marić</w:t>
          </w:r>
        </w:sdtContent>
      </w:sdt>
    </w:p>
    <w:p w:rsidRPr="0041581F" w:rsidR="006F62A9" w:rsidP="006F62A9" w:rsidRDefault="006F62A9" w14:paraId="3BDCFC24" w14:textId="77777777">
      <w:pPr>
        <w:keepNext/>
        <w:spacing w:after="0"/>
        <w:contextualSpacing/>
        <w:rPr>
          <w:rFonts w:cs="Times New Roman"/>
          <w:noProof/>
        </w:rPr>
      </w:pPr>
    </w:p>
    <w:p w:rsidRPr="0041581F" w:rsidR="00176071" w:rsidP="000F1677" w:rsidRDefault="006F62A9" w14:paraId="27C1B77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D23DD" w:rsidP="00537B78" w:rsidRDefault="000D23DD" w14:paraId="37C796FC" w14:textId="77777777">
      <w:r>
        <w:separator/>
      </w:r>
    </w:p>
  </w:endnote>
  <w:endnote w:type="continuationSeparator" w:id="0">
    <w:p w:rsidR="000D23DD" w:rsidP="00537B78" w:rsidRDefault="000D23DD" w14:paraId="0F847389"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DA2E9D2"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DF0D75B"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D23DD" w:rsidP="00537B78" w:rsidRDefault="000D23DD" w14:paraId="2DB4C99E" w14:textId="77777777">
      <w:r>
        <w:separator/>
      </w:r>
    </w:p>
  </w:footnote>
  <w:footnote w:type="continuationSeparator" w:id="0">
    <w:p w:rsidR="000D23DD" w:rsidP="00537B78" w:rsidRDefault="000D23DD" w14:paraId="31A580E8"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C316125"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D4A73" w:rsidR="00BD4A73">
          <w:rPr>
            <w:rStyle w:val="eSPISCCParagraphDefaultFont"/>
          </w:rPr>
          <w:t>Pp-10510/2026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73"/>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7BA830E"/>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Pula</izvorni_sadrzaj>
    <derivirana_varijabla naziv="DomainObject.UcesnikSudskeRadnje.Adresa.Naselje_1">Pula</derivirana_varijabla>
  </DomainObject.UcesnikSudskeRadnje.Adresa.Naselje>
  <DomainObject.UcesnikSudskeRadnje.Adresa.PostBroj>
    <izvorni_sadrzaj>52100</izvorni_sadrzaj>
    <derivirana_varijabla naziv="DomainObject.UcesnikSudskeRadnje.Adresa.PostBroj_1">52100</derivirana_varijabla>
  </DomainObject.UcesnikSudskeRadnje.Adresa.PostBroj>
  <DomainObject.UcesnikSudskeRadnje.Adresa.UlicaIKBR>
    <izvorni_sadrzaj>Kosova ulica - Via Bruno Kos 8</izvorni_sadrzaj>
    <derivirana_varijabla naziv="DomainObject.UcesnikSudskeRadnje.Adresa.UlicaIKBR_1">Kosova ulica - Via Bruno Kos 8</derivirana_varijabla>
  </DomainObject.UcesnikSudskeRadnje.Adresa.UlicaIKBR>
  <DomainObject.UcesnikSudskeRadnje.Naziv>
    <izvorni_sadrzaj>CHEF AT HOME j.d.o.o. za ugostiteljstvo</izvorni_sadrzaj>
    <derivirana_varijabla naziv="DomainObject.UcesnikSudskeRadnje.Naziv_1">CHEF AT HOME j.d.o.o. za ugostiteljstvo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08:50</izvorni_sadrzaj>
    <derivirana_varijabla naziv="DomainObject.UcesnikSudskeRadnje.SudskaRadnja.PlaniraniPocetakVrijeme_1">08:50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10510</izvorni_sadrzaj>
    <derivirana_varijabla naziv="DomainObject.Predmet.Broj_1">10510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srpnja 2026.</izvorni_sadrzaj>
    <derivirana_varijabla naziv="DomainObject.Predmet.DatumOsnivanja_1">30.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ožujka 1982.</izvorni_sadrzaj>
    <derivirana_varijabla naziv="DomainObject.Predmet.OkrivljenikFizickaOsoba.DatumRodjenja_1">30. ožujka 1982.</derivirana_varijabla>
  </DomainObject.Predmet.OkrivljenikFizickaOsoba.DatumRodjenja>
  <DomainObject.Predmet.OkrivljenikFizickaOsoba.DatumRodjenjaFormated>
    <izvorni_sadrzaj>30.3.1982.</izvorni_sadrzaj>
    <derivirana_varijabla naziv="DomainObject.Predmet.OkrivljenikFizickaOsoba.DatumRodjenjaFormated_1">30.3.1982.</derivirana_varijabla>
  </DomainObject.Predmet.OkrivljenikFizickaOsoba.DatumRodjenjaFormated>
  <DomainObject.Predmet.OkrivljenikFizickaOsoba.Ime>
    <izvorni_sadrzaj>Marko</izvorni_sadrzaj>
    <derivirana_varijabla naziv="DomainObject.Predmet.OkrivljenikFizickaOsoba.Ime_1">Marko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Pula (Pula)</izvorni_sadrzaj>
    <derivirana_varijabla naziv="DomainObject.Predmet.OkrivljenikFizickaOsoba.MjestoRodjenja_1">Pula (Pula)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Marko Lukež</izvorni_sadrzaj>
    <derivirana_varijabla naziv="DomainObject.Predmet.OkrivljenikFizickaOsoba.Naziv_1">Marko Lukež</derivirana_varijabla>
  </DomainObject.Predmet.OkrivljenikFizickaOsoba.Naziv>
  <DomainObject.Predmet.OkrivljenikFizickaOsoba.Prezime>
    <izvorni_sadrzaj>Lukež</izvorni_sadrzaj>
    <derivirana_varijabla naziv="DomainObject.Predmet.OkrivljenikFizickaOsoba.Prezime_1">Lukež</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01619841251</izvorni_sadrzaj>
    <derivirana_varijabla naziv="DomainObject.Predmet.OkrivljenikFizickaOsoba.Oib_1">01619841251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Pp-10510/2026</izvorni_sadrzaj>
    <derivirana_varijabla naziv="DomainObject.Predmet.OznakaBroj_1">Pp-10510/2026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CHEF AT HOME j.d.o.o. za ugostiteljstvo; Marko Lukež</izvorni_sadrzaj>
    <derivirana_varijabla naziv="DomainObject.Predmet.ProtustrankaFormated_1">  CHEF AT HOME j.d.o.o. za ugostiteljstvo; Marko Lukež</derivirana_varijabla>
  </DomainObject.Predmet.ProtustrankaFormated>
  <DomainObject.Predmet.ProtustrankaFormatedOIB>
    <izvorni_sadrzaj>  CHEF AT HOME j.d.o.o. za ugostiteljstvo, OIB 07777174459; Marko Lukež, OIB 01619841251</izvorni_sadrzaj>
    <derivirana_varijabla naziv="DomainObject.Predmet.ProtustrankaFormatedOIB_1">  CHEF AT HOME j.d.o.o. za ugostiteljstvo, OIB 07777174459; Marko Lukež, OIB 01619841251</derivirana_varijabla>
  </DomainObject.Predmet.ProtustrankaFormatedOIB>
  <DomainObject.Predmet.ProtustrankaFormatedWithAdress>
    <izvorni_sadrzaj> CHEF AT HOME j.d.o.o. za ugostiteljstvo, Kosova ulica - Via Bruno Kos 8, 52100 Pula; Marko Lukež, Kosova Ulica - Via Bruno Kos 8, 52100 Pula</izvorni_sadrzaj>
    <derivirana_varijabla naziv="DomainObject.Predmet.ProtustrankaFormatedWithAdress_1"> CHEF AT HOME j.d.o.o. za ugostiteljstvo, Kosova ulica - Via Bruno Kos 8, 52100 Pula; Marko Lukež, Kosova Ulica - Via Bruno Kos 8, 52100 Pula</derivirana_varijabla>
  </DomainObject.Predmet.ProtustrankaFormatedWithAdress>
  <DomainObject.Predmet.ProtustrankaFormatedWithAdressOIB>
    <izvorni_sadrzaj> CHEF AT HOME j.d.o.o. za ugostiteljstvo, OIB 07777174459, Kosova ulica - Via Bruno Kos 8, 52100 Pula; Marko Lukež, OIB 01619841251, Kosova Ulica - Via Bruno Kos 8, 52100 Pula</izvorni_sadrzaj>
    <derivirana_varijabla naziv="DomainObject.Predmet.ProtustrankaFormatedWithAdressOIB_1"> CHEF AT HOME j.d.o.o. za ugostiteljstvo, OIB 07777174459, Kosova ulica - Via Bruno Kos 8, 52100 Pula; Marko Lukež, OIB 01619841251, Kosova Ulica - Via Bruno Kos 8, 52100 Pula</derivirana_varijabla>
  </DomainObject.Predmet.ProtustrankaFormatedWithAdressOIB>
  <DomainObject.Predmet.ProtustrankaWithAdress>
    <izvorni_sadrzaj>CHEF AT HOME j.d.o.o. za ugostiteljstvo Kosova ulica - Via Bruno Kos 8, 52100 Pula, Marko Lukež Kosova Ulica - Via Bruno Kos 8, 52100 Pula</izvorni_sadrzaj>
    <derivirana_varijabla naziv="DomainObject.Predmet.ProtustrankaWithAdress_1">CHEF AT HOME j.d.o.o. za ugostiteljstvo Kosova ulica - Via Bruno Kos 8, 52100 Pula, Marko Lukež Kosova Ulica - Via Bruno Kos 8, 52100 Pula</derivirana_varijabla>
  </DomainObject.Predmet.ProtustrankaWithAdress>
  <DomainObject.Predmet.ProtustrankaWithAdressOIB>
    <izvorni_sadrzaj>CHEF AT HOME j.d.o.o. za ugostiteljstvo, OIB 07777174459, Kosova ulica - Via Bruno Kos 8, 52100 Pula, Marko Lukež, OIB 01619841251, Kosova Ulica - Via Bruno Kos 8, 52100 Pula</izvorni_sadrzaj>
    <derivirana_varijabla naziv="DomainObject.Predmet.ProtustrankaWithAdressOIB_1">CHEF AT HOME j.d.o.o. za ugostiteljstvo, OIB 07777174459, Kosova ulica - Via Bruno Kos 8, 52100 Pula, Marko Lukež, OIB 01619841251, Kosova Ulica - Via Bruno Kos 8, 52100 Pula</derivirana_varijabla>
  </DomainObject.Predmet.ProtustrankaWithAdressOIB>
  <DomainObject.Predmet.ProtustrankaNazivFormated>
    <izvorni_sadrzaj>CHEF AT HOME j.d.o.o. za ugostiteljstvo,Marko Lukež</izvorni_sadrzaj>
    <derivirana_varijabla naziv="DomainObject.Predmet.ProtustrankaNazivFormated_1">CHEF AT HOME j.d.o.o. za ugostiteljstvo,Marko Lukež</derivirana_varijabla>
    <derivirana_varijabla naziv="Padez">CHEF AT HOME j.d.o.o. za ugostiteljstvo,Marko Lukež</derivirana_varijabla>
  </DomainObject.Predmet.ProtustrankaNazivFormated>
  <DomainObject.Predmet.ProtustrankaNazivFormatedOIB>
    <izvorni_sadrzaj>CHEF AT HOME j.d.o.o. za ugostiteljstvo, OIB 07777174459,Marko Lukež, OIB 01619841251</izvorni_sadrzaj>
    <derivirana_varijabla naziv="DomainObject.Predmet.ProtustrankaNazivFormatedOIB_1">CHEF AT HOME j.d.o.o. za ugostiteljstvo, OIB 07777174459,Marko Lukež, OIB 01619841251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CHEF AT HOME j.d.o.o. za ugostiteljstvo</item>
      <item>Marko Lukež</item>
    </izvorni_sadrzaj>
    <derivirana_varijabla naziv="DomainObject.Predmet.ProtuStrankaListFormated_1">
      <item>CHEF AT HOME j.d.o.o. za ugostiteljstvo</item>
      <item>Marko Lukež</item>
    </derivirana_varijabla>
  </DomainObject.Predmet.ProtuStrankaListFormated>
  <DomainObject.Predmet.ProtuStrankaListFormatedOIB>
    <izvorni_sadrzaj>
      <item>CHEF AT HOME j.d.o.o. za ugostiteljstvo, OIB 07777174459</item>
      <item>Marko Lukež, OIB 01619841251</item>
    </izvorni_sadrzaj>
    <derivirana_varijabla naziv="DomainObject.Predmet.ProtuStrankaListFormatedOIB_1">
      <item>CHEF AT HOME j.d.o.o. za ugostiteljstvo, OIB 07777174459</item>
      <item>Marko Lukež, OIB 01619841251</item>
    </derivirana_varijabla>
  </DomainObject.Predmet.ProtuStrankaListFormatedOIB>
  <DomainObject.Predmet.ProtuStrankaListFormatedWithAdress>
    <izvorni_sadrzaj>
      <item>CHEF AT HOME j.d.o.o. za ugostiteljstvo, Kosova ulica - Via Bruno Kos 8, 52100 Pula</item>
      <item>Marko Lukež, Kosova Ulica - Via Bruno Kos 8, 52100 Pula</item>
    </izvorni_sadrzaj>
    <derivirana_varijabla naziv="DomainObject.Predmet.ProtuStrankaListFormatedWithAdress_1">
      <item>CHEF AT HOME j.d.o.o. za ugostiteljstvo, Kosova ulica - Via Bruno Kos 8, 52100 Pula</item>
      <item>Marko Lukež, Kosova Ulica - Via Bruno Kos 8, 52100 Pula</item>
    </derivirana_varijabla>
  </DomainObject.Predmet.ProtuStrankaListFormatedWithAdress>
  <DomainObject.Predmet.ProtuStrankaListFormatedWithAdressOIB>
    <izvorni_sadrzaj>
      <item>CHEF AT HOME j.d.o.o. za ugostiteljstvo, OIB 07777174459, Kosova ulica - Via Bruno Kos 8, 52100 Pula</item>
      <item>Marko Lukež, OIB 01619841251, Kosova Ulica - Via Bruno Kos 8, 52100 Pula</item>
    </izvorni_sadrzaj>
    <derivirana_varijabla naziv="DomainObject.Predmet.ProtuStrankaListFormatedWithAdressOIB_1">
      <item>CHEF AT HOME j.d.o.o. za ugostiteljstvo, OIB 07777174459, Kosova ulica - Via Bruno Kos 8, 52100 Pula</item>
      <item>Marko Lukež, OIB 01619841251, Kosova Ulica - Via Bruno Kos 8, 52100 Pula</item>
    </derivirana_varijabla>
  </DomainObject.Predmet.ProtuStrankaListFormatedWithAdressOIB>
  <DomainObject.Predmet.ProtuStrankaListNazivFormated>
    <izvorni_sadrzaj>
      <item>CHEF AT HOME j.d.o.o. za ugostiteljstvo</item>
      <item>Marko Lukež</item>
    </izvorni_sadrzaj>
    <derivirana_varijabla naziv="DomainObject.Predmet.ProtuStrankaListNazivFormated_1">
      <item>CHEF AT HOME j.d.o.o. za ugostiteljstvo</item>
      <item>Marko Lukež</item>
    </derivirana_varijabla>
  </DomainObject.Predmet.ProtuStrankaListNazivFormated>
  <DomainObject.Predmet.ProtuStrankaListNazivFormatedOIB>
    <izvorni_sadrzaj>
      <item>CHEF AT HOME j.d.o.o. za ugostiteljstvo, OIB 07777174459</item>
      <item>Marko Lukež, OIB 01619841251</item>
    </izvorni_sadrzaj>
    <derivirana_varijabla naziv="DomainObject.Predmet.ProtuStrankaListNazivFormatedOIB_1">
      <item>CHEF AT HOME j.d.o.o. za ugostiteljstvo, OIB 07777174459</item>
      <item>Marko Lukež, OIB 01619841251</item>
    </derivirana_varijabla>
  </DomainObject.Predmet.ProtuStrankaListNazivFormatedOIB>
  <DomainObject.Predmet.OstaliListFormated>
    <izvorni_sadrzaj>
      <item>Josip Pende</item>
    </izvorni_sadrzaj>
    <derivirana_varijabla naziv="DomainObject.Predmet.OstaliListFormated_1">
      <item>Josip Pende</item>
    </derivirana_varijabla>
    <derivirana_varijabla naziv="DrugaOsoba">
      <item>Josip Pende</item>
    </derivirana_varijabla>
  </DomainObject.Predmet.OstaliListFormated>
  <DomainObject.Predmet.OstaliListFormatedOIB>
    <izvorni_sadrzaj>
      <item>Josip Pende</item>
    </izvorni_sadrzaj>
    <derivirana_varijabla naziv="DomainObject.Predmet.OstaliListFormatedOIB_1">
      <item>Josip Pende</item>
    </derivirana_varijabla>
  </DomainObject.Predmet.OstaliListFormatedOIB>
  <DomainObject.Predmet.OstaliListFormatedWithAdress>
    <izvorni_sadrzaj>
      <item>Josip Pende</item>
    </izvorni_sadrzaj>
    <derivirana_varijabla naziv="DomainObject.Predmet.OstaliListFormatedWithAdress_1">
      <item>Josip Pende</item>
    </derivirana_varijabla>
  </DomainObject.Predmet.OstaliListFormatedWithAdress>
  <DomainObject.Predmet.OstaliListFormatedWithAdressOIB>
    <izvorni_sadrzaj>
      <item>Josip Pende</item>
    </izvorni_sadrzaj>
    <derivirana_varijabla naziv="DomainObject.Predmet.OstaliListFormatedWithAdressOIB_1">
      <item>Josip Pende</item>
    </derivirana_varijabla>
  </DomainObject.Predmet.OstaliListFormatedWithAdressOIB>
  <DomainObject.Predmet.OstaliListNazivFormated>
    <izvorni_sadrzaj>
      <item>Josip Pende</item>
    </izvorni_sadrzaj>
    <derivirana_varijabla naziv="DomainObject.Predmet.OstaliListNazivFormated_1">
      <item>Josip Pende</item>
    </derivirana_varijabla>
  </DomainObject.Predmet.OstaliListNazivFormated>
  <DomainObject.Predmet.OstaliListNazivFormatedOIB>
    <izvorni_sadrzaj>
      <item>Josip Pende</item>
    </izvorni_sadrzaj>
    <derivirana_varijabla naziv="DomainObject.Predmet.OstaliListNazivFormatedOIB_1">
      <item>Josip Pende</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CHEF AT HOME j.d.o.o. za ugostiteljstvo i dr.</izvorni_sadrzaj>
    <derivirana_varijabla naziv="DomainObject.Predmet.ProtustrankaIDrugi_1">CHEF AT HOME j.d.o.o. za ugostiteljstvo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CHEF AT HOME j.d.o.o. za ugostiteljstvo, OIB 07777174459, Kosova ulica - Via Bruno Kos 8, 52100 Pula i dr.</izvorni_sadrzaj>
    <derivirana_varijabla naziv="DomainObject.Predmet.ProtustrankaIDrugiAdressOIB_1">CHEF AT HOME j.d.o.o. za ugostiteljstvo, OIB 07777174459, Kosova ulica - Via Bruno Kos 8, 52100 Pula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CHEF AT HOME j.d.o.o. za ugostiteljstvo</item>
      <item>Marko Lukež</item>
      <item>Josip Pende</item>
    </izvorni_sadrzaj>
    <derivirana_varijabla naziv="DomainObject.Predmet.SudioniciListNaziv_1">
      <item>HRVATSKO DRUŠTVO SKLADATELJA</item>
      <item>CHEF AT HOME j.d.o.o. za ugostiteljstvo</item>
      <item>Marko Lukež</item>
      <item>Josip Pende</item>
    </derivirana_varijabla>
    <derivirana_varijabla naziv="OstaliSudionici">
      <item>HRVATSKO DRUŠTVO SKLADATELJA</item>
      <item>CHEF AT HOME j.d.o.o. za ugostiteljstvo</item>
      <item>Marko Lukež</item>
      <item>Josip Pende</item>
    </derivirana_varijabla>
  </DomainObject.Predmet.SudioniciListNaziv>
  <DomainObject.Predmet.SudioniciListAdressOIB>
    <izvorni_sadrzaj>
      <item>HRVATSKO DRUŠTVO SKLADATELJA, OIB 56668956985, Heinzelova 62 A,10000 Zagreb</item>
      <item>CHEF AT HOME j.d.o.o. za ugostiteljstvo, OIB 07777174459, Kosova ulica - Via Bruno Kos 8,52100 Pula</item>
      <item>Marko Lukež, OIB 01619841251, Kosova Ulica - Via Bruno Kos 8,52100 Pula</item>
      <item>Josip Pende</item>
    </izvorni_sadrzaj>
    <derivirana_varijabla naziv="DomainObject.Predmet.SudioniciListAdressOIB_1">
      <item>HRVATSKO DRUŠTVO SKLADATELJA, OIB 56668956985, Heinzelova 62 A,10000 Zagreb</item>
      <item>CHEF AT HOME j.d.o.o. za ugostiteljstvo, OIB 07777174459, Kosova ulica - Via Bruno Kos 8,52100 Pula</item>
      <item>Marko Lukež, OIB 01619841251, Kosova Ulica - Via Bruno Kos 8,52100 Pula</item>
      <item>Josip Pende</item>
    </derivirana_varijabla>
  </DomainObject.Predmet.SudioniciListAdressOIB>
  <DomainObject.UcesnikSudskeRadnje.NazivFormated>
    <izvorni_sadrzaj>CHEF AT HOME j.d.o.o. za ugostiteljstvo, OIB 07777174459, Kosova ulica - Via Bruno Kos 8,52100 Pula</izvorni_sadrzaj>
    <derivirana_varijabla naziv="DomainObject.UcesnikSudskeRadnje.NazivFormated_1">CHEF AT HOME j.d.o.o. za ugostiteljstvo, OIB 07777174459, Kosova ulica - Via Bruno Kos 8,52100 Pula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07777174459</item>
      <item>, OIB 01619841251</item>
      <item>, OIB null</item>
    </izvorni_sadrzaj>
    <derivirana_varijabla naziv="DomainObject.Predmet.SudioniciListNazivOIB_1">
      <item>, OIB 56668956985</item>
      <item>, OIB 07777174459</item>
      <item>, OIB 01619841251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CHEF AT HOME j.d.o.o. za ugostiteljstvo, OIB 07777174459, Kosova ulica - Via Bruno Kos 8, 52100 Pula
2. Okrivljenik Marko Lukež, OIB 01619841251, Kosova Ulica - Via Bruno Kos 8, 52100 Pula
3. Svjedok Josip Pende</izvorni_sadrzaj>
    <derivirana_varijabla naziv="DomainObject.UcesnikSudskeRadnje.SudskaRadnja.UcesniciObavijest_1">1. Okrivljenik CHEF AT HOME j.d.o.o. za ugostiteljstvo, OIB 07777174459, Kosova ulica - Via Bruno Kos 8, 52100 Pula
2. Okrivljenik Marko Lukež, OIB 01619841251, Kosova Ulica - Via Bruno Kos 8, 52100 Pula
3. Svjedok Josip Pende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srpnja 2026.</izvorni_sadrzaj>
    <derivirana_varijabla naziv="DomainObject.Predmet.DatumPocetkaProcesa_1">30.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CHEF AT HOME j.d.o.o. za ugostiteljstvo, Kosova ulica - Via Bruno Kos 8, 52100 Pula, OIB: 07777174459</item>
      <item>Marko Lukež, Kosova Ulica - Via Bruno Kos 8, 52100 Pula, OIB: 01619841251, rođen-a 30.03.1982., mjesto rođenja Pula (Pula)</item>
    </izvorni_sadrzaj>
    <derivirana_varijabla naziv="DomainObject.Predmet.OkrivljenikAdresaMjestoRodjenjaList_1">
      <item>CHEF AT HOME j.d.o.o. za ugostiteljstvo, Kosova ulica - Via Bruno Kos 8, 52100 Pula, OIB: 07777174459</item>
      <item>Marko Lukež, Kosova Ulica - Via Bruno Kos 8, 52100 Pula, OIB: 01619841251, rođen-a 30.03.1982., mjesto rođenja Pula (Pula)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CHEF AT HOME j.d.o.o. za ugostiteljstvo, MBS 130112476, Kosova ulica - Via Bruno Kos 8, 52100 Pula</izvorni_sadrzaj>
    <derivirana_varijabla naziv="DomainObject.Predmet.OkrivljenikPravnaNazivAdresaMbs_1">CHEF AT HOME j.d.o.o. za ugostiteljstvo, MBS 130112476, Kosova ulica - Via Bruno Kos 8, 52100 Pula</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322</properties:Words>
  <properties:Characters>1866</properties:Characters>
  <properties:Lines>49</properties:Lines>
  <properties:Paragraphs>21</properties:Paragraphs>
  <properties:TotalTime>83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2353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2026-09-23T09:13:00Z</cp:lastPrinted>
  <dcterms:modified xmlns:xsi="http://www.w3.org/2001/XMLSchema-instance" xsi:type="dcterms:W3CDTF">2026-09-23T09:14:00Z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CHEF AT HOME j.d.o.o. za ugostiteljstvo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