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966ea" w14:paraId="62966ea" w:rsidRDefault="00DF3711" w:rsidP="00C907C8" w:rsidR="007F268F" w:rsidRPr="00DF3711">
      <w:pPr>
        <w15:collapsed w:val="false"/>
      </w:pPr>
      <w:bookmarkStart w:name="_GoBack" w:id="0"/>
      <w:bookmarkEnd w:id="0"/>
      <w:r>
        <w:t xml:space="preserve">           </w:t>
      </w:r>
      <w:r w:rsidR="0092666B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B23BC" w:rsidP="004B23BC" w:rsidR="004B23BC" w:rsidRPr="00DF3711">
      <w:pPr>
        <w:jc w:val="both"/>
      </w:pPr>
      <w:r w:rsidRPr="00DF3711">
        <w:t>REPUBLIKA HRVATSKA</w:t>
      </w:r>
      <w:r w:rsidRPr="00DF3711">
        <w:tab/>
      </w:r>
      <w:r w:rsidRPr="00DF3711">
        <w:tab/>
      </w:r>
      <w:r w:rsidRPr="00DF3711">
        <w:tab/>
      </w:r>
      <w:r w:rsidRPr="00DF3711">
        <w:tab/>
      </w:r>
      <w:r w:rsidRPr="00DF3711">
        <w:tab/>
      </w:r>
    </w:p>
    <w:p w:rsidRDefault="004B23BC" w:rsidP="004B23BC" w:rsidR="004B23BC" w:rsidRPr="00DF3711">
      <w:pPr>
        <w:jc w:val="both"/>
      </w:pPr>
      <w:r w:rsidRPr="00DF3711">
        <w:t>TRGOVAČKI SUD U ZAGREBU</w:t>
      </w:r>
    </w:p>
    <w:p w:rsidRDefault="004B23BC" w:rsidP="004B23BC" w:rsidR="004B23BC" w:rsidRPr="00DF3711">
      <w:pPr>
        <w:jc w:val="both"/>
      </w:pPr>
      <w:r w:rsidRPr="00DF3711">
        <w:t>Zagreb, Amruševa 2/II</w:t>
      </w:r>
      <w:r w:rsidRPr="00DF3711">
        <w:tab/>
      </w:r>
      <w:r w:rsidRPr="00DF3711">
        <w:tab/>
      </w:r>
      <w:r w:rsidRPr="00DF3711">
        <w:tab/>
      </w:r>
      <w:r w:rsidRPr="00DF3711">
        <w:tab/>
      </w:r>
      <w:r w:rsidRPr="00DF3711">
        <w:tab/>
      </w:r>
      <w:r w:rsidRPr="00DF3711">
        <w:tab/>
        <w:t xml:space="preserve">        </w:t>
      </w:r>
      <w:r w:rsidR="0092666B" w:rsidRPr="00DF3711">
        <w:t xml:space="preserve">       </w:t>
      </w:r>
      <w:r w:rsidR="00152A1E" w:rsidRPr="00DF3711">
        <w:t xml:space="preserve"> </w:t>
      </w:r>
      <w:r w:rsidRPr="00DF3711">
        <w:t xml:space="preserve"> </w:t>
      </w:r>
      <w:r w:rsidR="00406184">
        <w:t>74</w:t>
      </w:r>
      <w:r w:rsidR="003F2C2E">
        <w:t>. St-</w:t>
      </w:r>
      <w:r w:rsidR="00772FB0">
        <w:t>1158/2018</w:t>
      </w:r>
    </w:p>
    <w:p w:rsidRDefault="0092666B" w:rsidP="004B23BC" w:rsidR="0092666B" w:rsidRPr="00DF3711">
      <w:pPr>
        <w:jc w:val="both"/>
      </w:pPr>
    </w:p>
    <w:p w:rsidRDefault="004D4406" w:rsidP="004D4406" w:rsidR="004D4406" w:rsidRPr="00DF3711">
      <w:pPr>
        <w:jc w:val="center"/>
      </w:pPr>
      <w:r w:rsidRPr="00DF3711">
        <w:t xml:space="preserve">U </w:t>
      </w:r>
      <w:r w:rsidR="00DF3711">
        <w:t xml:space="preserve"> </w:t>
      </w:r>
      <w:r w:rsidRPr="00DF3711">
        <w:t xml:space="preserve"> I M E </w:t>
      </w:r>
      <w:r w:rsidR="00DF3711">
        <w:t xml:space="preserve"> </w:t>
      </w:r>
      <w:r w:rsidRPr="00DF3711">
        <w:t xml:space="preserve"> R E P U B L I K E  H R V A T S K E</w:t>
      </w:r>
    </w:p>
    <w:p w:rsidRDefault="004D4406" w:rsidP="004B23BC" w:rsidR="004D4406" w:rsidRPr="00DF3711">
      <w:pPr>
        <w:jc w:val="center"/>
      </w:pPr>
    </w:p>
    <w:p w:rsidRDefault="004B23BC" w:rsidP="004B23BC" w:rsidR="004B23BC" w:rsidRPr="00DF3711">
      <w:pPr>
        <w:jc w:val="center"/>
      </w:pPr>
      <w:r w:rsidRPr="00DF3711">
        <w:t>R J E Š E N J E</w:t>
      </w:r>
    </w:p>
    <w:p w:rsidRDefault="004B23BC" w:rsidP="004B23BC" w:rsidR="004B23BC" w:rsidRPr="00DF3711">
      <w:pPr>
        <w:jc w:val="both"/>
      </w:pPr>
    </w:p>
    <w:p w:rsidRDefault="00DF3711" w:rsidP="004B23BC" w:rsidR="00BD5EBC">
      <w:pPr>
        <w:ind w:firstLine="708"/>
        <w:jc w:val="both"/>
      </w:pPr>
      <w:r w:rsidRPr="00F40B91">
        <w:t xml:space="preserve">Trgovački sud u Zagrebu, po sucu </w:t>
      </w:r>
      <w:r w:rsidR="00406184">
        <w:t>mr. sc. Maji Josipović</w:t>
      </w:r>
      <w:r w:rsidRPr="00F40B91">
        <w:t xml:space="preserve">, u stečajnom predmetu povodom zahtjeva FINANCIJSKE AGENCIJE, za provedbu skraćenog stečajnog postupka nad </w:t>
      </w:r>
      <w:r w:rsidR="00BE232D" w:rsidRPr="00BE232D">
        <w:t>dužnik</w:t>
      </w:r>
      <w:r w:rsidR="00772FB0">
        <w:t xml:space="preserve">om </w:t>
      </w:r>
      <w:r w:rsidR="00772FB0" w:rsidRPr="009B5D67">
        <w:t>FANTAZIJA ZABAVNI PARK d.o.o., Samobor, Perkovčeva 9, OIB: 40210972098</w:t>
      </w:r>
      <w:r w:rsidRPr="00F40B91">
        <w:t>,</w:t>
      </w:r>
      <w:r w:rsidR="004B23BC" w:rsidRPr="00DF3711">
        <w:t xml:space="preserve"> </w:t>
      </w:r>
      <w:r>
        <w:t xml:space="preserve">dana </w:t>
      </w:r>
      <w:r w:rsidR="00772FB0">
        <w:t>19. rujna</w:t>
      </w:r>
      <w:r w:rsidR="00136ED4">
        <w:t xml:space="preserve"> </w:t>
      </w:r>
      <w:r w:rsidR="003805C8">
        <w:t>2018</w:t>
      </w:r>
      <w:r>
        <w:t>.</w:t>
      </w:r>
    </w:p>
    <w:p w:rsidRDefault="003805C8" w:rsidP="004B23BC" w:rsidR="003805C8" w:rsidRPr="00DF3711">
      <w:pPr>
        <w:ind w:firstLine="708"/>
        <w:jc w:val="both"/>
      </w:pPr>
    </w:p>
    <w:p w:rsidRDefault="00C907C8" w:rsidP="007F268F" w:rsidR="00C907C8" w:rsidRPr="00DF3711">
      <w:pPr>
        <w:jc w:val="center"/>
      </w:pPr>
      <w:r w:rsidRPr="00DF3711">
        <w:t>r i j e š i o    j e</w:t>
      </w:r>
    </w:p>
    <w:p w:rsidRDefault="00E437C6" w:rsidP="00152A1E" w:rsidR="00E437C6" w:rsidRPr="00DF3711">
      <w:pPr>
        <w:jc w:val="both"/>
      </w:pPr>
    </w:p>
    <w:p w:rsidRDefault="00313518" w:rsidP="00F528CE" w:rsidR="00E437C6">
      <w:pPr>
        <w:ind w:firstLine="708"/>
        <w:jc w:val="both"/>
      </w:pPr>
      <w:r w:rsidRPr="00864B87">
        <w:t xml:space="preserve">Obustavlja se </w:t>
      </w:r>
      <w:r>
        <w:t>skraćeni</w:t>
      </w:r>
      <w:r w:rsidRPr="00864B87">
        <w:t xml:space="preserve"> stečajn</w:t>
      </w:r>
      <w:r>
        <w:t>i</w:t>
      </w:r>
      <w:r w:rsidRPr="00864B87">
        <w:t xml:space="preserve"> postup</w:t>
      </w:r>
      <w:r>
        <w:t>a</w:t>
      </w:r>
      <w:r w:rsidRPr="00864B87">
        <w:t xml:space="preserve">k </w:t>
      </w:r>
      <w:r w:rsidR="00E437C6" w:rsidRPr="00DF3711">
        <w:t xml:space="preserve">nad </w:t>
      </w:r>
      <w:r w:rsidR="00772FB0">
        <w:t>dužnikom</w:t>
      </w:r>
      <w:r w:rsidR="00BE232D" w:rsidRPr="00BE232D">
        <w:t xml:space="preserve"> </w:t>
      </w:r>
      <w:r w:rsidR="00772FB0" w:rsidRPr="009B5D67">
        <w:t>FANTAZIJA ZABAVNI PARK d.o.o., Samobor, Perkovčeva 9, OIB: 40210972098</w:t>
      </w:r>
      <w:r w:rsidR="00BE232D">
        <w:t>.</w:t>
      </w:r>
    </w:p>
    <w:p w:rsidRDefault="007072BE" w:rsidP="007072BE" w:rsidR="007072BE">
      <w:pPr>
        <w:jc w:val="both"/>
      </w:pPr>
    </w:p>
    <w:p w:rsidRDefault="007072BE" w:rsidP="007072BE" w:rsidR="007072BE" w:rsidRPr="00DF3711">
      <w:pPr>
        <w:jc w:val="both"/>
      </w:pPr>
    </w:p>
    <w:p w:rsidRDefault="00C907C8" w:rsidP="007F268F" w:rsidR="00C907C8">
      <w:pPr>
        <w:jc w:val="center"/>
      </w:pPr>
      <w:r w:rsidRPr="00DF3711">
        <w:t>Obrazloženje</w:t>
      </w:r>
    </w:p>
    <w:p w:rsidRDefault="00871A6F" w:rsidP="007F268F" w:rsidR="00871A6F" w:rsidRPr="00DF3711">
      <w:pPr>
        <w:jc w:val="center"/>
      </w:pPr>
    </w:p>
    <w:p w:rsidRDefault="00871A6F" w:rsidP="00871A6F" w:rsidR="00871A6F">
      <w:pPr>
        <w:ind w:firstLine="708"/>
        <w:jc w:val="both"/>
      </w:pPr>
      <w:r>
        <w:t>Predlaga</w:t>
      </w:r>
      <w:r w:rsidR="00D607D4">
        <w:t xml:space="preserve">telj FINA je </w:t>
      </w:r>
      <w:r w:rsidR="00772FB0">
        <w:t>30. travnja</w:t>
      </w:r>
      <w:r w:rsidR="00136ED4">
        <w:t xml:space="preserve"> 2018</w:t>
      </w:r>
      <w:r w:rsidR="00D607D4">
        <w:t>.</w:t>
      </w:r>
      <w:r>
        <w:t xml:space="preserve"> podnio sudu </w:t>
      </w:r>
      <w:r w:rsidR="00D607D4">
        <w:t>Zahtjev</w:t>
      </w:r>
      <w:r>
        <w:t xml:space="preserve"> za provedbu skraćenog stečajnog postupka nad stečajnim dužnikom navodeći da na dan </w:t>
      </w:r>
      <w:r w:rsidR="00772FB0">
        <w:t>26. travnja</w:t>
      </w:r>
      <w:r w:rsidR="00136ED4">
        <w:t xml:space="preserve"> 2018</w:t>
      </w:r>
      <w:r>
        <w:t xml:space="preserve">. dužnik u Očevidniku redoslijeda osnova za plaćanje ima evidentirane neizvršene osnove za plaćanje u neprekinutom razdoblju od 120 dana u ukupnom iznosu od </w:t>
      </w:r>
      <w:r w:rsidR="00772FB0">
        <w:t>143.604,54</w:t>
      </w:r>
      <w:r w:rsidR="00136ED4">
        <w:t xml:space="preserve"> </w:t>
      </w:r>
      <w:r>
        <w:t xml:space="preserve">kn i da dužnik nema zaposlenih. </w:t>
      </w:r>
    </w:p>
    <w:p w:rsidRDefault="00871A6F" w:rsidP="00E254C5" w:rsidR="00871A6F">
      <w:pPr>
        <w:ind w:firstLine="708"/>
        <w:jc w:val="both"/>
      </w:pPr>
      <w:r>
        <w:t xml:space="preserve">Odredbom čl. 428. Stečajnog zakona </w:t>
      </w:r>
      <w:r w:rsidRPr="00DF3711">
        <w:t>(“Narodne novine” broj 71/15</w:t>
      </w:r>
      <w:r>
        <w:t xml:space="preserve"> i 104/17</w:t>
      </w:r>
      <w:r w:rsidRPr="00DF3711">
        <w:t xml:space="preserve">, dalje: SZ)  </w:t>
      </w:r>
      <w:r>
        <w:t>propisano je da će sud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sudskoga registra. Nakon uvida u sudski registar</w:t>
      </w:r>
      <w:r w:rsidR="00E254C5">
        <w:t xml:space="preserve"> </w:t>
      </w:r>
      <w:r>
        <w:t>sud na mrežnoj stranici e-Oglasna ploča sudova objav</w:t>
      </w:r>
      <w:r w:rsidR="00E254C5">
        <w:t>ljuje</w:t>
      </w:r>
      <w:r>
        <w:t xml:space="preserve"> oglas (čl. 430. SZ-a).</w:t>
      </w:r>
    </w:p>
    <w:p w:rsidRDefault="00871A6F" w:rsidP="00871A6F" w:rsidR="00871A6F">
      <w:pPr>
        <w:ind w:firstLine="708"/>
        <w:jc w:val="both"/>
      </w:pPr>
      <w:r>
        <w:t xml:space="preserve"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postupka, te ako u roku od 45 dana nijedan vjerovnik ne predloži otvaranje stečajnog postupka i ne predujmi sredstva za namirenje troškova postupka, smatrat će se da je dužnik </w:t>
      </w:r>
      <w:r w:rsidR="00136ED4">
        <w:t>nesposoban za plaćanje (st. 1.)</w:t>
      </w:r>
      <w:r>
        <w:t xml:space="preserve"> te će u tom slučaju sud po službenoj dužnosti donijeti rješenje o otvaranju i zaključenju skraćenog stečajnog postupka, uz odgovarajuću primjenu odredaba čl. 132., 133., te čl. 286.-292. SZ-a (st. 2.).</w:t>
      </w:r>
    </w:p>
    <w:p w:rsidRDefault="00871A6F" w:rsidP="00E254C5" w:rsidR="00871A6F">
      <w:pPr>
        <w:ind w:firstLine="708"/>
        <w:jc w:val="both"/>
      </w:pPr>
      <w:r>
        <w:t>Postojanje uvjeta za otvaranje skraćenog stečajnog postupka ocjenjuje se u odnosu na okolnosti (kumulativno ispunjene pretpostavki iz čl. 428. SZ-a) koje postoje u trenutku donošenja rješenja o otvaranju i zaključenju stečajnog postupka.</w:t>
      </w:r>
    </w:p>
    <w:p w:rsidRDefault="00871A6F" w:rsidP="00E254C5" w:rsidR="00871A6F">
      <w:pPr>
        <w:ind w:firstLine="708"/>
        <w:jc w:val="both"/>
      </w:pPr>
      <w:r>
        <w:t xml:space="preserve">Postupajući po odredbi čl. 430. SZ-a, prvostupanjski </w:t>
      </w:r>
      <w:r w:rsidR="00E254C5">
        <w:t xml:space="preserve">ovaj </w:t>
      </w:r>
      <w:r>
        <w:t xml:space="preserve">sud je Oglasom utvrdio ukupni iznos evidentiranog duga dužnika </w:t>
      </w:r>
      <w:r w:rsidR="00E254C5">
        <w:t xml:space="preserve">te je </w:t>
      </w:r>
      <w:r>
        <w:t xml:space="preserve">pozvao osobu ovlaštenu za zastupanje dužnika po zakonu da podnese sudu javnobilježnički ovjerovljeni prokazni popis imovine i obveza dužnika na propisanom obrascu i vjerovnike dužnika da najkasnije u roku od 45 dana od dana </w:t>
      </w:r>
      <w:r>
        <w:lastRenderedPageBreak/>
        <w:t>objave oglasa na e-Oglasnoj ploči suda predlože otvaranje stečajnog postupka nad dužnikom, sve uz upozorenje iz čl. 431. SZ-a.</w:t>
      </w:r>
    </w:p>
    <w:p w:rsidRDefault="00871A6F" w:rsidP="00871A6F" w:rsidR="00871A6F">
      <w:pPr>
        <w:jc w:val="both"/>
      </w:pPr>
      <w:r>
        <w:tab/>
      </w:r>
      <w:r w:rsidR="00E254C5">
        <w:t xml:space="preserve">Dužnik je podneskom od </w:t>
      </w:r>
      <w:r w:rsidR="00772FB0">
        <w:t>07. rujna</w:t>
      </w:r>
      <w:r w:rsidR="00136ED4">
        <w:t xml:space="preserve"> </w:t>
      </w:r>
      <w:r w:rsidR="00E254C5">
        <w:t xml:space="preserve">2018. dostavio Potvrdu predlagatelja o blokadi računa i novčanih sredstava iz koje je razvidno da dužnik na dan </w:t>
      </w:r>
      <w:r w:rsidR="00772FB0" w:rsidRPr="00772FB0">
        <w:t>06. rujna</w:t>
      </w:r>
      <w:r w:rsidR="00136ED4" w:rsidRPr="00772FB0">
        <w:t xml:space="preserve"> 2018</w:t>
      </w:r>
      <w:r w:rsidR="00E254C5" w:rsidRPr="00772FB0">
        <w:t xml:space="preserve">. </w:t>
      </w:r>
      <w:r w:rsidRPr="00772FB0">
        <w:t xml:space="preserve">u </w:t>
      </w:r>
      <w:r>
        <w:t>Očevidniku redoslijeda osn</w:t>
      </w:r>
      <w:r w:rsidR="00E254C5">
        <w:t>ova za plaćanje ima evidentirano 0 dana neprekidne blokad</w:t>
      </w:r>
      <w:r w:rsidR="00136ED4">
        <w:t>e</w:t>
      </w:r>
      <w:r w:rsidR="00E254C5">
        <w:t xml:space="preserve"> te da nepodmirene obveze iznose 0</w:t>
      </w:r>
      <w:r w:rsidR="00D607D4">
        <w:t>,00</w:t>
      </w:r>
      <w:r w:rsidR="00E254C5">
        <w:t xml:space="preserve"> kuna. </w:t>
      </w:r>
      <w:r w:rsidR="00AE2163">
        <w:t xml:space="preserve">Predlagatelj je podneskom od </w:t>
      </w:r>
      <w:r w:rsidR="00772FB0">
        <w:t>17. rujna</w:t>
      </w:r>
      <w:r w:rsidR="00136ED4">
        <w:t xml:space="preserve"> </w:t>
      </w:r>
      <w:r w:rsidR="00AE2163">
        <w:t xml:space="preserve">2018. </w:t>
      </w:r>
      <w:r w:rsidR="00F528CE">
        <w:t xml:space="preserve">dostavio potvrdu iz koje je razvidno da </w:t>
      </w:r>
      <w:r w:rsidR="00AE2163">
        <w:t xml:space="preserve">nepodmirene obveze </w:t>
      </w:r>
      <w:r w:rsidR="00136ED4">
        <w:t xml:space="preserve">na dan izdavanja </w:t>
      </w:r>
      <w:r w:rsidR="00AE2163">
        <w:t xml:space="preserve">iznose 0,00 kn </w:t>
      </w:r>
      <w:r w:rsidR="00136ED4">
        <w:t xml:space="preserve">i 0 dana neprekidne blokade odnosno </w:t>
      </w:r>
      <w:r w:rsidR="00AE2163">
        <w:t xml:space="preserve">da je evidentirano </w:t>
      </w:r>
      <w:r w:rsidR="00772FB0">
        <w:t xml:space="preserve">176 </w:t>
      </w:r>
      <w:r w:rsidR="00AE2163">
        <w:t>dana nepre</w:t>
      </w:r>
      <w:r w:rsidR="00F528CE">
        <w:t xml:space="preserve">kidne blokade </w:t>
      </w:r>
      <w:r w:rsidR="00136ED4">
        <w:t>u prethodnih 6 mjeseci</w:t>
      </w:r>
      <w:r w:rsidR="00AE2163">
        <w:t>.</w:t>
      </w:r>
    </w:p>
    <w:p w:rsidRDefault="00871A6F" w:rsidP="00160FCF" w:rsidR="00E254C5">
      <w:pPr>
        <w:ind w:firstLine="708"/>
        <w:jc w:val="both"/>
      </w:pPr>
      <w:r>
        <w:t xml:space="preserve">S obzirom na to da je jedna od pretpostavki (koje moraju biti kumulativno ispunjene) za provedbu skraćenog stečajnog postupka i ta da dužnik u Očevidniku redoslijeda osnova za plaćanje ima evidentirane neizvršene osnove za plaćanje u neprekinutom razdoblju od 120 dana, a iz potvrde predlagatelja proizlazi da račun dužnika </w:t>
      </w:r>
      <w:r w:rsidR="00E254C5">
        <w:t xml:space="preserve">više </w:t>
      </w:r>
      <w:r>
        <w:t xml:space="preserve">nije blokiran, </w:t>
      </w:r>
      <w:r w:rsidR="00E254C5">
        <w:t xml:space="preserve">prema ocjeni ovog suda </w:t>
      </w:r>
      <w:r>
        <w:t xml:space="preserve">nisu ispunjene pretpostavke za provedbu skraćenog stečajnog postupka. </w:t>
      </w:r>
      <w:r w:rsidR="00E254C5">
        <w:t xml:space="preserve">S obzirom da je dug </w:t>
      </w:r>
      <w:r>
        <w:t>u trenutku</w:t>
      </w:r>
      <w:r w:rsidR="00E254C5">
        <w:t xml:space="preserve"> podnošenja prijedloga postojao, </w:t>
      </w:r>
      <w:r>
        <w:t xml:space="preserve">prijedlog </w:t>
      </w:r>
      <w:r w:rsidR="00E254C5">
        <w:t xml:space="preserve">je </w:t>
      </w:r>
      <w:r>
        <w:t>bio uredan, međutim</w:t>
      </w:r>
      <w:r w:rsidR="00E254C5">
        <w:t>, kako</w:t>
      </w:r>
      <w:r>
        <w:t xml:space="preserve"> je dug naknadno prestao postojati, otpali </w:t>
      </w:r>
      <w:r w:rsidR="00E254C5">
        <w:t xml:space="preserve">su </w:t>
      </w:r>
      <w:r>
        <w:t>uvjeti za donošenje rješenja o otvaranju i</w:t>
      </w:r>
      <w:r w:rsidR="00AE2163">
        <w:t xml:space="preserve"> zaključenju stečajnog postupka</w:t>
      </w:r>
      <w:r>
        <w:t xml:space="preserve"> </w:t>
      </w:r>
      <w:r w:rsidR="00E254C5">
        <w:t xml:space="preserve">pa je odlučujući o osnovanosti zahtjeva predlagatelja sud zaključio da je isti neosnovan slijedom čega je </w:t>
      </w:r>
      <w:r w:rsidR="00160FCF">
        <w:t xml:space="preserve">zahtjev valjalo odbiti i odlučiti </w:t>
      </w:r>
      <w:r w:rsidR="00E254C5">
        <w:t xml:space="preserve">kao </w:t>
      </w:r>
      <w:r w:rsidR="00136ED4">
        <w:t xml:space="preserve">u </w:t>
      </w:r>
      <w:r w:rsidR="00E254C5">
        <w:t>izre</w:t>
      </w:r>
      <w:r w:rsidR="00136ED4">
        <w:t>ci</w:t>
      </w:r>
      <w:r w:rsidR="00E254C5">
        <w:t xml:space="preserve"> ovog rješenja. </w:t>
      </w:r>
    </w:p>
    <w:p w:rsidRDefault="00AA0163" w:rsidP="00152A1E" w:rsidR="00AA0163" w:rsidRPr="00DF3711">
      <w:pPr>
        <w:jc w:val="both"/>
      </w:pPr>
    </w:p>
    <w:p w:rsidRDefault="00867960" w:rsidP="007072BE" w:rsidR="00DF3711">
      <w:pPr>
        <w:jc w:val="center"/>
      </w:pPr>
      <w:r w:rsidRPr="00DF3711">
        <w:t xml:space="preserve">U </w:t>
      </w:r>
      <w:r w:rsidR="00C907C8" w:rsidRPr="00DF3711">
        <w:t>Zagreb</w:t>
      </w:r>
      <w:r w:rsidR="00F6362F" w:rsidRPr="00DF3711">
        <w:t xml:space="preserve">u </w:t>
      </w:r>
      <w:r w:rsidR="00DF3711">
        <w:t xml:space="preserve">dana </w:t>
      </w:r>
      <w:r w:rsidR="00772FB0">
        <w:t>19. rujna</w:t>
      </w:r>
      <w:r w:rsidR="00136ED4">
        <w:t xml:space="preserve"> </w:t>
      </w:r>
      <w:r w:rsidR="003805C8">
        <w:t>2018</w:t>
      </w:r>
      <w:r w:rsidR="00DF3711">
        <w:t>.</w:t>
      </w:r>
    </w:p>
    <w:p w:rsidRDefault="00AA0163" w:rsidP="007072BE" w:rsidR="00AA0163" w:rsidRPr="00DF3711">
      <w:pPr>
        <w:jc w:val="center"/>
      </w:pPr>
    </w:p>
    <w:p w:rsidRDefault="00867960" w:rsidP="0092666B" w:rsidR="00867960" w:rsidRPr="00DF3711">
      <w:pPr>
        <w:ind w:firstLine="720" w:left="5040"/>
        <w:jc w:val="right"/>
      </w:pPr>
      <w:r w:rsidRPr="00DF3711">
        <w:t xml:space="preserve">                  </w:t>
      </w:r>
      <w:r w:rsidR="00DF3711">
        <w:t>SUDAC</w:t>
      </w:r>
    </w:p>
    <w:p w:rsidRDefault="00867960" w:rsidP="00DF3711" w:rsidR="0092666B" w:rsidRPr="00DF3711">
      <w:pPr>
        <w:jc w:val="right"/>
      </w:pPr>
      <w:r w:rsidRPr="00DF3711">
        <w:t xml:space="preserve">                                                                                         </w:t>
      </w:r>
      <w:r w:rsidR="0092666B" w:rsidRPr="00DF3711">
        <w:t xml:space="preserve">           </w:t>
      </w:r>
      <w:r w:rsidR="00406184">
        <w:t>mr. sc. Maji Josipović</w:t>
      </w:r>
    </w:p>
    <w:p w:rsidRDefault="00DF3711" w:rsidP="00DF3711" w:rsidR="00DF3711">
      <w:pPr>
        <w:jc w:val="both"/>
      </w:pPr>
    </w:p>
    <w:p w:rsidRDefault="00AA0163" w:rsidP="00DF3711" w:rsidR="00AA0163">
      <w:pPr>
        <w:jc w:val="both"/>
      </w:pPr>
    </w:p>
    <w:p w:rsidRDefault="007072BE" w:rsidP="00DF3711" w:rsidR="007072BE">
      <w:pPr>
        <w:jc w:val="both"/>
      </w:pPr>
    </w:p>
    <w:p w:rsidRDefault="00867960" w:rsidP="00DF3711" w:rsidR="00DF3711" w:rsidRPr="00DF3711">
      <w:pPr>
        <w:jc w:val="both"/>
      </w:pPr>
      <w:r w:rsidRPr="00DF3711">
        <w:t>UPUTA O PRAVNOM LIJEKU:</w:t>
      </w:r>
    </w:p>
    <w:p w:rsidRDefault="00867960" w:rsidP="00DF3711" w:rsidR="004D4406">
      <w:pPr>
        <w:jc w:val="both"/>
      </w:pPr>
      <w:r w:rsidRPr="00DF3711">
        <w:t xml:space="preserve">Protiv ovog rješenja, nezadovoljna stranka može uložiti žalbu Visokom trgovačkom sudu Republike Hrvatske u roku od 8 </w:t>
      </w:r>
      <w:r w:rsidR="00DF3711">
        <w:t xml:space="preserve">(osam) </w:t>
      </w:r>
      <w:r w:rsidRPr="00DF3711">
        <w:t>dana po primitku rješenja, a ulaže se putem ovog suda u 2 primjerka.</w:t>
      </w:r>
      <w:r w:rsidR="00330E26" w:rsidRPr="00DF3711">
        <w:t xml:space="preserve"> </w:t>
      </w:r>
    </w:p>
    <w:p w:rsidRDefault="007072BE" w:rsidP="00DF3711" w:rsidR="007072BE">
      <w:pPr>
        <w:jc w:val="both"/>
      </w:pPr>
    </w:p>
    <w:p w:rsidRDefault="00772FB0" w:rsidP="00DF3711" w:rsidR="00772FB0">
      <w:pPr>
        <w:jc w:val="both"/>
      </w:pPr>
    </w:p>
    <w:sectPr w:rsidSect="003805C8" w:rsidR="00772FB0">
      <w:headerReference w:type="default" r:id="rId11"/>
      <w:footerReference w:type="default" r:id="rId12"/>
      <w:pgSz w:h="16838" w:w="11906"/>
      <w:pgMar w:gutter="0" w:footer="708" w:header="708" w:left="1417" w:bottom="851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B7A95" w:rsidP="0092666B" w:rsidR="006B7A95">
      <w:r>
        <w:separator/>
      </w:r>
    </w:p>
  </w:endnote>
  <w:endnote w:id="0" w:type="continuationSeparator">
    <w:p w:rsidRDefault="006B7A95" w:rsidP="0092666B" w:rsidR="006B7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2666B" w:rsidR="0092666B">
    <w:pPr>
      <w:pStyle w:val="Podnoje"/>
      <w:jc w:val="right"/>
    </w:pPr>
  </w:p>
  <w:p w:rsidRDefault="0092666B" w:rsidR="0092666B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B7A95" w:rsidP="0092666B" w:rsidR="006B7A95">
      <w:r>
        <w:separator/>
      </w:r>
    </w:p>
  </w:footnote>
  <w:footnote w:id="0" w:type="continuationSeparator">
    <w:p w:rsidRDefault="006B7A95" w:rsidP="0092666B" w:rsidR="006B7A9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869272530"/>
      <w:docPartObj>
        <w:docPartGallery w:val="Page Numbers (Top of Page)"/>
        <w:docPartUnique/>
      </w:docPartObj>
    </w:sdtPr>
    <w:sdtEndPr/>
    <w:sdtContent>
      <w:p w:rsidRDefault="00DF3711" w:rsidR="00DF371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681">
          <w:rPr>
            <w:noProof/>
          </w:rPr>
          <w:t>2</w:t>
        </w:r>
        <w:r>
          <w:fldChar w:fldCharType="end"/>
        </w:r>
      </w:p>
    </w:sdtContent>
  </w:sdt>
  <w:p w:rsidRDefault="00772FB0" w:rsidP="00DF3711" w:rsidR="0092666B">
    <w:pPr>
      <w:pStyle w:val="Zaglavlje"/>
      <w:jc w:val="right"/>
    </w:pPr>
    <w:r>
      <w:t>74. St-1158/2018</w:t>
    </w:r>
  </w:p>
  <w:p w:rsidRDefault="00136ED4" w:rsidP="00DF3711" w:rsidR="00136ED4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47AC4"/>
    <w:rsid w:val="00050C9F"/>
    <w:rsid w:val="000829B9"/>
    <w:rsid w:val="00095984"/>
    <w:rsid w:val="000A7A51"/>
    <w:rsid w:val="00136ED4"/>
    <w:rsid w:val="00152A1E"/>
    <w:rsid w:val="00160FCF"/>
    <w:rsid w:val="00181D9A"/>
    <w:rsid w:val="00313518"/>
    <w:rsid w:val="00330E26"/>
    <w:rsid w:val="00336887"/>
    <w:rsid w:val="00350AD0"/>
    <w:rsid w:val="003805C8"/>
    <w:rsid w:val="003A2D43"/>
    <w:rsid w:val="003F2C2E"/>
    <w:rsid w:val="00401592"/>
    <w:rsid w:val="00406184"/>
    <w:rsid w:val="0043400F"/>
    <w:rsid w:val="00454A8D"/>
    <w:rsid w:val="0048725F"/>
    <w:rsid w:val="00495D18"/>
    <w:rsid w:val="004B23BC"/>
    <w:rsid w:val="004C0681"/>
    <w:rsid w:val="004C1A84"/>
    <w:rsid w:val="004D25BB"/>
    <w:rsid w:val="004D4406"/>
    <w:rsid w:val="004E0312"/>
    <w:rsid w:val="005319A9"/>
    <w:rsid w:val="0056197F"/>
    <w:rsid w:val="005B2BDC"/>
    <w:rsid w:val="00613BE2"/>
    <w:rsid w:val="00682BEC"/>
    <w:rsid w:val="006A3D4D"/>
    <w:rsid w:val="006B7A95"/>
    <w:rsid w:val="006F1650"/>
    <w:rsid w:val="007072BE"/>
    <w:rsid w:val="00772FB0"/>
    <w:rsid w:val="00780585"/>
    <w:rsid w:val="00792DA4"/>
    <w:rsid w:val="007F268F"/>
    <w:rsid w:val="00867960"/>
    <w:rsid w:val="00871A6F"/>
    <w:rsid w:val="008956F8"/>
    <w:rsid w:val="0092666B"/>
    <w:rsid w:val="0094044C"/>
    <w:rsid w:val="00957473"/>
    <w:rsid w:val="00957C71"/>
    <w:rsid w:val="009E45F3"/>
    <w:rsid w:val="00A92BD7"/>
    <w:rsid w:val="00AA0163"/>
    <w:rsid w:val="00AE2163"/>
    <w:rsid w:val="00B07CA3"/>
    <w:rsid w:val="00B61351"/>
    <w:rsid w:val="00B965FB"/>
    <w:rsid w:val="00BD5EBC"/>
    <w:rsid w:val="00BE232D"/>
    <w:rsid w:val="00C224D7"/>
    <w:rsid w:val="00C66419"/>
    <w:rsid w:val="00C907C8"/>
    <w:rsid w:val="00CC1107"/>
    <w:rsid w:val="00CC33F2"/>
    <w:rsid w:val="00CC39FE"/>
    <w:rsid w:val="00CD1F20"/>
    <w:rsid w:val="00CE5C6C"/>
    <w:rsid w:val="00D50437"/>
    <w:rsid w:val="00D607D4"/>
    <w:rsid w:val="00DF3711"/>
    <w:rsid w:val="00E254C5"/>
    <w:rsid w:val="00E437C6"/>
    <w:rsid w:val="00F528CE"/>
    <w:rsid w:val="00F6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81D9A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92666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2666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2666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2666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2666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rsid w:val="0092666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2666B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92666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2666B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92666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2666B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81D9A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92666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2666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2666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2666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2666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rsid w:val="0092666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2666B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92666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2666B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92666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266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rujna 2018.</izvorni_sadrzaj>
    <derivirana_varijabla naziv="DomainObject.DatumDonosenjaOdluke_1">19.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 sc. Maja</izvorni_sadrzaj>
    <derivirana_varijabla naziv="DomainObject.DonositeljOdluke.Ime_1">mr. sc. Maja</derivirana_varijabla>
  </DomainObject.DonositeljOdluke.Ime>
  <DomainObject.DonositeljOdluke.Prezime>
    <izvorni_sadrzaj>Josipović</izvorni_sadrzaj>
    <derivirana_varijabla naziv="DomainObject.DonositeljOdluke.Prezime_1">Josipović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1158</izvorni_sadrzaj>
    <derivirana_varijabla naziv="DomainObject.Predmet.Broj_1">1158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2018.</izvorni_sadrzaj>
    <derivirana_varijabla naziv="DomainObject.Predmet.DatumOsnivanja_1">30.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St-1158/2018</izvorni_sadrzaj>
    <derivirana_varijabla naziv="DomainObject.Predmet.OznakaBroj_1">St-1158/2018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FANTAZIJA ZABAVNI PARK d.o.o. zastupanog po punomoćniku Slaven Čolak</izvorni_sadrzaj>
    <derivirana_varijabla naziv="DomainObject.Predmet.ProtustrankaFormated_1">  FANTAZIJA ZABAVNI PARK d.o.o. zastupanog po punomoćniku Slaven Čolak</derivirana_varijabla>
  </DomainObject.Predmet.ProtustrankaFormated>
  <DomainObject.Predmet.ProtustrankaFormatedOIB>
    <izvorni_sadrzaj>  FANTAZIJA ZABAVNI PARK d.o.o., OIB 40210972098 zastupanog po punomoćniku Slaven Čolak</izvorni_sadrzaj>
    <derivirana_varijabla naziv="DomainObject.Predmet.ProtustrankaFormatedOIB_1">  FANTAZIJA ZABAVNI PARK d.o.o., OIB 40210972098 zastupanog po punomoćniku Slaven Čolak</derivirana_varijabla>
  </DomainObject.Predmet.ProtustrankaFormatedOIB>
  <DomainObject.Predmet.ProtustrankaFormatedWithAdress>
    <izvorni_sadrzaj> FANTAZIJA ZABAVNI PARK d.o.o., Perkovčeva 9, 10430 Samobor zastupanog po punomoćniku Slaven Čolak</izvorni_sadrzaj>
    <derivirana_varijabla naziv="DomainObject.Predmet.ProtustrankaFormatedWithAdress_1"> FANTAZIJA ZABAVNI PARK d.o.o., Perkovčeva 9, 10430 Samobor zastupanog po punomoćniku Slaven Čolak</derivirana_varijabla>
  </DomainObject.Predmet.ProtustrankaFormatedWithAdress>
  <DomainObject.Predmet.ProtustrankaFormatedWithAdressOIB>
    <izvorni_sadrzaj> FANTAZIJA ZABAVNI PARK d.o.o., OIB 40210972098, Perkovčeva 9, 10430 Samobor zastupanog po punomoćniku Slaven Čolak</izvorni_sadrzaj>
    <derivirana_varijabla naziv="DomainObject.Predmet.ProtustrankaFormatedWithAdressOIB_1"> FANTAZIJA ZABAVNI PARK d.o.o., OIB 40210972098, Perkovčeva 9, 10430 Samobor zastupanog po punomoćniku Slaven Čolak</derivirana_varijabla>
  </DomainObject.Predmet.ProtustrankaFormatedWithAdressOIB>
  <DomainObject.Predmet.ProtustrankaWithAdress>
    <izvorni_sadrzaj>FANTAZIJA ZABAVNI PARK d.o.o. Perkovčeva 9, 10430 Samobor</izvorni_sadrzaj>
    <derivirana_varijabla naziv="DomainObject.Predmet.ProtustrankaWithAdress_1">FANTAZIJA ZABAVNI PARK d.o.o. Perkovčeva 9, 10430 Samobor</derivirana_varijabla>
  </DomainObject.Predmet.ProtustrankaWithAdress>
  <DomainObject.Predmet.ProtustrankaWithAdressOIB>
    <izvorni_sadrzaj>FANTAZIJA ZABAVNI PARK d.o.o., OIB 40210972098, Perkovčeva 9, 10430 Samobor</izvorni_sadrzaj>
    <derivirana_varijabla naziv="DomainObject.Predmet.ProtustrankaWithAdressOIB_1">FANTAZIJA ZABAVNI PARK d.o.o., OIB 40210972098, Perkovčeva 9, 10430 Samobor</derivirana_varijabla>
  </DomainObject.Predmet.ProtustrankaWithAdressOIB>
  <DomainObject.Predmet.ProtustrankaNazivFormated>
    <izvorni_sadrzaj>FANTAZIJA ZABAVNI PARK d.o.o.</izvorni_sadrzaj>
    <derivirana_varijabla naziv="DomainObject.Predmet.ProtustrankaNazivFormated_1">FANTAZIJA ZABAVNI PARK d.o.o.</derivirana_varijabla>
  </DomainObject.Predmet.ProtustrankaNazivFormated>
  <DomainObject.Predmet.ProtustrankaNazivFormatedOIB>
    <izvorni_sadrzaj>FANTAZIJA ZABAVNI PARK d.o.o., OIB 40210972098</izvorni_sadrzaj>
    <derivirana_varijabla naziv="DomainObject.Predmet.ProtustrankaNazivFormatedOIB_1">FANTAZIJA ZABAVNI PARK d.o.o., OIB 40210972098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74. - mr.sc. M. Josipović </izvorni_sadrzaj>
    <derivirana_varijabla naziv="DomainObject.Predmet.Referada.Naziv_1">74. - mr.sc. M. Josipović </derivirana_varijabla>
  </DomainObject.Predmet.Referada.Naziv>
  <DomainObject.Predmet.Referada.Oznaka>
    <izvorni_sadrzaj>74. </izvorni_sadrzaj>
    <derivirana_varijabla naziv="DomainObject.Predmet.Referada.Oznaka_1">74. </derivirana_varijabla>
  </DomainObject.Predmet.Referada.Oznaka>
  <DomainObject.Predmet.Referada.Prostorija.Naziv>
    <izvorni_sadrzaj>Soba DZ III 62</izvorni_sadrzaj>
    <derivirana_varijabla naziv="DomainObject.Predmet.Referada.Prostorija.Naziv_1">Soba DZ III 62</derivirana_varijabla>
  </DomainObject.Predmet.Referada.Prostorija.Naziv>
  <DomainObject.Predmet.Referada.Prostorija.Oznaka>
    <izvorni_sadrzaj>DZ III 62</izvorni_sadrzaj>
    <derivirana_varijabla naziv="DomainObject.Predmet.Referada.Prostorija.Oznaka_1">DZ III 62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 sc. Maja Josipović</izvorni_sadrzaj>
    <derivirana_varijabla naziv="DomainObject.Predmet.Referada.Sudac_1">mr. sc. Maja Josipović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74. - mr.sc. M. Josipović </izvorni_sadrzaj>
    <derivirana_varijabla naziv="DomainObject.Predmet.TrenutnaLokacijaSpisa.Naziv_1">74. - mr.sc. M. Josipović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Nevenka Furić</izvorni_sadrzaj>
    <derivirana_varijabla naziv="DomainObject.Predmet.Zapisnicar_1">Nevenka Furić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 ZABAVNI PARK d.o.o. zastupanog po punomoćniku Slaven Čolak</item>
    </izvorni_sadrzaj>
    <derivirana_varijabla naziv="DomainObject.Predmet.ProtuStrankaListFormated_1">
      <item>FANTAZIJA ZABAVNI PARK d.o.o. zastupanog po punomoćniku Slaven Čolak</item>
    </derivirana_varijabla>
  </DomainObject.Predmet.ProtuStrankaListFormated>
  <DomainObject.Predmet.ProtuStrankaListFormatedOIB>
    <izvorni_sadrzaj>
      <item>FANTAZIJA ZABAVNI PARK d.o.o., OIB 40210972098 zastupanog po punomoćniku Slaven Čolak</item>
    </izvorni_sadrzaj>
    <derivirana_varijabla naziv="DomainObject.Predmet.ProtuStrankaListFormatedOIB_1">
      <item>FANTAZIJA ZABAVNI PARK d.o.o., OIB 40210972098 zastupanog po punomoćniku Slaven Čolak</item>
    </derivirana_varijabla>
  </DomainObject.Predmet.ProtuStrankaListFormatedOIB>
  <DomainObject.Predmet.ProtuStrankaListFormatedWithAdress>
    <izvorni_sadrzaj>
      <item>FANTAZIJA ZABAVNI PARK d.o.o., Perkovčeva 9, 10430 Samobor zastupanog po punomoćniku Slaven Čolak</item>
    </izvorni_sadrzaj>
    <derivirana_varijabla naziv="DomainObject.Predmet.ProtuStrankaListFormatedWithAdress_1">
      <item>FANTAZIJA ZABAVNI PARK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 ZABAVNI PARK d.o.o., OIB 40210972098, Perkovčeva 9, 10430 Samobor zastupanog po punomoćniku Slaven Čolak</item>
    </izvorni_sadrzaj>
    <derivirana_varijabla naziv="DomainObject.Predmet.ProtuStrankaListFormatedWithAdressOIB_1">
      <item>FANTAZIJA ZABAVNI PARK d.o.o., OIB 40210972098, Perkovčeva 9, 10430 Samobor zastupanog po punomoćniku Slaven Čolak</item>
    </derivirana_varijabla>
  </DomainObject.Predmet.ProtuStrankaListFormatedWithAdressOIB>
  <DomainObject.Predmet.ProtuStrankaListNazivFormated>
    <izvorni_sadrzaj>
      <item>FANTAZIJA ZABAVNI PARK d.o.o.</item>
    </izvorni_sadrzaj>
    <derivirana_varijabla naziv="DomainObject.Predmet.ProtuStrankaListNazivFormated_1">
      <item>FANTAZIJA ZABAVNI PARK d.o.o.</item>
    </derivirana_varijabla>
  </DomainObject.Predmet.ProtuStrankaListNazivFormated>
  <DomainObject.Predmet.ProtuStrankaListNazivFormatedOIB>
    <izvorni_sadrzaj>
      <item>FANTAZIJA ZABAVNI PARK d.o.o., OIB 40210972098</item>
    </izvorni_sadrzaj>
    <derivirana_varijabla naziv="DomainObject.Predmet.ProtuStrankaListNazivFormatedOIB_1">
      <item>FANTAZIJA ZABAVNI PARK d.o.o., OIB 40210972098</item>
    </derivirana_varijabla>
  </DomainObject.Predmet.ProtuStrankaListNazivFormatedOIB>
  <DomainObject.Predmet.OstaliListFormated>
    <izvorni_sadrzaj>
      <item>Slaven Čolak punomoćnik sudionika u postupku FANTAZIJA ZABAVNI PARK d.o.o.</item>
    </izvorni_sadrzaj>
    <derivirana_varijabla naziv="DomainObject.Predmet.OstaliListFormated_1">
      <item>Slaven Čolak punomoćnik sudionika u postupku FANTAZIJA ZABAVNI PARK d.o.o.</item>
    </derivirana_varijabla>
  </DomainObject.Predmet.OstaliListFormated>
  <DomainObject.Predmet.OstaliListFormatedOIB>
    <izvorni_sadrzaj>
      <item>Slaven Čolak, OIB 95903919325 punomoćnik sudionika u postupku FANTAZIJA ZABAVNI PARK d.o.o.</item>
    </izvorni_sadrzaj>
    <derivirana_varijabla naziv="DomainObject.Predmet.OstaliListFormatedOIB_1">
      <item>Slaven Čolak, OIB 95903919325 punomoćnik sudionika u postupku FANTAZIJA ZABAVNI PARK d.o.o.</item>
    </derivirana_varijabla>
  </DomainObject.Predmet.OstaliListFormatedOIB>
  <DomainObject.Predmet.OstaliListFormatedWithAdress>
    <izvorni_sadrzaj>
      <item>Slaven Čolak, Petrova 115/B, 10000 Zagreb punomoćnik sudionika u postupku FANTAZIJA ZABAVNI PARK d.o.o.</item>
    </izvorni_sadrzaj>
    <derivirana_varijabla naziv="DomainObject.Predmet.OstaliListFormatedWithAdress_1">
      <item>Slaven Čolak, Petrova 115/B, 10000 Zagreb punomoćnik sudionika u postupku FANTAZIJA ZABAVNI PARK d.o.o.</item>
    </derivirana_varijabla>
  </DomainObject.Predmet.OstaliListFormatedWithAdress>
  <DomainObject.Predmet.OstaliListFormatedWithAdressOIB>
    <izvorni_sadrzaj>
      <item>Slaven Čolak, OIB 95903919325, Petrova 115/B, 10000 Zagreb punomoćnik sudionika u postupku FANTAZIJA ZABAVNI PARK d.o.o.</item>
    </izvorni_sadrzaj>
    <derivirana_varijabla naziv="DomainObject.Predmet.OstaliListFormatedWithAdressOIB_1">
      <item>Slaven Čolak, OIB 95903919325, Petrova 115/B, 10000 Zagreb punomoćnik sudionika u postupku FANTAZIJA ZABAVNI PARK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rujna 2018.</izvorni_sadrzaj>
    <derivirana_varijabla naziv="DomainObject.Datum_1">19.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 ZABAVNI PARK d.o.o.</izvorni_sadrzaj>
    <derivirana_varijabla naziv="DomainObject.Predmet.ProtustrankaIDrugi_1">FANTAZIJA ZABAVNI PARK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FANTAZIJA ZABAVNI PARK d.o.o., OIB 40210972098, Perkovčeva 9, 10430 Samobor</izvorni_sadrzaj>
    <derivirana_varijabla naziv="DomainObject.Predmet.ProtustrankaIDrugiAdressOIB_1">FANTAZIJA ZABAVNI PARK d.o.o., OIB 40210972098,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 ZABAVNI PARK d.o.o.</item>
      <item>Slaven Čolak</item>
    </izvorni_sadrzaj>
    <derivirana_varijabla naziv="DomainObject.Predmet.SudioniciListNaziv_1">
      <item>FINA Regionalni centar Zagreb</item>
      <item>FANTAZIJA ZABAVNI PARK d.o.o.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 ZABAVNI PARK d.o.o., OIB 40210972098, Perkovčeva 9,10430 Samobor</item>
      <item>Slaven Čolak, OIB 95903919325, Petrova 115/B,10000 Zagreb</item>
    </izvorni_sadrzaj>
    <derivirana_varijabla naziv="DomainObject.Predmet.SudioniciListAdressOIB_1">
      <item>FINA Regionalni centar Zagreb, OIB 85821130368, Trg svibanjskih žrtava 1995. br. 1,10000 Zagreb</item>
      <item>FANTAZIJA ZABAVNI PARK d.o.o., OIB 40210972098, Perkovčeva 9,10430 Samobor</item>
      <item>Slaven Čolak, OIB 95903919325, Petrova 115/B,10000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40210972098</item>
      <item>, OIB 95903919325</item>
    </izvorni_sadrzaj>
    <derivirana_varijabla naziv="DomainObject.Predmet.SudioniciListNazivOIB_1">
      <item>, OIB 85821130368</item>
      <item>, OIB 40210972098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05B176-B247-437E-BC3A-857442920BD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708</properties:Words>
  <properties:Characters>3809</properties:Characters>
  <properties:Lines>81</properties:Lines>
  <properties:Paragraphs>21</properties:Paragraphs>
  <properties:TotalTime>11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4665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2018-09-18T12:49:00Z</dcterms:created>
  <dc:creator>gzubak</dc:creator>
  <cp:lastModifiedBy>Nevenka Furić</cp:lastModifiedBy>
  <cp:lastPrinted>2018-09-19T06:28:00Z</cp:lastPrinted>
  <dcterms:modified xmlns:xsi="http://www.w3.org/2001/XMLSchema-instance" xsi:type="dcterms:W3CDTF">2018-09-19T06:32:00Z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(St-1158-18 - FANTAZIJA ZABAVNI PARK - OBUSTAVA-nije više u blokadi dostavljen očevidnik.docx)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