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fb21d7a" w14:textId="fb21d7a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456504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56504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5650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Općinski sud u Zlataru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45650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</w:rPr>
            <w:t>Trg slobode 14 A</w:t>
          </w:r>
        </w:sdtContent>
      </w:sdt>
      <w:r w:rsidRPr="006C43C5" w:rsidR="00AE649C">
        <w:t xml:space="preserve"> </w:t>
      </w:r>
    </w:p>
    <w:p w:rsidR="001A12B4" w:rsidP="001A12B4" w:rsidRDefault="00456504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</w:rPr>
            <w:t>49250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</w:rPr>
            <w:t>Zlatar</w:t>
          </w:r>
        </w:sdtContent>
      </w:sdt>
      <w:r w:rsidRPr="006C43C5" w:rsidR="00AE649C">
        <w:t xml:space="preserve"> </w:t>
      </w:r>
    </w:p>
    <w:p w:rsidRPr="00456504" w:rsidR="001A12B4" w:rsidP="0045650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Pp Ikp-711/2021-11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456504">
      <w:pPr>
        <w:ind w:firstLine="567"/>
        <w:jc w:val="both"/>
        <w:rPr>
          <w:noProof/>
          <w:shd w:val="clear" w:color="auto" w:fill="CCFFCC"/>
        </w:rPr>
      </w:pPr>
      <w:r>
        <w:t xml:space="preserve">Općinski sud u Zlataru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Jadranki Kiš Šaulovečki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Mladenu Boroši, OIB 79391223253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članka 19. stavka 1.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a o zaštiti od nasilja u obitelji (2017)">
            <w:listItem w:displayText="Zakona o zaštiti od nasilja u obitelji (2017)" w:value="Zakona o zaštiti od nasilja u obitelji (2017)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Zakona o zaštiti od nasilja u obitelji (2017)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31. kolovoza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Mladena Boroše, OIB 79391223253, rođen 02.08.1993.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Ulica Viktora Šipeka 2, 49240 Stubičke Toplice</w:t>
          </w:r>
        </w:sdtContent>
      </w:sdt>
      <w:r w:rsidRPr="00AE7B84" w:rsidR="00AE7B84">
        <w:rPr>
          <w:rFonts w:eastAsia="Times New Roman" w:cs="Times New Roman"/>
        </w:rPr>
        <w:t>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članka 19. stavka 1.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a o zaštiti od nasilja u obitelji (2017)">
            <w:listItem w:displayText="Zakona o zaštiti od nasilja u obitelji (2017)" w:value="Zakona o zaštiti od nasilja u obitelji (2017)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Zakona o zaštiti od nasilja u obitelji (2017)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="001A338E" w:rsidP="00275E81" w:rsidRDefault="00CB5345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Općinskog suda u Zlataru, Stalna služba u Donjoj Stubici</w:t>
          </w:r>
        </w:sdtContent>
      </w:sdt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Pp-964/2021-5 donesena 09.06.2021.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07-2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27.07.2021.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Mladenu Boroši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26,54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eura.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456504" w:rsidR="00561534" w:rsidP="00456504" w:rsidRDefault="00CB534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Zlataru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31. kolovoza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68"/>
        <w:gridCol w:w="3069"/>
        <w:gridCol w:w="3150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456504" w:rsidR="00B40829" w:rsidP="00B40829" w:rsidRDefault="00B40829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456504">
              <w:rPr>
                <w:rFonts w:eastAsia="Calibri" w:cs="Times New Roman"/>
                <w:sz w:val="24"/>
                <w:szCs w:val="24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456504" w:rsidR="00B40829" w:rsidP="00B40829" w:rsidRDefault="0045650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56504">
                  <w:rPr>
                    <w:rStyle w:val="eSPISCCParagraphDefaultFont"/>
                    <w:rFonts w:eastAsiaTheme="minorHAnsi"/>
                  </w:rPr>
                  <w:t>Jadranka Kiš Šaulovečki</w:t>
                </w:r>
              </w:sdtContent>
            </w:sdt>
          </w:p>
        </w:tc>
      </w:tr>
    </w:tbl>
    <w:p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Općinskom sudu u Zlataru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Trg slobode 14 A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6504" w:rsidR="00456504">
            <w:rPr>
              <w:rStyle w:val="eSPISCCParagraphDefaultFont"/>
              <w:rFonts w:eastAsiaTheme="minorHAnsi"/>
            </w:rPr>
            <w:t>Mladen Boroša, Ulica Viktora Šipeka 2, 49240 Stubičke Toplice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456504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spis">
            <w:listItem w:displayText="spis" w:value="spis"/>
            <w:listItem w:displayText="Fina Zagreb, Vrtni put 3,10000 Zagreb" w:value="Fina Zagreb, Vrtni put 3,10000 Zagreb"/>
            <w:listItem w:displayText="Specijalna bolnica za medicinsku rehabilitaciju, Park Matije Gupca 1,49240 Stubičke Toplice" w:value="Specijalna bolnica za medicinsku rehabilitaciju, Park Matije Gupca 1,49240 Stubičke Toplice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56504">
            <w:rPr>
              <w:rStyle w:val="eSPISCCParagraphDefaultFont"/>
              <w:rFonts w:eastAsiaTheme="minorHAnsi"/>
            </w:rPr>
            <w:t>spis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B40829" w:rsidR="00B37A7D" w:rsidP="00B37A7D" w:rsidRDefault="00B37A7D">
      <w:pPr>
        <w:spacing w:after="0" w:line="276" w:lineRule="auto"/>
        <w:contextualSpacing/>
        <w:jc w:val="both"/>
        <w:rPr>
          <w:rFonts w:eastAsia="Calibri" w:cs="Times New Roman"/>
        </w:rPr>
      </w:pPr>
      <w:bookmarkStart w:name="_GoBack" w:id="0"/>
      <w:bookmarkEnd w:id="0"/>
    </w:p>
    <w:p w:rsidRPr="001A12B4" w:rsidR="001A12B4" w:rsidP="001A12B4" w:rsidRDefault="001A12B4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977C8" w:rsidP="00537B78" w:rsidRDefault="00F977C8">
      <w:r>
        <w:separator/>
      </w:r>
    </w:p>
  </w:endnote>
  <w:endnote w:type="continuationSeparator" w:id="0">
    <w:p w:rsidR="00F977C8" w:rsidP="00537B78" w:rsidRDefault="00F977C8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504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977C8" w:rsidP="00537B78" w:rsidRDefault="00F977C8">
      <w:r>
        <w:separator/>
      </w:r>
    </w:p>
  </w:footnote>
  <w:footnote w:type="continuationSeparator" w:id="0">
    <w:p w:rsidR="00F977C8" w:rsidP="00537B78" w:rsidRDefault="00F977C8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56504" w:rsidR="00456504">
          <w:rPr>
            <w:rStyle w:val="eSPISCCParagraphDefaultFont"/>
          </w:rPr>
          <w:t>Pp Ikp-711/2021-11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56504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0A808BCF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1B0766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Ikp-711/2021-11</izvorni_sadrzaj>
    <derivirana_varijabla naziv="DomainObject.Oznaka_1">Pp Ikp-711/2021-11</derivirana_varijabla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Kiš Šaulovečki</izvorni_sadrzaj>
    <derivirana_varijabla naziv="DomainObject.DonositeljOdluke.Prezime_1">Kiš Šaulovečki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711</izvorni_sadrzaj>
    <derivirana_varijabla naziv="DomainObject.Predmet.Broj_1">711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2021.</izvorni_sadrzaj>
    <derivirana_varijabla naziv="DomainObject.Predmet.DatumOsnivanja_1">9.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Ikp-711/2021</izvorni_sadrzaj>
    <derivirana_varijabla naziv="DomainObject.Predmet.OznakaBroj_1">Pp Ikp-711/2021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Zastara
Provedeno izvršenje</izvorni_sadrzaj>
    <derivirana_varijabla naziv="DomainObject.Predmet.PrimjedbaSuca_1">Zastara
Provedeno izvršenje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Mladen Boroša</izvorni_sadrzaj>
    <derivirana_varijabla naziv="DomainObject.Predmet.ProtustrankaFormated_1">  Mladen Boroša</derivirana_varijabla>
  </DomainObject.Predmet.ProtustrankaFormated>
  <DomainObject.Predmet.ProtustrankaFormatedOIB>
    <izvorni_sadrzaj>  Mladen Boroša, OIB 79391223253</izvorni_sadrzaj>
    <derivirana_varijabla naziv="DomainObject.Predmet.ProtustrankaFormatedOIB_1">Mladenu Boroši, OIB 79391223253</derivirana_varijabla>
  </DomainObject.Predmet.ProtustrankaFormatedOIB>
  <DomainObject.Predmet.ProtustrankaFormatedWithAdress>
    <izvorni_sadrzaj> Mladen Boroša, Ulica Viktora Šipeka 2, 49240 Stubičke Toplice</izvorni_sadrzaj>
    <derivirana_varijabla naziv="DomainObject.Predmet.ProtustrankaFormatedWithAdress_1">Ulica Viktora Šipeka 2, 49240 Stubičke Toplice</derivirana_varijabla>
  </DomainObject.Predmet.ProtustrankaFormatedWithAdress>
  <DomainObject.Predmet.ProtustrankaFormatedWithAdressOIB>
    <izvorni_sadrzaj> Mladen Boroša, OIB 79391223253, Ulica Viktora Šipeka 2, 49240 Stubičke Toplice</izvorni_sadrzaj>
    <derivirana_varijabla naziv="DomainObject.Predmet.ProtustrankaFormatedWithAdressOIB_1"> Mladen Boroša, OIB 79391223253, Ulica Viktora Šipeka 2, 49240 Stubičke Toplice</derivirana_varijabla>
  </DomainObject.Predmet.ProtustrankaFormatedWithAdressOIB>
  <DomainObject.Predmet.ProtustrankaWithAdress>
    <izvorni_sadrzaj>Mladen Boroša Ulica Viktora Šipeka 2, 49240 Stubičke Toplice</izvorni_sadrzaj>
    <derivirana_varijabla naziv="DomainObject.Predmet.ProtustrankaWithAdress_1">Mladen Boroša Ulica Viktora Šipeka 2, 49240 Stubičke Toplice</derivirana_varijabla>
  </DomainObject.Predmet.ProtustrankaWithAdress>
  <DomainObject.Predmet.ProtustrankaWithAdressOIB>
    <izvorni_sadrzaj>Mladen Boroša, OIB 79391223253, Ulica Viktora Šipeka 2, 49240 Stubičke Toplice</izvorni_sadrzaj>
    <derivirana_varijabla naziv="DomainObject.Predmet.ProtustrankaWithAdressOIB_1">Mladen Boroša, OIB 79391223253, Ulica Viktora Šipeka 2, 49240 Stubičke Toplice</derivirana_varijabla>
  </DomainObject.Predmet.ProtustrankaWithAdressOIB>
  <DomainObject.Predmet.ProtustrankaNazivFormated>
    <izvorni_sadrzaj>Mladen Boroša</izvorni_sadrzaj>
    <derivirana_varijabla naziv="DomainObject.Predmet.ProtustrankaNazivFormated_1">Mladenu Boroši</derivirana_varijabla>
    <derivirana_varijabla naziv="Padez">Mladen Boroša</derivirana_varijabla>
  </DomainObject.Predmet.ProtustrankaNazivFormated>
  <DomainObject.Predmet.ProtustrankaNazivFormatedOIB>
    <izvorni_sadrzaj>Mladen Boroša, OIB 79391223253</izvorni_sadrzaj>
    <derivirana_varijabla naziv="DomainObject.Predmet.ProtustrankaNazivFormatedOIB_1">Mladen Boroša, OIB 79391223253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Jadranka Kiš Šaulovečki  25.</izvorni_sadrzaj>
    <derivirana_varijabla naziv="DomainObject.Predmet.Referada.Naziv_1">Jadranka Kiš Šaulovečki  25.</derivirana_varijabla>
  </DomainObject.Predmet.Referada.Naziv>
  <DomainObject.Predmet.Referada.Oznaka>
    <izvorni_sadrzaj>ZL 25.</izvorni_sadrzaj>
    <derivirana_varijabla naziv="DomainObject.Predmet.Referada.Oznaka_1">ZL 25.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Zlataru</izvorni_sadrzaj>
    <derivirana_varijabla naziv="DomainObject.Predmet.Referada.Sud.Naziv_1">Općinskom sudu u Zlataru</derivirana_varijabla>
    <derivirana_varijabla naziv="DomainObject.Predmet.Referada.Sud.Naziv">Općinski sud u Zlataru</derivirana_varijabla>
  </DomainObject.Predmet.Referada.Sud.Naziv>
  <DomainObject.Predmet.Referada.Sudac>
    <izvorni_sadrzaj>Jadranka Kiš Šaulovečki</izvorni_sadrzaj>
    <derivirana_varijabla naziv="DomainObject.Predmet.Referada.Sudac_1">Jadranka Kiš Šaulovečki</derivirana_varijabla>
    <derivirana_varijabla naziv="Dativ">Jadranki Kiš Šaulovečki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Općinskog suda u Zlataru, Stalna služba u Donjoj Stubici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  <derivirana_varijabla naziv="Padez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Zlatar</izvorni_sadrzaj>
    <derivirana_varijabla naziv="DomainObject.Predmet.Sud.Adresa.Naselje_1">Zlatar</derivirana_varijabla>
  </DomainObject.Predmet.Sud.Adresa.Naselje>
  <DomainObject.Predmet.Sud.Adresa.NaseljeLokativ>
    <izvorni_sadrzaj>Zlataru</izvorni_sadrzaj>
    <derivirana_varijabla naziv="DomainObject.Predmet.Sud.Adresa.NaseljeLokativ_1">Zlataru</derivirana_varijabla>
  </DomainObject.Predmet.Sud.Adresa.NaseljeLokativ>
  <DomainObject.Predmet.Sud.Adresa.PostBroj>
    <izvorni_sadrzaj>49250</izvorni_sadrzaj>
    <derivirana_varijabla naziv="DomainObject.Predmet.Sud.Adresa.PostBroj_1">49250</derivirana_varijabla>
  </DomainObject.Predmet.Sud.Adresa.PostBroj>
  <DomainObject.Predmet.Sud.Adresa.UlicaIKBR>
    <izvorni_sadrzaj>Trg slobode 14 A</izvorni_sadrzaj>
    <derivirana_varijabla naziv="DomainObject.Predmet.Sud.Adresa.UlicaIKBR_1">Trg slobode 14 A</derivirana_varijabla>
  </DomainObject.Predmet.Sud.Adresa.UlicaIKBR>
  <DomainObject.Predmet.Sud.Naziv>
    <izvorni_sadrzaj>Općinski sud u Zlataru</izvorni_sadrzaj>
    <derivirana_varijabla naziv="DomainObject.Predmet.Sud.Naziv_1">Općinski sud u Zlataru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 prekršajnih kazni Zlatar</izvorni_sadrzaj>
    <derivirana_varijabla naziv="DomainObject.Predmet.TrenutnaLokacijaSpisa.Naziv_1">Odjel izvršenja prekršajnih kazni Zlatar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PIS</izvorni_sadrzaj>
    <derivirana_varijabla naziv="DomainObject.Predmet.UstrojstvenaJedinicaVodi.Oznaka_1">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Kristina Folnović Režek</izvorni_sadrzaj>
    <derivirana_varijabla naziv="DomainObject.Predmet.Zapisnicar_1">Kristina Folnović Režek</derivirana_varijabla>
    <derivirana_varijabla naziv="Padez">Kristina Folnović Režek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Mladen Boroša</item>
    </izvorni_sadrzaj>
    <derivirana_varijabla naziv="DomainObject.Predmet.ProtuStrankaListFormated_1">
      <item>Mladen Boroša</item>
    </derivirana_varijabla>
  </DomainObject.Predmet.ProtuStrankaListFormated>
  <DomainObject.Predmet.ProtuStrankaListFormatedOIB>
    <izvorni_sadrzaj>
      <item>Mladen Boroša, OIB 79391223253</item>
    </izvorni_sadrzaj>
    <derivirana_varijabla naziv="DomainObject.Predmet.ProtuStrankaListFormatedOIB_1">
      <item>Mladen Boroša, OIB 79391223253</item>
    </derivirana_varijabla>
  </DomainObject.Predmet.ProtuStrankaListFormatedOIB>
  <DomainObject.Predmet.ProtuStrankaListFormatedWithAdress>
    <izvorni_sadrzaj>
      <item>Mladen Boroša, Ulica Viktora Šipeka 2, 49240 Stubičke Toplice</item>
    </izvorni_sadrzaj>
    <derivirana_varijabla naziv="DomainObject.Predmet.ProtuStrankaListFormatedWithAdress_1">
      <item>Mladen Boroša, Ulica Viktora Šipeka 2, 49240 Stubičke Toplice</item>
    </derivirana_varijabla>
  </DomainObject.Predmet.ProtuStrankaListFormatedWithAdress>
  <DomainObject.Predmet.ProtuStrankaListFormatedWithAdressOIB>
    <izvorni_sadrzaj>
      <item>Mladen Boroša, OIB 79391223253, Ulica Viktora Šipeka 2, 49240 Stubičke Toplice</item>
    </izvorni_sadrzaj>
    <derivirana_varijabla naziv="DomainObject.Predmet.ProtuStrankaListFormatedWithAdressOIB_1">
      <item>Mladen Boroša, OIB 79391223253, Ulica Viktora Šipeka 2, 49240 Stubičke Toplice</item>
    </derivirana_varijabla>
  </DomainObject.Predmet.ProtuStrankaListFormatedWithAdressOIB>
  <DomainObject.Predmet.ProtuStrankaListNazivFormated>
    <izvorni_sadrzaj>
      <item>Mladen Boroša</item>
    </izvorni_sadrzaj>
    <derivirana_varijabla naziv="DomainObject.Predmet.ProtuStrankaListNazivFormated_1">
      <item>Mladen Boroša</item>
    </derivirana_varijabla>
  </DomainObject.Predmet.ProtuStrankaListNazivFormated>
  <DomainObject.Predmet.ProtuStrankaListNazivFormatedOIB>
    <izvorni_sadrzaj>
      <item>Mladen Boroša, OIB 79391223253</item>
    </izvorni_sadrzaj>
    <derivirana_varijabla naziv="DomainObject.Predmet.ProtuStrankaListNazivFormatedOIB_1">
      <item>Mladen Boroša, OIB 79391223253</item>
    </derivirana_varijabla>
  </DomainObject.Predmet.ProtuStrankaListNazivFormatedOIB>
  <DomainObject.Predmet.OstaliListFormated>
    <izvorni_sadrzaj>
      <item>Fina Zagreb</item>
      <item>Specijalna bolnica za medicinsku rehabilitaciju</item>
    </izvorni_sadrzaj>
    <derivirana_varijabla naziv="DomainObject.Predmet.OstaliListFormated_1">
      <item>Fina Zagreb</item>
      <item>Specijalna bolnica za medicinsku rehabilitaciju</item>
    </derivirana_varijabla>
    <derivirana_varijabla naziv="DrugaOsoba">
      <item>Fina Zagreb</item>
      <item>Specijalna bolnica za medicinsku rehabilitaciju</item>
    </derivirana_varijabla>
  </DomainObject.Predmet.OstaliListFormated>
  <DomainObject.Predmet.OstaliListFormatedOIB>
    <izvorni_sadrzaj>
      <item>Fina Zagreb</item>
      <item>Specijalna bolnica za medicinsku rehabilitaciju</item>
    </izvorni_sadrzaj>
    <derivirana_varijabla naziv="DomainObject.Predmet.OstaliListFormatedOIB_1">
      <item>Fina Zagreb</item>
      <item>Specijalna bolnica za medicinsku rehabilitaciju</item>
    </derivirana_varijabla>
  </DomainObject.Predmet.OstaliListFormatedOIB>
  <DomainObject.Predmet.OstaliListFormatedWithAdress>
    <izvorni_sadrzaj>
      <item>Fina Zagreb, Vrtni put 3, 10000 Zagreb</item>
      <item>Specijalna bolnica za medicinsku rehabilitaciju, Park Matije Gupca 1, 49240 Stubičke Toplice</item>
    </izvorni_sadrzaj>
    <derivirana_varijabla naziv="DomainObject.Predmet.OstaliListFormatedWithAdress_1">
      <item>Fina Zagreb, Vrtni put 3, 10000 Zagreb</item>
      <item>Specijalna bolnica za medicinsku rehabilitaciju, Park Matije Gupca 1, 49240 Stubičke Toplice</item>
    </derivirana_varijabla>
  </DomainObject.Predmet.OstaliListFormatedWithAdress>
  <DomainObject.Predmet.OstaliListFormatedWithAdressOIB>
    <izvorni_sadrzaj>
      <item>Fina Zagreb, Vrtni put 3, 10000 Zagreb</item>
      <item>Specijalna bolnica za medicinsku rehabilitaciju, Park Matije Gupca 1, 49240 Stubičke Toplice</item>
    </izvorni_sadrzaj>
    <derivirana_varijabla naziv="DomainObject.Predmet.OstaliListFormatedWithAdressOIB_1">
      <item>Fina Zagreb, Vrtni put 3, 10000 Zagreb</item>
      <item>Specijalna bolnica za medicinsku rehabilitaciju, Park Matije Gupca 1, 49240 Stubičke Toplice</item>
    </derivirana_varijabla>
  </DomainObject.Predmet.OstaliListFormatedWithAdressOIB>
  <DomainObject.Predmet.OstaliListNazivFormated>
    <izvorni_sadrzaj>
      <item>Fina Zagreb</item>
      <item>Specijalna bolnica za medicinsku rehabilitaciju</item>
    </izvorni_sadrzaj>
    <derivirana_varijabla naziv="DomainObject.Predmet.OstaliListNazivFormated_1">
      <item>Fina Zagreb</item>
      <item>Specijalna bolnica za medicinsku rehabilitaciju</item>
    </derivirana_varijabla>
  </DomainObject.Predmet.OstaliListNazivFormated>
  <DomainObject.Predmet.OstaliListNazivFormatedOIB>
    <izvorni_sadrzaj>
      <item>Fina Zagreb</item>
      <item>Specijalna bolnica za medicinsku rehabilitaciju</item>
    </izvorni_sadrzaj>
    <derivirana_varijabla naziv="DomainObject.Predmet.OstaliListNazivFormatedOIB_1">
      <item>Fina Zagreb</item>
      <item>Specijalna bolnica za medicinsku rehabilitaciju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</izvorni_sadrzaj>
    <derivirana_varijabla naziv="DomainObject.Predmet.ClanakZakona_1">19</derivirana_varijabla>
  </DomainObject.Predmet.ClanakZakona>
  <DomainObject.Predmet.ClanakZakonaFull>
    <izvorni_sadrzaj>članka 19. stavka 1.</izvorni_sadrzaj>
    <derivirana_varijabla naziv="DomainObject.Predmet.ClanakZakonaFull_1">članka 19.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31. kolovoza 2026.</izvorni_sadrzaj>
    <derivirana_varijabla naziv="DomainObject.Datum_1">31. kolovoza 2026.</derivirana_varijabla>
    <derivirana_varijabla naziv="datum">31. kolovoza 2026.</derivirana_varijabla>
    <derivirana_varijabla naziv="datumpravomocnosti">31. kolovoza 2026.</derivirana_varijabla>
  </DomainObject.Datum>
  <DomainObject.PoslovniBrojDokumenta>
    <izvorni_sadrzaj>Pp Ikp-711/2021-11</izvorni_sadrzaj>
    <derivirana_varijabla naziv="DomainObject.PoslovniBrojDokumenta_1">Pp Ikp-711/2021-11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Mladen Boroša</izvorni_sadrzaj>
    <derivirana_varijabla naziv="DomainObject.Predmet.ProtustrankaIDrugi_1">Mladen Boroša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Mladen Boroša, OIB 79391223253, Ulica Viktora Šipeka 2, 49240 Stubičke Toplice</izvorni_sadrzaj>
    <derivirana_varijabla naziv="DomainObject.Predmet.ProtustrankaIDrugiAdressOIB_1">Mladen Boroša, OIB 79391223253, Ulica Viktora Šipeka 2, 49240 Stubičke Toplice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Mladen Boroša</item>
      <item>Fina Zagreb</item>
      <item>Specijalna bolnica za medicinsku rehabilitaciju</item>
    </izvorni_sadrzaj>
    <derivirana_varijabla naziv="DomainObject.Predmet.SudioniciListNaziv_1">
      <item>Mladen Boroša</item>
      <item>Fina Zagreb</item>
      <item>Specijalna bolnica za medicinsku rehabilitaciju</item>
    </derivirana_varijabla>
    <derivirana_varijabla naziv="OstaliSudionici">
      <item>Mladen Boroša</item>
      <item>Fina Zagreb</item>
      <item>Specijalna bolnica za medicinsku rehabilitaciju</item>
    </derivirana_varijabla>
  </DomainObject.Predmet.SudioniciListNaziv>
  <DomainObject.Predmet.SudioniciListAdressOIB>
    <izvorni_sadrzaj>
      <item>Mladen Boroša, OIB 79391223253, Ulica Viktora Šipeka 2,49240 Stubičke Toplice</item>
      <item>Fina Zagreb, Vrtni put 3,10000 Zagreb</item>
      <item>Specijalna bolnica za medicinsku rehabilitaciju, Park Matije Gupca 1,49240 Stubičke Toplice</item>
    </izvorni_sadrzaj>
    <derivirana_varijabla naziv="DomainObject.Predmet.SudioniciListAdressOIB_1">
      <item>spis</item>
      <item>Fina Zagreb, Vrtni put 3,10000 Zagreb</item>
      <item>Specijalna bolnica za medicinsku rehabilitaciju, Park Matije Gupca 1,49240 Stubičke Toplice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398,17 EUR, trošak u iznosu od 26,54 EUR, u ukupnom iznosu od 424,71 EUR</izvorni_sadrzaj>
    <derivirana_varijabla naziv="DomainObject.Predmet.Pristojbe_1">troškove za novčana kazna u iznosu od 398,17 EUR, trošak u iznosu od 26,54 EUR, u ukupnom iznosu od 424,71 EUR</derivirana_varijabla>
  </DomainObject.Predmet.Pristojbe>
  <DomainObject.Predmet.PristojbeSudionikNazivOIB>
    <izvorni_sadrzaj>Mladen Boroša, OIB 79391223253</izvorni_sadrzaj>
    <derivirana_varijabla naziv="DomainObject.Predmet.PristojbeSudionikNazivOIB_1">Mladen Boroša, OIB 79391223253</derivirana_varijabla>
  </DomainObject.Predmet.PristojbeSudionikNazivOIB>
  <DomainObject.Predmet.PristojbePNB>
    <izvorni_sadrzaj>HR63 6068-4462-1049972996</izvorni_sadrzaj>
    <derivirana_varijabla naziv="DomainObject.Predmet.PristojbePNB_1">HR63 6068-4462-1049972996</derivirana_varijabla>
  </DomainObject.Predmet.PristojbePNB>
  <DomainObject.Predmet.PristojbeIznos>
    <izvorni_sadrzaj>424,71 EUR</izvorni_sadrzaj>
    <derivirana_varijabla naziv="DomainObject.Predmet.PristojbeIznos_1">424,71 EUR</derivirana_varijabla>
  </DomainObject.Predmet.PristojbeIznos>
  <DomainObject.Predmet.PristojbeOpisPlacanja>
    <izvorni_sadrzaj>Troškovi iz predmeta Pp Ikp-711/2021, OS ZL</izvorni_sadrzaj>
    <derivirana_varijabla naziv="DomainObject.Predmet.PristojbeOpisPlacanja_1">Troškovi iz predmeta Pp Ikp-711/2021, OS ZL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79391223253</item>
      <item>, OIB null</item>
      <item>, OIB null</item>
    </izvorni_sadrzaj>
    <derivirana_varijabla naziv="DomainObject.Predmet.SudioniciListNazivOIB_1">
      <item>, OIB 79391223253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2. studenog 2021.</izvorni_sadrzaj>
    <derivirana_varijabla naziv="DomainObject.Predmet.PristojbeDatumRokPlacanja_1">2. studenog 2021.</derivirana_varijabla>
  </DomainObject.Predmet.PristojbeDatumRokPlacanja>
  <DomainObject.Predmet.PristojbeNazivVrste>
    <izvorni_sadrzaj>Troškovi iz predmeta Pp Ikp-711/2021, OS ZL</izvorni_sadrzaj>
    <derivirana_varijabla naziv="DomainObject.Predmet.PristojbeNazivVrste_1">Troškovi iz predmeta Pp Ikp-711/2021, OS ZL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siječnja 2024.</izvorni_sadrzaj>
    <derivirana_varijabla naziv="DomainObject.PredzadnjaOdlukaIzPredmeta.DatumDonosenjaOdluke_1">22. siječnja 2024.</derivirana_varijabla>
  </DomainObject.PredzadnjaOdlukaIzPredmeta.DatumDonosenjaOdluke>
  <DomainObject.PredzadnjaOdlukaIzPredmeta.Oznaka>
    <izvorni_sadrzaj>Pp Ikp-711/2021-8</izvorni_sadrzaj>
    <derivirana_varijabla naziv="DomainObject.PredzadnjaOdlukaIzPredmeta.Oznaka_1">Pp Ikp-711/2021-8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eura.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4. svibnja 2021.</izvorni_sadrzaj>
    <derivirana_varijabla naziv="DomainObject.Predmet.DatumPocetkaProcesa_1">4. svibnja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Zakona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Mladen Boroša, Ulica Viktora Šipeka 2, 49240 Stubičke Toplice</izvorni_sadrzaj>
    <derivirana_varijabla naziv="DomainObject.Predmet.OsudenikImePrezimeAdresa_1">Mladen Boroša, Ulica Viktora Šipeka 2, 49240 Stubičke Toplice</derivirana_varijabla>
  </DomainObject.Predmet.OsudenikImePrezimeAdresa>
  <DomainObject.Predmet.OsudenikImePrezimeOIBDatRodenja>
    <izvorni_sadrzaj>Mladen Boroša, OIB 79391223253, rođen-a 02.08.1993.</izvorni_sadrzaj>
    <derivirana_varijabla naziv="DomainObject.Predmet.OsudenikImePrezimeOIBDatRodenja_1">Mladena Boroše, OIB 79391223253, rođen 02.08.1993.</derivirana_varijabla>
  </DomainObject.Predmet.OsudenikImePrezimeOIBDatRodenja>
  <DomainObject.IkpPredmet.OdlukaRjesenjeIshodisni>
    <izvorni_sadrzaj>Pp-964/2021-5 donesena 09.06.2021.</izvorni_sadrzaj>
    <derivirana_varijabla naziv="DomainObject.IkpPredmet.OdlukaRjesenjeIshodisni_1">Pp-964/2021-5 donesena 09.06.2021.</derivirana_varijabla>
  </DomainObject.IkpPredmet.OdlukaRjesenjeIshodisni>
  <UserObject.NN>
    <izvorni_sadrzaj/>
    <derivirana_varijabla naziv="UserObject.NN_1"/>
  </UserObject.NN>
  <DomainObject.IkpPredmet.NovcanaObaveza.PreostaliIznos>
    <izvorni_sadrzaj>398,17 EUR</izvorni_sadrzaj>
    <derivirana_varijabla naziv="DomainObject.IkpPredmet.NovcanaObaveza.PreostaliIznos_1">398,17 EUR</derivirana_varijabla>
  </DomainObject.IkpPredmet.NovcanaObaveza.PreostaliIznos>
  <DomainObject.IkpPredmet.NovcanaObaveza.PNB>
    <izvorni_sadrzaj>HR63 6068-4462-1049972996</izvorni_sadrzaj>
    <derivirana_varijabla naziv="DomainObject.IkpPredmet.NovcanaObaveza.PNB_1">HR63 6068-4462-1049972996</derivirana_varijabla>
  </DomainObject.IkpPredmet.NovcanaObaveza.PNB>
  <DomainObject.IkpPredmet.Trosak.PreostaliIznos>
    <izvorni_sadrzaj>26,54 EUR</izvorni_sadrzaj>
    <derivirana_varijabla naziv="DomainObject.IkpPredmet.Trosak.PreostaliIznos_1">26,54</derivirana_varijabla>
  </DomainObject.IkpPredmet.Trosak.PreostaliIznos>
  <DomainObject.IkpPredmet.Trosak.PNB>
    <izvorni_sadrzaj>HR63 6068-4462-1049973011</izvorni_sadrzaj>
    <derivirana_varijabla naziv="DomainObject.IkpPredmet.Trosak.PNB_1">HR63 6068-4462-1049973011</derivirana_varijabla>
  </DomainObject.IkpPredmet.Trosak.PNB>
  <DomainObject.IkpPredmet.IshodisnaOdlukaDatumPravomocnosti>
    <izvorni_sadrzaj>27.07.2021.</izvorni_sadrzaj>
    <derivirana_varijabla naziv="DomainObject.IkpPredmet.IshodisnaOdlukaDatumPravomocnosti_1">27.07.2021.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02.11.2021.</izvorni_sadrzaj>
    <derivirana_varijabla naziv="DomainObject.IkpPredmet.IshodisnaOdlukaDatumIzvrsnosti_1">02.11.2021.</derivirana_varijabla>
  </DomainObject.IkpPredmet.IshodisnaOdlukaDatumIz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C3607E6-2CFB-4372-9796-DEF928676B70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302</properties:Words>
  <properties:Characters>1636</properties:Characters>
  <properties:Lines>58</properties:Lines>
  <properties:Paragraphs>23</properties:Paragraphs>
  <properties:TotalTime>238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Tea Malec</cp:lastModifiedBy>
  <dcterms:modified xmlns:xsi="http://www.w3.org/2001/XMLSchema-instance" xsi:type="dcterms:W3CDTF">2026-08-31T07:14:00Z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Ikp-711/2021-11 / Odluka - Rješenje o zastari izvršenja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