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D81635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840B1" w14:paraId="37CD1CA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63412" w:rsidR="00D6341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840B1" w14:paraId="52D226C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63412" w:rsidR="00D6341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840B1" w14:paraId="6325E1B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63412" w:rsidR="00D6341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63412" w:rsidR="00D63412">
            <w:rPr>
              <w:rStyle w:val="eSPISCCParagraphDefaultFont"/>
              <w:rFonts w:eastAsiaTheme="minorHAnsi"/>
            </w:rPr>
            <w:t>Zagreb</w:t>
          </w:r>
        </w:sdtContent>
      </w:sdt>
      <w:r w:rsidR="001349C2">
        <w:t xml:space="preserve"> </w:t>
      </w:r>
    </w:p>
    <w:p w:rsidR="000E43A6" w:rsidP="00610735" w:rsidRDefault="000E43A6" w14:paraId="524866C8" w14:textId="77777777">
      <w:pPr>
        <w:spacing w:after="0"/>
      </w:pPr>
    </w:p>
    <w:p w:rsidR="00D63412" w:rsidP="00610735" w:rsidRDefault="00D63412" w14:paraId="252D88A5" w14:textId="77777777">
      <w:pPr>
        <w:spacing w:after="0"/>
      </w:pPr>
    </w:p>
    <w:p w:rsidR="00D63412" w:rsidP="00610735" w:rsidRDefault="00D63412" w14:paraId="4C953556" w14:textId="77777777">
      <w:pPr>
        <w:spacing w:after="0"/>
      </w:pPr>
    </w:p>
    <w:p w:rsidR="00D63412" w:rsidP="00610735" w:rsidRDefault="00D63412" w14:paraId="18C8086D" w14:textId="77777777">
      <w:pPr>
        <w:spacing w:after="0"/>
      </w:pPr>
    </w:p>
    <w:p w:rsidR="00D63412" w:rsidP="00610735" w:rsidRDefault="00D63412" w14:paraId="6035A892" w14:textId="77777777">
      <w:pPr>
        <w:spacing w:after="0"/>
      </w:pPr>
    </w:p>
    <w:p w:rsidR="00D63412" w:rsidP="00610735" w:rsidRDefault="00D63412" w14:paraId="2099207F" w14:textId="77777777">
      <w:pPr>
        <w:spacing w:after="0"/>
      </w:pPr>
    </w:p>
    <w:p w:rsidR="00D63412" w:rsidP="00610735" w:rsidRDefault="00D63412" w14:paraId="303068BE" w14:textId="77777777">
      <w:pPr>
        <w:spacing w:after="0"/>
      </w:pPr>
    </w:p>
    <w:p w:rsidRPr="00176071" w:rsidR="00176071" w:rsidP="00610735" w:rsidRDefault="000E43A6" w14:paraId="3E9BDB6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63412" w:rsidR="00D63412">
            <w:rPr>
              <w:rStyle w:val="eSPISCCParagraphDefaultFont"/>
              <w:rFonts w:eastAsiaTheme="minorHAnsi"/>
            </w:rPr>
            <w:t>Pp-10605/2025</w:t>
          </w:r>
        </w:sdtContent>
      </w:sdt>
      <w:r w:rsidR="00176071">
        <w:t xml:space="preserve">                                                        </w:t>
      </w:r>
    </w:p>
    <w:p w:rsidR="009E7DBB" w:rsidP="000F1677" w:rsidRDefault="00610735" w14:paraId="7C3CC299"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63412" w:rsidR="00D63412">
            <w:rPr>
              <w:rStyle w:val="eSPISCCParagraphDefaultFont"/>
              <w:rFonts w:eastAsiaTheme="minorHAnsi"/>
            </w:rPr>
            <w:t>FILIMAR RI jednostavno društvo s ograničenom odgovornošću za ugostiteljstvo i usluge i dr.</w:t>
          </w:r>
        </w:sdtContent>
      </w:sdt>
      <w:r w:rsidR="00935B82">
        <w:t xml:space="preserve"> </w:t>
      </w:r>
    </w:p>
    <w:p w:rsidRPr="0041581F" w:rsidR="0041581F" w:rsidP="000F1677" w:rsidRDefault="009E7DBB" w14:paraId="42027306"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D63412" w:rsidR="00D63412">
            <w:rPr>
              <w:rStyle w:val="eSPISCCParagraphDefaultFont"/>
              <w:rFonts w:eastAsiaTheme="minorHAnsi"/>
            </w:rPr>
            <w:t>FILIMAR RI jednostavno društvo s ograničenom odgovornošću za ugostiteljstvo i usluge,Filip Kovačević</w:t>
          </w:r>
        </w:sdtContent>
      </w:sdt>
      <w:r w:rsidR="00935B82">
        <w:rPr>
          <w:rFonts w:eastAsia="Calibri" w:cs="Times New Roman"/>
          <w:noProof/>
        </w:rPr>
        <w:t xml:space="preserve"> </w:t>
      </w:r>
    </w:p>
    <w:p w:rsidRPr="00610735" w:rsidR="00176071" w:rsidP="000F1677" w:rsidRDefault="00176071" w14:paraId="7303885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D63412" w:rsidR="00D63412">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D63412" w:rsidR="00D63412">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4F6B2D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9935A28"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17376A5A" w14:textId="77777777">
      <w:pPr>
        <w:spacing w:after="0"/>
        <w:jc w:val="right"/>
        <w:rPr>
          <w:rFonts w:eastAsia="Calibri" w:cs="Times New Roman"/>
          <w:noProof/>
        </w:rPr>
      </w:pPr>
    </w:p>
    <w:p w:rsidR="00D7095E" w:rsidP="00D7095E" w:rsidRDefault="00D7095E" w14:paraId="43F7B16C" w14:textId="77777777">
      <w:pPr>
        <w:keepNext/>
        <w:spacing w:after="0"/>
        <w:jc w:val="center"/>
        <w:rPr>
          <w:b/>
          <w:caps/>
          <w:spacing w:val="100"/>
        </w:rPr>
      </w:pPr>
    </w:p>
    <w:p w:rsidR="00D7095E" w:rsidP="00D7095E" w:rsidRDefault="00D7095E" w14:paraId="105E54F4" w14:textId="77777777">
      <w:pPr>
        <w:keepNext/>
        <w:spacing w:after="0"/>
        <w:jc w:val="center"/>
        <w:rPr>
          <w:b/>
          <w:caps/>
          <w:spacing w:val="100"/>
        </w:rPr>
      </w:pPr>
    </w:p>
    <w:p w:rsidRPr="00B3638E" w:rsidR="00B3638E" w:rsidP="00B3638E" w:rsidRDefault="00B3638E" w14:paraId="0DEDCA8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67EF46E" w14:textId="77777777">
      <w:pPr>
        <w:spacing w:after="0"/>
        <w:jc w:val="center"/>
        <w:rPr>
          <w:rFonts w:eastAsia="Calibri" w:cs="Times New Roman"/>
          <w:b/>
          <w:lang w:eastAsia="hr-HR"/>
        </w:rPr>
      </w:pPr>
    </w:p>
    <w:p w:rsidRPr="00E801F4" w:rsidR="00E801F4" w:rsidP="00E801F4" w:rsidRDefault="009E7DBB" w14:paraId="7F740EED"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D63412" w:rsidR="00D63412">
            <w:rPr>
              <w:rStyle w:val="eSPISCCParagraphDefaultFont"/>
              <w:rFonts w:eastAsiaTheme="minorHAnsi"/>
            </w:rPr>
            <w:t>Filip Kovačević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D63412" w:rsidR="00D63412">
            <w:rPr>
              <w:rStyle w:val="eSPISCCParagraphDefaultFont"/>
              <w:rFonts w:eastAsiaTheme="minorHAnsi"/>
            </w:rPr>
            <w:t>16.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D63412" w:rsidR="00D63412">
            <w:rPr>
              <w:rStyle w:val="eSPISCCParagraphDefaultFont"/>
              <w:rFonts w:eastAsiaTheme="minorHAnsi"/>
            </w:rPr>
            <w:t>13:15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63412" w:rsidR="00D63412">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63412" w:rsidR="00D6341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D63412" w:rsidR="00D63412">
            <w:rPr>
              <w:rStyle w:val="eSPISCCParagraphDefaultFont"/>
              <w:rFonts w:eastAsiaTheme="minorHAnsi"/>
            </w:rPr>
            <w:t>318</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226D9AC0"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61D68CF1"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D63412" w:rsidR="00D63412">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7EE9E78B"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6E64B235"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28159F0E" w14:textId="77777777">
      <w:pPr>
        <w:spacing w:after="0"/>
        <w:ind w:firstLine="708"/>
        <w:rPr>
          <w:rFonts w:eastAsia="Times New Roman" w:cs="Times New Roman"/>
          <w:lang w:eastAsia="hr-HR"/>
        </w:rPr>
      </w:pPr>
      <w:r w:rsidRPr="00E801F4">
        <w:rPr>
          <w:rFonts w:eastAsia="Times New Roman" w:cs="Times New Roman"/>
          <w:lang w:eastAsia="hr-HR"/>
        </w:rPr>
        <w:lastRenderedPageBreak/>
        <w:t>Okrivljenik, odgovorna osoba u pravnoj osobi, može sudu dostaviti i pisanu obranu.</w:t>
      </w:r>
    </w:p>
    <w:p w:rsidR="00E801F4" w:rsidP="00E801F4" w:rsidRDefault="00E801F4" w14:paraId="6083A30B" w14:textId="77777777">
      <w:pPr>
        <w:spacing w:after="0"/>
      </w:pPr>
    </w:p>
    <w:p w:rsidRPr="0041581F" w:rsidR="0041581F" w:rsidP="00A70E0A" w:rsidRDefault="0041581F" w14:paraId="3512B75C"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D63412" w:rsidR="00D6341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D63412" w:rsidR="00D63412">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2A11208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840B1" w14:paraId="6E18FE21"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63412" w:rsidR="00D63412">
            <w:rPr>
              <w:rStyle w:val="eSPISCCParagraphDefaultFont"/>
              <w:rFonts w:eastAsiaTheme="minorHAnsi"/>
            </w:rPr>
            <w:t>Ivanka Romić-Ćukušić</w:t>
          </w:r>
        </w:sdtContent>
      </w:sdt>
    </w:p>
    <w:p w:rsidRPr="0041581F" w:rsidR="006F62A9" w:rsidP="006F62A9" w:rsidRDefault="006F62A9" w14:paraId="4FDA2F33" w14:textId="77777777">
      <w:pPr>
        <w:keepNext/>
        <w:spacing w:after="0"/>
        <w:contextualSpacing/>
        <w:rPr>
          <w:rFonts w:cs="Times New Roman"/>
          <w:noProof/>
        </w:rPr>
      </w:pPr>
    </w:p>
    <w:p w:rsidRPr="0041581F" w:rsidR="00176071" w:rsidP="000F1677" w:rsidRDefault="006F62A9" w14:paraId="0051911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840B1" w:rsidP="00537B78" w:rsidRDefault="007840B1" w14:paraId="6972A56B" w14:textId="77777777">
      <w:r>
        <w:separator/>
      </w:r>
    </w:p>
  </w:endnote>
  <w:endnote w:type="continuationSeparator" w:id="0">
    <w:p w:rsidR="007840B1" w:rsidP="00537B78" w:rsidRDefault="007840B1" w14:paraId="48E134F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D57B771"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09255CC5"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840B1" w:rsidP="00537B78" w:rsidRDefault="007840B1" w14:paraId="1A69FECB" w14:textId="77777777">
      <w:r>
        <w:separator/>
      </w:r>
    </w:p>
  </w:footnote>
  <w:footnote w:type="continuationSeparator" w:id="0">
    <w:p w:rsidR="007840B1" w:rsidP="00537B78" w:rsidRDefault="007840B1" w14:paraId="6085487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758E67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63412" w:rsidR="00D63412">
          <w:rPr>
            <w:rStyle w:val="eSPISCCParagraphDefaultFont"/>
          </w:rPr>
          <w:t>Pp-10605/2025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40B1"/>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4959"/>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3412"/>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F496D1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303F"/>
    <w:rsid w:val="007D6264"/>
    <w:rsid w:val="00817312"/>
    <w:rsid w:val="00864959"/>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Drage Šćitara 34</izvorni_sadrzaj>
    <derivirana_varijabla naziv="DomainObject.UcesnikSudskeRadnje.Adresa.UlicaIKBR_1">Drage Šćitara 34</derivirana_varijabla>
  </DomainObject.UcesnikSudskeRadnje.Adresa.UlicaIKBR>
  <DomainObject.UcesnikSudskeRadnje.Naziv>
    <izvorni_sadrzaj>Filip Kovačević</izvorni_sadrzaj>
    <derivirana_varijabla naziv="DomainObject.UcesnikSudskeRadnje.Naziv_1">Filip Kovačević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listopada 2026.</izvorni_sadrzaj>
    <derivirana_varijabla naziv="DomainObject.UcesnikSudskeRadnje.SudskaRadnja.PlaniraniZavrsetakDatum_1">16. listopada 2026.</derivirana_varijabla>
  </DomainObject.UcesnikSudskeRadnje.SudskaRadnja.PlaniraniZavrsetakDatum>
  <DomainObject.UcesnikSudskeRadnje.SudskaRadnja.PlaniraniPocetakDatum>
    <izvorni_sadrzaj>16. listopada 2026.</izvorni_sadrzaj>
    <derivirana_varijabla naziv="DomainObject.UcesnikSudskeRadnje.SudskaRadnja.PlaniraniPocetakDatum_1">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10605</izvorni_sadrzaj>
    <derivirana_varijabla naziv="DomainObject.Predmet.Broj_1">10605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kolovoza 2025.</izvorni_sadrzaj>
    <derivirana_varijabla naziv="DomainObject.Predmet.DatumOsnivanja_1">18.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srpnja 1992.</izvorni_sadrzaj>
    <derivirana_varijabla naziv="DomainObject.Predmet.OkrivljenikFizickaOsoba.DatumRodjenja_1">2. srpnja 1992.</derivirana_varijabla>
  </DomainObject.Predmet.OkrivljenikFizickaOsoba.DatumRodjenja>
  <DomainObject.Predmet.OkrivljenikFizickaOsoba.DatumRodjenjaFormated>
    <izvorni_sadrzaj>2.7.1992.</izvorni_sadrzaj>
    <derivirana_varijabla naziv="DomainObject.Predmet.OkrivljenikFizickaOsoba.DatumRodjenjaFormated_1">2.7.1992.</derivirana_varijabla>
  </DomainObject.Predmet.OkrivljenikFizickaOsoba.DatumRodjenjaFormated>
  <DomainObject.Predmet.OkrivljenikFizickaOsoba.Ime>
    <izvorni_sadrzaj>Filip</izvorni_sadrzaj>
    <derivirana_varijabla naziv="DomainObject.Predmet.OkrivljenikFizickaOsoba.Ime_1">Filip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Filip Kovačević</izvorni_sadrzaj>
    <derivirana_varijabla naziv="DomainObject.Predmet.OkrivljenikFizickaOsoba.Naziv_1">Filip Kovačević</derivirana_varijabla>
  </DomainObject.Predmet.OkrivljenikFizickaOsoba.Naziv>
  <DomainObject.Predmet.OkrivljenikFizickaOsoba.Prezime>
    <izvorni_sadrzaj>Kovačević</izvorni_sadrzaj>
    <derivirana_varijabla naziv="DomainObject.Predmet.OkrivljenikFizickaOsoba.Prezime_1">Kovačević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20281744321</izvorni_sadrzaj>
    <derivirana_varijabla naziv="DomainObject.Predmet.OkrivljenikFizickaOsoba.Oib_1">20281744321</derivirana_varijabla>
  </DomainObject.Predmet.OkrivljenikFizickaOsoba.Oib>
  <DomainObject.Predmet.Opis>
    <izvorni_sadrzaj>Poziv - Ročište 24.11.2025.
 i: I II. OKRIVLJENICI - PREPORUČ. 
SVJEDOK HRVOJE OGUIĆ - DOSTAVLJAČ</izvorni_sadrzaj>
    <derivirana_varijabla naziv="DomainObject.Predmet.Opis_1">Poziv - Ročište 24.11.2025.
 i: I II. OKRIVLJENICI - PREPORUČ. 
SVJEDOK HRVOJE OGUIĆ - DOSTAVLJAČ</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Pp-10605/2025</izvorni_sadrzaj>
    <derivirana_varijabla naziv="DomainObject.Predmet.OznakaBroj_1">Pp-10605/2025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FILIMAR RI jednostavno društvo s ograničenom odgovornošću za ugostiteljstvo i usluge; Filip Kovačević</izvorni_sadrzaj>
    <derivirana_varijabla naziv="DomainObject.Predmet.ProtustrankaFormated_1">  FILIMAR RI jednostavno društvo s ograničenom odgovornošću za ugostiteljstvo i usluge; Filip Kovačević</derivirana_varijabla>
  </DomainObject.Predmet.ProtustrankaFormated>
  <DomainObject.Predmet.ProtustrankaFormatedOIB>
    <izvorni_sadrzaj>  FILIMAR RI jednostavno društvo s ograničenom odgovornošću za ugostiteljstvo i usluge, OIB 30649328971; Filip Kovačević, OIB 20281744321</izvorni_sadrzaj>
    <derivirana_varijabla naziv="DomainObject.Predmet.ProtustrankaFormatedOIB_1">  FILIMAR RI jednostavno društvo s ograničenom odgovornošću za ugostiteljstvo i usluge, OIB 30649328971; Filip Kovačević, OIB 20281744321</derivirana_varijabla>
  </DomainObject.Predmet.ProtustrankaFormatedOIB>
  <DomainObject.Predmet.ProtustrankaFormatedWithAdress>
    <izvorni_sadrzaj> FILIMAR RI jednostavno društvo s ograničenom odgovornošću za ugostiteljstvo i usluge, Pavla Rittera Vitezovića 3B, 51000 Rijeka; Filip Kovačević, Drage Šćitara 34, 51000 Rijeka</izvorni_sadrzaj>
    <derivirana_varijabla naziv="DomainObject.Predmet.ProtustrankaFormatedWithAdress_1"> FILIMAR RI jednostavno društvo s ograničenom odgovornošću za ugostiteljstvo i usluge, Pavla Rittera Vitezovića 3B, 51000 Rijeka; Filip Kovačević, Drage Šćitara 34, 51000 Rijeka</derivirana_varijabla>
  </DomainObject.Predmet.ProtustrankaFormatedWithAdress>
  <DomainObject.Predmet.ProtustrankaFormatedWithAdressOIB>
    <izvorni_sadrzaj> FILIMAR RI jednostavno društvo s ograničenom odgovornošću za ugostiteljstvo i usluge, OIB 30649328971, Pavla Rittera Vitezovića 3B, 51000 Rijeka; Filip Kovačević, OIB 20281744321, Drage Šćitara 34, 51000 Rijeka</izvorni_sadrzaj>
    <derivirana_varijabla naziv="DomainObject.Predmet.ProtustrankaFormatedWithAdressOIB_1"> FILIMAR RI jednostavno društvo s ograničenom odgovornošću za ugostiteljstvo i usluge, OIB 30649328971, Pavla Rittera Vitezovića 3B, 51000 Rijeka; Filip Kovačević, OIB 20281744321, Drage Šćitara 34, 51000 Rijeka</derivirana_varijabla>
  </DomainObject.Predmet.ProtustrankaFormatedWithAdressOIB>
  <DomainObject.Predmet.ProtustrankaWithAdress>
    <izvorni_sadrzaj>FILIMAR RI jednostavno društvo s ograničenom odgovornošću za ugostiteljstvo i usluge Pavla Rittera Vitezovića 3B, 51000 Rijeka, Filip Kovačević Drage Šćitara 34, 51000 Rijeka</izvorni_sadrzaj>
    <derivirana_varijabla naziv="DomainObject.Predmet.ProtustrankaWithAdress_1">FILIMAR RI jednostavno društvo s ograničenom odgovornošću za ugostiteljstvo i usluge Pavla Rittera Vitezovića 3B, 51000 Rijeka, Filip Kovačević Drage Šćitara 34, 51000 Rijeka</derivirana_varijabla>
  </DomainObject.Predmet.ProtustrankaWithAdress>
  <DomainObject.Predmet.ProtustrankaWithAdressOIB>
    <izvorni_sadrzaj>FILIMAR RI jednostavno društvo s ograničenom odgovornošću za ugostiteljstvo i usluge, OIB 30649328971, Pavla Rittera Vitezovića 3B, 51000 Rijeka, Filip Kovačević, OIB 20281744321, Drage Šćitara 34, 51000 Rijeka</izvorni_sadrzaj>
    <derivirana_varijabla naziv="DomainObject.Predmet.ProtustrankaWithAdressOIB_1">FILIMAR RI jednostavno društvo s ograničenom odgovornošću za ugostiteljstvo i usluge, OIB 30649328971, Pavla Rittera Vitezovića 3B, 51000 Rijeka, Filip Kovačević, OIB 20281744321, Drage Šćitara 34, 51000 Rijeka</derivirana_varijabla>
  </DomainObject.Predmet.ProtustrankaWithAdressOIB>
  <DomainObject.Predmet.ProtustrankaNazivFormated>
    <izvorni_sadrzaj>FILIMAR RI jednostavno društvo s ograničenom odgovornošću za ugostiteljstvo i usluge,Filip Kovačević</izvorni_sadrzaj>
    <derivirana_varijabla naziv="DomainObject.Predmet.ProtustrankaNazivFormated_1">FILIMAR RI jednostavno društvo s ograničenom odgovornošću za ugostiteljstvo i usluge,Filip Kovačević</derivirana_varijabla>
    <derivirana_varijabla naziv="Padez">FILIMAR RI jednostavno društvo s ograničenom odgovornošću za ugostiteljstvo i usluge,Filip Kovačević</derivirana_varijabla>
  </DomainObject.Predmet.ProtustrankaNazivFormated>
  <DomainObject.Predmet.ProtustrankaNazivFormatedOIB>
    <izvorni_sadrzaj>FILIMAR RI jednostavno društvo s ograničenom odgovornošću za ugostiteljstvo i usluge, OIB 30649328971,Filip Kovačević, OIB 20281744321</izvorni_sadrzaj>
    <derivirana_varijabla naziv="DomainObject.Predmet.ProtustrankaNazivFormatedOIB_1">FILIMAR RI jednostavno društvo s ograničenom odgovornošću za ugostiteljstvo i usluge, OIB 30649328971,Filip Kovačević, OIB 20281744321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FILIMAR RI jednostavno društvo s ograničenom odgovornošću za ugostiteljstvo i usluge</item>
      <item>Filip Kovačević</item>
    </izvorni_sadrzaj>
    <derivirana_varijabla naziv="DomainObject.Predmet.ProtuStrankaListFormated_1">
      <item>FILIMAR RI jednostavno društvo s ograničenom odgovornošću za ugostiteljstvo i usluge</item>
      <item>Filip Kovačević</item>
    </derivirana_varijabla>
  </DomainObject.Predmet.ProtuStrankaListFormated>
  <DomainObject.Predmet.ProtuStrankaListFormatedOIB>
    <izvorni_sadrzaj>
      <item>FILIMAR RI jednostavno društvo s ograničenom odgovornošću za ugostiteljstvo i usluge, OIB 30649328971</item>
      <item>Filip Kovačević, OIB 20281744321</item>
    </izvorni_sadrzaj>
    <derivirana_varijabla naziv="DomainObject.Predmet.ProtuStrankaListFormatedOIB_1">
      <item>FILIMAR RI jednostavno društvo s ograničenom odgovornošću za ugostiteljstvo i usluge, OIB 30649328971</item>
      <item>Filip Kovačević, OIB 20281744321</item>
    </derivirana_varijabla>
  </DomainObject.Predmet.ProtuStrankaListFormatedOIB>
  <DomainObject.Predmet.ProtuStrankaListFormatedWithAdress>
    <izvorni_sadrzaj>
      <item>FILIMAR RI jednostavno društvo s ograničenom odgovornošću za ugostiteljstvo i usluge, Pavla Rittera Vitezovića 3B, 51000 Rijeka</item>
      <item>Filip Kovačević, Drage Šćitara 34, 51000 Rijeka</item>
    </izvorni_sadrzaj>
    <derivirana_varijabla naziv="DomainObject.Predmet.ProtuStrankaListFormatedWithAdress_1">
      <item>FILIMAR RI jednostavno društvo s ograničenom odgovornošću za ugostiteljstvo i usluge, Pavla Rittera Vitezovića 3B, 51000 Rijeka</item>
      <item>Filip Kovačević, Drage Šćitara 34, 51000 Rijeka</item>
    </derivirana_varijabla>
  </DomainObject.Predmet.ProtuStrankaListFormatedWithAdress>
  <DomainObject.Predmet.ProtuStrankaListFormatedWithAdressOIB>
    <izvorni_sadrzaj>
      <item>FILIMAR RI jednostavno društvo s ograničenom odgovornošću za ugostiteljstvo i usluge, OIB 30649328971, Pavla Rittera Vitezovića 3B, 51000 Rijeka</item>
      <item>Filip Kovačević, OIB 20281744321, Drage Šćitara 34, 51000 Rijeka</item>
    </izvorni_sadrzaj>
    <derivirana_varijabla naziv="DomainObject.Predmet.ProtuStrankaListFormatedWithAdressOIB_1">
      <item>FILIMAR RI jednostavno društvo s ograničenom odgovornošću za ugostiteljstvo i usluge, OIB 30649328971, Pavla Rittera Vitezovića 3B, 51000 Rijeka</item>
      <item>Filip Kovačević, OIB 20281744321, Drage Šćitara 34, 51000 Rijeka</item>
    </derivirana_varijabla>
  </DomainObject.Predmet.ProtuStrankaListFormatedWithAdressOIB>
  <DomainObject.Predmet.ProtuStrankaListNazivFormated>
    <izvorni_sadrzaj>
      <item>FILIMAR RI jednostavno društvo s ograničenom odgovornošću za ugostiteljstvo i usluge</item>
      <item>Filip Kovačević</item>
    </izvorni_sadrzaj>
    <derivirana_varijabla naziv="DomainObject.Predmet.ProtuStrankaListNazivFormated_1">
      <item>FILIMAR RI jednostavno društvo s ograničenom odgovornošću za ugostiteljstvo i usluge</item>
      <item>Filip Kovačević</item>
    </derivirana_varijabla>
  </DomainObject.Predmet.ProtuStrankaListNazivFormated>
  <DomainObject.Predmet.ProtuStrankaListNazivFormatedOIB>
    <izvorni_sadrzaj>
      <item>FILIMAR RI jednostavno društvo s ograničenom odgovornošću za ugostiteljstvo i usluge, OIB 30649328971</item>
      <item>Filip Kovačević, OIB 20281744321</item>
    </izvorni_sadrzaj>
    <derivirana_varijabla naziv="DomainObject.Predmet.ProtuStrankaListNazivFormatedOIB_1">
      <item>FILIMAR RI jednostavno društvo s ograničenom odgovornošću za ugostiteljstvo i usluge, OIB 30649328971</item>
      <item>Filip Kovačević, OIB 20281744321</item>
    </derivirana_varijabla>
  </DomainObject.Predmet.ProtuStrankaListNazivFormatedOIB>
  <DomainObject.Predmet.OstaliListFormated>
    <izvorni_sadrzaj>
      <item>HRVOJE OGUIĆ</item>
    </izvorni_sadrzaj>
    <derivirana_varijabla naziv="DomainObject.Predmet.OstaliListFormated_1">
      <item>HRVOJE OGUIĆ</item>
    </derivirana_varijabla>
    <derivirana_varijabla naziv="DrugaOsoba">
      <item>HRVOJE OGUIĆ</item>
    </derivirana_varijabla>
  </DomainObject.Predmet.OstaliListFormated>
  <DomainObject.Predmet.OstaliListFormatedOIB>
    <izvorni_sadrzaj>
      <item>HRVOJE OGUIĆ</item>
    </izvorni_sadrzaj>
    <derivirana_varijabla naziv="DomainObject.Predmet.OstaliListFormatedOIB_1">
      <item>HRVOJE OGUIĆ</item>
    </derivirana_varijabla>
  </DomainObject.Predmet.OstaliListFormatedOIB>
  <DomainObject.Predmet.OstaliListFormatedWithAdress>
    <izvorni_sadrzaj>
      <item>HRVOJE OGUIĆ, Heinzelova 62 a, 10000 Zagreb</item>
    </izvorni_sadrzaj>
    <derivirana_varijabla naziv="DomainObject.Predmet.OstaliListFormatedWithAdress_1">
      <item>HRVOJE OGUIĆ, Heinzelova 62 a, 10000 Zagreb</item>
    </derivirana_varijabla>
  </DomainObject.Predmet.OstaliListFormatedWithAdress>
  <DomainObject.Predmet.OstaliListFormatedWithAdressOIB>
    <izvorni_sadrzaj>
      <item>HRVOJE OGUIĆ, Heinzelova 62 a, 10000 Zagreb</item>
    </izvorni_sadrzaj>
    <derivirana_varijabla naziv="DomainObject.Predmet.OstaliListFormatedWithAdressOIB_1">
      <item>HRVOJE OGUIĆ, Heinzelova 62 a, 10000 Zagreb</item>
    </derivirana_varijabla>
  </DomainObject.Predmet.OstaliListFormatedWithAdressOIB>
  <DomainObject.Predmet.OstaliListNazivFormated>
    <izvorni_sadrzaj>
      <item>HRVOJE OGUIĆ</item>
    </izvorni_sadrzaj>
    <derivirana_varijabla naziv="DomainObject.Predmet.OstaliListNazivFormated_1">
      <item>HRVOJE OGUIĆ</item>
    </derivirana_varijabla>
  </DomainObject.Predmet.OstaliListNazivFormated>
  <DomainObject.Predmet.OstaliListNazivFormatedOIB>
    <izvorni_sadrzaj>
      <item>HRVOJE OGUIĆ</item>
    </izvorni_sadrzaj>
    <derivirana_varijabla naziv="DomainObject.Predmet.OstaliListNazivFormatedOIB_1">
      <item>HRVOJE OGUIĆ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FILIMAR RI jednostavno društvo s ograničenom odgovornošću za ugostiteljstvo i usluge i dr.</izvorni_sadrzaj>
    <derivirana_varijabla naziv="DomainObject.Predmet.ProtustrankaIDrugi_1">FILIMAR RI jednostavno društvo s ograničenom odgovornošću za ugostiteljstvo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FILIMAR RI jednostavno društvo s ograničenom odgovornošću za ugostiteljstvo i usluge, OIB 30649328971, Pavla Rittera Vitezovića 3B, 51000 Rijeka i dr.</izvorni_sadrzaj>
    <derivirana_varijabla naziv="DomainObject.Predmet.ProtustrankaIDrugiAdressOIB_1">FILIMAR RI jednostavno društvo s ograničenom odgovornošću za ugostiteljstvo i usluge, OIB 30649328971, Pavla Rittera Vitezovića 3B,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FILIMAR RI jednostavno društvo s ograničenom odgovornošću za ugostiteljstvo i usluge</item>
      <item>Filip Kovačević</item>
      <item>HRVOJE OGUIĆ</item>
    </izvorni_sadrzaj>
    <derivirana_varijabla naziv="DomainObject.Predmet.SudioniciListNaziv_1">
      <item>HRVATSKO DRUŠTVO SKLADATELJA</item>
      <item>FILIMAR RI jednostavno društvo s ograničenom odgovornošću za ugostiteljstvo i usluge</item>
      <item>Filip Kovačević</item>
      <item>HRVOJE OGUIĆ</item>
    </derivirana_varijabla>
    <derivirana_varijabla naziv="OstaliSudionici">
      <item>HRVATSKO DRUŠTVO SKLADATELJA</item>
      <item>FILIMAR RI jednostavno društvo s ograničenom odgovornošću za ugostiteljstvo i usluge</item>
      <item>Filip Kovačević</item>
      <item>HRVOJE OGUIĆ</item>
    </derivirana_varijabla>
  </DomainObject.Predmet.SudioniciListNaziv>
  <DomainObject.Predmet.SudioniciListAdressOIB>
    <izvorni_sadrzaj>
      <item>HRVATSKO DRUŠTVO SKLADATELJA, OIB 56668956985, Heinzelova 62a,10000 Zagreb</item>
      <item>FILIMAR RI jednostavno društvo s ograničenom odgovornošću za ugostiteljstvo i usluge, OIB 30649328971, Pavla Rittera Vitezovića 3B,51000 Rijeka</item>
      <item>Filip Kovačević, OIB 20281744321, Drage Šćitara 34,51000 Rijeka</item>
      <item>HRVOJE OGUIĆ, Heinzelova 62 a,10000 Zagreb</item>
    </izvorni_sadrzaj>
    <derivirana_varijabla naziv="DomainObject.Predmet.SudioniciListAdressOIB_1">
      <item>HRVATSKO DRUŠTVO SKLADATELJA, OIB 56668956985, Heinzelova 62a,10000 Zagreb</item>
      <item>FILIMAR RI jednostavno društvo s ograničenom odgovornošću za ugostiteljstvo i usluge, OIB 30649328971, Pavla Rittera Vitezovića 3B,51000 Rijeka</item>
      <item>Filip Kovačević, OIB 20281744321, Drage Šćitara 34,51000 Rijeka</item>
      <item>HRVOJE OGUIĆ, Heinzelova 62 a,10000 Zagreb</item>
    </derivirana_varijabla>
  </DomainObject.Predmet.SudioniciListAdressOIB>
  <DomainObject.UcesnikSudskeRadnje.NazivFormated>
    <izvorni_sadrzaj>Filip Kovačević, OIB 20281744321, Drage Šćitara 34,51000 Rijeka</izvorni_sadrzaj>
    <derivirana_varijabla naziv="DomainObject.UcesnikSudskeRadnje.NazivFormated_1">Filip Kovačević, OIB 20281744321, Drage Šćitara 34,51000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30649328971</item>
      <item>, OIB 20281744321</item>
      <item>, OIB null</item>
    </izvorni_sadrzaj>
    <derivirana_varijabla naziv="DomainObject.Predmet.SudioniciListNazivOIB_1">
      <item>, OIB 56668956985</item>
      <item>, OIB 30649328971</item>
      <item>, OIB 20281744321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FILIMAR RI jednostavno društvo s ograničenom odgovornošću za ugostiteljstvo i usluge, OIB 30649328971, Pavla Rittera Vitezovića 3B, 51000 Rijeka
2. Okrivljenik Filip Kovačević, OIB 20281744321, Drage Šćitara 34, 51000 Rijeka</izvorni_sadrzaj>
    <derivirana_varijabla naziv="DomainObject.UcesnikSudskeRadnje.SudskaRadnja.UcesniciObavijest_1">1. Okrivljenik FILIMAR RI jednostavno društvo s ograničenom odgovornošću za ugostiteljstvo i usluge, OIB 30649328971, Pavla Rittera Vitezovića 3B, 51000 Rijeka
2. Okrivljenik Filip Kovačević, OIB 20281744321, Drage Šćitara 34,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kolovoza 2025.</izvorni_sadrzaj>
    <derivirana_varijabla naziv="DomainObject.Predmet.DatumPocetkaProcesa_1">18.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FILIMAR RI jednostavno društvo s ograničenom odgovornošću za ugostiteljstvo i usluge, Pavla Rittera Vitezovića 3B, 51000 Rijeka, OIB: 30649328971</item>
      <item>Filip Kovačević, Drage Šćitara 34, 51000 Rijeka, OIB: 20281744321, rođen-a 02.07.1992., mjesto rođenja Rijeka (Rijeka)</item>
    </izvorni_sadrzaj>
    <derivirana_varijabla naziv="DomainObject.Predmet.OkrivljenikAdresaMjestoRodjenjaList_1">
      <item>FILIMAR RI jednostavno društvo s ograničenom odgovornošću za ugostiteljstvo i usluge, Pavla Rittera Vitezovića 3B, 51000 Rijeka, OIB: 30649328971</item>
      <item>Filip Kovačević, Drage Šćitara 34, 51000 Rijeka, OIB: 20281744321, rođen-a 02.07.1992.,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FILIMAR RI jednostavno društvo s ograničenom odgovornošću za ugostiteljstvo i usluge, MBS 040403217, Pavla Rittera Vitezovića 3B, 51000 Rijeka</izvorni_sadrzaj>
    <derivirana_varijabla naziv="DomainObject.Predmet.OkrivljenikPravnaNazivAdresaMbs_1">FILIMAR RI jednostavno društvo s ograničenom odgovornošću za ugostiteljstvo i usluge, MBS 040403217, Pavla Rittera Vitezovića 3B, 51000 Rijeka</derivirana_varijabla>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342</properties:Words>
  <properties:Characters>2020</properties:Characters>
  <properties:Lines>58</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2530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2026-09-30T11:41:00Z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Filip Kovačević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