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68af008" w14:textId="68af008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84217B">
        <w:t>72</w:t>
      </w:r>
      <w:r w:rsidR="005A4728">
        <w:t>. St-13</w:t>
      </w:r>
      <w:r w:rsidR="0084217B">
        <w:t>47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8D0D89" w:rsidR="00801EBA" w:rsidP="00801EBA" w:rsidRDefault="006826ED">
      <w:r w:rsidRPr="006826ED">
        <w:rPr>
          <w:color w:val="FF0000"/>
        </w:rPr>
        <w:t xml:space="preserve">            </w:t>
      </w:r>
      <w:r w:rsidR="0084217B">
        <w:t>72</w:t>
      </w:r>
      <w:r w:rsidR="005A4728">
        <w:t>. St-13</w:t>
      </w:r>
      <w:r w:rsidR="0084217B">
        <w:t>47</w:t>
      </w:r>
      <w:r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6826ED" w:rsidP="0084217B" w:rsidRDefault="006826ED">
      <w:pPr>
        <w:jc w:val="both"/>
      </w:pPr>
      <w:r>
        <w:t xml:space="preserve">            </w:t>
      </w:r>
      <w:r w:rsidR="0084217B">
        <w:t xml:space="preserve"> EL-DJ KONCEPT jednostavno društvo s ograničenom od</w:t>
      </w:r>
      <w:r w:rsidR="0084217B">
        <w:t>govornošću za trgovinu i usluge, 10 431 Sveta Nedjelja, Ferde Livadića 19, OIB: 10923203984</w:t>
      </w:r>
    </w:p>
    <w:p w:rsidR="0084217B" w:rsidP="0084217B" w:rsidRDefault="0084217B">
      <w:pPr>
        <w:jc w:val="both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17B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84217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4217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4217B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4217B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4217B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4217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4217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4217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4217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4217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1347</izvorni_sadrzaj>
    <derivirana_varijabla naziv="DomainObject.Predmet.Broj_1">1347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29. listopada 2020.</izvorni_sadrzaj>
    <derivirana_varijabla naziv="DomainObject.Predmet.DatumOsnivanja_1">29.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St-1347/2020</izvorni_sadrzaj>
    <derivirana_varijabla naziv="DomainObject.Predmet.OznakaBroj_1">St-1347/2020</derivirana_varijabla>
  </DomainObject.Predmet.OznakaBroj>
  <DomainObject.Predmet.OznakaBrojOptuznogAkta>
    <izvorni_sadrzaj>04-06-20-2310</izvorni_sadrzaj>
    <derivirana_varijabla naziv="DomainObject.Predmet.OznakaBrojOptuznogAkta_1">04-06-20-2310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EL-DJ KONCEPT jednostavno društvo s ograničenom odgovornošću za trgovinu i usluge</izvorni_sadrzaj>
    <derivirana_varijabla naziv="DomainObject.Predmet.ProtustrankaFormated_1">  EL-DJ KONCEPT jednostavno društvo s ograničenom odgovornošću za trgovinu i usluge</derivirana_varijabla>
  </DomainObject.Predmet.ProtustrankaFormated>
  <DomainObject.Predmet.ProtustrankaFormatedOIB>
    <izvorni_sadrzaj>  EL-DJ KONCEPT jednostavno društvo s ograničenom odgovornošću za trgovinu i usluge, OIB 10923203984</izvorni_sadrzaj>
    <derivirana_varijabla naziv="DomainObject.Predmet.ProtustrankaFormatedOIB_1">  EL-DJ KONCEPT jednostavno društvo s ograničenom odgovornošću za trgovinu i usluge, OIB 10923203984</derivirana_varijabla>
  </DomainObject.Predmet.ProtustrankaFormatedOIB>
  <DomainObject.Predmet.ProtustrankaFormatedWithAdress>
    <izvorni_sadrzaj> EL-DJ KONCEPT jednostavno društvo s ograničenom odgovornošću za trgovinu i usluge, Ferde Livadića 19, 10431 Sveta Nedelja</izvorni_sadrzaj>
    <derivirana_varijabla naziv="DomainObject.Predmet.ProtustrankaFormatedWithAdress_1"> EL-DJ KONCEPT jednostavno društvo s ograničenom odgovornošću za trgovinu i usluge, Ferde Livadića 19, 10431 Sveta Nedelja</derivirana_varijabla>
  </DomainObject.Predmet.ProtustrankaFormatedWithAdress>
  <DomainObject.Predmet.ProtustrankaFormatedWithAdressOIB>
    <izvorni_sadrzaj> EL-DJ KONCEPT jednostavno društvo s ograničenom odgovornošću za trgovinu i usluge, OIB 10923203984, Ferde Livadića 19, 10431 Sveta Nedelja</izvorni_sadrzaj>
    <derivirana_varijabla naziv="DomainObject.Predmet.ProtustrankaFormatedWithAdressOIB_1"> EL-DJ KONCEPT jednostavno društvo s ograničenom odgovornošću za trgovinu i usluge, OIB 10923203984, Ferde Livadića 19, 10431 Sveta Nedelja</derivirana_varijabla>
  </DomainObject.Predmet.ProtustrankaFormatedWithAdressOIB>
  <DomainObject.Predmet.ProtustrankaWithAdress>
    <izvorni_sadrzaj>EL-DJ KONCEPT jednostavno društvo s ograničenom odgovornošću za trgovinu i usluge Ferde Livadića 19, 10431 Sveta Nedelja</izvorni_sadrzaj>
    <derivirana_varijabla naziv="DomainObject.Predmet.ProtustrankaWithAdress_1">EL-DJ KONCEPT jednostavno društvo s ograničenom odgovornošću za trgovinu i usluge Ferde Livadića 19, 10431 Sveta Nedelja</derivirana_varijabla>
  </DomainObject.Predmet.ProtustrankaWithAdress>
  <DomainObject.Predmet.ProtustrankaWithAdressOIB>
    <izvorni_sadrzaj>EL-DJ KONCEPT jednostavno društvo s ograničenom odgovornošću za trgovinu i usluge, OIB 10923203984, Ferde Livadića 19, 10431 Sveta Nedelja</izvorni_sadrzaj>
    <derivirana_varijabla naziv="DomainObject.Predmet.ProtustrankaWithAdressOIB_1">EL-DJ KONCEPT jednostavno društvo s ograničenom odgovornošću za trgovinu i usluge, OIB 10923203984, Ferde Livadića 19, 10431 Sveta Nedelja</derivirana_varijabla>
  </DomainObject.Predmet.ProtustrankaWithAdressOIB>
  <DomainObject.Predmet.ProtustrankaNazivFormated>
    <izvorni_sadrzaj>EL-DJ KONCEPT jednostavno društvo s ograničenom odgovornošću za trgovinu i usluge</izvorni_sadrzaj>
    <derivirana_varijabla naziv="DomainObject.Predmet.ProtustrankaNazivFormated_1">EL-DJ KONCEPT jednostavno društvo s ograničenom odgovornošću za trgovinu i usluge</derivirana_varijabla>
  </DomainObject.Predmet.ProtustrankaNazivFormated>
  <DomainObject.Predmet.ProtustrankaNazivFormatedOIB>
    <izvorni_sadrzaj>EL-DJ KONCEPT jednostavno društvo s ograničenom odgovornošću za trgovinu i usluge, OIB 10923203984</izvorni_sadrzaj>
    <derivirana_varijabla naziv="DomainObject.Predmet.ProtustrankaNazivFormatedOIB_1">EL-DJ KONCEPT jednostavno društvo s ograničenom odgovornošću za trgovinu i usluge, OIB 10923203984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Maja Hajtek</izvorni_sadrzaj>
    <derivirana_varijabla naziv="DomainObject.Predmet.Zapisnicar_1">Maja Hajtek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EL-DJ KONCEPT jednostavno društvo s ograničenom odgovornošću za trgovinu i usluge</item>
    </izvorni_sadrzaj>
    <derivirana_varijabla naziv="DomainObject.Predmet.ProtuStrankaListFormated_1">
      <item>EL-DJ KONCEPT jednostavno društvo s ograničenom odgovornošću za trgovinu i usluge</item>
    </derivirana_varijabla>
  </DomainObject.Predmet.ProtuStrankaListFormated>
  <DomainObject.Predmet.ProtuStrankaListFormatedOIB>
    <izvorni_sadrzaj>
      <item>EL-DJ KONCEPT jednostavno društvo s ograničenom odgovornošću za trgovinu i usluge, OIB 10923203984</item>
    </izvorni_sadrzaj>
    <derivirana_varijabla naziv="DomainObject.Predmet.ProtuStrankaListFormatedOIB_1">
      <item>EL-DJ KONCEPT jednostavno društvo s ograničenom odgovornošću za trgovinu i usluge, OIB 10923203984</item>
    </derivirana_varijabla>
  </DomainObject.Predmet.ProtuStrankaListFormatedOIB>
  <DomainObject.Predmet.ProtuStrankaListFormatedWithAdress>
    <izvorni_sadrzaj>
      <item>EL-DJ KONCEPT jednostavno društvo s ograničenom odgovornošću za trgovinu i usluge, Ferde Livadića 19, 10431 Sveta Nedelja</item>
    </izvorni_sadrzaj>
    <derivirana_varijabla naziv="DomainObject.Predmet.ProtuStrankaListFormatedWithAdress_1">
      <item>EL-DJ KONCEPT jednostavno društvo s ograničenom odgovornošću za trgovinu i usluge, Ferde Livadića 19, 10431 Sveta Nedelja</item>
    </derivirana_varijabla>
  </DomainObject.Predmet.ProtuStrankaListFormatedWithAdress>
  <DomainObject.Predmet.ProtuStrankaListFormatedWithAdressOIB>
    <izvorni_sadrzaj>
      <item>EL-DJ KONCEPT jednostavno društvo s ograničenom odgovornošću za trgovinu i usluge, OIB 10923203984, Ferde Livadića 19, 10431 Sveta Nedelja</item>
    </izvorni_sadrzaj>
    <derivirana_varijabla naziv="DomainObject.Predmet.ProtuStrankaListFormatedWithAdressOIB_1">
      <item>EL-DJ KONCEPT jednostavno društvo s ograničenom odgovornošću za trgovinu i usluge, OIB 10923203984, Ferde Livadića 19, 10431 Sveta Nedelja</item>
    </derivirana_varijabla>
  </DomainObject.Predmet.ProtuStrankaListFormatedWithAdressOIB>
  <DomainObject.Predmet.ProtuStrankaListNazivFormated>
    <izvorni_sadrzaj>
      <item>EL-DJ KONCEPT jednostavno društvo s ograničenom odgovornošću za trgovinu i usluge</item>
    </izvorni_sadrzaj>
    <derivirana_varijabla naziv="DomainObject.Predmet.ProtuStrankaListNazivFormated_1">
      <item>EL-DJ KONCEPT jednostavno društvo s ograničenom odgovornošću za trgovinu i usluge</item>
    </derivirana_varijabla>
  </DomainObject.Predmet.ProtuStrankaListNazivFormated>
  <DomainObject.Predmet.ProtuStrankaListNazivFormatedOIB>
    <izvorni_sadrzaj>
      <item>EL-DJ KONCEPT jednostavno društvo s ograničenom odgovornošću za trgovinu i usluge, OIB 10923203984</item>
    </izvorni_sadrzaj>
    <derivirana_varijabla naziv="DomainObject.Predmet.ProtuStrankaListNazivFormatedOIB_1">
      <item>EL-DJ KONCEPT jednostavno društvo s ograničenom odgovornošću za trgovinu i usluge, OIB 10923203984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EL-DJ KONCEPT jednostavno društvo s ograničenom odgovornošću za trgovinu i usluge</izvorni_sadrzaj>
    <derivirana_varijabla naziv="DomainObject.Predmet.ProtustrankaIDrugi_1">EL-DJ KONCEPT jednostavno društvo s ograničenom odgovornošću za trgovinu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EL-DJ KONCEPT jednostavno društvo s ograničenom odgovornošću za trgovinu i usluge, OIB 10923203984, Ferde Livadića 19, 10431 Sveta Nedelja</izvorni_sadrzaj>
    <derivirana_varijabla naziv="DomainObject.Predmet.ProtustrankaIDrugiAdressOIB_1">EL-DJ KONCEPT jednostavno društvo s ograničenom odgovornošću za trgovinu i usluge, OIB 10923203984, Ferde Livadića 19, 10431 Sveta Nedelja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EL-DJ KONCEPT jednostavno društvo s ograničenom odgovornošću za trgovinu i usluge</item>
      <item>Financijska agencija</item>
    </izvorni_sadrzaj>
    <derivirana_varijabla naziv="DomainObject.Predmet.SudioniciListNaziv_1">
      <item>EL-DJ KONCEPT jednostavno društvo s ograničenom odgovornošću za trgovinu i usluge</item>
      <item>Financijska agencija</item>
    </derivirana_varijabla>
  </DomainObject.Predmet.SudioniciListNaziv>
  <DomainObject.Predmet.SudioniciListAdressOIB>
    <izvorni_sadrzaj>
      <item>EL-DJ KONCEPT jednostavno društvo s ograničenom odgovornošću za trgovinu i usluge, OIB 10923203984, Ferde Livadića 19,10431 Sveta Nedelja</item>
      <item>Financijska agencija, OIB 85821130368, TRG SVIBANJSKIH ŽRTAVA 1995. 1,10000 Zagreb</item>
    </izvorni_sadrzaj>
    <derivirana_varijabla naziv="DomainObject.Predmet.SudioniciListAdressOIB_1">
      <item>EL-DJ KONCEPT jednostavno društvo s ograničenom odgovornošću za trgovinu i usluge, OIB 10923203984, Ferde Livadića 19,10431 Sveta Nedelja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10923203984</item>
      <item>, OIB 85821130368</item>
    </izvorni_sadrzaj>
    <derivirana_varijabla naziv="DomainObject.Predmet.SudioniciListNazivOIB_1">
      <item>, OIB 10923203984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listopada 2020.</izvorni_sadrzaj>
    <derivirana_varijabla naziv="DomainObject.Predmet.DatumPocetkaProcesa_1">29.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146</properties:Words>
  <properties:Characters>866</properties:Characters>
  <properties:Lines>47</properties:Lines>
  <properties:Paragraphs>22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1340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2020-11-28T10:23:00Z</cp:lastPrinted>
  <dcterms:modified xmlns:xsi="http://www.w3.org/2001/XMLSchema-instance" xsi:type="dcterms:W3CDTF">2020-11-28T10:23:00Z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