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fa7f1b" w14:paraId="2fa7f1b" w:rsidRDefault="00B522A9" w:rsidP="00325398" w:rsidR="00325398">
      <w:pPr>
        <w15:collapsed w:val="false"/>
      </w:pPr>
      <w:bookmarkStart w:name="_GoBack" w:id="0"/>
      <w:bookmarkEnd w:id="0"/>
      <w:r>
        <w:t xml:space="preserve">  </w:t>
      </w:r>
      <w:r w:rsidR="00325398">
        <w:t xml:space="preserve">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B522A9" w:rsidP="00325398" w:rsidR="00325398">
      <w:r>
        <w:t xml:space="preserve">  </w:t>
      </w:r>
      <w:r w:rsidR="00325398">
        <w:t>Trgovački sud u Zagrebu</w:t>
      </w:r>
    </w:p>
    <w:p w:rsidRDefault="00B522A9" w:rsidP="00325398" w:rsidR="00325398">
      <w:r>
        <w:t xml:space="preserve">   </w:t>
      </w:r>
      <w:r w:rsidR="00325398">
        <w:t>Zagreb, Amruševa 2/II</w:t>
      </w:r>
    </w:p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B4382F">
        <w:t>7230</w:t>
      </w:r>
      <w:r w:rsidR="008155EE">
        <w:t>/15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</w:t>
      </w:r>
      <w:r w:rsidR="000B5EB6">
        <w:t xml:space="preserve"> </w:t>
      </w:r>
      <w:r w:rsidR="00923BBC">
        <w:t xml:space="preserve">04. siječnja 2016. </w:t>
      </w:r>
      <w:r w:rsidR="000E3B58">
        <w:t xml:space="preserve"> godine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0E3B58" w:rsidP="00325398" w:rsidR="000E3B58">
      <w:pPr>
        <w:jc w:val="center"/>
        <w:rPr>
          <w:b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F75CF9" w:rsidR="00F75CF9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 xml:space="preserve">a </w:t>
      </w:r>
      <w:r w:rsidR="00AC4528">
        <w:t xml:space="preserve"> </w:t>
      </w:r>
      <w:r w:rsidR="00B4382F">
        <w:t xml:space="preserve">UDRUGA LJUBITELJA ELEKTRONSKE I MODERNE GLAZBE – Q , Oroslavlje, </w:t>
      </w:r>
      <w:proofErr w:type="spellStart"/>
      <w:r w:rsidR="00B4382F">
        <w:t>Oro</w:t>
      </w:r>
      <w:proofErr w:type="spellEnd"/>
      <w:r w:rsidR="00B4382F">
        <w:t xml:space="preserve"> trg 2, OIB: 45834083942.</w:t>
      </w:r>
    </w:p>
    <w:p w:rsidRDefault="00B4382F" w:rsidP="00B4382F" w:rsidR="00B4382F">
      <w:pPr>
        <w:pStyle w:val="Odlomakpopisa"/>
        <w:ind w:left="1428"/>
      </w:pPr>
    </w:p>
    <w:p w:rsidRDefault="00AC4528" w:rsidP="00D66226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D66226">
        <w:t xml:space="preserve">je </w:t>
      </w:r>
      <w:r w:rsidR="00B4382F">
        <w:t xml:space="preserve">27.024,44 </w:t>
      </w:r>
      <w:r>
        <w:t>k</w:t>
      </w:r>
      <w:r w:rsidR="000E3B58">
        <w:t>u</w:t>
      </w:r>
      <w:r>
        <w:t>n</w:t>
      </w:r>
      <w:r w:rsidR="00BE6E65">
        <w:t>a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0B5EB6">
        <w:t xml:space="preserve">04. siječnja 2016. </w:t>
      </w:r>
      <w:r w:rsidR="000E3B58">
        <w:t>godine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572798" w:rsidR="000C4458">
      <w:pPr>
        <w:jc w:val="right"/>
      </w:pPr>
      <w:r>
        <w:t xml:space="preserve">          </w:t>
      </w:r>
      <w:r w:rsidR="000E3B58">
        <w:t>Ljiljana Tomić</w:t>
      </w:r>
      <w:r w:rsidR="00572798">
        <w:t xml:space="preserve"> </w:t>
      </w:r>
    </w:p>
    <w:p w:rsidRDefault="000C4458" w:rsidP="00572798" w:rsidR="000C4458">
      <w:pPr>
        <w:jc w:val="right"/>
      </w:pPr>
    </w:p>
    <w:p w:rsidRDefault="000C4458" w:rsidP="00572798" w:rsidR="000C4458">
      <w:pPr>
        <w:jc w:val="right"/>
      </w:pPr>
    </w:p>
    <w:p w:rsidRDefault="009806A6" w:rsidP="000C4458" w:rsidR="000C4458">
      <w:r>
        <w:t>D</w:t>
      </w:r>
      <w:r w:rsidR="000C4458">
        <w:t>NA:</w:t>
      </w:r>
    </w:p>
    <w:p w:rsidRDefault="000C4458" w:rsidP="000C4458" w:rsidR="000C4458">
      <w:pPr>
        <w:pStyle w:val="Odlomakpopisa"/>
        <w:numPr>
          <w:ilvl w:val="0"/>
          <w:numId w:val="6"/>
        </w:numPr>
      </w:pPr>
      <w:r>
        <w:t xml:space="preserve">e- oglasna ploča – dužnik – za javnost </w:t>
      </w:r>
    </w:p>
    <w:p w:rsidRDefault="000C4458" w:rsidP="000C4458" w:rsidR="000C4458">
      <w:pPr>
        <w:pStyle w:val="Odlomakpopisa"/>
        <w:numPr>
          <w:ilvl w:val="0"/>
          <w:numId w:val="6"/>
        </w:numPr>
      </w:pPr>
      <w:r>
        <w:t>kal</w:t>
      </w:r>
    </w:p>
    <w:sectPr w:rsidSect="00ED6AA8" w:rsidR="000C445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87067" w:rsidR="00C87067">
      <w:r>
        <w:separator/>
      </w:r>
    </w:p>
  </w:endnote>
  <w:endnote w:id="0" w:type="continuationSeparator">
    <w:p w:rsidRDefault="00C87067" w:rsidR="00C870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87067" w:rsidR="00C87067">
      <w:r>
        <w:separator/>
      </w:r>
    </w:p>
  </w:footnote>
  <w:footnote w:id="0" w:type="continuationSeparator">
    <w:p w:rsidRDefault="00C87067" w:rsidR="00C8706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806A6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2C545AEE"/>
    <w:multiLevelType w:val="hybridMultilevel"/>
    <w:tmpl w:val="EFAE7E6C"/>
    <w:lvl w:tplc="2B22157E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239E8"/>
    <w:rsid w:val="000B5EB6"/>
    <w:rsid w:val="000B7BCA"/>
    <w:rsid w:val="000C4458"/>
    <w:rsid w:val="000D20D1"/>
    <w:rsid w:val="000E3B58"/>
    <w:rsid w:val="00114EAD"/>
    <w:rsid w:val="001406CB"/>
    <w:rsid w:val="001735E9"/>
    <w:rsid w:val="00185571"/>
    <w:rsid w:val="001A359B"/>
    <w:rsid w:val="001E4791"/>
    <w:rsid w:val="001E50FB"/>
    <w:rsid w:val="001F6933"/>
    <w:rsid w:val="00230A63"/>
    <w:rsid w:val="00250247"/>
    <w:rsid w:val="00263D6D"/>
    <w:rsid w:val="00264D19"/>
    <w:rsid w:val="00297E94"/>
    <w:rsid w:val="002D0E00"/>
    <w:rsid w:val="002D403C"/>
    <w:rsid w:val="00325398"/>
    <w:rsid w:val="0034257D"/>
    <w:rsid w:val="0038246E"/>
    <w:rsid w:val="003D35F9"/>
    <w:rsid w:val="003E3A15"/>
    <w:rsid w:val="003F5CA3"/>
    <w:rsid w:val="00413F4C"/>
    <w:rsid w:val="004264AB"/>
    <w:rsid w:val="004B337A"/>
    <w:rsid w:val="004F3962"/>
    <w:rsid w:val="0053446F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33C4A"/>
    <w:rsid w:val="00657B8E"/>
    <w:rsid w:val="00676857"/>
    <w:rsid w:val="00712FD9"/>
    <w:rsid w:val="007B5AFD"/>
    <w:rsid w:val="007D5A5D"/>
    <w:rsid w:val="008155EE"/>
    <w:rsid w:val="008613BD"/>
    <w:rsid w:val="00863025"/>
    <w:rsid w:val="00871F01"/>
    <w:rsid w:val="008A3160"/>
    <w:rsid w:val="00920CA0"/>
    <w:rsid w:val="00923BBC"/>
    <w:rsid w:val="00925046"/>
    <w:rsid w:val="009419D8"/>
    <w:rsid w:val="009806A6"/>
    <w:rsid w:val="00A71431"/>
    <w:rsid w:val="00AA6D06"/>
    <w:rsid w:val="00AC4528"/>
    <w:rsid w:val="00AD027A"/>
    <w:rsid w:val="00B234A2"/>
    <w:rsid w:val="00B3747B"/>
    <w:rsid w:val="00B4382F"/>
    <w:rsid w:val="00B522A9"/>
    <w:rsid w:val="00B82F18"/>
    <w:rsid w:val="00BA3FAA"/>
    <w:rsid w:val="00BE6E65"/>
    <w:rsid w:val="00C836B9"/>
    <w:rsid w:val="00C87067"/>
    <w:rsid w:val="00C958E9"/>
    <w:rsid w:val="00CE7362"/>
    <w:rsid w:val="00D01B78"/>
    <w:rsid w:val="00D11C5E"/>
    <w:rsid w:val="00D66226"/>
    <w:rsid w:val="00D66A56"/>
    <w:rsid w:val="00E049BA"/>
    <w:rsid w:val="00E105FB"/>
    <w:rsid w:val="00EA2F6C"/>
    <w:rsid w:val="00EC3302"/>
    <w:rsid w:val="00ED6AA8"/>
    <w:rsid w:val="00F034D3"/>
    <w:rsid w:val="00F75CF9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Bezproreda" w:type="paragraph">
    <w:name w:val="No Spacing"/>
    <w:uiPriority w:val="1"/>
    <w:qFormat/>
    <w:rsid w:val="00E049BA"/>
    <w:rPr>
      <w:rFonts w:eastAsia="Calibri" w:hAnsi="Calibri" w:asci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8A316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A316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A316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A316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A316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Bezproreda" w:type="paragraph">
    <w:name w:val="No Spacing"/>
    <w:uiPriority w:val="1"/>
    <w:qFormat/>
    <w:rsid w:val="00E049BA"/>
    <w:rPr>
      <w:rFonts w:ascii="Calibri" w:eastAsia="Calibri" w:hAnsi="Calibri"/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8A316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A316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A316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A316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A316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siječnja 2016.</izvorni_sadrzaj>
    <derivirana_varijabla naziv="DomainObject.DatumDonosenjaOdluke_1">4.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Tomić</izvorni_sadrzaj>
    <derivirana_varijabla naziv="DomainObject.DonositeljOdluke.Prezime_1">Tomić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7230</izvorni_sadrzaj>
    <derivirana_varijabla naziv="DomainObject.Predmet.Broj_1">7230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2015.</izvorni_sadrzaj>
    <derivirana_varijabla naziv="DomainObject.Predmet.DatumOsnivanja_1">30.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St-7230/2015</izvorni_sadrzaj>
    <derivirana_varijabla naziv="DomainObject.Predmet.OznakaBroj_1">St-7230/2015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LJUBITELJA ELEKTRONSKE I MODERNE GLAZBE - Q zastupanog po punomoćniku ANDRIJA PREVAREK; IVANA PREVAREK</izvorni_sadrzaj>
    <derivirana_varijabla naziv="DomainObject.Predmet.ProtustrankaFormated_1">  UDRUGA LJUBITELJA ELEKTRONSKE I MODERNE GLAZBE - Q zastupanog po punomoćniku ANDRIJA PREVAREK; IVANA PREVAREK</derivirana_varijabla>
  </DomainObject.Predmet.ProtustrankaFormated>
  <DomainObject.Predmet.ProtustrankaFormatedOIB>
    <izvorni_sadrzaj>  UDRUGA LJUBITELJA ELEKTRONSKE I MODERNE GLAZBE - Q, OIB 45834083942 zastupanog po punomoćniku ANDRIJA PREVAREK; IVANA PREVAREK</izvorni_sadrzaj>
    <derivirana_varijabla naziv="DomainObject.Predmet.ProtustrankaFormatedOIB_1">  UDRUGA LJUBITELJA ELEKTRONSKE I MODERNE GLAZBE - Q, OIB 45834083942 zastupanog po punomoćniku ANDRIJA PREVAREK; IVANA PREVAREK</derivirana_varijabla>
  </DomainObject.Predmet.ProtustrankaFormatedOIB>
  <DomainObject.Predmet.ProtustrankaFormatedWithAdress>
    <izvorni_sadrzaj> UDRUGA LJUBITELJA ELEKTRONSKE I MODERNE GLAZBE - Q, Oro trg 2, 49243 Oroslavje zastupanog po punomoćniku ANDRIJA PREVAREK; IVANA PREVAREK</izvorni_sadrzaj>
    <derivirana_varijabla naziv="DomainObject.Predmet.ProtustrankaFormatedWithAdress_1"> UDRUGA LJUBITELJA ELEKTRONSKE I MODERNE GLAZBE - Q, Oro trg 2, 49243 Oroslavje zastupanog po punomoćniku ANDRIJA PREVAREK; IVANA PREVAREK</derivirana_varijabla>
  </DomainObject.Predmet.ProtustrankaFormatedWithAdress>
  <DomainObject.Predmet.ProtustrankaFormatedWithAdressOIB>
    <izvorni_sadrzaj> UDRUGA LJUBITELJA ELEKTRONSKE I MODERNE GLAZBE - Q, OIB 45834083942, Oro trg 2, 49243 Oroslavje zastupanog po punomoćniku ANDRIJA PREVAREK; IVANA PREVAREK</izvorni_sadrzaj>
    <derivirana_varijabla naziv="DomainObject.Predmet.ProtustrankaFormatedWithAdressOIB_1"> UDRUGA LJUBITELJA ELEKTRONSKE I MODERNE GLAZBE - Q, OIB 45834083942, Oro trg 2, 49243 Oroslavje zastupanog po punomoćniku ANDRIJA PREVAREK; IVANA PREVAREK</derivirana_varijabla>
  </DomainObject.Predmet.ProtustrankaFormatedWithAdressOIB>
  <DomainObject.Predmet.ProtustrankaWithAdress>
    <izvorni_sadrzaj>UDRUGA LJUBITELJA ELEKTRONSKE I MODERNE GLAZBE - Q Oro trg 2, 49243 Oroslavje</izvorni_sadrzaj>
    <derivirana_varijabla naziv="DomainObject.Predmet.ProtustrankaWithAdress_1">UDRUGA LJUBITELJA ELEKTRONSKE I MODERNE GLAZBE - Q Oro trg 2, 49243 Oroslavje</derivirana_varijabla>
  </DomainObject.Predmet.ProtustrankaWithAdress>
  <DomainObject.Predmet.ProtustrankaWithAdressOIB>
    <izvorni_sadrzaj>UDRUGA LJUBITELJA ELEKTRONSKE I MODERNE GLAZBE - Q, OIB 45834083942, Oro trg 2, 49243 Oroslavje</izvorni_sadrzaj>
    <derivirana_varijabla naziv="DomainObject.Predmet.ProtustrankaWithAdressOIB_1">UDRUGA LJUBITELJA ELEKTRONSKE I MODERNE GLAZBE - Q, OIB 45834083942, Oro trg 2, 49243 Oroslavje</derivirana_varijabla>
  </DomainObject.Predmet.ProtustrankaWithAdressOIB>
  <DomainObject.Predmet.ProtustrankaNazivFormated>
    <izvorni_sadrzaj>UDRUGA LJUBITELJA ELEKTRONSKE I MODERNE GLAZBE - Q</izvorni_sadrzaj>
    <derivirana_varijabla naziv="DomainObject.Predmet.ProtustrankaNazivFormated_1">UDRUGA LJUBITELJA ELEKTRONSKE I MODERNE GLAZBE - Q</derivirana_varijabla>
  </DomainObject.Predmet.ProtustrankaNazivFormated>
  <DomainObject.Predmet.ProtustrankaNazivFormatedOIB>
    <izvorni_sadrzaj>UDRUGA LJUBITELJA ELEKTRONSKE I MODERNE GLAZBE - Q, OIB 45834083942</izvorni_sadrzaj>
    <derivirana_varijabla naziv="DomainObject.Predmet.ProtustrankaNazivFormatedOIB_1">UDRUGA LJUBITELJA ELEKTRONSKE I MODERNE GLAZBE - Q, OIB 45834083942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52.St - Lj. Tomić</izvorni_sadrzaj>
    <derivirana_varijabla naziv="DomainObject.Predmet.Referada.Naziv_1">52.St - Lj. Tomić</derivirana_varijabla>
  </DomainObject.Predmet.Referada.Naziv>
  <DomainObject.Predmet.Referada.Oznaka>
    <izvorni_sadrzaj>52.St</izvorni_sadrzaj>
    <derivirana_varijabla naziv="DomainObject.Predmet.Referada.Oznaka_1">52.St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Ljiljana Tomić</izvorni_sadrzaj>
    <derivirana_varijabla naziv="DomainObject.Predmet.Referada.Sudac_1">Ljiljana Tomić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Služba prijepisa</izvorni_sadrzaj>
    <derivirana_varijabla naziv="DomainObject.Predmet.TrenutnaLokacijaSpisa.Naziv_1">Služba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LJUBITELJA ELEKTRONSKE I MODERNE GLAZBE - Q zastupanog po punomoćniku ANDRIJA PREVAREK; IVANA PREVAREK</item>
    </izvorni_sadrzaj>
    <derivirana_varijabla naziv="DomainObject.Predmet.ProtuStrankaListFormated_1">
      <item>UDRUGA LJUBITELJA ELEKTRONSKE I MODERNE GLAZBE - Q zastupanog po punomoćniku ANDRIJA PREVAREK; IVANA PREVAREK</item>
    </derivirana_varijabla>
  </DomainObject.Predmet.ProtuStrankaListFormated>
  <DomainObject.Predmet.ProtuStrankaListFormatedOIB>
    <izvorni_sadrzaj>
      <item>UDRUGA LJUBITELJA ELEKTRONSKE I MODERNE GLAZBE - Q, OIB 45834083942 zastupanog po punomoćniku ANDRIJA PREVAREK; IVANA PREVAREK</item>
    </izvorni_sadrzaj>
    <derivirana_varijabla naziv="DomainObject.Predmet.ProtuStrankaListFormatedOIB_1">
      <item>UDRUGA LJUBITELJA ELEKTRONSKE I MODERNE GLAZBE - Q, OIB 45834083942 zastupanog po punomoćniku ANDRIJA PREVAREK; IVANA PREVAREK</item>
    </derivirana_varijabla>
  </DomainObject.Predmet.ProtuStrankaListFormatedOIB>
  <DomainObject.Predmet.ProtuStrankaListFormatedWithAdress>
    <izvorni_sadrzaj>
      <item>UDRUGA LJUBITELJA ELEKTRONSKE I MODERNE GLAZBE - Q, Oro trg 2, 49243 Oroslavje zastupanog po punomoćniku ANDRIJA PREVAREK; IVANA PREVAREK</item>
    </izvorni_sadrzaj>
    <derivirana_varijabla naziv="DomainObject.Predmet.ProtuStrankaListFormatedWithAdress_1">
      <item>UDRUGA LJUBITELJA ELEKTRONSKE I MODERNE GLAZBE - Q, Oro trg 2, 49243 Oroslavje zastupanog po punomoćniku ANDRIJA PREVAREK; IVANA PREVAREK</item>
    </derivirana_varijabla>
  </DomainObject.Predmet.ProtuStrankaListFormatedWithAdress>
  <DomainObject.Predmet.ProtuStrankaListFormatedWithAdressOIB>
    <izvorni_sadrzaj>
      <item>UDRUGA LJUBITELJA ELEKTRONSKE I MODERNE GLAZBE - Q, OIB 45834083942, Oro trg 2, 49243 Oroslavje zastupanog po punomoćniku ANDRIJA PREVAREK; IVANA PREVAREK</item>
    </izvorni_sadrzaj>
    <derivirana_varijabla naziv="DomainObject.Predmet.ProtuStrankaListFormatedWithAdressOIB_1">
      <item>UDRUGA LJUBITELJA ELEKTRONSKE I MODERNE GLAZBE - Q, OIB 45834083942, Oro trg 2, 49243 Oroslavje zastupanog po punomoćniku ANDRIJA PREVAREK; IVANA PREVAREK</item>
    </derivirana_varijabla>
  </DomainObject.Predmet.ProtuStrankaListFormatedWithAdressOIB>
  <DomainObject.Predmet.ProtuStrankaListNazivFormated>
    <izvorni_sadrzaj>
      <item>UDRUGA LJUBITELJA ELEKTRONSKE I MODERNE GLAZBE - Q</item>
    </izvorni_sadrzaj>
    <derivirana_varijabla naziv="DomainObject.Predmet.ProtuStrankaListNazivFormated_1">
      <item>UDRUGA LJUBITELJA ELEKTRONSKE I MODERNE GLAZBE - Q</item>
    </derivirana_varijabla>
  </DomainObject.Predmet.ProtuStrankaListNazivFormated>
  <DomainObject.Predmet.ProtuStrankaListNazivFormatedOIB>
    <izvorni_sadrzaj>
      <item>UDRUGA LJUBITELJA ELEKTRONSKE I MODERNE GLAZBE - Q, OIB 45834083942</item>
    </izvorni_sadrzaj>
    <derivirana_varijabla naziv="DomainObject.Predmet.ProtuStrankaListNazivFormatedOIB_1">
      <item>UDRUGA LJUBITELJA ELEKTRONSKE I MODERNE GLAZBE - Q, OIB 45834083942</item>
    </derivirana_varijabla>
  </DomainObject.Predmet.ProtuStrankaListNazivFormatedOIB>
  <DomainObject.Predmet.OstaliListFormated>
    <izvorni_sadrzaj>
      <item>ANDRIJA PREVAREK punomoćnik sudionika u postupku UDRUGA LJUBITELJA ELEKTRONSKE I MODERNE GLAZBE - Q</item>
      <item>IVANA PREVAREK punomoćnik sudionika u postupku UDRUGA LJUBITELJA ELEKTRONSKE I MODERNE GLAZBE - Q</item>
    </izvorni_sadrzaj>
    <derivirana_varijabla naziv="DomainObject.Predmet.OstaliListFormated_1">
      <item>ANDRIJA PREVAREK punomoćnik sudionika u postupku UDRUGA LJUBITELJA ELEKTRONSKE I MODERNE GLAZBE - Q</item>
      <item>IVANA PREVAREK punomoćnik sudionika u postupku UDRUGA LJUBITELJA ELEKTRONSKE I MODERNE GLAZBE - Q</item>
    </derivirana_varijabla>
  </DomainObject.Predmet.OstaliListFormated>
  <DomainObject.Predmet.OstaliListFormatedOIB>
    <izvorni_sadrzaj>
      <item>ANDRIJA PREVAREK punomoćnik sudionika u postupku UDRUGA LJUBITELJA ELEKTRONSKE I MODERNE GLAZBE - Q</item>
      <item>IVANA PREVAREK punomoćnik sudionika u postupku UDRUGA LJUBITELJA ELEKTRONSKE I MODERNE GLAZBE - Q</item>
    </izvorni_sadrzaj>
    <derivirana_varijabla naziv="DomainObject.Predmet.OstaliListFormatedOIB_1">
      <item>ANDRIJA PREVAREK punomoćnik sudionika u postupku UDRUGA LJUBITELJA ELEKTRONSKE I MODERNE GLAZBE - Q</item>
      <item>IVANA PREVAREK punomoćnik sudionika u postupku UDRUGA LJUBITELJA ELEKTRONSKE I MODERNE GLAZBE - Q</item>
    </derivirana_varijabla>
  </DomainObject.Predmet.OstaliListFormatedOIB>
  <DomainObject.Predmet.OstaliListFormatedWithAdress>
    <izvorni_sadrzaj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izvorni_sadrzaj>
    <derivirana_varijabla naziv="DomainObject.Predmet.OstaliListFormatedWithAdress_1"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derivirana_varijabla>
  </DomainObject.Predmet.OstaliListFormatedWithAdress>
  <DomainObject.Predmet.OstaliListFormatedWithAdressOIB>
    <izvorni_sadrzaj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izvorni_sadrzaj>
    <derivirana_varijabla naziv="DomainObject.Predmet.OstaliListFormatedWithAdressOIB_1">
      <item>ANDRIJA PREVAREK, Oro trg 2, 49243 Oroslavje punomoćnik sudionika u postupku UDRUGA LJUBITELJA ELEKTRONSKE I MODERNE GLAZBE - Q</item>
      <item>IVANA PREVAREK, Oro trg 2, 49243 Oroslavje punomoćnik sudionika u postupku UDRUGA LJUBITELJA ELEKTRONSKE I MODERNE GLAZBE - Q</item>
    </derivirana_varijabla>
  </DomainObject.Predmet.OstaliListFormatedWithAdressOIB>
  <DomainObject.Predmet.OstaliListNazivFormated>
    <izvorni_sadrzaj>
      <item>ANDRIJA PREVAREK</item>
      <item>IVANA PREVAREK</item>
    </izvorni_sadrzaj>
    <derivirana_varijabla naziv="DomainObject.Predmet.OstaliListNazivFormated_1">
      <item>ANDRIJA PREVAREK</item>
      <item>IVANA PREVAREK</item>
    </derivirana_varijabla>
  </DomainObject.Predmet.OstaliListNazivFormated>
  <DomainObject.Predmet.OstaliListNazivFormatedOIB>
    <izvorni_sadrzaj>
      <item>ANDRIJA PREVAREK</item>
      <item>IVANA PREVAREK</item>
    </izvorni_sadrzaj>
    <derivirana_varijabla naziv="DomainObject.Predmet.OstaliListNazivFormatedOIB_1">
      <item>ANDRIJA PREVAREK</item>
      <item>IVANA PREVAREK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siječnja 2016.</izvorni_sadrzaj>
    <derivirana_varijabla naziv="DomainObject.Datum_1">4.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LJUBITELJA ELEKTRONSKE I MODERNE GLAZBE - Q</izvorni_sadrzaj>
    <derivirana_varijabla naziv="DomainObject.Predmet.ProtustrankaIDrugi_1">UDRUGA LJUBITELJA ELEKTRONSKE I MODERNE GLAZBE - Q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UDRUGA LJUBITELJA ELEKTRONSKE I MODERNE GLAZBE - Q, OIB 45834083942, Oro trg 2, 49243 Oroslavje</izvorni_sadrzaj>
    <derivirana_varijabla naziv="DomainObject.Predmet.ProtustrankaIDrugiAdressOIB_1">UDRUGA LJUBITELJA ELEKTRONSKE I MODERNE GLAZBE - Q, OIB 45834083942, Oro trg 2, 49243 Oroslavje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LJUBITELJA ELEKTRONSKE I MODERNE GLAZBE - Q</item>
      <item>ANDRIJA PREVAREK</item>
      <item>IVANA PREVAREK</item>
    </izvorni_sadrzaj>
    <derivirana_varijabla naziv="DomainObject.Predmet.SudioniciListNaziv_1">
      <item>FINA Regionalni centar Zagreb</item>
      <item>UDRUGA LJUBITELJA ELEKTRONSKE I MODERNE GLAZBE - Q</item>
      <item>ANDRIJA PREVAREK</item>
      <item>IVANA PREVAREK</item>
    </derivirana_varijabla>
  </DomainObject.Predmet.SudioniciListNaziv>
  <DomainObject.Predmet.SudioniciListAdressOIB>
    <izvorni_sadrzaj>
      <item>FINA Regionalni centar Zagreb, OIB 85821130368, Trg svibanjskih žrtava 1995. br. 1,10000 Zagreb</item>
      <item>UDRUGA LJUBITELJA ELEKTRONSKE I MODERNE GLAZBE - Q, OIB 45834083942, Oro trg 2,49243 Oroslavje</item>
      <item>ANDRIJA PREVAREK, Oro trg 2,49243 Oroslavje</item>
      <item>IVANA PREVAREK, Oro trg 2,49243 Oroslavje</item>
    </izvorni_sadrzaj>
    <derivirana_varijabla naziv="DomainObject.Predmet.SudioniciListAdressOIB_1">
      <item>FINA Regionalni centar Zagreb, OIB 85821130368, Trg svibanjskih žrtava 1995. br. 1,10000 Zagreb</item>
      <item>UDRUGA LJUBITELJA ELEKTRONSKE I MODERNE GLAZBE - Q, OIB 45834083942, Oro trg 2,49243 Oroslavje</item>
      <item>ANDRIJA PREVAREK, Oro trg 2,49243 Oroslavje</item>
      <item>IVANA PREVAREK, Oro trg 2,49243 Oroslavje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45834083942</item>
      <item>, OIB null</item>
      <item>, OIB null</item>
    </izvorni_sadrzaj>
    <derivirana_varijabla naziv="DomainObject.Predmet.SudioniciListNazivOIB_1">
      <item>, OIB 85821130368</item>
      <item>, OIB 45834083942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248</properties:Words>
  <properties:Characters>1347</properties:Characters>
  <properties:Lines>46</properties:Lines>
  <properties:Paragraphs>18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1636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2016-01-04T10:09:00Z</dcterms:created>
  <dc:creator>ilukac</dc:creator>
  <cp:lastModifiedBy>Zlatka Plivelić</cp:lastModifiedBy>
  <cp:lastPrinted>2015-11-26T13:14:00Z</cp:lastPrinted>
  <dcterms:modified xmlns:xsi="http://www.w3.org/2001/XMLSchema-instance" xsi:type="dcterms:W3CDTF">2016-01-04T13:14:00Z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