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21D99215" w14:textId="77777777">
        <w:tc>
          <w:tcPr>
            <w:tcW w:w="3491" w:type="dxa"/>
            <w:gridSpan w:val="2"/>
          </w:tcPr>
          <w:p w:rsidRPr="00AB78A8" w:rsidR="001D7DC0" w:rsidP="0061095C" w:rsidRDefault="001D7DC0" w14:paraId="16DF9184"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19DE212A" w14:textId="77777777">
            <w:pPr>
              <w:jc w:val="center"/>
              <w:rPr>
                <w:rFonts w:ascii="Arial" w:hAnsi="Arial" w:cs="Arial"/>
              </w:rPr>
            </w:pPr>
            <w:r w:rsidRPr="00AB78A8">
              <w:rPr>
                <w:rFonts w:ascii="Arial" w:hAnsi="Arial" w:cs="Arial"/>
              </w:rPr>
              <w:t>Republika Hrvatska</w:t>
            </w:r>
          </w:p>
          <w:p w:rsidRPr="00AB78A8" w:rsidR="001D7DC0" w:rsidP="0061095C" w:rsidRDefault="001D7DC0" w14:paraId="79AB022D"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307F61D9" w14:textId="77777777">
            <w:pPr>
              <w:jc w:val="center"/>
              <w:rPr>
                <w:rFonts w:ascii="Arial" w:hAnsi="Arial" w:cs="Arial"/>
              </w:rPr>
            </w:pPr>
            <w:r w:rsidRPr="00AB78A8">
              <w:rPr>
                <w:rFonts w:ascii="Arial" w:hAnsi="Arial" w:cs="Arial"/>
              </w:rPr>
              <w:t>Osijek, Zagrebačka 2</w:t>
            </w:r>
          </w:p>
        </w:tc>
      </w:tr>
      <w:tr w:rsidRPr="00AB78A8" w:rsidR="001D7DC0" w:rsidTr="0061095C" w14:paraId="6FBCD0EA"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32C5F7B6"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6BB2EAE3"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39A78C02"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2E8AE86C" w14:textId="77777777">
        <w:tc>
          <w:tcPr>
            <w:tcW w:w="3029" w:type="dxa"/>
          </w:tcPr>
          <w:p w:rsidRPr="00AB78A8" w:rsidR="00460480" w:rsidP="00460480" w:rsidRDefault="00460480" w14:paraId="49E9EF37" w14:textId="77777777">
            <w:pPr>
              <w:pStyle w:val="VSVerzija"/>
              <w:jc w:val="right"/>
              <w:rPr>
                <w:rFonts w:ascii="Arial" w:hAnsi="Arial" w:cs="Arial"/>
              </w:rPr>
            </w:pPr>
          </w:p>
        </w:tc>
      </w:tr>
    </w:tbl>
    <w:p w:rsidR="009776D8" w:rsidP="00E63D95" w:rsidRDefault="009776D8" w14:paraId="2203501A" w14:textId="77777777">
      <w:pPr>
        <w:ind w:firstLine="708"/>
        <w:jc w:val="both"/>
        <w15:collapsed w:val="false"/>
        <w:rPr>
          <w:rFonts w:ascii="Arial" w:hAnsi="Arial" w:cs="Arial"/>
        </w:rPr>
      </w:pPr>
    </w:p>
    <w:p w:rsidR="004435A4" w:rsidP="004435A4" w:rsidRDefault="00A85F1B" w14:paraId="7424B941" w14:textId="658FF82E">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00147C59">
        <w:rPr>
          <w:rFonts w:ascii="Arial" w:hAnsi="Arial" w:cs="Arial"/>
        </w:rPr>
        <w:t>DAMIR VIDOVIĆ</w:t>
      </w:r>
      <w:r w:rsidR="00957B26">
        <w:rPr>
          <w:rFonts w:ascii="Arial" w:hAnsi="Arial" w:cs="Arial"/>
        </w:rPr>
        <w:t xml:space="preserve">, </w:t>
      </w:r>
      <w:r w:rsidRPr="00957B26" w:rsidR="00957B26">
        <w:rPr>
          <w:rFonts w:ascii="Arial" w:hAnsi="Arial" w:cs="Arial"/>
        </w:rPr>
        <w:t>OIB: 47102598392, ANTUNA BRANKA ŠIMIĆA 17, 32100 VINKOVCI</w:t>
      </w:r>
      <w:r w:rsidRPr="003D3CDE" w:rsidR="003D3CDE">
        <w:rPr>
          <w:rFonts w:ascii="Arial" w:hAnsi="Arial" w:cs="Arial"/>
        </w:rPr>
        <w:t xml:space="preserve"> </w:t>
      </w:r>
      <w:r w:rsidR="008E521C">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EC2ED7">
        <w:rPr>
          <w:rFonts w:ascii="Arial" w:hAnsi="Arial" w:cs="Arial"/>
        </w:rPr>
        <w:t>19</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3FE3DB37" w14:textId="77777777">
      <w:pPr>
        <w:ind w:firstLine="851"/>
        <w:jc w:val="both"/>
        <w:rPr>
          <w:rFonts w:ascii="Arial" w:hAnsi="Arial" w:cs="Arial"/>
        </w:rPr>
      </w:pPr>
    </w:p>
    <w:p w:rsidRPr="00C15421" w:rsidR="00C15421" w:rsidP="004435A4" w:rsidRDefault="00C15421" w14:paraId="235D9656" w14:textId="77777777">
      <w:pPr>
        <w:ind w:firstLine="851"/>
        <w:jc w:val="both"/>
        <w:rPr>
          <w:rFonts w:ascii="Arial" w:hAnsi="Arial" w:cs="Arial"/>
        </w:rPr>
      </w:pPr>
      <w:r w:rsidRPr="00C15421">
        <w:rPr>
          <w:rFonts w:ascii="Arial" w:hAnsi="Arial" w:cs="Arial"/>
        </w:rPr>
        <w:t xml:space="preserve"> </w:t>
      </w:r>
    </w:p>
    <w:p w:rsidR="00C15421" w:rsidP="004435A4" w:rsidRDefault="00C15421" w14:paraId="585D3469" w14:textId="77777777">
      <w:pPr>
        <w:ind w:left="284" w:hanging="284"/>
        <w:jc w:val="center"/>
        <w:rPr>
          <w:rFonts w:ascii="Arial" w:hAnsi="Arial" w:cs="Arial"/>
        </w:rPr>
      </w:pPr>
      <w:r w:rsidRPr="00C15421">
        <w:rPr>
          <w:rFonts w:ascii="Arial" w:hAnsi="Arial" w:cs="Arial"/>
        </w:rPr>
        <w:t>O G L A S</w:t>
      </w:r>
    </w:p>
    <w:p w:rsidR="004F760A" w:rsidP="004435A4" w:rsidRDefault="004F760A" w14:paraId="0AB091D0" w14:textId="77777777">
      <w:pPr>
        <w:ind w:left="284" w:hanging="284"/>
        <w:jc w:val="center"/>
        <w:rPr>
          <w:rFonts w:ascii="Arial" w:hAnsi="Arial" w:cs="Arial"/>
        </w:rPr>
      </w:pPr>
    </w:p>
    <w:p w:rsidR="004F760A" w:rsidP="004435A4" w:rsidRDefault="004F760A" w14:paraId="32D6A118" w14:textId="77777777">
      <w:pPr>
        <w:ind w:left="284" w:hanging="284"/>
        <w:jc w:val="center"/>
        <w:rPr>
          <w:rFonts w:ascii="Arial" w:hAnsi="Arial" w:cs="Arial"/>
        </w:rPr>
      </w:pPr>
    </w:p>
    <w:p w:rsidRPr="000B5A8B" w:rsidR="00C15421" w:rsidP="000B5A8B" w:rsidRDefault="000D315D" w14:paraId="6EEEE8F6"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00147C59">
        <w:rPr>
          <w:rFonts w:ascii="Arial" w:hAnsi="Arial" w:cs="Arial"/>
        </w:rPr>
        <w:t>DAMIR VIDOVIĆ</w:t>
      </w:r>
      <w:r w:rsidR="00957B26">
        <w:rPr>
          <w:rFonts w:ascii="Arial" w:hAnsi="Arial" w:cs="Arial"/>
        </w:rPr>
        <w:t xml:space="preserve">, </w:t>
      </w:r>
      <w:r w:rsidRPr="00957B26" w:rsidR="00957B26">
        <w:rPr>
          <w:rFonts w:ascii="Arial" w:hAnsi="Arial" w:cs="Arial"/>
        </w:rPr>
        <w:t>OIB: 47102598392, A</w:t>
      </w:r>
      <w:r w:rsidR="00957B26">
        <w:rPr>
          <w:rFonts w:ascii="Arial" w:hAnsi="Arial" w:cs="Arial"/>
        </w:rPr>
        <w:t>ntuna Branka Šimića</w:t>
      </w:r>
      <w:r w:rsidRPr="00957B26" w:rsidR="00957B26">
        <w:rPr>
          <w:rFonts w:ascii="Arial" w:hAnsi="Arial" w:cs="Arial"/>
        </w:rPr>
        <w:t xml:space="preserve"> 17, 32100 VINKOVCI</w:t>
      </w:r>
      <w:r w:rsidRPr="003D3CDE" w:rsidR="009D0A17">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5E6C1E00" w14:textId="77777777">
      <w:pPr>
        <w:ind w:left="709" w:hanging="284"/>
        <w:jc w:val="both"/>
        <w:rPr>
          <w:rFonts w:ascii="Arial" w:hAnsi="Arial" w:cs="Arial"/>
        </w:rPr>
      </w:pPr>
    </w:p>
    <w:p w:rsidR="00B40AFF" w:rsidP="000D315D" w:rsidRDefault="000D315D" w14:paraId="74C7D0EB"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30A6CF4B" w14:textId="77777777">
      <w:pPr>
        <w:pStyle w:val="Odlomakpopisa"/>
        <w:rPr>
          <w:rFonts w:ascii="Arial" w:hAnsi="Arial" w:cs="Arial"/>
        </w:rPr>
      </w:pPr>
    </w:p>
    <w:p w:rsidR="000D315D" w:rsidP="000D315D" w:rsidRDefault="000D315D" w14:paraId="0A6B36E8"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4E2620C5" w14:textId="77777777">
      <w:pPr>
        <w:pStyle w:val="Odlomakpopisa"/>
        <w:rPr>
          <w:rFonts w:ascii="Arial" w:hAnsi="Arial" w:cs="Arial"/>
        </w:rPr>
      </w:pPr>
    </w:p>
    <w:p w:rsidR="000D315D" w:rsidP="000D315D" w:rsidRDefault="000D315D" w14:paraId="27C41224"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27F8AA20" w14:textId="77777777">
      <w:pPr>
        <w:pStyle w:val="Odlomakpopisa"/>
        <w:rPr>
          <w:rFonts w:ascii="Arial" w:hAnsi="Arial" w:cs="Arial"/>
        </w:rPr>
      </w:pPr>
    </w:p>
    <w:p w:rsidRPr="00862481" w:rsidR="000D315D" w:rsidP="00F10726" w:rsidRDefault="00271CC2" w14:paraId="09A34633"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57C8CB52" w14:textId="77777777">
      <w:pPr>
        <w:pStyle w:val="Odlomakpopisa"/>
        <w:jc w:val="both"/>
        <w:rPr>
          <w:rFonts w:ascii="Arial" w:hAnsi="Arial" w:cs="Arial"/>
        </w:rPr>
      </w:pPr>
    </w:p>
    <w:p w:rsidRPr="00AB78A8" w:rsidR="00B40AFF" w:rsidP="00C15421" w:rsidRDefault="00B40AFF" w14:paraId="4D2CFCDA" w14:textId="77777777">
      <w:pPr>
        <w:ind w:left="284" w:hanging="284"/>
        <w:jc w:val="both"/>
        <w:rPr>
          <w:rFonts w:ascii="Arial" w:hAnsi="Arial" w:cs="Arial"/>
        </w:rPr>
      </w:pPr>
    </w:p>
    <w:p w:rsidRPr="00AB78A8" w:rsidR="00E63D95" w:rsidP="00E63D95" w:rsidRDefault="005F161D" w14:paraId="51ED1EE5" w14:textId="123BC590">
      <w:pPr>
        <w:ind w:left="708"/>
        <w:jc w:val="center"/>
        <w:rPr>
          <w:rFonts w:ascii="Arial" w:hAnsi="Arial" w:cs="Arial"/>
        </w:rPr>
      </w:pPr>
      <w:r w:rsidRPr="00AB78A8">
        <w:rPr>
          <w:rFonts w:ascii="Arial" w:hAnsi="Arial" w:cs="Arial"/>
        </w:rPr>
        <w:t>U Osijeku</w:t>
      </w:r>
      <w:r w:rsidR="00EC2ED7">
        <w:rPr>
          <w:rFonts w:ascii="Arial" w:hAnsi="Arial" w:cs="Arial"/>
        </w:rPr>
        <w:t xml:space="preserve"> 19</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10C72005" w14:textId="77777777">
      <w:pPr>
        <w:ind w:left="708"/>
        <w:jc w:val="center"/>
        <w:rPr>
          <w:rFonts w:ascii="Arial" w:hAnsi="Arial" w:cs="Arial"/>
        </w:rPr>
      </w:pPr>
    </w:p>
    <w:p w:rsidR="009776D8" w:rsidP="00E63D95" w:rsidRDefault="009776D8" w14:paraId="422417B7" w14:textId="77777777">
      <w:pPr>
        <w:ind w:left="708"/>
        <w:jc w:val="center"/>
        <w:rPr>
          <w:rFonts w:ascii="Arial" w:hAnsi="Arial" w:cs="Arial"/>
        </w:rPr>
      </w:pPr>
    </w:p>
    <w:p w:rsidRPr="00AB78A8" w:rsidR="009776D8" w:rsidP="00E63D95" w:rsidRDefault="009776D8" w14:paraId="7DAE8E49" w14:textId="77777777">
      <w:pPr>
        <w:ind w:left="708"/>
        <w:jc w:val="center"/>
        <w:rPr>
          <w:rFonts w:ascii="Arial" w:hAnsi="Arial" w:cs="Arial"/>
        </w:rPr>
      </w:pPr>
    </w:p>
    <w:p w:rsidRPr="00AB78A8" w:rsidR="00E63D95" w:rsidP="00E63D95" w:rsidRDefault="00E63D95" w14:paraId="2C957950"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7D5BB006"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04789" w:rsidP="009776D8" w:rsidRDefault="00C04789" w14:paraId="1EE14D95" w14:textId="77777777">
      <w:r>
        <w:separator/>
      </w:r>
    </w:p>
  </w:endnote>
  <w:endnote w:type="continuationSeparator" w:id="0">
    <w:p w:rsidR="00C04789" w:rsidP="009776D8" w:rsidRDefault="00C04789" w14:paraId="34AE291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04789" w:rsidP="009776D8" w:rsidRDefault="00C04789" w14:paraId="1F2AEB10" w14:textId="77777777">
      <w:r>
        <w:separator/>
      </w:r>
    </w:p>
  </w:footnote>
  <w:footnote w:type="continuationSeparator" w:id="0">
    <w:p w:rsidR="00C04789" w:rsidP="009776D8" w:rsidRDefault="00C04789" w14:paraId="2BD750E8"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0BC63825"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4E64A454"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1E11DA">
          <w:rPr>
            <w:rFonts w:ascii="Arial" w:hAnsi="Arial" w:cs="Arial"/>
          </w:rPr>
          <w:t>5</w:t>
        </w:r>
        <w:r w:rsidR="00F458AC">
          <w:rPr>
            <w:rFonts w:ascii="Arial" w:hAnsi="Arial" w:cs="Arial"/>
          </w:rPr>
          <w:t>6</w:t>
        </w:r>
        <w:r w:rsidR="00147C59">
          <w:rPr>
            <w:rFonts w:ascii="Arial" w:hAnsi="Arial" w:cs="Arial"/>
          </w:rPr>
          <w:t>5</w:t>
        </w:r>
        <w:r w:rsidR="001E1C56">
          <w:rPr>
            <w:rFonts w:ascii="Arial" w:hAnsi="Arial" w:cs="Arial"/>
          </w:rPr>
          <w:t>/</w:t>
        </w:r>
        <w:r w:rsidR="009D6046">
          <w:rPr>
            <w:rFonts w:ascii="Arial" w:hAnsi="Arial" w:cs="Arial"/>
          </w:rPr>
          <w:t>2026-2</w:t>
        </w:r>
      </w:p>
    </w:sdtContent>
  </w:sdt>
  <w:p w:rsidR="009776D8" w:rsidRDefault="009776D8" w14:paraId="06010FE6"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2A18DA7D" w14:textId="77777777"/>
  <w:p w:rsidR="0058660B" w:rsidRDefault="0058660B" w14:paraId="1682A8AE"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38247ABC" w14:textId="77777777">
      <w:tc>
        <w:tcPr>
          <w:tcW w:w="3119" w:type="dxa"/>
        </w:tcPr>
        <w:p w:rsidRPr="00AB78A8" w:rsidR="0058660B" w:rsidP="00F424C6" w:rsidRDefault="0058660B" w14:paraId="2D8DE8B0"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1E11DA">
            <w:rPr>
              <w:rFonts w:ascii="Arial" w:hAnsi="Arial" w:cs="Arial"/>
            </w:rPr>
            <w:t>5</w:t>
          </w:r>
          <w:r w:rsidR="00F458AC">
            <w:rPr>
              <w:rFonts w:ascii="Arial" w:hAnsi="Arial" w:cs="Arial"/>
            </w:rPr>
            <w:t>6</w:t>
          </w:r>
          <w:r w:rsidR="00147C59">
            <w:rPr>
              <w:rFonts w:ascii="Arial" w:hAnsi="Arial" w:cs="Arial"/>
            </w:rPr>
            <w:t>5</w:t>
          </w:r>
          <w:r w:rsidR="00092FCF">
            <w:rPr>
              <w:rFonts w:ascii="Arial" w:hAnsi="Arial" w:cs="Arial"/>
            </w:rPr>
            <w:t>/2026-2</w:t>
          </w:r>
        </w:p>
      </w:tc>
    </w:tr>
  </w:tbl>
  <w:p w:rsidR="0058660B" w:rsidRDefault="0058660B" w14:paraId="6A854D1F"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1"/>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47C59"/>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17181"/>
    <w:rsid w:val="00224088"/>
    <w:rsid w:val="00236242"/>
    <w:rsid w:val="00251EAB"/>
    <w:rsid w:val="0025304E"/>
    <w:rsid w:val="0025483B"/>
    <w:rsid w:val="00263773"/>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7E2B"/>
    <w:rsid w:val="003274FA"/>
    <w:rsid w:val="003275A1"/>
    <w:rsid w:val="00330049"/>
    <w:rsid w:val="00335CF3"/>
    <w:rsid w:val="00341172"/>
    <w:rsid w:val="003448F6"/>
    <w:rsid w:val="00346725"/>
    <w:rsid w:val="00350013"/>
    <w:rsid w:val="00352C88"/>
    <w:rsid w:val="00354190"/>
    <w:rsid w:val="00361E80"/>
    <w:rsid w:val="00364EB7"/>
    <w:rsid w:val="003705DA"/>
    <w:rsid w:val="003713A7"/>
    <w:rsid w:val="003727CB"/>
    <w:rsid w:val="00383B38"/>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4884"/>
    <w:rsid w:val="00616E68"/>
    <w:rsid w:val="00616FB3"/>
    <w:rsid w:val="00622127"/>
    <w:rsid w:val="00623F38"/>
    <w:rsid w:val="00624417"/>
    <w:rsid w:val="00624702"/>
    <w:rsid w:val="00627043"/>
    <w:rsid w:val="00627CD2"/>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678D"/>
    <w:rsid w:val="00671F51"/>
    <w:rsid w:val="00672FD5"/>
    <w:rsid w:val="00675CA4"/>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404A"/>
    <w:rsid w:val="00755B70"/>
    <w:rsid w:val="00762093"/>
    <w:rsid w:val="007667D7"/>
    <w:rsid w:val="00783908"/>
    <w:rsid w:val="00784270"/>
    <w:rsid w:val="007A048A"/>
    <w:rsid w:val="007A109D"/>
    <w:rsid w:val="007A487C"/>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4647"/>
    <w:rsid w:val="00847B50"/>
    <w:rsid w:val="00850ECF"/>
    <w:rsid w:val="00852B4E"/>
    <w:rsid w:val="00862481"/>
    <w:rsid w:val="0086770A"/>
    <w:rsid w:val="00870993"/>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4111"/>
    <w:rsid w:val="009C47C8"/>
    <w:rsid w:val="009C49AB"/>
    <w:rsid w:val="009C4D46"/>
    <w:rsid w:val="009C5FFB"/>
    <w:rsid w:val="009C76C5"/>
    <w:rsid w:val="009C7D23"/>
    <w:rsid w:val="009D0A17"/>
    <w:rsid w:val="009D1F35"/>
    <w:rsid w:val="009D6046"/>
    <w:rsid w:val="009E186D"/>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4789"/>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5448"/>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6932"/>
    <w:rsid w:val="00D37DBB"/>
    <w:rsid w:val="00D428E5"/>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73A"/>
    <w:rsid w:val="00D953F1"/>
    <w:rsid w:val="00D96818"/>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2ED7"/>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BB9BCF5"/>
  <w15:docId w15:val="{F62EEB25-E971-4CAA-B356-661EB023F9BB}"/>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EC2ED7"/>
    <w:rPr>
      <w:color w:val="808080"/>
      <w:bdr w:val="none" w:color="auto" w:sz="0" w:space="0"/>
      <w:shd w:val="clear" w:color="auto" w:fill="auto"/>
    </w:rPr>
  </w:style>
  <w:style w:type="character" w:styleId="eSPISCCParagraphDefaultFont" w:customStyle="true">
    <w:name w:val="eSPIS_CC_Paragraph Default Font"/>
    <w:basedOn w:val="Zadanifontodlomka"/>
    <w:rsid w:val="00EC2ED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2ED7"/>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EC2ED7"/>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EC2ED7"/>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13. listopada 2026.</izvorni_sadrzaj>
    <derivirana_varijabla naziv="DomainObject.DatumDonosenjaOdluke_1">13.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565</izvorni_sadrzaj>
    <derivirana_varijabla naziv="DomainObject.Predmet.Broj_1">565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21. rujna 2026.</izvorni_sadrzaj>
    <derivirana_varijabla naziv="DomainObject.Predmet.DatumIzradeOptuznogAkta_1">21. rujna 2026.</derivirana_varijabla>
  </DomainObject.Predmet.DatumIzradeOptuznogAkta>
  <DomainObject.Predmet.DatumIzradeOptuznogAktaFormated>
    <izvorni_sadrzaj>21.9.2026.</izvorni_sadrzaj>
    <derivirana_varijabla naziv="DomainObject.Predmet.DatumIzradeOptuznogAktaFormated_1">21.9.2026.</derivirana_varijabla>
  </DomainObject.Predmet.DatumIzradeOptuznogAktaFormated>
  <DomainObject.Predmet.DatumOsnivanja>
    <izvorni_sadrzaj>21. rujna 2026.</izvorni_sadrzaj>
    <derivirana_varijabla naziv="DomainObject.Predmet.DatumOsnivanja_1">21.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21. rujna 2026.</izvorni_sadrzaj>
    <derivirana_varijabla naziv="DomainObject.Predmet.DatumPrimitkaOptuznogAkta_1">21.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Sp-565/2026</izvorni_sadrzaj>
    <derivirana_varijabla naziv="DomainObject.Predmet.OznakaBroj_1">Sp-565/2026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Damir Vidović</izvorni_sadrzaj>
    <derivirana_varijabla naziv="DomainObject.Predmet.ProtustrankaFormated_1">  Damir Vidović</derivirana_varijabla>
  </DomainObject.Predmet.ProtustrankaFormated>
  <DomainObject.Predmet.ProtustrankaFormatedOIB>
    <izvorni_sadrzaj>  Damir Vidović, OIB 47102598392</izvorni_sadrzaj>
    <derivirana_varijabla naziv="DomainObject.Predmet.ProtustrankaFormatedOIB_1">  Damir Vidović, OIB 47102598392</derivirana_varijabla>
  </DomainObject.Predmet.ProtustrankaFormatedOIB>
  <DomainObject.Predmet.ProtustrankaFormatedWithAdress>
    <izvorni_sadrzaj> Damir Vidović, Antuna Branka Šimića 17, 32100 Vinkovci</izvorni_sadrzaj>
    <derivirana_varijabla naziv="DomainObject.Predmet.ProtustrankaFormatedWithAdress_1"> Damir Vidović, Antuna Branka Šimića 17, 32100 Vinkovci</derivirana_varijabla>
  </DomainObject.Predmet.ProtustrankaFormatedWithAdress>
  <DomainObject.Predmet.ProtustrankaFormatedWithAdressOIB>
    <izvorni_sadrzaj> Damir Vidović, OIB 47102598392, Antuna Branka Šimića 17, 32100 Vinkovci</izvorni_sadrzaj>
    <derivirana_varijabla naziv="DomainObject.Predmet.ProtustrankaFormatedWithAdressOIB_1"> Damir Vidović, OIB 47102598392, Antuna Branka Šimića 17, 32100 Vinkovci</derivirana_varijabla>
  </DomainObject.Predmet.ProtustrankaFormatedWithAdressOIB>
  <DomainObject.Predmet.ProtustrankaWithAdress>
    <izvorni_sadrzaj>Damir Vidović Antuna Branka Šimića 17, 32100 Vinkovci</izvorni_sadrzaj>
    <derivirana_varijabla naziv="DomainObject.Predmet.ProtustrankaWithAdress_1">Damir Vidović Antuna Branka Šimića 17, 32100 Vinkovci</derivirana_varijabla>
  </DomainObject.Predmet.ProtustrankaWithAdress>
  <DomainObject.Predmet.ProtustrankaWithAdressOIB>
    <izvorni_sadrzaj>Damir Vidović, OIB 47102598392, Antuna Branka Šimića 17, 32100 Vinkovci</izvorni_sadrzaj>
    <derivirana_varijabla naziv="DomainObject.Predmet.ProtustrankaWithAdressOIB_1">Damir Vidović, OIB 47102598392, Antuna Branka Šimića 17, 32100 Vinkovci</derivirana_varijabla>
  </DomainObject.Predmet.ProtustrankaWithAdressOIB>
  <DomainObject.Predmet.ProtustrankaNazivFormated>
    <izvorni_sadrzaj>Damir Vidović</izvorni_sadrzaj>
    <derivirana_varijabla naziv="DomainObject.Predmet.ProtustrankaNazivFormated_1">Damir Vidović</derivirana_varijabla>
  </DomainObject.Predmet.ProtustrankaNazivFormated>
  <DomainObject.Predmet.ProtustrankaNazivFormatedOIB>
    <izvorni_sadrzaj>Damir Vidović, OIB 47102598392</izvorni_sadrzaj>
    <derivirana_varijabla naziv="DomainObject.Predmet.ProtustrankaNazivFormatedOIB_1">Damir Vidović, OIB 47102598392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Damir Vidović</item>
    </izvorni_sadrzaj>
    <derivirana_varijabla naziv="DomainObject.Predmet.ProtuStrankaListFormated_1">
      <item>Damir Vidović</item>
    </derivirana_varijabla>
  </DomainObject.Predmet.ProtuStrankaListFormated>
  <DomainObject.Predmet.ProtuStrankaListFormatedOIB>
    <izvorni_sadrzaj>
      <item>Damir Vidović, OIB 47102598392</item>
    </izvorni_sadrzaj>
    <derivirana_varijabla naziv="DomainObject.Predmet.ProtuStrankaListFormatedOIB_1">
      <item>Damir Vidović, OIB 47102598392</item>
    </derivirana_varijabla>
  </DomainObject.Predmet.ProtuStrankaListFormatedOIB>
  <DomainObject.Predmet.ProtuStrankaListFormatedWithAdress>
    <izvorni_sadrzaj>
      <item>Damir Vidović, Antuna Branka Šimića 17, 32100 Vinkovci</item>
    </izvorni_sadrzaj>
    <derivirana_varijabla naziv="DomainObject.Predmet.ProtuStrankaListFormatedWithAdress_1">
      <item>Damir Vidović, Antuna Branka Šimića 17, 32100 Vinkovci</item>
    </derivirana_varijabla>
  </DomainObject.Predmet.ProtuStrankaListFormatedWithAdress>
  <DomainObject.Predmet.ProtuStrankaListFormatedWithAdressOIB>
    <izvorni_sadrzaj>
      <item>Damir Vidović, OIB 47102598392, Antuna Branka Šimića 17, 32100 Vinkovci</item>
    </izvorni_sadrzaj>
    <derivirana_varijabla naziv="DomainObject.Predmet.ProtuStrankaListFormatedWithAdressOIB_1">
      <item>Damir Vidović, OIB 47102598392, Antuna Branka Šimića 17, 32100 Vinkovci</item>
    </derivirana_varijabla>
  </DomainObject.Predmet.ProtuStrankaListFormatedWithAdressOIB>
  <DomainObject.Predmet.ProtuStrankaListNazivFormated>
    <izvorni_sadrzaj>
      <item>Damir Vidović</item>
    </izvorni_sadrzaj>
    <derivirana_varijabla naziv="DomainObject.Predmet.ProtuStrankaListNazivFormated_1">
      <item>Damir Vidović</item>
    </derivirana_varijabla>
  </DomainObject.Predmet.ProtuStrankaListNazivFormated>
  <DomainObject.Predmet.ProtuStrankaListNazivFormatedOIB>
    <izvorni_sadrzaj>
      <item>Damir Vidović, OIB 47102598392</item>
    </izvorni_sadrzaj>
    <derivirana_varijabla naziv="DomainObject.Predmet.ProtuStrankaListNazivFormatedOIB_1">
      <item>Damir Vidović, OIB 47102598392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Damir Vidović</izvorni_sadrzaj>
    <derivirana_varijabla naziv="DomainObject.Predmet.ProtustrankaIDrugi_1">Damir Vidović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Damir Vidović, OIB 47102598392, Antuna Branka Šimića 17, 32100 Vinkovci</izvorni_sadrzaj>
    <derivirana_varijabla naziv="DomainObject.Predmet.ProtustrankaIDrugiAdressOIB_1">Damir Vidović, OIB 47102598392, Antuna Branka Šimića 17,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Damir Vidović</item>
      <item>Financijska agencija (FINA)</item>
    </izvorni_sadrzaj>
    <derivirana_varijabla naziv="DomainObject.Predmet.SudioniciListNaziv_1">
      <item>Damir Vidović</item>
      <item>Financijska agencija (FINA)</item>
    </derivirana_varijabla>
  </DomainObject.Predmet.SudioniciListNaziv>
  <DomainObject.Predmet.SudioniciListAdressOIB>
    <izvorni_sadrzaj>
      <item>Damir Vidović, OIB 47102598392, Antuna Branka Šimića 17,32100 Vinkovci</item>
      <item>Financijska agencija (FINA), OIB 85821130368, Ulica grada Vukovara 70,10000 Zagreb</item>
    </izvorni_sadrzaj>
    <derivirana_varijabla naziv="DomainObject.Predmet.SudioniciListAdressOIB_1">
      <item>Damir Vidović, OIB 47102598392, Antuna Branka Šimića 17,32100 Vinkovci</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47102598392</item>
      <item>, OIB 85821130368</item>
    </izvorni_sadrzaj>
    <derivirana_varijabla naziv="DomainObject.Predmet.SudioniciListNazivOIB_1">
      <item>, OIB 47102598392</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rujna 2026.</izvorni_sadrzaj>
    <derivirana_varijabla naziv="DomainObject.Predmet.DatumPocetkaProcesa_1">21.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359</properties:Words>
  <properties:Characters>2072</properties:Characters>
  <properties:Lines>58</properties:Lines>
  <properties:Paragraphs>13</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2450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2026-10-09T09:12:00Z</dcterms:created>
  <dc:creator>Snježana Andrijanić</dc:creator>
  <cp:lastModifiedBy>Darija Miličević</cp:lastModifiedBy>
  <cp:lastPrinted>2020-02-13T11:50:00Z</cp:lastPrinted>
  <dcterms:modified xmlns:xsi="http://www.w3.org/2001/XMLSchema-instance" xsi:type="dcterms:W3CDTF">2026-10-13T12:41:00Z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Oglas (Sp-565-2026.docx)</vt:lpwstr>
  </prop:property>
  <prop:property fmtid="{D5CDD505-2E9C-101B-9397-08002B2CF9AE}" pid="4" name="CC_coloring">
    <vt:bool>false</vt:bool>
  </prop:property>
  <prop:property fmtid="{D5CDD505-2E9C-101B-9397-08002B2CF9AE}" pid="5" name="BrojStranica">
    <vt:i4>2</vt:i4>
  </prop:property>
</prop:Properties>
</file>