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603410" w14:paraId="0603410" w:rsidRDefault="004F04E3" w:rsidP="00B542FA" w:rsidR="004F04E3">
      <w:pPr>
        <w:jc w:val="both"/>
        <w15:collapsed w:val="false"/>
      </w:pPr>
      <w:bookmarkStart w:name="_GoBack" w:id="0"/>
      <w:bookmarkEnd w:id="0"/>
    </w:p>
    <w:p w:rsidRDefault="004F04E3" w:rsidP="00B542FA" w:rsidR="004F04E3">
      <w:pPr>
        <w:jc w:val="both"/>
      </w:pPr>
      <w:r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B1338F" w:rsidP="00D11F4F" w:rsidR="00B1338F"/>
    <w:p w:rsidRDefault="004F04E3" w:rsidP="00D11F4F" w:rsidR="004F04E3" w:rsidRPr="00BC3FCA"/>
    <w:p w:rsidRDefault="00D11F4F" w:rsidP="00D11F4F" w:rsidR="00D11F4F" w:rsidRPr="00BC3FCA">
      <w:r w:rsidRPr="00BC3FCA">
        <w:t>REPUBLIKA HRVATSKA</w:t>
      </w:r>
    </w:p>
    <w:p w:rsidRDefault="00D11F4F" w:rsidP="00D11F4F" w:rsidR="00D11F4F" w:rsidRPr="00BC3FCA">
      <w:r w:rsidRPr="00BC3FCA">
        <w:t>Trgovački sud u Zagrebu</w:t>
      </w:r>
    </w:p>
    <w:p w:rsidRDefault="00D11F4F" w:rsidP="00D11F4F" w:rsidR="00D11F4F" w:rsidRPr="00BC3FCA">
      <w:r w:rsidRPr="00BC3FCA">
        <w:t>Zagreb, Amruševa 2/II</w:t>
      </w:r>
    </w:p>
    <w:p w:rsidRDefault="009A6DCF" w:rsidP="00D11F4F" w:rsidR="00D11F4F" w:rsidRPr="00BC3FCA">
      <w:pPr>
        <w:jc w:val="right"/>
      </w:pPr>
      <w:r>
        <w:t xml:space="preserve">  67. St-7038</w:t>
      </w:r>
      <w:r w:rsidR="00540262">
        <w:t>/16</w:t>
      </w:r>
    </w:p>
    <w:p w:rsidRDefault="00D11F4F" w:rsidP="00D11F4F" w:rsidR="00D11F4F"/>
    <w:p w:rsidRDefault="004F04E3" w:rsidP="00D11F4F" w:rsidR="004F04E3" w:rsidRPr="00BC3FCA"/>
    <w:p w:rsidRDefault="00D11F4F" w:rsidP="00D11F4F" w:rsidR="005F2603" w:rsidRPr="00BC3FCA">
      <w:pPr>
        <w:jc w:val="both"/>
      </w:pPr>
      <w:r w:rsidRPr="00BC3FCA">
        <w:t>Trgovački sud u Zagrebu</w:t>
      </w:r>
      <w:r w:rsidR="00AB328F">
        <w:t xml:space="preserve"> u povodu prijedloga </w:t>
      </w:r>
      <w:r w:rsidR="009A6DCF">
        <w:t xml:space="preserve">ZELINA CENTAR d.o.o., Donja Zelina, Sveta Helena 159, OIB: 24884181138, kojeg zastupa punomoćnik Zvonimir Buterin, odvjetnik u Odvjetničkom društvu Buterin&amp;Posavec, Zagreb, </w:t>
      </w:r>
      <w:proofErr w:type="spellStart"/>
      <w:r w:rsidR="009A6DCF">
        <w:t>Draškovićeva</w:t>
      </w:r>
      <w:proofErr w:type="spellEnd"/>
      <w:r w:rsidR="009A6DCF">
        <w:t xml:space="preserve"> 82</w:t>
      </w:r>
      <w:r w:rsidR="00167699" w:rsidRPr="00BC3FCA">
        <w:t>,</w:t>
      </w:r>
      <w:r w:rsidR="005F2603" w:rsidRPr="00BC3FCA">
        <w:t xml:space="preserve"> radi s</w:t>
      </w:r>
      <w:r w:rsidR="004B5537" w:rsidRPr="00BC3FCA">
        <w:t xml:space="preserve">klapanja </w:t>
      </w:r>
      <w:proofErr w:type="spellStart"/>
      <w:r w:rsidR="004B5537" w:rsidRPr="00BC3FCA">
        <w:t>predstečajne</w:t>
      </w:r>
      <w:proofErr w:type="spellEnd"/>
      <w:r w:rsidR="004B5537" w:rsidRPr="00BC3FCA">
        <w:t xml:space="preserve"> nagodbe,</w:t>
      </w:r>
      <w:r w:rsidR="005F2603" w:rsidRPr="00BC3FCA">
        <w:t xml:space="preserve"> </w:t>
      </w:r>
      <w:r w:rsidR="00AB328F" w:rsidRPr="00AB328F">
        <w:t>oglasio je:</w:t>
      </w:r>
    </w:p>
    <w:p w:rsidRDefault="005F2603" w:rsidP="005F2603" w:rsidR="005F2603" w:rsidRPr="00BC3FCA">
      <w:r w:rsidRPr="00BC3FCA">
        <w:t xml:space="preserve">   </w:t>
      </w:r>
    </w:p>
    <w:p w:rsidRDefault="005F2603" w:rsidP="005F2603" w:rsidR="005F2603" w:rsidRPr="00BC3FCA"/>
    <w:p w:rsidRDefault="005F2603" w:rsidP="008A03E9" w:rsidR="005F2603" w:rsidRPr="00BC3FCA">
      <w:pPr>
        <w:jc w:val="both"/>
      </w:pPr>
      <w:r w:rsidRPr="00BC3FCA">
        <w:t xml:space="preserve">Ročište radi sklapanja </w:t>
      </w:r>
      <w:proofErr w:type="spellStart"/>
      <w:r w:rsidRPr="00BC3FCA">
        <w:t>predstečajne</w:t>
      </w:r>
      <w:proofErr w:type="spellEnd"/>
      <w:r w:rsidR="00EB6079" w:rsidRPr="00BC3FCA">
        <w:t xml:space="preserve"> nagodbe u postupka nad dužnik</w:t>
      </w:r>
      <w:r w:rsidR="000131C9" w:rsidRPr="00BC3FCA">
        <w:t>om</w:t>
      </w:r>
      <w:r w:rsidRPr="00BC3FCA">
        <w:t xml:space="preserve"> </w:t>
      </w:r>
      <w:r w:rsidR="005F68EA" w:rsidRPr="00BC3FCA">
        <w:br/>
      </w:r>
      <w:r w:rsidR="009A6DCF" w:rsidRPr="009A6DCF">
        <w:t>ZELINA CENTAR d.o.o., Donja Zelina, Sveta Helena 159, OIB: 24884181138</w:t>
      </w:r>
      <w:r w:rsidRPr="00BC3FCA">
        <w:t>, određuje se  za dan:</w:t>
      </w:r>
    </w:p>
    <w:p w:rsidRDefault="005F2603" w:rsidP="005F2603" w:rsidR="005F2603" w:rsidRPr="00BC3FCA"/>
    <w:p w:rsidRDefault="009A6DCF" w:rsidP="008A03E9" w:rsidR="00F42DB7" w:rsidRPr="00BC3FCA">
      <w:pPr>
        <w:jc w:val="both"/>
      </w:pPr>
      <w:r>
        <w:rPr>
          <w:u w:val="single"/>
        </w:rPr>
        <w:t>19. listopad</w:t>
      </w:r>
      <w:r w:rsidR="004E129C">
        <w:rPr>
          <w:u w:val="single"/>
        </w:rPr>
        <w:t xml:space="preserve"> 2017</w:t>
      </w:r>
      <w:r w:rsidR="00212A58" w:rsidRPr="00BC3FCA">
        <w:rPr>
          <w:u w:val="single"/>
        </w:rPr>
        <w:t>.</w:t>
      </w:r>
      <w:r w:rsidR="00167699" w:rsidRPr="00BC3FCA">
        <w:rPr>
          <w:u w:val="single"/>
        </w:rPr>
        <w:t xml:space="preserve"> u </w:t>
      </w:r>
      <w:r>
        <w:rPr>
          <w:u w:val="single"/>
        </w:rPr>
        <w:t>10.3</w:t>
      </w:r>
      <w:r w:rsidR="00CD5C5B">
        <w:rPr>
          <w:u w:val="single"/>
        </w:rPr>
        <w:t>0</w:t>
      </w:r>
      <w:r w:rsidR="005F2603" w:rsidRPr="00BC3FCA">
        <w:rPr>
          <w:u w:val="single"/>
        </w:rPr>
        <w:t xml:space="preserve"> sati</w:t>
      </w:r>
      <w:r w:rsidR="005F2603" w:rsidRPr="00BC3FCA">
        <w:t xml:space="preserve"> u zgradi Trgovačkog suda </w:t>
      </w:r>
      <w:r w:rsidR="000150B6">
        <w:t xml:space="preserve">u </w:t>
      </w:r>
      <w:r w:rsidR="005F2603" w:rsidRPr="00BC3FCA">
        <w:t>Z</w:t>
      </w:r>
      <w:r w:rsidR="008A03E9" w:rsidRPr="00BC3FCA">
        <w:t>agreb</w:t>
      </w:r>
      <w:r w:rsidR="000150B6">
        <w:t>u</w:t>
      </w:r>
      <w:r w:rsidR="008A03E9" w:rsidRPr="00BC3FCA">
        <w:t>, Petrinjska  8, soba broj</w:t>
      </w:r>
      <w:r w:rsidR="005F2603" w:rsidRPr="00BC3FCA">
        <w:t xml:space="preserve"> </w:t>
      </w:r>
      <w:r>
        <w:t>84/II</w:t>
      </w:r>
      <w:r w:rsidR="005F2603" w:rsidRPr="00BC3FCA">
        <w:t xml:space="preserve"> </w:t>
      </w:r>
      <w:r>
        <w:t>(ulična zgrada</w:t>
      </w:r>
      <w:r w:rsidR="009C4A88" w:rsidRPr="00BC3FCA">
        <w:t>)</w:t>
      </w:r>
      <w:r w:rsidR="00F42DB7" w:rsidRPr="00BC3FCA">
        <w:t xml:space="preserve"> </w:t>
      </w:r>
      <w:r w:rsidR="002E617B" w:rsidRPr="00BC3FCA">
        <w:t xml:space="preserve">na koje se pozivaju dužnik i </w:t>
      </w:r>
      <w:r w:rsidR="006810C0" w:rsidRPr="00BC3FCA">
        <w:t>svi</w:t>
      </w:r>
      <w:r w:rsidR="002E617B" w:rsidRPr="00BC3FCA">
        <w:t xml:space="preserve"> vjerovnici</w:t>
      </w:r>
      <w:r w:rsidR="00F42DB7" w:rsidRPr="00BC3FCA">
        <w:t>.</w:t>
      </w:r>
    </w:p>
    <w:p w:rsidRDefault="002E617B" w:rsidP="008A03E9" w:rsidR="002E617B" w:rsidRPr="00BC3FCA">
      <w:pPr>
        <w:jc w:val="both"/>
      </w:pPr>
      <w:r w:rsidRPr="00BC3FCA">
        <w:t xml:space="preserve"> </w:t>
      </w:r>
    </w:p>
    <w:p w:rsidRDefault="002E617B" w:rsidP="002E617B" w:rsidR="002E617B" w:rsidRPr="00BC3FCA">
      <w:pPr>
        <w:jc w:val="both"/>
      </w:pPr>
      <w:r w:rsidRPr="00BC3FCA">
        <w:t xml:space="preserve">Uvid u </w:t>
      </w:r>
      <w:r w:rsidR="006810C0" w:rsidRPr="00BC3FCA">
        <w:t>nacrt prijedloga</w:t>
      </w:r>
      <w:r w:rsidRPr="00BC3FCA">
        <w:t xml:space="preserve"> predstečajne nagodbe može se izvršit</w:t>
      </w:r>
      <w:r w:rsidR="006810C0" w:rsidRPr="00BC3FCA">
        <w:t>i u Trgovač</w:t>
      </w:r>
      <w:r w:rsidR="004E129C">
        <w:t>kom sudu u Zagrebu, soba broj 84</w:t>
      </w:r>
      <w:r w:rsidR="006810C0" w:rsidRPr="00BC3FCA">
        <w:t>/II (ulična zgrada).</w:t>
      </w:r>
    </w:p>
    <w:p w:rsidRDefault="00167699" w:rsidP="002E617B" w:rsidR="00167699" w:rsidRPr="00BC3FCA">
      <w:pPr>
        <w:jc w:val="both"/>
      </w:pPr>
    </w:p>
    <w:p w:rsidRDefault="00167699" w:rsidP="002E617B" w:rsidR="00167699" w:rsidRPr="00BC3FCA">
      <w:pPr>
        <w:jc w:val="both"/>
      </w:pPr>
      <w:r w:rsidRPr="00BC3FCA">
        <w:t xml:space="preserve">Poziva se Financijska agencija oglasiti poziv za navedeno ročište najkasnije do </w:t>
      </w:r>
      <w:r w:rsidR="009A6DCF">
        <w:t>11. listopada</w:t>
      </w:r>
      <w:r w:rsidR="009277EA" w:rsidRPr="00BC3FCA">
        <w:t xml:space="preserve"> </w:t>
      </w:r>
      <w:r w:rsidR="004E129C">
        <w:t>2017</w:t>
      </w:r>
      <w:r w:rsidR="00950D13" w:rsidRPr="00BC3FCA">
        <w:t>.</w:t>
      </w:r>
    </w:p>
    <w:p w:rsidRDefault="005F2603" w:rsidP="005F2603" w:rsidR="005F2603"/>
    <w:p w:rsidRDefault="004F04E3" w:rsidP="005F2603" w:rsidR="004F04E3" w:rsidRPr="00BC3FCA"/>
    <w:p w:rsidRDefault="008A03E9" w:rsidP="008A03E9" w:rsidR="005F2603">
      <w:pPr>
        <w:jc w:val="center"/>
      </w:pPr>
      <w:r w:rsidRPr="00BC3FCA">
        <w:t xml:space="preserve">U </w:t>
      </w:r>
      <w:r w:rsidR="005F2603" w:rsidRPr="00BC3FCA">
        <w:t>Zagreb</w:t>
      </w:r>
      <w:r w:rsidRPr="00BC3FCA">
        <w:t>u</w:t>
      </w:r>
      <w:r w:rsidR="005F2603" w:rsidRPr="00BC3FCA">
        <w:t xml:space="preserve"> </w:t>
      </w:r>
      <w:r w:rsidR="004F04E3">
        <w:t xml:space="preserve">15. rujna </w:t>
      </w:r>
      <w:r w:rsidR="00CD5C5B" w:rsidRPr="00CD5C5B">
        <w:t xml:space="preserve"> </w:t>
      </w:r>
      <w:r w:rsidR="004E129C">
        <w:t>2017</w:t>
      </w:r>
      <w:r w:rsidR="005F2603" w:rsidRPr="00BC3FCA">
        <w:t>.</w:t>
      </w:r>
    </w:p>
    <w:p w:rsidRDefault="004F04E3" w:rsidP="008A03E9" w:rsidR="004F04E3">
      <w:pPr>
        <w:jc w:val="center"/>
      </w:pPr>
    </w:p>
    <w:p w:rsidRDefault="004F04E3" w:rsidP="008A03E9" w:rsidR="004F04E3" w:rsidRPr="00BC3FCA">
      <w:pPr>
        <w:jc w:val="center"/>
      </w:pPr>
    </w:p>
    <w:p w:rsidRDefault="005F2603" w:rsidP="004B1EDB" w:rsidR="005F2603" w:rsidRPr="00BC3FCA">
      <w:pPr>
        <w:jc w:val="right"/>
      </w:pPr>
      <w:r w:rsidRPr="00BC3FCA">
        <w:t>Sudac:</w:t>
      </w:r>
    </w:p>
    <w:p w:rsidRDefault="008A03E9" w:rsidP="004B1EDB" w:rsidR="00157658">
      <w:pPr>
        <w:jc w:val="right"/>
      </w:pPr>
      <w:r w:rsidRPr="00BC3FCA">
        <w:t xml:space="preserve"> Gordan Zubak</w:t>
      </w:r>
      <w:r w:rsidR="00726F8C">
        <w:t>,v.r.</w:t>
      </w:r>
    </w:p>
    <w:p w:rsidRDefault="00726F8C" w:rsidP="004B1EDB" w:rsidR="00726F8C">
      <w:pPr>
        <w:jc w:val="right"/>
      </w:pPr>
    </w:p>
    <w:p w:rsidRDefault="00726F8C" w:rsidP="004B1EDB" w:rsidR="00726F8C">
      <w:pPr>
        <w:jc w:val="right"/>
      </w:pPr>
    </w:p>
    <w:p w:rsidRDefault="00726F8C" w:rsidP="00BA7734" w:rsidR="00726F8C" w:rsidRPr="00BA7734">
      <w:pPr>
        <w:tabs>
          <w:tab w:pos="5134" w:val="left"/>
        </w:tabs>
        <w:jc w:val="right"/>
      </w:pPr>
      <w:r w:rsidRPr="00BA7734">
        <w:t xml:space="preserve">Za točnost </w:t>
      </w:r>
      <w:proofErr w:type="spellStart"/>
      <w:r>
        <w:t>otpravka</w:t>
      </w:r>
      <w:proofErr w:type="spellEnd"/>
      <w:r>
        <w:t xml:space="preserve"> – ovlašteni službenik</w:t>
      </w:r>
      <w:r w:rsidRPr="00BA7734">
        <w:t xml:space="preserve"> </w:t>
      </w:r>
    </w:p>
    <w:p w:rsidRDefault="00726F8C" w:rsidP="00BA7734" w:rsidR="00726F8C" w:rsidRPr="00BA7734">
      <w:pPr>
        <w:tabs>
          <w:tab w:pos="5134" w:val="left"/>
        </w:tabs>
        <w:jc w:val="center"/>
      </w:pPr>
      <w:r>
        <w:tab/>
      </w:r>
      <w:r w:rsidRPr="00BA7734">
        <w:t>Katica Franjić</w:t>
      </w:r>
    </w:p>
    <w:p w:rsidRDefault="00726F8C" w:rsidP="004B1EDB" w:rsidR="00726F8C" w:rsidRPr="00BC3FCA">
      <w:pPr>
        <w:jc w:val="right"/>
      </w:pPr>
    </w:p>
    <w:p w:rsidRDefault="005F2603" w:rsidP="005F2603" w:rsidR="005F2603" w:rsidRPr="00BC3FCA"/>
    <w:p w:rsidRDefault="005F2603" w:rsidP="005F2603" w:rsidR="005F2603" w:rsidRPr="00BC3FCA"/>
    <w:sectPr w:rsidSect="004F04E3" w:rsidR="005F2603" w:rsidRPr="00BC3FCA">
      <w:pgSz w:h="16838" w:w="11906"/>
      <w:pgMar w:gutter="0" w:footer="708" w:header="708" w:left="1417" w:bottom="1135" w:right="1417" w:top="1276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grammar="clean" w:spelling="clean"/>
  <w:attachedTemplate r:id="rId1"/>
  <w:stylePaneFormatFilter w:val="3F0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F2603"/>
    <w:rsid w:val="000131C9"/>
    <w:rsid w:val="000150B6"/>
    <w:rsid w:val="00027CCC"/>
    <w:rsid w:val="00157658"/>
    <w:rsid w:val="00167699"/>
    <w:rsid w:val="00191E1D"/>
    <w:rsid w:val="001E4D97"/>
    <w:rsid w:val="00212A58"/>
    <w:rsid w:val="0028372A"/>
    <w:rsid w:val="002D0B39"/>
    <w:rsid w:val="002E617B"/>
    <w:rsid w:val="0042272B"/>
    <w:rsid w:val="004B1EDB"/>
    <w:rsid w:val="004B5537"/>
    <w:rsid w:val="004E129C"/>
    <w:rsid w:val="004F04E3"/>
    <w:rsid w:val="00533189"/>
    <w:rsid w:val="00540262"/>
    <w:rsid w:val="005F2603"/>
    <w:rsid w:val="005F68EA"/>
    <w:rsid w:val="00603C6F"/>
    <w:rsid w:val="006810C0"/>
    <w:rsid w:val="006A3B58"/>
    <w:rsid w:val="006B3605"/>
    <w:rsid w:val="006C4297"/>
    <w:rsid w:val="006E529B"/>
    <w:rsid w:val="00701AA3"/>
    <w:rsid w:val="00726F8C"/>
    <w:rsid w:val="00871B08"/>
    <w:rsid w:val="008A03E9"/>
    <w:rsid w:val="00915378"/>
    <w:rsid w:val="009277EA"/>
    <w:rsid w:val="00950D13"/>
    <w:rsid w:val="009A6DCF"/>
    <w:rsid w:val="009A7443"/>
    <w:rsid w:val="009C4A88"/>
    <w:rsid w:val="009F31BC"/>
    <w:rsid w:val="00A06284"/>
    <w:rsid w:val="00A818FB"/>
    <w:rsid w:val="00A915EB"/>
    <w:rsid w:val="00AB328F"/>
    <w:rsid w:val="00B1338F"/>
    <w:rsid w:val="00B22F77"/>
    <w:rsid w:val="00BC3FCA"/>
    <w:rsid w:val="00C35596"/>
    <w:rsid w:val="00C87019"/>
    <w:rsid w:val="00CD5C5B"/>
    <w:rsid w:val="00D11F4F"/>
    <w:rsid w:val="00D9026C"/>
    <w:rsid w:val="00E2706B"/>
    <w:rsid w:val="00E7110F"/>
    <w:rsid w:val="00EB6079"/>
    <w:rsid w:val="00F4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F31BC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726F8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26F8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26F8C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26F8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26F8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F31BC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726F8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26F8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26F8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26F8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26F8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15. rujna 2017.</izvorni_sadrzaj>
    <derivirana_varijabla naziv="DomainObject.DatumDonosenjaOdluke_1">15.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Rješenje - Oglas</izvorni_sadrzaj>
    <derivirana_varijabla naziv="DomainObject.Primjedba_1">Rješenje - Oglas</derivirana_varijabla>
  </DomainObject.Primjedba>
  <DomainObject.Oznaka>
    <izvorni_sadrzaj/>
    <derivirana_varijabla naziv="DomainObject.Oznaka_1"/>
  </DomainObject.Oznaka>
  <DomainObject.DonositeljOdluke.Ime>
    <izvorni_sadrzaj>Gordan</izvorni_sadrzaj>
    <derivirana_varijabla naziv="DomainObject.DonositeljOdluke.Ime_1">Gordan</derivirana_varijabla>
  </DomainObject.DonositeljOdluke.Ime>
  <DomainObject.DonositeljOdluke.Prezime>
    <izvorni_sadrzaj>Zubak</izvorni_sadrzaj>
    <derivirana_varijabla naziv="DomainObject.DonositeljOdluke.Prezime_1">Zubak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7038</izvorni_sadrzaj>
    <derivirana_varijabla naziv="DomainObject.Predmet.Broj_1">7038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prosinca 2016.</izvorni_sadrzaj>
    <derivirana_varijabla naziv="DomainObject.Predmet.DatumOsnivanja_1">22. prosinca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St-7038/2016</izvorni_sadrzaj>
    <derivirana_varijabla naziv="DomainObject.Predmet.OznakaBroj_1">St-7038/2016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Zelina Centar d.o.o.</izvorni_sadrzaj>
    <derivirana_varijabla naziv="DomainObject.Predmet.ProtustrankaFormated_1">  Zelina Centar d.o.o.</derivirana_varijabla>
  </DomainObject.Predmet.ProtustrankaFormated>
  <DomainObject.Predmet.ProtustrankaFormatedOIB>
    <izvorni_sadrzaj>  Zelina Centar d.o.o., OIB 24884181138</izvorni_sadrzaj>
    <derivirana_varijabla naziv="DomainObject.Predmet.ProtustrankaFormatedOIB_1">  Zelina Centar d.o.o., OIB 24884181138</derivirana_varijabla>
  </DomainObject.Predmet.ProtustrankaFormatedOIB>
  <DomainObject.Predmet.ProtustrankaFormatedWithAdress>
    <izvorni_sadrzaj> Zelina Centar d.o.o., Sveta Helena 159, 10382 Donja Zelina</izvorni_sadrzaj>
    <derivirana_varijabla naziv="DomainObject.Predmet.ProtustrankaFormatedWithAdress_1"> Zelina Centar d.o.o., Sveta Helena 159, 10382 Donja Zelina</derivirana_varijabla>
  </DomainObject.Predmet.ProtustrankaFormatedWithAdress>
  <DomainObject.Predmet.ProtustrankaFormatedWithAdressOIB>
    <izvorni_sadrzaj> Zelina Centar d.o.o., OIB 24884181138, Sveta Helena 159, 10382 Donja Zelina</izvorni_sadrzaj>
    <derivirana_varijabla naziv="DomainObject.Predmet.ProtustrankaFormatedWithAdressOIB_1"> Zelina Centar d.o.o., OIB 24884181138, Sveta Helena 159, 10382 Donja Zelina</derivirana_varijabla>
  </DomainObject.Predmet.ProtustrankaFormatedWithAdressOIB>
  <DomainObject.Predmet.ProtustrankaWithAdress>
    <izvorni_sadrzaj>Zelina Centar d.o.o. Sveta Helena 159, 10382 Donja Zelina</izvorni_sadrzaj>
    <derivirana_varijabla naziv="DomainObject.Predmet.ProtustrankaWithAdress_1">Zelina Centar d.o.o. Sveta Helena 159, 10382 Donja Zelina</derivirana_varijabla>
  </DomainObject.Predmet.ProtustrankaWithAdress>
  <DomainObject.Predmet.ProtustrankaWithAdressOIB>
    <izvorni_sadrzaj>Zelina Centar d.o.o., OIB 24884181138, Sveta Helena 159, 10382 Donja Zelina</izvorni_sadrzaj>
    <derivirana_varijabla naziv="DomainObject.Predmet.ProtustrankaWithAdressOIB_1">Zelina Centar d.o.o., OIB 24884181138, Sveta Helena 159, 10382 Donja Zelina</derivirana_varijabla>
  </DomainObject.Predmet.ProtustrankaWithAdressOIB>
  <DomainObject.Predmet.ProtustrankaNazivFormated>
    <izvorni_sadrzaj>Zelina Centar d.o.o.</izvorni_sadrzaj>
    <derivirana_varijabla naziv="DomainObject.Predmet.ProtustrankaNazivFormated_1">Zelina Centar d.o.o.</derivirana_varijabla>
  </DomainObject.Predmet.ProtustrankaNazivFormated>
  <DomainObject.Predmet.ProtustrankaNazivFormatedOIB>
    <izvorni_sadrzaj>Zelina Centar d.o.o., OIB 24884181138</izvorni_sadrzaj>
    <derivirana_varijabla naziv="DomainObject.Predmet.ProtustrankaNazivFormatedOIB_1">Zelina Centar d.o.o., OIB 24884181138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67.St - G. Zubak </izvorni_sadrzaj>
    <derivirana_varijabla naziv="DomainObject.Predmet.Referada.Naziv_1">67.St - G. Zubak </derivirana_varijabla>
  </DomainObject.Predmet.Referada.Naziv>
  <DomainObject.Predmet.Referada.Oznaka>
    <izvorni_sadrzaj>67. St</izvorni_sadrzaj>
    <derivirana_varijabla naziv="DomainObject.Predmet.Referada.Oznaka_1">67. St</derivirana_varijabla>
  </DomainObject.Predmet.Referada.Oznaka>
  <DomainObject.Predmet.Referada.Prostorija.Naziv>
    <izvorni_sadrzaj>Soba UZ II 85</izvorni_sadrzaj>
    <derivirana_varijabla naziv="DomainObject.Predmet.Referada.Prostorija.Naziv_1">Soba UZ II 85</derivirana_varijabla>
  </DomainObject.Predmet.Referada.Prostorija.Naziv>
  <DomainObject.Predmet.Referada.Prostorija.Oznaka>
    <izvorni_sadrzaj>UZ II 85</izvorni_sadrzaj>
    <derivirana_varijabla naziv="DomainObject.Predmet.Referada.Prostorija.Oznaka_1">UZ II 85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Gordan Zubak</izvorni_sadrzaj>
    <derivirana_varijabla naziv="DomainObject.Predmet.Referada.Sudac_1">Gordan Zubak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Zelina Centar d.o.o.</izvorni_sadrzaj>
    <derivirana_varijabla naziv="DomainObject.Predmet.StrankaFormated_1">  Zelina Centar d.o.o.</derivirana_varijabla>
  </DomainObject.Predmet.StrankaFormated>
  <DomainObject.Predmet.StrankaFormatedOIB>
    <izvorni_sadrzaj>  Zelina Centar d.o.o., OIB 24884181138</izvorni_sadrzaj>
    <derivirana_varijabla naziv="DomainObject.Predmet.StrankaFormatedOIB_1">  Zelina Centar d.o.o., OIB 24884181138</derivirana_varijabla>
  </DomainObject.Predmet.StrankaFormatedOIB>
  <DomainObject.Predmet.StrankaFormatedWithAdress>
    <izvorni_sadrzaj> Zelina Centar d.o.o., Sveta Helena 159, 10382 Donja Zelina</izvorni_sadrzaj>
    <derivirana_varijabla naziv="DomainObject.Predmet.StrankaFormatedWithAdress_1"> Zelina Centar d.o.o., Sveta Helena 159, 10382 Donja Zelina</derivirana_varijabla>
  </DomainObject.Predmet.StrankaFormatedWithAdress>
  <DomainObject.Predmet.StrankaFormatedWithAdressOIB>
    <izvorni_sadrzaj> Zelina Centar d.o.o., OIB 24884181138, Sveta Helena 159, 10382 Donja Zelina</izvorni_sadrzaj>
    <derivirana_varijabla naziv="DomainObject.Predmet.StrankaFormatedWithAdressOIB_1"> Zelina Centar d.o.o., OIB 24884181138, Sveta Helena 159, 10382 Donja Zelina</derivirana_varijabla>
  </DomainObject.Predmet.StrankaFormatedWithAdressOIB>
  <DomainObject.Predmet.StrankaWithAdress>
    <izvorni_sadrzaj>Zelina Centar d.o.o. Sveta Helena 159,10382 Donja Zelina</izvorni_sadrzaj>
    <derivirana_varijabla naziv="DomainObject.Predmet.StrankaWithAdress_1">Zelina Centar d.o.o. Sveta Helena 159,10382 Donja Zelina</derivirana_varijabla>
  </DomainObject.Predmet.StrankaWithAdress>
  <DomainObject.Predmet.StrankaWithAdressOIB>
    <izvorni_sadrzaj>Zelina Centar d.o.o., OIB 24884181138, Sveta Helena 159,10382 Donja Zelina</izvorni_sadrzaj>
    <derivirana_varijabla naziv="DomainObject.Predmet.StrankaWithAdressOIB_1">Zelina Centar d.o.o., OIB 24884181138, Sveta Helena 159,10382 Donja Zelina</derivirana_varijabla>
  </DomainObject.Predmet.StrankaWithAdressOIB>
  <DomainObject.Predmet.StrankaNazivFormated>
    <izvorni_sadrzaj>Zelina Centar d.o.o.</izvorni_sadrzaj>
    <derivirana_varijabla naziv="DomainObject.Predmet.StrankaNazivFormated_1">Zelina Centar d.o.o.</derivirana_varijabla>
  </DomainObject.Predmet.StrankaNazivFormated>
  <DomainObject.Predmet.StrankaNazivFormatedOIB>
    <izvorni_sadrzaj>Zelina Centar d.o.o., OIB 24884181138</izvorni_sadrzaj>
    <derivirana_varijabla naziv="DomainObject.Predmet.StrankaNazivFormatedOIB_1">Zelina Centar d.o.o., OIB 24884181138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67.St - G. Zubak </izvorni_sadrzaj>
    <derivirana_varijabla naziv="DomainObject.Predmet.TrenutnaLokacijaSpisa.Naziv_1">67.St - G. Zubak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Katica Franjić</izvorni_sadrzaj>
    <derivirana_varijabla naziv="DomainObject.Predmet.Zapisnicar_1">Katica Franjić</derivirana_varijabla>
  </DomainObject.Predmet.Zapisnicar>
  <DomainObject.Predmet.StrankaListFormated>
    <izvorni_sadrzaj>
      <item>Zelina Centar d.o.o.</item>
    </izvorni_sadrzaj>
    <derivirana_varijabla naziv="DomainObject.Predmet.StrankaListFormated_1">
      <item>Zelina Centar d.o.o.</item>
    </derivirana_varijabla>
  </DomainObject.Predmet.StrankaListFormated>
  <DomainObject.Predmet.StrankaListFormatedOIB>
    <izvorni_sadrzaj>
      <item>Zelina Centar d.o.o., OIB 24884181138</item>
    </izvorni_sadrzaj>
    <derivirana_varijabla naziv="DomainObject.Predmet.StrankaListFormatedOIB_1">
      <item>Zelina Centar d.o.o., OIB 24884181138</item>
    </derivirana_varijabla>
  </DomainObject.Predmet.StrankaListFormatedOIB>
  <DomainObject.Predmet.StrankaListFormatedWithAdress>
    <izvorni_sadrzaj>
      <item>Zelina Centar d.o.o., Sveta Helena 159, 10382 Donja Zelina</item>
    </izvorni_sadrzaj>
    <derivirana_varijabla naziv="DomainObject.Predmet.StrankaListFormatedWithAdress_1">
      <item>Zelina Centar d.o.o., Sveta Helena 159, 10382 Donja Zelina</item>
    </derivirana_varijabla>
  </DomainObject.Predmet.StrankaListFormatedWithAdress>
  <DomainObject.Predmet.StrankaListFormatedWithAdressOIB>
    <izvorni_sadrzaj>
      <item>Zelina Centar d.o.o., OIB 24884181138, Sveta Helena 159, 10382 Donja Zelina</item>
    </izvorni_sadrzaj>
    <derivirana_varijabla naziv="DomainObject.Predmet.StrankaListFormatedWithAdressOIB_1">
      <item>Zelina Centar d.o.o., OIB 24884181138, Sveta Helena 159, 10382 Donja Zelina</item>
    </derivirana_varijabla>
  </DomainObject.Predmet.StrankaListFormatedWithAdressOIB>
  <DomainObject.Predmet.StrankaListNazivFormated>
    <izvorni_sadrzaj>
      <item>Zelina Centar d.o.o.</item>
    </izvorni_sadrzaj>
    <derivirana_varijabla naziv="DomainObject.Predmet.StrankaListNazivFormated_1">
      <item>Zelina Centar d.o.o.</item>
    </derivirana_varijabla>
  </DomainObject.Predmet.StrankaListNazivFormated>
  <DomainObject.Predmet.StrankaListNazivFormatedOIB>
    <izvorni_sadrzaj>
      <item>Zelina Centar d.o.o., OIB 24884181138</item>
    </izvorni_sadrzaj>
    <derivirana_varijabla naziv="DomainObject.Predmet.StrankaListNazivFormatedOIB_1">
      <item>Zelina Centar d.o.o., OIB 24884181138</item>
    </derivirana_varijabla>
  </DomainObject.Predmet.StrankaListNazivFormatedOIB>
  <DomainObject.Predmet.ProtuStrankaListFormated>
    <izvorni_sadrzaj>
      <item>Zelina Centar d.o.o.</item>
    </izvorni_sadrzaj>
    <derivirana_varijabla naziv="DomainObject.Predmet.ProtuStrankaListFormated_1">
      <item>Zelina Centar d.o.o.</item>
    </derivirana_varijabla>
  </DomainObject.Predmet.ProtuStrankaListFormated>
  <DomainObject.Predmet.ProtuStrankaListFormatedOIB>
    <izvorni_sadrzaj>
      <item>Zelina Centar d.o.o., OIB 24884181138</item>
    </izvorni_sadrzaj>
    <derivirana_varijabla naziv="DomainObject.Predmet.ProtuStrankaListFormatedOIB_1">
      <item>Zelina Centar d.o.o., OIB 24884181138</item>
    </derivirana_varijabla>
  </DomainObject.Predmet.ProtuStrankaListFormatedOIB>
  <DomainObject.Predmet.ProtuStrankaListFormatedWithAdress>
    <izvorni_sadrzaj>
      <item>Zelina Centar d.o.o., Sveta Helena 159, 10382 Donja Zelina</item>
    </izvorni_sadrzaj>
    <derivirana_varijabla naziv="DomainObject.Predmet.ProtuStrankaListFormatedWithAdress_1">
      <item>Zelina Centar d.o.o., Sveta Helena 159, 10382 Donja Zelina</item>
    </derivirana_varijabla>
  </DomainObject.Predmet.ProtuStrankaListFormatedWithAdress>
  <DomainObject.Predmet.ProtuStrankaListFormatedWithAdressOIB>
    <izvorni_sadrzaj>
      <item>Zelina Centar d.o.o., OIB 24884181138, Sveta Helena 159, 10382 Donja Zelina</item>
    </izvorni_sadrzaj>
    <derivirana_varijabla naziv="DomainObject.Predmet.ProtuStrankaListFormatedWithAdressOIB_1">
      <item>Zelina Centar d.o.o., OIB 24884181138, Sveta Helena 159, 10382 Donja Zelina</item>
    </derivirana_varijabla>
  </DomainObject.Predmet.ProtuStrankaListFormatedWithAdressOIB>
  <DomainObject.Predmet.ProtuStrankaListNazivFormated>
    <izvorni_sadrzaj>
      <item>Zelina Centar d.o.o.</item>
    </izvorni_sadrzaj>
    <derivirana_varijabla naziv="DomainObject.Predmet.ProtuStrankaListNazivFormated_1">
      <item>Zelina Centar d.o.o.</item>
    </derivirana_varijabla>
  </DomainObject.Predmet.ProtuStrankaListNazivFormated>
  <DomainObject.Predmet.ProtuStrankaListNazivFormatedOIB>
    <izvorni_sadrzaj>
      <item>Zelina Centar d.o.o., OIB 24884181138</item>
    </izvorni_sadrzaj>
    <derivirana_varijabla naziv="DomainObject.Predmet.ProtuStrankaListNazivFormatedOIB_1">
      <item>Zelina Centar d.o.o., OIB 24884181138</item>
    </derivirana_varijabla>
  </DomainObject.Predmet.ProtuStrankaListNazivFormatedOIB>
  <DomainObject.Predmet.OstaliListFormated>
    <izvorni_sadrzaj>
      <item>OD BUTERIN &amp; POSAVEC</item>
      <item>Neven Gečić</item>
    </izvorni_sadrzaj>
    <derivirana_varijabla naziv="DomainObject.Predmet.OstaliListFormated_1">
      <item>OD BUTERIN &amp; POSAVEC</item>
      <item>Neven Gečić</item>
    </derivirana_varijabla>
  </DomainObject.Predmet.OstaliListFormated>
  <DomainObject.Predmet.OstaliListFormatedOIB>
    <izvorni_sadrzaj>
      <item>OD BUTERIN &amp; POSAVEC</item>
      <item>Neven Gečić</item>
    </izvorni_sadrzaj>
    <derivirana_varijabla naziv="DomainObject.Predmet.OstaliListFormatedOIB_1">
      <item>OD BUTERIN &amp; POSAVEC</item>
      <item>Neven Gečić</item>
    </derivirana_varijabla>
  </DomainObject.Predmet.OstaliListFormatedOIB>
  <DomainObject.Predmet.OstaliListFormatedWithAdress>
    <izvorni_sadrzaj>
      <item>OD BUTERIN &amp; POSAVEC, Draškovićeva 82, 10000 Zagreb</item>
      <item>Neven Gečić, Garićgradska 10, 10000 Zagreb</item>
    </izvorni_sadrzaj>
    <derivirana_varijabla naziv="DomainObject.Predmet.OstaliListFormatedWithAdress_1">
      <item>OD BUTERIN &amp; POSAVEC, Draškovićeva 82, 10000 Zagreb</item>
      <item>Neven Gečić, Garićgradska 10, 10000 Zagreb</item>
    </derivirana_varijabla>
  </DomainObject.Predmet.OstaliListFormatedWithAdress>
  <DomainObject.Predmet.OstaliListFormatedWithAdressOIB>
    <izvorni_sadrzaj>
      <item>OD BUTERIN &amp; POSAVEC, Draškovićeva 82, 10000 Zagreb</item>
      <item>Neven Gečić, Garićgradska 10, 10000 Zagreb</item>
    </izvorni_sadrzaj>
    <derivirana_varijabla naziv="DomainObject.Predmet.OstaliListFormatedWithAdressOIB_1">
      <item>OD BUTERIN &amp; POSAVEC, Draškovićeva 82, 10000 Zagreb</item>
      <item>Neven Gečić, Garićgradska 10, 10000 Zagreb</item>
    </derivirana_varijabla>
  </DomainObject.Predmet.OstaliListFormatedWithAdressOIB>
  <DomainObject.Predmet.OstaliListNazivFormated>
    <izvorni_sadrzaj>
      <item>OD BUTERIN &amp; POSAVEC</item>
      <item>Neven Gečić</item>
    </izvorni_sadrzaj>
    <derivirana_varijabla naziv="DomainObject.Predmet.OstaliListNazivFormated_1">
      <item>OD BUTERIN &amp; POSAVEC</item>
      <item>Neven Gečić</item>
    </derivirana_varijabla>
  </DomainObject.Predmet.OstaliListNazivFormated>
  <DomainObject.Predmet.OstaliListNazivFormatedOIB>
    <izvorni_sadrzaj>
      <item>OD BUTERIN &amp; POSAVEC</item>
      <item>Neven Gečić</item>
    </izvorni_sadrzaj>
    <derivirana_varijabla naziv="DomainObject.Predmet.OstaliListNazivFormatedOIB_1">
      <item>OD BUTERIN &amp; POSAVEC</item>
      <item>Neven Gečić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rujna 2017.</izvorni_sadrzaj>
    <derivirana_varijabla naziv="DomainObject.Datum_1">15. rujna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Zelina Centar d.o.o.</izvorni_sadrzaj>
    <derivirana_varijabla naziv="DomainObject.Predmet.StrankaIDrugi_1">Zelina Centar d.o.o.</derivirana_varijabla>
  </DomainObject.Predmet.StrankaIDrugi>
  <DomainObject.Predmet.ProtustrankaIDrugi>
    <izvorni_sadrzaj>Zelina Centar d.o.o.</izvorni_sadrzaj>
    <derivirana_varijabla naziv="DomainObject.Predmet.ProtustrankaIDrugi_1">Zelina Centar d.o.o.</derivirana_varijabla>
  </DomainObject.Predmet.ProtustrankaIDrugi>
  <DomainObject.Predmet.StrankaIDrugiAdressOIB>
    <izvorni_sadrzaj>Zelina Centar d.o.o., OIB 24884181138, Sveta Helena 159, 10382 Donja Zelina</izvorni_sadrzaj>
    <derivirana_varijabla naziv="DomainObject.Predmet.StrankaIDrugiAdressOIB_1">Zelina Centar d.o.o., OIB 24884181138, Sveta Helena 159, 10382 Donja Zelina</derivirana_varijabla>
  </DomainObject.Predmet.StrankaIDrugiAdressOIB>
  <DomainObject.Predmet.ProtustrankaIDrugiAdressOIB>
    <izvorni_sadrzaj>Zelina Centar d.o.o., OIB 24884181138, Sveta Helena 159, 10382 Donja Zelina</izvorni_sadrzaj>
    <derivirana_varijabla naziv="DomainObject.Predmet.ProtustrankaIDrugiAdressOIB_1">Zelina Centar d.o.o., OIB 24884181138, Sveta Helena 159, 10382 Donja Zelina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Zelina Centar d.o.o.</item>
      <item>Zelina Centar d.o.o.</item>
      <item>OD BUTERIN &amp; POSAVEC</item>
      <item>Neven Gečić</item>
    </izvorni_sadrzaj>
    <derivirana_varijabla naziv="DomainObject.Predmet.SudioniciListNaziv_1">
      <item>Zelina Centar d.o.o.</item>
      <item>Zelina Centar d.o.o.</item>
      <item>OD BUTERIN &amp; POSAVEC</item>
      <item>Neven Gečić</item>
    </derivirana_varijabla>
  </DomainObject.Predmet.SudioniciListNaziv>
  <DomainObject.Predmet.SudioniciListAdressOIB>
    <izvorni_sadrzaj>
      <item>Zelina Centar d.o.o., OIB 24884181138, Sveta Helena 159,10382 Donja Zelina</item>
      <item>Zelina Centar d.o.o., OIB 24884181138, Sveta Helena 159,10382 Donja Zelina</item>
      <item>OD BUTERIN &amp; POSAVEC, Draškovićeva 82,10000 Zagreb</item>
      <item>Neven Gečić, Garićgradska 10,10000 Zagreb</item>
    </izvorni_sadrzaj>
    <derivirana_varijabla naziv="DomainObject.Predmet.SudioniciListAdressOIB_1">
      <item>Zelina Centar d.o.o., OIB 24884181138, Sveta Helena 159,10382 Donja Zelina</item>
      <item>Zelina Centar d.o.o., OIB 24884181138, Sveta Helena 159,10382 Donja Zelina</item>
      <item>OD BUTERIN &amp; POSAVEC, Draškovićeva 82,10000 Zagreb</item>
      <item>Neven Gečić, Garićgradska 10,10000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24884181138</item>
      <item>, OIB 24884181138</item>
      <item>, OIB null</item>
      <item>, OIB null</item>
    </izvorni_sadrzaj>
    <derivirana_varijabla naziv="DomainObject.Predmet.SudioniciListNazivOIB_1">
      <item>, OIB 24884181138</item>
      <item>, OIB 24884181138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145</properties:Words>
  <properties:Characters>868</properties:Characters>
  <properties:Lines>41</properties:Lines>
  <properties:Paragraphs>14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1013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2017-09-11T09:44:00Z</dcterms:created>
  <dc:creator>gzubak</dc:creator>
  <cp:lastModifiedBy>Katica Franjić</cp:lastModifiedBy>
  <cp:lastPrinted>2017-09-15T07:09:00Z</cp:lastPrinted>
  <dcterms:modified xmlns:xsi="http://www.w3.org/2001/XMLSchema-instance" xsi:type="dcterms:W3CDTF">2017-09-15T07:09:00Z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