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ed098e" w14:paraId="8ed098e" w:rsidRDefault="006916FD" w:rsidP="006916FD" w:rsidR="006916FD" w:rsidRPr="006916FD">
      <w:pPr>
        <w:ind w:firstLine="708"/>
        <w15:collapsed w:val="false"/>
        <w:rPr>
          <w:lang w:eastAsia="en-US"/>
        </w:rPr>
      </w:pPr>
      <w:bookmarkStart w:name="_GoBack" w:id="0"/>
      <w:bookmarkEnd w:id="0"/>
      <w:r w:rsidRPr="006916FD">
        <w:rPr>
          <w:noProof/>
        </w:rPr>
        <w:t xml:space="preserve">  </w:t>
      </w:r>
      <w:r w:rsidRPr="006916FD">
        <w:rPr>
          <w:noProof/>
        </w:rPr>
        <w:drawing>
          <wp:inline distR="0" distL="0" distB="0" distT="0">
            <wp:extent cy="771525" cx="581025"/>
            <wp:effectExtent b="0" r="0" t="0" l="0"/>
            <wp:docPr name="Picture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16FD">
        <w:rPr>
          <w:noProof/>
        </w:rPr>
        <w:tab/>
      </w:r>
      <w:r w:rsidRPr="006916FD">
        <w:rPr>
          <w:noProof/>
        </w:rPr>
        <w:tab/>
      </w:r>
      <w:r w:rsidRPr="006916FD">
        <w:rPr>
          <w:noProof/>
        </w:rPr>
        <w:tab/>
      </w:r>
      <w:r w:rsidRPr="006916FD">
        <w:rPr>
          <w:noProof/>
        </w:rPr>
        <w:tab/>
      </w:r>
      <w:r w:rsidRPr="006916FD">
        <w:rPr>
          <w:noProof/>
        </w:rPr>
        <w:tab/>
      </w:r>
      <w:r w:rsidRPr="006916FD">
        <w:rPr>
          <w:noProof/>
        </w:rPr>
        <w:tab/>
        <w:t xml:space="preserve">             </w:t>
      </w:r>
    </w:p>
    <w:p w:rsidRDefault="006916FD" w:rsidP="006916FD" w:rsidR="006916FD" w:rsidRPr="006916FD">
      <w:pPr>
        <w:keepNext/>
        <w:jc w:val="both"/>
        <w:outlineLvl w:val="0"/>
        <w:rPr>
          <w:rFonts w:eastAsia="Arial Unicode MS"/>
          <w:bCs/>
          <w:sz w:val="4"/>
          <w:szCs w:val="4"/>
        </w:rPr>
      </w:pPr>
    </w:p>
    <w:p w:rsidRDefault="006916FD" w:rsidP="006916FD" w:rsidR="006916FD" w:rsidRPr="006916FD">
      <w:pPr>
        <w:keepNext/>
        <w:jc w:val="both"/>
        <w:outlineLvl w:val="0"/>
        <w:rPr>
          <w:rFonts w:eastAsia="Arial Unicode MS"/>
          <w:bCs/>
        </w:rPr>
      </w:pPr>
      <w:r w:rsidRPr="006916FD">
        <w:rPr>
          <w:rFonts w:eastAsia="Arial Unicode MS"/>
          <w:bCs/>
        </w:rPr>
        <w:t>REPUBLIKA HRVATSKA</w:t>
      </w:r>
    </w:p>
    <w:p w:rsidRDefault="006916FD" w:rsidP="006916FD" w:rsidR="006916FD" w:rsidRPr="006916FD">
      <w:pPr>
        <w:jc w:val="both"/>
        <w:rPr>
          <w:lang w:eastAsia="en-US"/>
        </w:rPr>
      </w:pPr>
      <w:r w:rsidRPr="006916FD">
        <w:rPr>
          <w:lang w:eastAsia="en-US"/>
        </w:rPr>
        <w:t xml:space="preserve">TRGOVAČKI SUD U SPLITU             </w:t>
      </w:r>
      <w:r w:rsidRPr="006916FD">
        <w:rPr>
          <w:lang w:eastAsia="en-US"/>
        </w:rPr>
        <w:tab/>
      </w:r>
      <w:r w:rsidRPr="006916FD">
        <w:rPr>
          <w:lang w:eastAsia="en-US"/>
        </w:rPr>
        <w:tab/>
      </w:r>
      <w:r w:rsidRPr="006916FD">
        <w:rPr>
          <w:lang w:eastAsia="en-US"/>
        </w:rPr>
        <w:tab/>
        <w:t xml:space="preserve">      </w:t>
      </w:r>
    </w:p>
    <w:p w:rsidRDefault="006916FD" w:rsidP="006916FD" w:rsidR="006916FD" w:rsidRPr="006916FD">
      <w:pPr>
        <w:rPr>
          <w:lang w:eastAsia="en-US"/>
        </w:rPr>
      </w:pPr>
      <w:r w:rsidRPr="006916FD">
        <w:rPr>
          <w:lang w:eastAsia="en-US"/>
        </w:rPr>
        <w:t xml:space="preserve">Split, </w:t>
      </w:r>
      <w:proofErr w:type="spellStart"/>
      <w:r w:rsidRPr="006916FD">
        <w:rPr>
          <w:lang w:eastAsia="en-US"/>
        </w:rPr>
        <w:t>Sukoišanska</w:t>
      </w:r>
      <w:proofErr w:type="spellEnd"/>
      <w:r w:rsidRPr="006916FD">
        <w:rPr>
          <w:lang w:eastAsia="en-US"/>
        </w:rPr>
        <w:t xml:space="preserve"> 6</w:t>
      </w:r>
    </w:p>
    <w:p w:rsidRDefault="006916FD" w:rsidP="006916FD" w:rsidR="006916FD" w:rsidRPr="006916FD">
      <w:pPr>
        <w:rPr>
          <w:sz w:val="16"/>
          <w:szCs w:val="16"/>
          <w:lang w:eastAsia="en-US"/>
        </w:rPr>
      </w:pPr>
    </w:p>
    <w:p w:rsidRDefault="006916FD" w:rsidP="006916FD" w:rsidR="006916FD" w:rsidRPr="006916FD">
      <w:pPr>
        <w:keepNext/>
        <w:jc w:val="center"/>
        <w:outlineLvl w:val="0"/>
        <w:rPr>
          <w:rFonts w:eastAsia="Arial Unicode MS"/>
          <w:bCs/>
        </w:rPr>
      </w:pPr>
      <w:r w:rsidRPr="006916FD">
        <w:rPr>
          <w:rFonts w:eastAsia="Arial Unicode MS"/>
          <w:bCs/>
        </w:rPr>
        <w:t>U   I M E   R E P U B L I K E   H R V A T S K E</w:t>
      </w:r>
    </w:p>
    <w:p w:rsidRDefault="006916FD" w:rsidP="006916FD" w:rsidR="006916FD" w:rsidRPr="006916FD">
      <w:pPr>
        <w:rPr>
          <w:sz w:val="12"/>
          <w:szCs w:val="12"/>
        </w:rPr>
      </w:pPr>
    </w:p>
    <w:p w:rsidRDefault="006916FD" w:rsidP="006916FD" w:rsidR="006916FD" w:rsidRPr="006916FD">
      <w:pPr>
        <w:keepNext/>
        <w:jc w:val="center"/>
        <w:outlineLvl w:val="1"/>
        <w:rPr>
          <w:rFonts w:eastAsia="Arial Unicode MS"/>
          <w:bCs/>
          <w:lang w:eastAsia="en-US"/>
        </w:rPr>
      </w:pPr>
      <w:r w:rsidRPr="006916FD">
        <w:rPr>
          <w:rFonts w:eastAsia="Arial Unicode MS"/>
          <w:bCs/>
          <w:lang w:eastAsia="en-US"/>
        </w:rPr>
        <w:t>R J E Š E NJ E</w:t>
      </w:r>
    </w:p>
    <w:p w:rsidRDefault="007224D5" w:rsidP="00FD1718" w:rsidR="007224D5" w:rsidRPr="006D1122">
      <w:pPr>
        <w:rPr>
          <w:b/>
          <w:sz w:val="16"/>
          <w:szCs w:val="16"/>
        </w:rPr>
      </w:pPr>
    </w:p>
    <w:p w:rsidRDefault="005E64B4" w:rsidP="00B878B3" w:rsidR="005E64B4">
      <w:pPr>
        <w:spacing w:before="160"/>
        <w:ind w:firstLine="708"/>
        <w:jc w:val="both"/>
        <w:rPr>
          <w:lang w:eastAsia="en-US"/>
        </w:rPr>
      </w:pPr>
      <w:r>
        <w:rPr>
          <w:b/>
        </w:rPr>
        <w:tab/>
      </w:r>
      <w:r w:rsidR="006916FD">
        <w:t xml:space="preserve">Trgovački sud u Splitu, po sudskom savjetniku Jadranku </w:t>
      </w:r>
      <w:proofErr w:type="spellStart"/>
      <w:r w:rsidR="006916FD">
        <w:t>Basiću</w:t>
      </w:r>
      <w:proofErr w:type="spellEnd"/>
      <w:r w:rsidR="00052DDC">
        <w:t xml:space="preserve">, </w:t>
      </w:r>
      <w:r w:rsidR="006916FD" w:rsidRPr="003F13DF">
        <w:t xml:space="preserve"> u</w:t>
      </w:r>
      <w:r w:rsidR="006916FD">
        <w:t xml:space="preserve"> skraćenom stečajnom postupku povodom zahtjeva </w:t>
      </w:r>
      <w:r w:rsidR="006916FD" w:rsidRPr="001A260E">
        <w:t>FINANCIJSKE AGENCIJE, Regionalni centar Spl</w:t>
      </w:r>
      <w:r w:rsidR="006916FD">
        <w:t xml:space="preserve">it, Podružnica Split, Mažuranićevo šetalište 24b, OIB: 85821130368, za provedbu skraćenog stečajnog postupka nad </w:t>
      </w:r>
      <w:r w:rsidR="006916FD" w:rsidRPr="00275B05">
        <w:t xml:space="preserve">dužnikom </w:t>
      </w:r>
      <w:r w:rsidR="00B878B3" w:rsidRPr="00B878B3">
        <w:rPr>
          <w:lang w:eastAsia="en-US"/>
        </w:rPr>
        <w:t xml:space="preserve">UDRUGA ZA KREATIVNU PROMIDŽBU I BOLJITAK MASLINICE – STRUČNJAK, OIB: 52986219133, Maslinica, Obala braće </w:t>
      </w:r>
      <w:proofErr w:type="spellStart"/>
      <w:r w:rsidR="00B878B3" w:rsidRPr="00B878B3">
        <w:rPr>
          <w:lang w:eastAsia="en-US"/>
        </w:rPr>
        <w:t>Marchi</w:t>
      </w:r>
      <w:proofErr w:type="spellEnd"/>
      <w:r w:rsidR="00B878B3" w:rsidRPr="00B878B3">
        <w:rPr>
          <w:lang w:eastAsia="en-US"/>
        </w:rPr>
        <w:t xml:space="preserve"> 16</w:t>
      </w:r>
      <w:r w:rsidR="0086702D" w:rsidRPr="001C1B3E">
        <w:t xml:space="preserve">, dana </w:t>
      </w:r>
      <w:r w:rsidR="00B878B3">
        <w:t>07</w:t>
      </w:r>
      <w:r w:rsidR="0086702D" w:rsidRPr="001C1B3E">
        <w:t xml:space="preserve">. </w:t>
      </w:r>
      <w:r w:rsidR="00B878B3">
        <w:t>listopada</w:t>
      </w:r>
      <w:r w:rsidR="0086702D" w:rsidRPr="001C1B3E">
        <w:t xml:space="preserve"> 2016. godine</w:t>
      </w:r>
    </w:p>
    <w:p w:rsidRDefault="0086702D" w:rsidP="00F63898" w:rsidR="0086702D" w:rsidRPr="00B878B3">
      <w:pPr>
        <w:jc w:val="both"/>
        <w:rPr>
          <w:sz w:val="4"/>
          <w:szCs w:val="4"/>
        </w:rPr>
      </w:pPr>
    </w:p>
    <w:p w:rsidRDefault="005E64B4" w:rsidP="00F63898" w:rsidR="005E64B4" w:rsidRPr="00DF0ECF">
      <w:pPr>
        <w:ind w:firstLine="708" w:left="2832"/>
        <w:jc w:val="both"/>
      </w:pPr>
      <w:r w:rsidRPr="00DF0ECF">
        <w:t>r i j e š i o    j e</w:t>
      </w:r>
    </w:p>
    <w:p w:rsidRDefault="007224D5" w:rsidP="00F63898" w:rsidR="007224D5" w:rsidRPr="0067658E">
      <w:pPr>
        <w:jc w:val="both"/>
        <w:rPr>
          <w:sz w:val="18"/>
          <w:szCs w:val="18"/>
        </w:rPr>
      </w:pPr>
    </w:p>
    <w:p w:rsidRDefault="00920D07" w:rsidP="00F63898" w:rsidR="0046024E">
      <w:pPr>
        <w:pStyle w:val="Tijeloteksta2"/>
        <w:spacing w:lineRule="auto" w:line="240"/>
        <w:jc w:val="both"/>
      </w:pPr>
      <w:r w:rsidRPr="006407B9">
        <w:t xml:space="preserve">       </w:t>
      </w:r>
      <w:r w:rsidR="0081534F" w:rsidRPr="006407B9">
        <w:t xml:space="preserve">      </w:t>
      </w:r>
      <w:r w:rsidR="00EC05EF" w:rsidRPr="006407B9">
        <w:t>I.</w:t>
      </w:r>
      <w:r w:rsidR="0081534F" w:rsidRPr="006407B9">
        <w:t xml:space="preserve"> Ispravlja</w:t>
      </w:r>
      <w:r w:rsidRPr="006407B9">
        <w:t xml:space="preserve"> se </w:t>
      </w:r>
      <w:r w:rsidR="00A07977" w:rsidRPr="006407B9">
        <w:t>rješenje</w:t>
      </w:r>
      <w:r w:rsidRPr="006407B9">
        <w:t xml:space="preserve"> </w:t>
      </w:r>
      <w:r w:rsidR="0081534F" w:rsidRPr="006407B9">
        <w:t>ovoga suda poslovni broj</w:t>
      </w:r>
      <w:r w:rsidR="0067658E">
        <w:t xml:space="preserve">: </w:t>
      </w:r>
      <w:r w:rsidR="004F4895">
        <w:t>2</w:t>
      </w:r>
      <w:r w:rsidR="006916FD">
        <w:t>1</w:t>
      </w:r>
      <w:r w:rsidR="004F4895">
        <w:t>. St-</w:t>
      </w:r>
      <w:r w:rsidR="00B878B3">
        <w:t>387</w:t>
      </w:r>
      <w:r w:rsidR="004F4895">
        <w:t>/201</w:t>
      </w:r>
      <w:r w:rsidR="00B878B3">
        <w:t>6</w:t>
      </w:r>
      <w:r w:rsidR="00787BD9">
        <w:t xml:space="preserve"> od </w:t>
      </w:r>
      <w:r w:rsidR="006916FD">
        <w:t>29</w:t>
      </w:r>
      <w:r w:rsidR="004F4895" w:rsidRPr="00D42D19">
        <w:t xml:space="preserve">. </w:t>
      </w:r>
      <w:r w:rsidR="006916FD">
        <w:t>srpnja</w:t>
      </w:r>
      <w:r w:rsidR="00757519">
        <w:t xml:space="preserve"> </w:t>
      </w:r>
      <w:r w:rsidR="0046024E">
        <w:t>2016</w:t>
      </w:r>
      <w:r w:rsidRPr="006407B9">
        <w:t xml:space="preserve">. </w:t>
      </w:r>
      <w:r w:rsidR="00787BD9">
        <w:t xml:space="preserve">godine </w:t>
      </w:r>
      <w:r w:rsidR="00F06F0B" w:rsidRPr="006407B9">
        <w:t>u</w:t>
      </w:r>
      <w:r w:rsidR="0086702D">
        <w:t xml:space="preserve"> točk</w:t>
      </w:r>
      <w:r w:rsidR="00787BD9">
        <w:t xml:space="preserve">i </w:t>
      </w:r>
      <w:r w:rsidR="00DF0ECF">
        <w:t>I</w:t>
      </w:r>
      <w:r w:rsidR="004F4895">
        <w:t>V.</w:t>
      </w:r>
      <w:r w:rsidR="00797E9A">
        <w:t xml:space="preserve"> izreke</w:t>
      </w:r>
      <w:r w:rsidR="0046024E">
        <w:t xml:space="preserve"> </w:t>
      </w:r>
      <w:r w:rsidR="00787BD9">
        <w:t xml:space="preserve">rješenja </w:t>
      </w:r>
      <w:r w:rsidR="00F92335">
        <w:t xml:space="preserve">na način </w:t>
      </w:r>
      <w:r w:rsidR="004F4895">
        <w:t>da umjesto: „</w:t>
      </w:r>
      <w:r w:rsidR="004F4895" w:rsidRPr="00D42D19">
        <w:t>Nakon pravomoćnosti ovog rješenja, dužnik će se brisati iz sudskog registra</w:t>
      </w:r>
      <w:r w:rsidR="004F4895">
        <w:t>“</w:t>
      </w:r>
      <w:r w:rsidR="00797E9A">
        <w:t xml:space="preserve">, </w:t>
      </w:r>
      <w:r w:rsidR="00F92335">
        <w:t>ispravno treba pisati</w:t>
      </w:r>
      <w:r w:rsidR="004F4895">
        <w:t>:</w:t>
      </w:r>
      <w:r w:rsidR="00797E9A">
        <w:t>„</w:t>
      </w:r>
      <w:r w:rsidR="004F4895" w:rsidRPr="00D42D19">
        <w:t xml:space="preserve">Nakon pravomoćnosti ovog rješenja, dužnik će se brisati iz </w:t>
      </w:r>
      <w:r w:rsidR="004F4895">
        <w:t>registra udruga</w:t>
      </w:r>
      <w:r w:rsidR="00797E9A">
        <w:t>“</w:t>
      </w:r>
      <w:r w:rsidR="0046024E">
        <w:t>.</w:t>
      </w:r>
    </w:p>
    <w:p w:rsidRDefault="00EC05EF" w:rsidP="00B25802" w:rsidR="005E64B4" w:rsidRPr="006407B9">
      <w:pPr>
        <w:ind w:firstLine="708"/>
        <w:jc w:val="both"/>
      </w:pPr>
      <w:r w:rsidRPr="006407B9">
        <w:t xml:space="preserve">II. </w:t>
      </w:r>
      <w:r w:rsidR="00052DDC" w:rsidRPr="006407B9">
        <w:t>U ostalom dijelu naveden</w:t>
      </w:r>
      <w:r w:rsidR="00B25802" w:rsidRPr="006407B9">
        <w:t>o</w:t>
      </w:r>
      <w:r w:rsidR="00052DDC" w:rsidRPr="006407B9">
        <w:t xml:space="preserve"> rješenj</w:t>
      </w:r>
      <w:r w:rsidR="00B25802" w:rsidRPr="006407B9">
        <w:t>e</w:t>
      </w:r>
      <w:r w:rsidR="00052DDC" w:rsidRPr="006407B9">
        <w:t xml:space="preserve"> ostaje neizmijenjen</w:t>
      </w:r>
      <w:r w:rsidR="00B25802" w:rsidRPr="006407B9">
        <w:t>o</w:t>
      </w:r>
      <w:r w:rsidRPr="006407B9">
        <w:t>.</w:t>
      </w:r>
      <w:r w:rsidR="005E64B4" w:rsidRPr="006407B9">
        <w:tab/>
      </w:r>
      <w:r w:rsidR="005E64B4" w:rsidRPr="006407B9">
        <w:tab/>
      </w:r>
    </w:p>
    <w:p w:rsidRDefault="00F63898" w:rsidP="00A3487F" w:rsidR="007224D5">
      <w:pPr>
        <w:ind w:left="3540"/>
        <w:jc w:val="both"/>
        <w:rPr>
          <w:b/>
        </w:rPr>
      </w:pPr>
      <w:r>
        <w:rPr>
          <w:b/>
        </w:rPr>
        <w:t xml:space="preserve"> </w:t>
      </w:r>
    </w:p>
    <w:p w:rsidRDefault="005E64B4" w:rsidP="00FA5B37" w:rsidR="00920D07">
      <w:pPr>
        <w:ind w:left="3540"/>
        <w:jc w:val="both"/>
      </w:pPr>
      <w:r w:rsidRPr="00DF0ECF">
        <w:t>Obrazloženje</w:t>
      </w:r>
    </w:p>
    <w:p w:rsidRDefault="00FA5B37" w:rsidP="00FA5B37" w:rsidR="00FA5B37" w:rsidRPr="0067658E">
      <w:pPr>
        <w:ind w:left="3540"/>
        <w:jc w:val="both"/>
        <w:rPr>
          <w:sz w:val="18"/>
          <w:szCs w:val="18"/>
        </w:rPr>
      </w:pPr>
    </w:p>
    <w:p w:rsidRDefault="00920D07" w:rsidP="00FA5B37" w:rsidR="00F92335">
      <w:pPr>
        <w:ind w:firstLine="708"/>
        <w:jc w:val="both"/>
      </w:pPr>
      <w:r>
        <w:t xml:space="preserve">U </w:t>
      </w:r>
      <w:r w:rsidR="00A07977">
        <w:t>rješenju</w:t>
      </w:r>
      <w:r>
        <w:t xml:space="preserve"> </w:t>
      </w:r>
      <w:r w:rsidR="0081534F">
        <w:t xml:space="preserve">ovog </w:t>
      </w:r>
      <w:r>
        <w:t>suda poslovni broj</w:t>
      </w:r>
      <w:r w:rsidR="00884FD0">
        <w:t xml:space="preserve"> </w:t>
      </w:r>
      <w:r w:rsidR="004F4895">
        <w:t>St-</w:t>
      </w:r>
      <w:r w:rsidR="00B878B3">
        <w:t>387</w:t>
      </w:r>
      <w:r w:rsidR="004F4895">
        <w:t>/201</w:t>
      </w:r>
      <w:r w:rsidR="00B878B3">
        <w:t>6</w:t>
      </w:r>
      <w:r w:rsidR="004F4895">
        <w:t xml:space="preserve"> od </w:t>
      </w:r>
      <w:r w:rsidR="006916FD">
        <w:t>29</w:t>
      </w:r>
      <w:r w:rsidR="0067658E" w:rsidRPr="00D42D19">
        <w:t xml:space="preserve">. </w:t>
      </w:r>
      <w:r w:rsidR="006916FD">
        <w:t>srpnja</w:t>
      </w:r>
      <w:r w:rsidR="0086702D">
        <w:t xml:space="preserve"> 2016</w:t>
      </w:r>
      <w:r w:rsidR="009435FA">
        <w:t xml:space="preserve">. </w:t>
      </w:r>
      <w:r w:rsidR="00B25802">
        <w:t xml:space="preserve">kojim </w:t>
      </w:r>
      <w:r w:rsidR="000C7283">
        <w:t xml:space="preserve">je </w:t>
      </w:r>
      <w:r w:rsidR="00BC73A8">
        <w:t xml:space="preserve">otvoren </w:t>
      </w:r>
      <w:r w:rsidR="0086702D">
        <w:t xml:space="preserve">i zaključen skraćeni </w:t>
      </w:r>
      <w:r w:rsidR="00BC73A8">
        <w:t>stečajni postupak nad uvodnom navedenim stečajnim dužnikom</w:t>
      </w:r>
      <w:r w:rsidR="004F4895">
        <w:t>,</w:t>
      </w:r>
      <w:r w:rsidR="00BC73A8">
        <w:t xml:space="preserve"> </w:t>
      </w:r>
      <w:r>
        <w:t xml:space="preserve">došlo je do očite pogreške </w:t>
      </w:r>
      <w:r w:rsidR="00F63898">
        <w:t>u pisanju</w:t>
      </w:r>
      <w:r w:rsidR="0081534F">
        <w:t xml:space="preserve"> </w:t>
      </w:r>
      <w:r w:rsidR="0086702D">
        <w:t>u točk</w:t>
      </w:r>
      <w:r w:rsidR="00BC73A8">
        <w:t>i I</w:t>
      </w:r>
      <w:r w:rsidR="004F4895">
        <w:t>V.</w:t>
      </w:r>
      <w:r w:rsidR="00BC73A8">
        <w:t xml:space="preserve"> </w:t>
      </w:r>
      <w:r w:rsidR="00797E9A">
        <w:t xml:space="preserve">izreke </w:t>
      </w:r>
      <w:r w:rsidR="00BC73A8">
        <w:t>rješenja na način da je pogrešno navedeno</w:t>
      </w:r>
      <w:r w:rsidR="0086702D">
        <w:t xml:space="preserve"> </w:t>
      </w:r>
      <w:r w:rsidR="004F4895">
        <w:t>da će se dužnik brisati iz sudskog registra</w:t>
      </w:r>
      <w:r w:rsidR="0086702D">
        <w:t xml:space="preserve">, tako da umjesto </w:t>
      </w:r>
      <w:r w:rsidR="004F4895">
        <w:t xml:space="preserve">sudskog registra </w:t>
      </w:r>
      <w:r w:rsidR="0086702D">
        <w:t xml:space="preserve">ispravno treba pisati </w:t>
      </w:r>
      <w:r w:rsidR="004F4895">
        <w:t>registra udruga</w:t>
      </w:r>
      <w:r w:rsidR="0086702D">
        <w:t>.</w:t>
      </w:r>
    </w:p>
    <w:p w:rsidRDefault="003C3350" w:rsidP="001030B1" w:rsidR="009435FA">
      <w:pPr>
        <w:ind w:firstLine="708"/>
        <w:jc w:val="both"/>
      </w:pPr>
      <w:r>
        <w:t>Slijedom navedenog, a temeljem odredbe</w:t>
      </w:r>
      <w:r w:rsidR="009435FA">
        <w:t xml:space="preserve"> čl. 342.</w:t>
      </w:r>
      <w:r>
        <w:t xml:space="preserve"> i 347.</w:t>
      </w:r>
      <w:r w:rsidR="009435FA">
        <w:t xml:space="preserve"> Zakona o parničnom postupku ("Narodne novine" broj 53/91, 91/92, 112/99, 88/01, 117/03, 88/05, 2/07, 84/08, 123/08, 57/11 i 25/13 - dalje: ZPP) </w:t>
      </w:r>
      <w:r>
        <w:t xml:space="preserve">u vezi s odredbom čl. 10. </w:t>
      </w:r>
      <w:r w:rsidR="00907C06">
        <w:t>Stečajnog zakona (Narodne novine broj 71/15, dalje SZ), odlučeno je kao u izreci ovog rješenja.</w:t>
      </w:r>
    </w:p>
    <w:p w:rsidRDefault="005E64B4" w:rsidR="005E64B4">
      <w:pPr>
        <w:jc w:val="both"/>
      </w:pPr>
    </w:p>
    <w:p w:rsidRDefault="006409AC" w:rsidP="006916FD" w:rsidR="006916FD">
      <w:pPr>
        <w:jc w:val="center"/>
      </w:pPr>
      <w:r>
        <w:t xml:space="preserve">U </w:t>
      </w:r>
      <w:r w:rsidR="00CA3B6A">
        <w:t>Splitu</w:t>
      </w:r>
      <w:r>
        <w:t xml:space="preserve">, </w:t>
      </w:r>
      <w:r w:rsidR="00B878B3">
        <w:t>07</w:t>
      </w:r>
      <w:r w:rsidR="004F4895" w:rsidRPr="001C1B3E">
        <w:t xml:space="preserve">. </w:t>
      </w:r>
      <w:r w:rsidR="00B878B3">
        <w:t>listopada</w:t>
      </w:r>
      <w:r w:rsidR="0046024E">
        <w:t xml:space="preserve"> 2016</w:t>
      </w:r>
      <w:r w:rsidR="00757519">
        <w:t xml:space="preserve">. godine </w:t>
      </w:r>
    </w:p>
    <w:p w:rsidRDefault="00B878B3" w:rsidP="00B878B3" w:rsidR="006916FD" w:rsidRPr="006916FD">
      <w:pPr>
        <w:ind w:left="6372"/>
      </w:pPr>
      <w:r>
        <w:t xml:space="preserve"> </w:t>
      </w:r>
      <w:r>
        <w:tab/>
      </w:r>
      <w:r>
        <w:tab/>
      </w:r>
      <w:r w:rsidR="0086702D">
        <w:tab/>
      </w:r>
      <w:r w:rsidR="006916FD" w:rsidRPr="006916FD">
        <w:rPr>
          <w:color w:themeColor="text1" w:val="000000"/>
          <w:lang w:eastAsia="en-US" w:val="en-US"/>
        </w:rPr>
        <w:t xml:space="preserve">                                                                                                            </w:t>
      </w:r>
      <w:r w:rsidR="006916FD">
        <w:rPr>
          <w:color w:themeColor="text1" w:val="000000"/>
          <w:lang w:eastAsia="en-US" w:val="en-US"/>
        </w:rPr>
        <w:t xml:space="preserve">              </w:t>
      </w:r>
      <w:r>
        <w:rPr>
          <w:color w:themeColor="text1" w:val="000000"/>
          <w:lang w:eastAsia="en-US" w:val="en-US"/>
        </w:rPr>
        <w:t xml:space="preserve">                 </w:t>
      </w:r>
      <w:r w:rsidR="006916FD" w:rsidRPr="006916FD">
        <w:rPr>
          <w:color w:themeColor="text1" w:val="000000"/>
          <w:lang w:eastAsia="en-US" w:val="en-US"/>
        </w:rPr>
        <w:t>SUDSKI SAVJETNIK</w:t>
      </w:r>
    </w:p>
    <w:p w:rsidRDefault="006916FD" w:rsidP="006916FD" w:rsidR="006916FD" w:rsidRPr="006916FD">
      <w:pPr>
        <w:spacing w:before="160"/>
        <w:jc w:val="both"/>
        <w:rPr>
          <w:color w:themeColor="text1" w:val="000000"/>
          <w:lang w:eastAsia="en-US" w:val="en-US"/>
        </w:rPr>
      </w:pPr>
      <w:r w:rsidRPr="006916FD">
        <w:rPr>
          <w:color w:themeColor="text1" w:val="000000"/>
          <w:lang w:eastAsia="en-US" w:val="en-US"/>
        </w:rPr>
        <w:tab/>
      </w:r>
      <w:r w:rsidRPr="006916FD">
        <w:rPr>
          <w:color w:themeColor="text1" w:val="000000"/>
          <w:lang w:eastAsia="en-US" w:val="en-US"/>
        </w:rPr>
        <w:tab/>
      </w:r>
      <w:r w:rsidRPr="006916FD">
        <w:rPr>
          <w:color w:themeColor="text1" w:val="000000"/>
          <w:lang w:eastAsia="en-US" w:val="en-US"/>
        </w:rPr>
        <w:tab/>
      </w:r>
      <w:r w:rsidRPr="006916FD">
        <w:rPr>
          <w:color w:themeColor="text1" w:val="000000"/>
          <w:lang w:eastAsia="en-US" w:val="en-US"/>
        </w:rPr>
        <w:tab/>
      </w:r>
      <w:r w:rsidRPr="006916FD">
        <w:rPr>
          <w:color w:themeColor="text1" w:val="000000"/>
          <w:lang w:eastAsia="en-US" w:val="en-US"/>
        </w:rPr>
        <w:tab/>
      </w:r>
      <w:r w:rsidRPr="006916FD">
        <w:rPr>
          <w:color w:themeColor="text1" w:val="000000"/>
          <w:lang w:eastAsia="en-US" w:val="en-US"/>
        </w:rPr>
        <w:tab/>
      </w:r>
      <w:r w:rsidRPr="006916FD">
        <w:rPr>
          <w:color w:themeColor="text1" w:val="000000"/>
          <w:lang w:eastAsia="en-US" w:val="en-US"/>
        </w:rPr>
        <w:tab/>
      </w:r>
      <w:r w:rsidRPr="006916FD">
        <w:rPr>
          <w:color w:themeColor="text1" w:val="000000"/>
          <w:lang w:eastAsia="en-US" w:val="en-US"/>
        </w:rPr>
        <w:tab/>
        <w:t xml:space="preserve">                       </w:t>
      </w:r>
      <w:proofErr w:type="spellStart"/>
      <w:r w:rsidRPr="006916FD">
        <w:rPr>
          <w:color w:themeColor="text1" w:val="000000"/>
          <w:lang w:eastAsia="en-US" w:val="en-US"/>
        </w:rPr>
        <w:t>Jadranko</w:t>
      </w:r>
      <w:proofErr w:type="spellEnd"/>
      <w:r w:rsidRPr="006916FD">
        <w:rPr>
          <w:color w:themeColor="text1" w:val="000000"/>
          <w:lang w:eastAsia="en-US" w:val="en-US"/>
        </w:rPr>
        <w:t xml:space="preserve"> </w:t>
      </w:r>
      <w:proofErr w:type="spellStart"/>
      <w:r w:rsidRPr="006916FD">
        <w:rPr>
          <w:color w:themeColor="text1" w:val="000000"/>
          <w:lang w:eastAsia="en-US" w:val="en-US"/>
        </w:rPr>
        <w:t>Basić</w:t>
      </w:r>
      <w:proofErr w:type="spellEnd"/>
    </w:p>
    <w:p w:rsidRDefault="00907C06" w:rsidP="006916FD" w:rsidR="00907C06">
      <w:pPr>
        <w:pStyle w:val="Bezproreda"/>
        <w:jc w:val="right"/>
        <w:rPr>
          <w:rFonts w:hAnsi="Times New Roman" w:ascii="Times New Roman"/>
          <w:sz w:val="24"/>
          <w:szCs w:val="24"/>
        </w:rPr>
      </w:pPr>
    </w:p>
    <w:p w:rsidRDefault="006916FD" w:rsidP="006916FD" w:rsidR="006916FD">
      <w:pPr>
        <w:pStyle w:val="Bezproreda"/>
        <w:jc w:val="right"/>
        <w:rPr>
          <w:rFonts w:hAnsi="Times New Roman" w:ascii="Times New Roman"/>
          <w:sz w:val="24"/>
          <w:szCs w:val="24"/>
        </w:rPr>
      </w:pPr>
    </w:p>
    <w:p w:rsidRDefault="006D1122" w:rsidP="006D1122" w:rsidR="006D1122" w:rsidRPr="006D1122">
      <w:pPr>
        <w:jc w:val="both"/>
        <w:rPr>
          <w:color w:themeColor="text1" w:val="000000"/>
          <w:lang w:eastAsia="en-US" w:val="en-US"/>
        </w:rPr>
      </w:pPr>
      <w:r w:rsidRPr="006D1122">
        <w:rPr>
          <w:color w:themeColor="text1" w:val="000000"/>
          <w:lang w:eastAsia="en-US"/>
        </w:rPr>
        <w:t xml:space="preserve"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primjerka. O žalbi odlučuje sudac pojedinac ovog suda. O žalbi protiv odluke suca u prvom stupnju odlučuje Visoki trgovački sud Republike Hrvatske. </w:t>
      </w:r>
    </w:p>
    <w:p w:rsidRDefault="003C3350" w:rsidP="003C3350" w:rsidR="003C3350" w:rsidRPr="00403F01">
      <w:pPr>
        <w:ind w:firstLine="360"/>
        <w:jc w:val="both"/>
      </w:pPr>
      <w:r w:rsidRPr="00403F01">
        <w:lastRenderedPageBreak/>
        <w:t>DNA:</w:t>
      </w:r>
    </w:p>
    <w:p w:rsidRDefault="003C3350" w:rsidP="003C3350" w:rsidR="003C3350" w:rsidRPr="00497EB4">
      <w:pPr>
        <w:pStyle w:val="Odlomakpopisa"/>
        <w:numPr>
          <w:ilvl w:val="0"/>
          <w:numId w:val="6"/>
        </w:numPr>
        <w:jc w:val="both"/>
        <w:rPr>
          <w:lang w:val="hr-HR"/>
        </w:rPr>
      </w:pPr>
      <w:r w:rsidRPr="00497EB4">
        <w:rPr>
          <w:lang w:val="hr-HR"/>
        </w:rPr>
        <w:t>podnositelju zahtjeva – Financijskoj agenciji, RC Split</w:t>
      </w:r>
    </w:p>
    <w:p w:rsidRDefault="003C3350" w:rsidP="003C3350" w:rsidR="003C3350" w:rsidRPr="00497EB4">
      <w:pPr>
        <w:pStyle w:val="Odlomakpopisa"/>
        <w:numPr>
          <w:ilvl w:val="0"/>
          <w:numId w:val="6"/>
        </w:numPr>
        <w:jc w:val="both"/>
        <w:rPr>
          <w:lang w:val="hr-HR"/>
        </w:rPr>
      </w:pPr>
      <w:r w:rsidRPr="00497EB4">
        <w:rPr>
          <w:lang w:val="hr-HR"/>
        </w:rPr>
        <w:t>dužniku</w:t>
      </w:r>
    </w:p>
    <w:p w:rsidRDefault="003C3350" w:rsidP="003C3350" w:rsidR="003C3350" w:rsidRPr="00497EB4">
      <w:pPr>
        <w:pStyle w:val="Odlomakpopisa"/>
        <w:numPr>
          <w:ilvl w:val="0"/>
          <w:numId w:val="6"/>
        </w:numPr>
        <w:jc w:val="both"/>
        <w:rPr>
          <w:lang w:val="hr-HR"/>
        </w:rPr>
      </w:pPr>
      <w:r w:rsidRPr="00497EB4">
        <w:rPr>
          <w:lang w:val="hr-HR"/>
        </w:rPr>
        <w:t>stečajnom upravitelju</w:t>
      </w:r>
    </w:p>
    <w:p w:rsidRDefault="003C3350" w:rsidP="003C3350" w:rsidR="003C3350" w:rsidRPr="00497EB4">
      <w:pPr>
        <w:pStyle w:val="Odlomakpopisa"/>
        <w:numPr>
          <w:ilvl w:val="0"/>
          <w:numId w:val="6"/>
        </w:numPr>
        <w:jc w:val="both"/>
        <w:rPr>
          <w:lang w:val="hr-HR"/>
        </w:rPr>
      </w:pPr>
      <w:r w:rsidRPr="00497EB4">
        <w:rPr>
          <w:lang w:val="hr-HR"/>
        </w:rPr>
        <w:t>Županijsko državno odvjetništvo Split</w:t>
      </w:r>
    </w:p>
    <w:p w:rsidRDefault="003C3350" w:rsidP="003C3350" w:rsidR="003C3350" w:rsidRPr="00497EB4">
      <w:pPr>
        <w:pStyle w:val="Odlomakpopisa"/>
        <w:numPr>
          <w:ilvl w:val="0"/>
          <w:numId w:val="6"/>
        </w:numPr>
        <w:jc w:val="both"/>
        <w:rPr>
          <w:lang w:val="hr-HR"/>
        </w:rPr>
      </w:pPr>
      <w:r w:rsidRPr="00497EB4">
        <w:rPr>
          <w:lang w:val="hr-HR"/>
        </w:rPr>
        <w:t>Porezna uprava Split</w:t>
      </w:r>
    </w:p>
    <w:p w:rsidRDefault="003C3350" w:rsidP="003C3350" w:rsidR="003C3350" w:rsidRPr="00497EB4">
      <w:pPr>
        <w:pStyle w:val="Odlomakpopisa"/>
        <w:numPr>
          <w:ilvl w:val="0"/>
          <w:numId w:val="6"/>
        </w:numPr>
        <w:jc w:val="both"/>
        <w:rPr>
          <w:lang w:val="hr-HR"/>
        </w:rPr>
      </w:pPr>
      <w:r w:rsidRPr="00497EB4">
        <w:rPr>
          <w:lang w:val="hr-HR"/>
        </w:rPr>
        <w:t>Mrežna stranica e-oglasna ploča suda – (rok 20 dana)</w:t>
      </w:r>
    </w:p>
    <w:p w:rsidRDefault="00FA5B37" w:rsidP="003C3350" w:rsidR="003C3350" w:rsidRPr="00497EB4">
      <w:pPr>
        <w:pStyle w:val="Odlomakpopisa"/>
        <w:numPr>
          <w:ilvl w:val="0"/>
          <w:numId w:val="6"/>
        </w:numPr>
        <w:jc w:val="both"/>
        <w:rPr>
          <w:lang w:val="hr-HR"/>
        </w:rPr>
      </w:pPr>
      <w:r>
        <w:rPr>
          <w:lang w:val="hr-HR"/>
        </w:rPr>
        <w:t>Registar udruga</w:t>
      </w:r>
      <w:r w:rsidR="003C3350" w:rsidRPr="00497EB4">
        <w:rPr>
          <w:lang w:val="hr-HR"/>
        </w:rPr>
        <w:t xml:space="preserve"> – (nakon pravomoćnosti)</w:t>
      </w:r>
    </w:p>
    <w:p w:rsidRDefault="003C3350" w:rsidP="003C3350" w:rsidR="003C3350" w:rsidRPr="00497EB4">
      <w:pPr>
        <w:pStyle w:val="Odlomakpopisa"/>
        <w:numPr>
          <w:ilvl w:val="0"/>
          <w:numId w:val="6"/>
        </w:numPr>
        <w:jc w:val="both"/>
        <w:rPr>
          <w:lang w:val="hr-HR"/>
        </w:rPr>
      </w:pPr>
      <w:r w:rsidRPr="00497EB4">
        <w:rPr>
          <w:lang w:val="hr-HR"/>
        </w:rPr>
        <w:t>u spis</w:t>
      </w:r>
    </w:p>
    <w:p w:rsidRDefault="006364CD" w:rsidP="006364CD" w:rsidR="006364CD">
      <w:pPr>
        <w:jc w:val="both"/>
      </w:pPr>
    </w:p>
    <w:p w:rsidRDefault="00C47DD0" w:rsidR="00C47DD0">
      <w:pPr>
        <w:rPr>
          <w:b/>
        </w:rPr>
      </w:pPr>
    </w:p>
    <w:p w:rsidRDefault="00C47DD0" w:rsidP="00BA34D6" w:rsidR="00C47DD0" w:rsidRPr="00C47DD0">
      <w:pPr>
        <w:tabs>
          <w:tab w:pos="2979" w:val="left"/>
        </w:tabs>
      </w:pPr>
      <w:r>
        <w:tab/>
      </w:r>
    </w:p>
    <w:sectPr w:rsidSect="00071021" w:rsidR="00C47DD0" w:rsidRPr="00C47DD0">
      <w:headerReference w:type="even" r:id="rId11"/>
      <w:headerReference w:type="default" r:id="rId12"/>
      <w:headerReference w:type="first" r:id="rId13"/>
      <w:pgSz w:code="9" w:h="16838" w:w="11906"/>
      <w:pgMar w:gutter="0" w:footer="709" w:header="709" w:left="1418" w:bottom="1134" w:right="1418" w:top="1560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6820E5" w:rsidR="006820E5">
      <w:r>
        <w:separator/>
      </w:r>
    </w:p>
  </w:endnote>
  <w:endnote w:id="0" w:type="continuationSeparator">
    <w:p w:rsidRDefault="006820E5" w:rsidR="006820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6820E5" w:rsidR="006820E5">
      <w:r>
        <w:separator/>
      </w:r>
    </w:p>
  </w:footnote>
  <w:footnote w:id="0" w:type="continuationSeparator">
    <w:p w:rsidRDefault="006820E5" w:rsidR="006820E5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D217F" w:rsidR="001D217F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1D217F" w:rsidR="001D217F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C3350" w:rsidP="003C3350" w:rsidR="001D217F">
    <w:pPr>
      <w:pStyle w:val="Zaglavlje"/>
      <w:tabs>
        <w:tab w:pos="9072" w:val="clear"/>
        <w:tab w:pos="2990" w:val="left"/>
        <w:tab w:pos="9070" w:val="right"/>
      </w:tabs>
      <w:ind w:left="4185"/>
    </w:pPr>
    <w:r>
      <w:t>-2-</w:t>
    </w:r>
    <w:r>
      <w:tab/>
    </w:r>
    <w:r>
      <w:tab/>
    </w:r>
    <w:r w:rsidR="0086702D">
      <w:t>2</w:t>
    </w:r>
    <w:r w:rsidR="006916FD">
      <w:t>1</w:t>
    </w:r>
    <w:r w:rsidR="0086702D">
      <w:t>. St-</w:t>
    </w:r>
    <w:r w:rsidR="00B878B3">
      <w:t>387</w:t>
    </w:r>
    <w:r w:rsidR="0086702D">
      <w:t>/201</w:t>
    </w:r>
    <w:r w:rsidR="00B878B3">
      <w:t>6</w:t>
    </w: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6702D" w:rsidP="0086702D" w:rsidR="00071021">
    <w:pPr>
      <w:pStyle w:val="Zaglavlje"/>
      <w:jc w:val="right"/>
    </w:pPr>
    <w:r>
      <w:t>2</w:t>
    </w:r>
    <w:r w:rsidR="006916FD">
      <w:t>1</w:t>
    </w:r>
    <w:r>
      <w:t>. St-</w:t>
    </w:r>
    <w:r w:rsidR="00B878B3">
      <w:t>387</w:t>
    </w:r>
    <w:r>
      <w:t>/201</w:t>
    </w:r>
    <w:r w:rsidR="00B878B3">
      <w:t>6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FC11DD9"/>
    <w:multiLevelType w:val="hybridMultilevel"/>
    <w:tmpl w:val="7C44B972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">
    <w:nsid w:val="1B2F2252"/>
    <w:multiLevelType w:val="hybridMultilevel"/>
    <w:tmpl w:val="5708384E"/>
    <w:lvl w:tplc="0409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">
    <w:nsid w:val="1C9A6BEA"/>
    <w:multiLevelType w:val="hybridMultilevel"/>
    <w:tmpl w:val="98E8931C"/>
    <w:lvl w:tplc="041A0011" w:ilvl="0">
      <w:start w:val="1"/>
      <w:numFmt w:val="decimal"/>
      <w:lvlText w:val="%1)"/>
      <w:lvlJc w:val="left"/>
      <w:pPr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46D80CD8"/>
    <w:multiLevelType w:val="hybridMultilevel"/>
    <w:tmpl w:val="6B9811C6"/>
    <w:lvl w:tplc="4FC219A0" w:ilvl="0">
      <w:start w:val="22"/>
      <w:numFmt w:val="bullet"/>
      <w:lvlText w:val="-"/>
      <w:lvlJc w:val="left"/>
      <w:pPr>
        <w:ind w:hanging="360" w:left="4185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4905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5625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6345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7065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7785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8505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9225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9945"/>
      </w:pPr>
      <w:rPr>
        <w:rFonts w:hAnsi="Wingdings" w:ascii="Wingdings" w:hint="default"/>
      </w:rPr>
    </w:lvl>
  </w:abstractNum>
  <w:abstractNum w:abstractNumId="4">
    <w:nsid w:val="4AAD2210"/>
    <w:multiLevelType w:val="hybridMultilevel"/>
    <w:tmpl w:val="0E74C7F6"/>
    <w:lvl w:tplc="0720CC3E" w:ilvl="0">
      <w:start w:val="1"/>
      <w:numFmt w:val="decimal"/>
      <w:lvlText w:val="%1."/>
      <w:lvlJc w:val="left"/>
      <w:pPr>
        <w:tabs>
          <w:tab w:pos="1068" w:val="num"/>
        </w:tabs>
        <w:ind w:hanging="360" w:left="1068"/>
      </w:pPr>
      <w:rPr>
        <w:rFonts w:hint="default"/>
      </w:rPr>
    </w:lvl>
    <w:lvl w:tplc="041A0019" w:ilvl="1">
      <w:start w:val="1"/>
      <w:numFmt w:val="lowerLetter"/>
      <w:lvlText w:val="%2."/>
      <w:lvlJc w:val="left"/>
      <w:pPr>
        <w:tabs>
          <w:tab w:pos="1788" w:val="num"/>
        </w:tabs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tabs>
          <w:tab w:pos="2508" w:val="num"/>
        </w:tabs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tabs>
          <w:tab w:pos="3228" w:val="num"/>
        </w:tabs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tabs>
          <w:tab w:pos="3948" w:val="num"/>
        </w:tabs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tabs>
          <w:tab w:pos="4668" w:val="num"/>
        </w:tabs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tabs>
          <w:tab w:pos="5388" w:val="num"/>
        </w:tabs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tabs>
          <w:tab w:pos="6108" w:val="num"/>
        </w:tabs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tabs>
          <w:tab w:pos="6828" w:val="num"/>
        </w:tabs>
        <w:ind w:hanging="180" w:left="6828"/>
      </w:pPr>
    </w:lvl>
  </w:abstractNum>
  <w:abstractNum w:abstractNumId="5">
    <w:nsid w:val="4F31596C"/>
    <w:multiLevelType w:val="hybridMultilevel"/>
    <w:tmpl w:val="F71689B0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6">
    <w:nsid w:val="7CEA038D"/>
    <w:multiLevelType w:val="hybridMultilevel"/>
    <w:tmpl w:val="13E49A02"/>
    <w:lvl w:tplc="CC0CA254" w:ilvl="0">
      <w:start w:val="1"/>
      <w:numFmt w:val="decimal"/>
      <w:lvlText w:val="%1."/>
      <w:lvlJc w:val="left"/>
      <w:pPr>
        <w:ind w:hanging="360" w:left="720"/>
      </w:pPr>
      <w:rPr>
        <w:rFonts w:cs="Times New Roman" w:hAnsi="Times New Roman" w:ascii="Times New Roman" w:hint="default"/>
        <w:sz w:val="24"/>
        <w:szCs w:val="24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proofState w:grammar="clean" w:spelling="clean"/>
  <w:attachedTemplate r:id="rId1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5E64B4"/>
    <w:rsid w:val="000474DA"/>
    <w:rsid w:val="00052DDC"/>
    <w:rsid w:val="000644D5"/>
    <w:rsid w:val="00071021"/>
    <w:rsid w:val="000C7283"/>
    <w:rsid w:val="000E30C5"/>
    <w:rsid w:val="000F4FC4"/>
    <w:rsid w:val="001030B1"/>
    <w:rsid w:val="001144B0"/>
    <w:rsid w:val="00122F62"/>
    <w:rsid w:val="00143E7C"/>
    <w:rsid w:val="00152106"/>
    <w:rsid w:val="00174698"/>
    <w:rsid w:val="00177060"/>
    <w:rsid w:val="001D2011"/>
    <w:rsid w:val="001D217F"/>
    <w:rsid w:val="001D76AC"/>
    <w:rsid w:val="001E43E9"/>
    <w:rsid w:val="001E6ED9"/>
    <w:rsid w:val="00205C45"/>
    <w:rsid w:val="00294E88"/>
    <w:rsid w:val="00295FB5"/>
    <w:rsid w:val="002D36A8"/>
    <w:rsid w:val="00313896"/>
    <w:rsid w:val="00343396"/>
    <w:rsid w:val="00365C44"/>
    <w:rsid w:val="003903D8"/>
    <w:rsid w:val="00391814"/>
    <w:rsid w:val="003C2949"/>
    <w:rsid w:val="003C3350"/>
    <w:rsid w:val="003E3B63"/>
    <w:rsid w:val="00420E48"/>
    <w:rsid w:val="0042591D"/>
    <w:rsid w:val="0046024E"/>
    <w:rsid w:val="0047317E"/>
    <w:rsid w:val="004B21B7"/>
    <w:rsid w:val="004F177A"/>
    <w:rsid w:val="004F4895"/>
    <w:rsid w:val="004F71E2"/>
    <w:rsid w:val="00513F77"/>
    <w:rsid w:val="0053207F"/>
    <w:rsid w:val="005E64B4"/>
    <w:rsid w:val="005F74AB"/>
    <w:rsid w:val="006042FF"/>
    <w:rsid w:val="006165A2"/>
    <w:rsid w:val="006343A9"/>
    <w:rsid w:val="006364CD"/>
    <w:rsid w:val="006407B9"/>
    <w:rsid w:val="006409AC"/>
    <w:rsid w:val="006458DE"/>
    <w:rsid w:val="00661A24"/>
    <w:rsid w:val="00665752"/>
    <w:rsid w:val="00667F7E"/>
    <w:rsid w:val="0067658E"/>
    <w:rsid w:val="006820E5"/>
    <w:rsid w:val="00690118"/>
    <w:rsid w:val="006916FD"/>
    <w:rsid w:val="00695CE7"/>
    <w:rsid w:val="006A0813"/>
    <w:rsid w:val="006D1122"/>
    <w:rsid w:val="00715A86"/>
    <w:rsid w:val="007224D5"/>
    <w:rsid w:val="00737D7A"/>
    <w:rsid w:val="007415A9"/>
    <w:rsid w:val="00757519"/>
    <w:rsid w:val="007575CB"/>
    <w:rsid w:val="00774407"/>
    <w:rsid w:val="00776F45"/>
    <w:rsid w:val="00787BD9"/>
    <w:rsid w:val="0079766F"/>
    <w:rsid w:val="00797E9A"/>
    <w:rsid w:val="007A114A"/>
    <w:rsid w:val="007B1434"/>
    <w:rsid w:val="007E3ED7"/>
    <w:rsid w:val="007F2D5F"/>
    <w:rsid w:val="008142FB"/>
    <w:rsid w:val="0081534F"/>
    <w:rsid w:val="00816DF6"/>
    <w:rsid w:val="00853E6F"/>
    <w:rsid w:val="00860E03"/>
    <w:rsid w:val="00864685"/>
    <w:rsid w:val="0086702D"/>
    <w:rsid w:val="00884FD0"/>
    <w:rsid w:val="008D57E5"/>
    <w:rsid w:val="008E37DA"/>
    <w:rsid w:val="009005A3"/>
    <w:rsid w:val="00907C06"/>
    <w:rsid w:val="00920D07"/>
    <w:rsid w:val="00927E39"/>
    <w:rsid w:val="00941572"/>
    <w:rsid w:val="009435FA"/>
    <w:rsid w:val="00972E7B"/>
    <w:rsid w:val="009812DB"/>
    <w:rsid w:val="00984814"/>
    <w:rsid w:val="009918CB"/>
    <w:rsid w:val="0099412F"/>
    <w:rsid w:val="009B1CA5"/>
    <w:rsid w:val="009C3F7D"/>
    <w:rsid w:val="00A07977"/>
    <w:rsid w:val="00A25A95"/>
    <w:rsid w:val="00A341DA"/>
    <w:rsid w:val="00A3487F"/>
    <w:rsid w:val="00A34EED"/>
    <w:rsid w:val="00A47BEC"/>
    <w:rsid w:val="00A51E63"/>
    <w:rsid w:val="00A572FE"/>
    <w:rsid w:val="00A65335"/>
    <w:rsid w:val="00A93180"/>
    <w:rsid w:val="00AD74C3"/>
    <w:rsid w:val="00B046DE"/>
    <w:rsid w:val="00B11B0C"/>
    <w:rsid w:val="00B25734"/>
    <w:rsid w:val="00B25802"/>
    <w:rsid w:val="00B32BDC"/>
    <w:rsid w:val="00B44809"/>
    <w:rsid w:val="00B56E81"/>
    <w:rsid w:val="00B72BF0"/>
    <w:rsid w:val="00B878B3"/>
    <w:rsid w:val="00B96A65"/>
    <w:rsid w:val="00BA34D6"/>
    <w:rsid w:val="00BC1D65"/>
    <w:rsid w:val="00BC2AB9"/>
    <w:rsid w:val="00BC73A8"/>
    <w:rsid w:val="00BD7CF5"/>
    <w:rsid w:val="00BE5DFD"/>
    <w:rsid w:val="00C31BAB"/>
    <w:rsid w:val="00C47DD0"/>
    <w:rsid w:val="00CA3B6A"/>
    <w:rsid w:val="00CB578B"/>
    <w:rsid w:val="00CF2994"/>
    <w:rsid w:val="00D03E26"/>
    <w:rsid w:val="00D2320F"/>
    <w:rsid w:val="00D328DD"/>
    <w:rsid w:val="00D45E6C"/>
    <w:rsid w:val="00D56B44"/>
    <w:rsid w:val="00DA3669"/>
    <w:rsid w:val="00DC3BDC"/>
    <w:rsid w:val="00DC4E5C"/>
    <w:rsid w:val="00DE02FE"/>
    <w:rsid w:val="00DF0ECF"/>
    <w:rsid w:val="00DF544B"/>
    <w:rsid w:val="00E15265"/>
    <w:rsid w:val="00E272BA"/>
    <w:rsid w:val="00E36F1F"/>
    <w:rsid w:val="00E611D2"/>
    <w:rsid w:val="00E74C08"/>
    <w:rsid w:val="00E83187"/>
    <w:rsid w:val="00E863C7"/>
    <w:rsid w:val="00EA0C16"/>
    <w:rsid w:val="00EB1117"/>
    <w:rsid w:val="00EC05EF"/>
    <w:rsid w:val="00F037D2"/>
    <w:rsid w:val="00F06F0B"/>
    <w:rsid w:val="00F10226"/>
    <w:rsid w:val="00F27FDF"/>
    <w:rsid w:val="00F418F1"/>
    <w:rsid w:val="00F63898"/>
    <w:rsid w:val="00F92335"/>
    <w:rsid w:val="00FA5B37"/>
    <w:rsid w:val="00FD1718"/>
    <w:rsid w:val="00FD3350"/>
    <w:rsid w:val="00FD4EB3"/>
    <w:rsid w:val="00FE3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</w:style>
  <w:style w:styleId="Tijeloteksta" w:type="paragraph">
    <w:name w:val="Body Text"/>
    <w:basedOn w:val="Normal"/>
    <w:rsid w:val="00920D07"/>
    <w:pPr>
      <w:widowControl w:val="false"/>
    </w:pPr>
    <w:rPr>
      <w:snapToGrid w:val="false"/>
      <w:szCs w:val="20"/>
      <w:lang w:eastAsia="en-US" w:val="en-AU"/>
    </w:rPr>
  </w:style>
  <w:style w:styleId="Tijeloteksta2" w:type="paragraph">
    <w:name w:val="Body Text 2"/>
    <w:basedOn w:val="Normal"/>
    <w:rsid w:val="00920D07"/>
    <w:pPr>
      <w:spacing w:lineRule="auto" w:line="480" w:after="120"/>
    </w:pPr>
  </w:style>
  <w:style w:styleId="Bezproreda" w:type="paragraph">
    <w:name w:val="No Spacing"/>
    <w:uiPriority w:val="1"/>
    <w:qFormat/>
    <w:rsid w:val="007E3ED7"/>
    <w:rPr>
      <w:rFonts w:eastAsia="Calibri" w:hAnsi="Calibri" w:ascii="Calibri"/>
      <w:sz w:val="22"/>
      <w:szCs w:val="22"/>
      <w:lang w:eastAsia="en-US"/>
    </w:rPr>
  </w:style>
  <w:style w:customStyle="true" w:styleId="ZaglavljeChar" w:type="character">
    <w:name w:val="Zaglavlje Char"/>
    <w:link w:val="Zaglavlje"/>
    <w:uiPriority w:val="99"/>
    <w:rsid w:val="00071021"/>
    <w:rPr>
      <w:sz w:val="24"/>
      <w:szCs w:val="24"/>
    </w:rPr>
  </w:style>
  <w:style w:styleId="Tekstbalonia" w:type="paragraph">
    <w:name w:val="Balloon Text"/>
    <w:basedOn w:val="Normal"/>
    <w:link w:val="TekstbaloniaChar"/>
    <w:rsid w:val="006165A2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rsid w:val="006165A2"/>
    <w:rPr>
      <w:rFonts w:cs="Tahoma" w:hAnsi="Tahoma" w:asci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3C3350"/>
    <w:pPr>
      <w:ind w:left="720"/>
      <w:contextualSpacing/>
    </w:pPr>
    <w:rPr>
      <w:lang w:eastAsia="en-US" w:val="en-US"/>
    </w:rPr>
  </w:style>
  <w:style w:styleId="Tekstrezerviranogmjesta" w:type="character">
    <w:name w:val="Placeholder Text"/>
    <w:basedOn w:val="Zadanifontodlomka"/>
    <w:uiPriority w:val="99"/>
    <w:semiHidden/>
    <w:rsid w:val="00294E88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294E88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294E88"/>
    <w:rPr>
      <w:noProof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294E88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294E88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</w:style>
  <w:style w:styleId="Tijeloteksta" w:type="paragraph">
    <w:name w:val="Body Text"/>
    <w:basedOn w:val="Normal"/>
    <w:rsid w:val="00920D07"/>
    <w:pPr>
      <w:widowControl w:val="0"/>
    </w:pPr>
    <w:rPr>
      <w:snapToGrid w:val="0"/>
      <w:szCs w:val="20"/>
      <w:lang w:eastAsia="en-US" w:val="en-AU"/>
    </w:rPr>
  </w:style>
  <w:style w:styleId="Tijeloteksta2" w:type="paragraph">
    <w:name w:val="Body Text 2"/>
    <w:basedOn w:val="Normal"/>
    <w:rsid w:val="00920D07"/>
    <w:pPr>
      <w:spacing w:after="120" w:line="480" w:lineRule="auto"/>
    </w:pPr>
  </w:style>
  <w:style w:styleId="Bezproreda" w:type="paragraph">
    <w:name w:val="No Spacing"/>
    <w:uiPriority w:val="1"/>
    <w:qFormat/>
    <w:rsid w:val="007E3ED7"/>
    <w:rPr>
      <w:rFonts w:ascii="Calibri" w:eastAsia="Calibri" w:hAnsi="Calibri"/>
      <w:sz w:val="22"/>
      <w:szCs w:val="22"/>
      <w:lang w:eastAsia="en-US"/>
    </w:rPr>
  </w:style>
  <w:style w:customStyle="1" w:styleId="ZaglavljeChar" w:type="character">
    <w:name w:val="Zaglavlje Char"/>
    <w:link w:val="Zaglavlje"/>
    <w:uiPriority w:val="99"/>
    <w:rsid w:val="00071021"/>
    <w:rPr>
      <w:sz w:val="24"/>
      <w:szCs w:val="24"/>
    </w:rPr>
  </w:style>
  <w:style w:styleId="Tekstbalonia" w:type="paragraph">
    <w:name w:val="Balloon Text"/>
    <w:basedOn w:val="Normal"/>
    <w:link w:val="TekstbaloniaChar"/>
    <w:rsid w:val="006165A2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rsid w:val="006165A2"/>
    <w:rPr>
      <w:rFonts w:ascii="Tahoma" w:cs="Tahoma" w:hAns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3C3350"/>
    <w:pPr>
      <w:ind w:left="720"/>
      <w:contextualSpacing/>
    </w:pPr>
    <w:rPr>
      <w:lang w:eastAsia="en-US" w:val="en-US"/>
    </w:rPr>
  </w:style>
  <w:style w:styleId="Tekstrezerviranogmjesta" w:type="character">
    <w:name w:val="Placeholder Text"/>
    <w:basedOn w:val="Zadanifontodlomka"/>
    <w:uiPriority w:val="99"/>
    <w:semiHidden/>
    <w:rsid w:val="00294E88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294E88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294E88"/>
    <w:rPr>
      <w:noProof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294E88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294E88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09301054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22548460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26642726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7. listopada 2016.</izvorni_sadrzaj>
    <derivirana_varijabla naziv="DomainObject.DatumDonosenjaOdluke_1">7. listopada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Jadranko</izvorni_sadrzaj>
    <derivirana_varijabla naziv="DomainObject.DonositeljOdluke.Ime_1">Jadranko</derivirana_varijabla>
  </DomainObject.DonositeljOdluke.Ime>
  <DomainObject.DonositeljOdluke.Prezime>
    <izvorni_sadrzaj>Basić</izvorni_sadrzaj>
    <derivirana_varijabla naziv="DomainObject.DonositeljOdluke.Prezime_1">Basić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387</izvorni_sadrzaj>
    <derivirana_varijabla naziv="DomainObject.Predmet.Broj_1">387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veljače 2016.</izvorni_sadrzaj>
    <derivirana_varijabla naziv="DomainObject.Predmet.DatumOsnivanja_1">9. veljače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29. srpnja 2016.</izvorni_sadrzaj>
    <derivirana_varijabla naziv="DomainObject.Predmet.DatumRjesavanja_1">29. srpnja 2016.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St-387/2016</izvorni_sadrzaj>
    <derivirana_varijabla naziv="DomainObject.Predmet.OznakaBroj_1">St-387/2016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Jadranko</izvorni_sadrzaj>
    <derivirana_varijabla naziv="DomainObject.Predmet.PredmetRijesio.Ime_1">Jadranko</derivirana_varijabla>
  </DomainObject.Predmet.PredmetRijesio.Ime>
  <DomainObject.Predmet.PredmetRijesio.Oib>
    <izvorni_sadrzaj>82305205833</izvorni_sadrzaj>
    <derivirana_varijabla naziv="DomainObject.Predmet.PredmetRijesio.Oib_1">82305205833</derivirana_varijabla>
  </DomainObject.Predmet.PredmetRijesio.Oib>
  <DomainObject.Predmet.PredmetRijesio.Prezime>
    <izvorni_sadrzaj>Basić</izvorni_sadrzaj>
    <derivirana_varijabla naziv="DomainObject.Predmet.PredmetRijesio.Prezime_1">Basić</derivirana_varijabla>
  </DomainObject.Predmet.PredmetRijesio.Prezime>
  <DomainObject.Predmet.PrimjedbaSuca>
    <izvorni_sadrzaj>Čl. 444. st. 1. SZ</izvorni_sadrzaj>
    <derivirana_varijabla naziv="DomainObject.Predmet.PrimjedbaSuca_1">Čl. 444.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UDRUGA ZA KREATIVNU PROMIDŽBU I BOLJITAK MASLINICE - STRUČNJAK</izvorni_sadrzaj>
    <derivirana_varijabla naziv="DomainObject.Predmet.ProtustrankaFormated_1">  UDRUGA ZA KREATIVNU PROMIDŽBU I BOLJITAK MASLINICE - STRUČNJAK</derivirana_varijabla>
  </DomainObject.Predmet.ProtustrankaFormated>
  <DomainObject.Predmet.ProtustrankaFormatedOIB>
    <izvorni_sadrzaj>  UDRUGA ZA KREATIVNU PROMIDŽBU I BOLJITAK MASLINICE - STRUČNJAK, OIB 52986219133</izvorni_sadrzaj>
    <derivirana_varijabla naziv="DomainObject.Predmet.ProtustrankaFormatedOIB_1">  UDRUGA ZA KREATIVNU PROMIDŽBU I BOLJITAK MASLINICE - STRUČNJAK, OIB 52986219133</derivirana_varijabla>
  </DomainObject.Predmet.ProtustrankaFormatedOIB>
  <DomainObject.Predmet.ProtustrankaFormatedWithAdress>
    <izvorni_sadrzaj> UDRUGA ZA KREATIVNU PROMIDŽBU I BOLJITAK MASLINICE - STRUČNJAK, Obala braće Marchi 16, 21430 Maslinica</izvorni_sadrzaj>
    <derivirana_varijabla naziv="DomainObject.Predmet.ProtustrankaFormatedWithAdress_1"> UDRUGA ZA KREATIVNU PROMIDŽBU I BOLJITAK MASLINICE - STRUČNJAK, Obala braće Marchi 16, 21430 Maslinica</derivirana_varijabla>
  </DomainObject.Predmet.ProtustrankaFormatedWithAdress>
  <DomainObject.Predmet.ProtustrankaFormatedWithAdressOIB>
    <izvorni_sadrzaj> UDRUGA ZA KREATIVNU PROMIDŽBU I BOLJITAK MASLINICE - STRUČNJAK, OIB 52986219133, Obala braće Marchi 16, 21430 Maslinica</izvorni_sadrzaj>
    <derivirana_varijabla naziv="DomainObject.Predmet.ProtustrankaFormatedWithAdressOIB_1"> UDRUGA ZA KREATIVNU PROMIDŽBU I BOLJITAK MASLINICE - STRUČNJAK, OIB 52986219133, Obala braće Marchi 16, 21430 Maslinica</derivirana_varijabla>
  </DomainObject.Predmet.ProtustrankaFormatedWithAdressOIB>
  <DomainObject.Predmet.ProtustrankaWithAdress>
    <izvorni_sadrzaj>UDRUGA ZA KREATIVNU PROMIDŽBU I BOLJITAK MASLINICE - STRUČNJAK Obala braće Marchi 16, 21430 Maslinica</izvorni_sadrzaj>
    <derivirana_varijabla naziv="DomainObject.Predmet.ProtustrankaWithAdress_1">UDRUGA ZA KREATIVNU PROMIDŽBU I BOLJITAK MASLINICE - STRUČNJAK Obala braće Marchi 16, 21430 Maslinica</derivirana_varijabla>
  </DomainObject.Predmet.ProtustrankaWithAdress>
  <DomainObject.Predmet.ProtustrankaWithAdressOIB>
    <izvorni_sadrzaj>UDRUGA ZA KREATIVNU PROMIDŽBU I BOLJITAK MASLINICE - STRUČNJAK, OIB 52986219133, Obala braće Marchi 16, 21430 Maslinica</izvorni_sadrzaj>
    <derivirana_varijabla naziv="DomainObject.Predmet.ProtustrankaWithAdressOIB_1">UDRUGA ZA KREATIVNU PROMIDŽBU I BOLJITAK MASLINICE - STRUČNJAK, OIB 52986219133, Obala braće Marchi 16, 21430 Maslinica</derivirana_varijabla>
  </DomainObject.Predmet.ProtustrankaWithAdressOIB>
  <DomainObject.Predmet.ProtustrankaNazivFormated>
    <izvorni_sadrzaj>UDRUGA ZA KREATIVNU PROMIDŽBU I BOLJITAK MASLINICE - STRUČNJAK</izvorni_sadrzaj>
    <derivirana_varijabla naziv="DomainObject.Predmet.ProtustrankaNazivFormated_1">UDRUGA ZA KREATIVNU PROMIDŽBU I BOLJITAK MASLINICE - STRUČNJAK</derivirana_varijabla>
  </DomainObject.Predmet.ProtustrankaNazivFormated>
  <DomainObject.Predmet.ProtustrankaNazivFormatedOIB>
    <izvorni_sadrzaj>UDRUGA ZA KREATIVNU PROMIDŽBU I BOLJITAK MASLINICE - STRUČNJAK, OIB 52986219133</izvorni_sadrzaj>
    <derivirana_varijabla naziv="DomainObject.Predmet.ProtustrankaNazivFormatedOIB_1">UDRUGA ZA KREATIVNU PROMIDŽBU I BOLJITAK MASLINICE - STRUČNJAK, OIB 52986219133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21</izvorni_sadrzaj>
    <derivirana_varijabla naziv="DomainObject.Predmet.Referada.Naziv_1">Referada 21</derivirana_varijabla>
  </DomainObject.Predmet.Referada.Naziv>
  <DomainObject.Predmet.Referada.Oznaka>
    <izvorni_sadrzaj>Ref. 21</izvorni_sadrzaj>
    <derivirana_varijabla naziv="DomainObject.Predmet.Referada.Oznaka_1">Ref. 21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113</izvorni_sadrzaj>
    <derivirana_varijabla naziv="DomainObject.Predmet.Referada.Prostorija.Oznaka_1">113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Jadranko Basić</izvorni_sadrzaj>
    <derivirana_varijabla naziv="DomainObject.Predmet.Referada.Sudac_1">Jadranko Basić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21</izvorni_sadrzaj>
    <derivirana_varijabla naziv="DomainObject.Predmet.TrenutnaLokacijaSpisa.Naziv_1">Referada 21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4325.00</izvorni_sadrzaj>
    <derivirana_varijabla naziv="DomainObject.Predmet.TrenutnaVrijednost_1">4325.00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Maria Trbulin</izvorni_sadrzaj>
    <derivirana_varijabla naziv="DomainObject.Predmet.Zapisnicar_1">Ana Maria Trbulin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UDRUGA ZA KREATIVNU PROMIDŽBU I BOLJITAK MASLINICE - STRUČNJAK</item>
    </izvorni_sadrzaj>
    <derivirana_varijabla naziv="DomainObject.Predmet.ProtuStrankaListFormated_1">
      <item>UDRUGA ZA KREATIVNU PROMIDŽBU I BOLJITAK MASLINICE - STRUČNJAK</item>
    </derivirana_varijabla>
  </DomainObject.Predmet.ProtuStrankaListFormated>
  <DomainObject.Predmet.ProtuStrankaListFormatedOIB>
    <izvorni_sadrzaj>
      <item>UDRUGA ZA KREATIVNU PROMIDŽBU I BOLJITAK MASLINICE - STRUČNJAK, OIB 52986219133</item>
    </izvorni_sadrzaj>
    <derivirana_varijabla naziv="DomainObject.Predmet.ProtuStrankaListFormatedOIB_1">
      <item>UDRUGA ZA KREATIVNU PROMIDŽBU I BOLJITAK MASLINICE - STRUČNJAK, OIB 52986219133</item>
    </derivirana_varijabla>
  </DomainObject.Predmet.ProtuStrankaListFormatedOIB>
  <DomainObject.Predmet.ProtuStrankaListFormatedWithAdress>
    <izvorni_sadrzaj>
      <item>UDRUGA ZA KREATIVNU PROMIDŽBU I BOLJITAK MASLINICE - STRUČNJAK, Obala braće Marchi 16, 21430 Maslinica</item>
    </izvorni_sadrzaj>
    <derivirana_varijabla naziv="DomainObject.Predmet.ProtuStrankaListFormatedWithAdress_1">
      <item>UDRUGA ZA KREATIVNU PROMIDŽBU I BOLJITAK MASLINICE - STRUČNJAK, Obala braće Marchi 16, 21430 Maslinica</item>
    </derivirana_varijabla>
  </DomainObject.Predmet.ProtuStrankaListFormatedWithAdress>
  <DomainObject.Predmet.ProtuStrankaListFormatedWithAdressOIB>
    <izvorni_sadrzaj>
      <item>UDRUGA ZA KREATIVNU PROMIDŽBU I BOLJITAK MASLINICE - STRUČNJAK, OIB 52986219133, Obala braće Marchi 16, 21430 Maslinica</item>
    </izvorni_sadrzaj>
    <derivirana_varijabla naziv="DomainObject.Predmet.ProtuStrankaListFormatedWithAdressOIB_1">
      <item>UDRUGA ZA KREATIVNU PROMIDŽBU I BOLJITAK MASLINICE - STRUČNJAK, OIB 52986219133, Obala braće Marchi 16, 21430 Maslinica</item>
    </derivirana_varijabla>
  </DomainObject.Predmet.ProtuStrankaListFormatedWithAdressOIB>
  <DomainObject.Predmet.ProtuStrankaListNazivFormated>
    <izvorni_sadrzaj>
      <item>UDRUGA ZA KREATIVNU PROMIDŽBU I BOLJITAK MASLINICE - STRUČNJAK</item>
    </izvorni_sadrzaj>
    <derivirana_varijabla naziv="DomainObject.Predmet.ProtuStrankaListNazivFormated_1">
      <item>UDRUGA ZA KREATIVNU PROMIDŽBU I BOLJITAK MASLINICE - STRUČNJAK</item>
    </derivirana_varijabla>
  </DomainObject.Predmet.ProtuStrankaListNazivFormated>
  <DomainObject.Predmet.ProtuStrankaListNazivFormatedOIB>
    <izvorni_sadrzaj>
      <item>UDRUGA ZA KREATIVNU PROMIDŽBU I BOLJITAK MASLINICE - STRUČNJAK, OIB 52986219133</item>
    </izvorni_sadrzaj>
    <derivirana_varijabla naziv="DomainObject.Predmet.ProtuStrankaListNazivFormatedOIB_1">
      <item>UDRUGA ZA KREATIVNU PROMIDŽBU I BOLJITAK MASLINICE - STRUČNJAK, OIB 52986219133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7. listopada 2016.</izvorni_sadrzaj>
    <derivirana_varijabla naziv="DomainObject.Datum_1">7. listopada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UDRUGA ZA KREATIVNU PROMIDŽBU I BOLJITAK MASLINICE - STRUČNJAK</izvorni_sadrzaj>
    <derivirana_varijabla naziv="DomainObject.Predmet.ProtustrankaIDrugi_1">UDRUGA ZA KREATIVNU PROMIDŽBU I BOLJITAK MASLINICE - STRUČNJAK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UDRUGA ZA KREATIVNU PROMIDŽBU I BOLJITAK MASLINICE - STRUČNJAK, OIB 52986219133, Obala braće Marchi 16, 21430 Maslinica</izvorni_sadrzaj>
    <derivirana_varijabla naziv="DomainObject.Predmet.ProtustrankaIDrugiAdressOIB_1">UDRUGA ZA KREATIVNU PROMIDŽBU I BOLJITAK MASLINICE - STRUČNJAK, OIB 52986219133, Obala braće Marchi 16, 21430 Maslinica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29. srpnja 2016.</izvorni_sadrzaj>
    <derivirana_varijabla naziv="DomainObject.Predmet.OdlukaRjesenje.DatumDonosenjaOdluke_1">29. srpnja 2016.</derivirana_varijabla>
  </DomainObject.Predmet.OdlukaRjesenje.DatumDonosenjaOdluke>
  <DomainObject.Predmet.OdlukaRjesenje.DatumPravomocnosti>
    <izvorni_sadrzaj>16. kolovoza 2016.</izvorni_sadrzaj>
    <derivirana_varijabla naziv="DomainObject.Predmet.OdlukaRjesenje.DatumPravomocnosti_1">16. kolovoza 2016.</derivirana_varijabla>
  </DomainObject.Predmet.OdlukaRjesenje.DatumPravomocnosti>
  <DomainObject.Predmet.OdlukaRjesenje.Oznaka>
    <izvorni_sadrzaj>St-387/2016-7</izvorni_sadrzaj>
    <derivirana_varijabla naziv="DomainObject.Predmet.OdlukaRjesenje.Oznaka_1">St-387/2016-7</derivirana_varijabla>
  </DomainObject.Predmet.OdlukaRjesenje.Oznaka>
  <DomainObject.Predmet.SudioniciListNaziv>
    <izvorni_sadrzaj>
      <item>UDRUGA ZA KREATIVNU PROMIDŽBU I BOLJITAK MASLINICE - STRUČNJAK</item>
      <item>FINANCIJSKA AGENCIJA, RC SPLIT</item>
    </izvorni_sadrzaj>
    <derivirana_varijabla naziv="DomainObject.Predmet.SudioniciListNaziv_1">
      <item>UDRUGA ZA KREATIVNU PROMIDŽBU I BOLJITAK MASLINICE - STRUČNJAK</item>
      <item>FINANCIJSKA AGENCIJA, RC SPLIT</item>
    </derivirana_varijabla>
  </DomainObject.Predmet.SudioniciListNaziv>
  <DomainObject.Predmet.SudioniciListAdressOIB>
    <izvorni_sadrzaj>
      <item>UDRUGA ZA KREATIVNU PROMIDŽBU I BOLJITAK MASLINICE - STRUČNJAK, OIB 52986219133, Obala braće Marchi 16,21430 Maslinica</item>
      <item>FINANCIJSKA AGENCIJA, RC SPLIT, OIB 85821130368, Mažuranićevo šetalište 24 b,21000 Split</item>
    </izvorni_sadrzaj>
    <derivirana_varijabla naziv="DomainObject.Predmet.SudioniciListAdressOIB_1">
      <item>UDRUGA ZA KREATIVNU PROMIDŽBU I BOLJITAK MASLINICE - STRUČNJAK, OIB 52986219133, Obala braće Marchi 16,21430 Maslinica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52986219133</item>
      <item>, OIB 85821130368</item>
    </izvorni_sadrzaj>
    <derivirana_varijabla naziv="DomainObject.Predmet.SudioniciListNazivOIB_1">
      <item>, OIB 52986219133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Jelenko Lehki, OIB 96068307857, Pavla Hatza 10 Zagreb</item>
    </izvorni_sadrzaj>
    <derivirana_varijabla naziv="DomainObject.Predmet.StecajniUpraviteljiListAddressOIB_1">
      <item>Jelenko Lehki, OIB 96068307857, Pavla Hatza 10 Zagreb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1FDB6D0D-67A3-4CFB-A164-C5C6824B8B83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2</properties:Pages>
  <properties:Words>392</properties:Words>
  <properties:Characters>2071</properties:Characters>
  <properties:Lines>61</properties:Lines>
  <properties:Paragraphs>25</properties:Paragraphs>
  <properties:TotalTime>5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Posl</vt:lpstr>
    </vt:vector>
  </properties:TitlesOfParts>
  <properties:LinksUpToDate>false</properties:LinksUpToDate>
  <properties:CharactersWithSpaces>2689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2016-08-04T05:35:00Z</dcterms:created>
  <dc:creator>vperuzovic</dc:creator>
  <cp:lastModifiedBy>Jadranko Basić</cp:lastModifiedBy>
  <cp:lastPrinted>2016-10-07T05:50:00Z</cp:lastPrinted>
  <dcterms:modified xmlns:xsi="http://www.w3.org/2001/XMLSchema-instance" xsi:type="dcterms:W3CDTF">2016-10-07T06:52:00Z</dcterms:modified>
  <cp:revision>11</cp:revision>
  <dc:title>Posl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