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e8b6470" w14:textId="e8b6470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F82EF7">
        <w:t>17</w:t>
      </w:r>
      <w:r w:rsidRPr="0017550A" w:rsidR="00AE1F41">
        <w:t>. St-</w:t>
      </w:r>
      <w:r w:rsidR="00F82EF7">
        <w:t>3335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F82EF7">
        <w:t>17</w:t>
      </w:r>
      <w:r w:rsidRPr="0017550A" w:rsidR="00884690">
        <w:t>. St</w:t>
      </w:r>
      <w:r w:rsidRPr="0017550A" w:rsidR="00B13065">
        <w:t>-</w:t>
      </w:r>
      <w:r w:rsidR="00F82EF7">
        <w:t>3335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32235A" w:rsidP="00F82EF7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F82EF7">
        <w:t xml:space="preserve">HLAD PROMET d.o.o., OIB: 72240565306, </w:t>
      </w:r>
      <w:proofErr w:type="spellStart"/>
      <w:r w:rsidRPr="00F82EF7" w:rsidR="00F82EF7">
        <w:t>Bestovje</w:t>
      </w:r>
      <w:proofErr w:type="spellEnd"/>
      <w:r w:rsidRPr="00F82EF7" w:rsidR="00F82EF7">
        <w:t>, Pružna ulica 8</w:t>
      </w:r>
    </w:p>
    <w:p w:rsidRPr="0017550A" w:rsidR="00F82EF7" w:rsidP="00F82EF7" w:rsidRDefault="00F82EF7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sectPr w:rsidRPr="0017550A" w:rsidR="00B3614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E57E1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033E"/>
    <w:rsid w:val="003110BC"/>
    <w:rsid w:val="00313777"/>
    <w:rsid w:val="003145F0"/>
    <w:rsid w:val="0032235A"/>
    <w:rsid w:val="0032392C"/>
    <w:rsid w:val="00323C78"/>
    <w:rsid w:val="00343C10"/>
    <w:rsid w:val="003514C6"/>
    <w:rsid w:val="00351B44"/>
    <w:rsid w:val="00353CBD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3CE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EF7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1E57E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E57E1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1E57E1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1E57E1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1E57E1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E57E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E57E1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1E57E1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1E57E1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1E57E1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3335</izvorni_sadrzaj>
    <derivirana_varijabla naziv="DomainObject.Predmet.Broj_1">3335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12. prosinca 2022.</izvorni_sadrzaj>
    <derivirana_varijabla naziv="DomainObject.Predmet.DatumIzradeOptuznogAkta_1">12. prosinca 2022.</derivirana_varijabla>
  </DomainObject.Predmet.DatumIzradeOptuznogAkta>
  <DomainObject.Predmet.DatumIzradeOptuznogAktaFormated>
    <izvorni_sadrzaj>12.12.2022.</izvorni_sadrzaj>
    <derivirana_varijabla naziv="DomainObject.Predmet.DatumIzradeOptuznogAktaFormated_1">12.12.2022.</derivirana_varijabla>
  </DomainObject.Predmet.DatumIzradeOptuznogAktaFormated>
  <DomainObject.Predmet.DatumOsnivanja>
    <izvorni_sadrzaj>12. prosinca 2022.</izvorni_sadrzaj>
    <derivirana_varijabla naziv="DomainObject.Predmet.DatumOsnivanja_1">12.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12. prosinca 2022.</izvorni_sadrzaj>
    <derivirana_varijabla naziv="DomainObject.Predmet.DatumPrimitkaOptuznogAkta_1">12.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St-3335/2022</izvorni_sadrzaj>
    <derivirana_varijabla naziv="DomainObject.Predmet.OznakaBroj_1">St-3335/2022</derivirana_varijabla>
  </DomainObject.Predmet.OznakaBroj>
  <DomainObject.Predmet.OznakaBrojOptuznogAkta>
    <izvorni_sadrzaj>04-06-22-5696</izvorni_sadrzaj>
    <derivirana_varijabla naziv="DomainObject.Predmet.OznakaBrojOptuznogAkta_1">04-06-22-5696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HLAD PROMET d.o.o.</izvorni_sadrzaj>
    <derivirana_varijabla naziv="DomainObject.Predmet.ProtustrankaFormated_1">  HLAD PROMET d.o.o.</derivirana_varijabla>
  </DomainObject.Predmet.ProtustrankaFormated>
  <DomainObject.Predmet.ProtustrankaFormatedOIB>
    <izvorni_sadrzaj>  HLAD PROMET d.o.o., OIB 72240565306</izvorni_sadrzaj>
    <derivirana_varijabla naziv="DomainObject.Predmet.ProtustrankaFormatedOIB_1">  HLAD PROMET d.o.o., OIB 72240565306</derivirana_varijabla>
  </DomainObject.Predmet.ProtustrankaFormatedOIB>
  <DomainObject.Predmet.ProtustrankaFormatedWithAdress>
    <izvorni_sadrzaj> HLAD PROMET d.o.o., Pružna ulica 8, 10431 Bestovje</izvorni_sadrzaj>
    <derivirana_varijabla naziv="DomainObject.Predmet.ProtustrankaFormatedWithAdress_1"> HLAD PROMET d.o.o., Pružna ulica 8, 10431 Bestovje</derivirana_varijabla>
  </DomainObject.Predmet.ProtustrankaFormatedWithAdress>
  <DomainObject.Predmet.ProtustrankaFormatedWithAdressOIB>
    <izvorni_sadrzaj> HLAD PROMET d.o.o., OIB 72240565306, Pružna ulica 8, 10431 Bestovje</izvorni_sadrzaj>
    <derivirana_varijabla naziv="DomainObject.Predmet.ProtustrankaFormatedWithAdressOIB_1"> HLAD PROMET d.o.o., OIB 72240565306, Pružna ulica 8, 10431 Bestovje</derivirana_varijabla>
  </DomainObject.Predmet.ProtustrankaFormatedWithAdressOIB>
  <DomainObject.Predmet.ProtustrankaWithAdress>
    <izvorni_sadrzaj>HLAD PROMET d.o.o. Pružna ulica 8, 10431 Bestovje</izvorni_sadrzaj>
    <derivirana_varijabla naziv="DomainObject.Predmet.ProtustrankaWithAdress_1">HLAD PROMET d.o.o. Pružna ulica 8, 10431 Bestovje</derivirana_varijabla>
  </DomainObject.Predmet.ProtustrankaWithAdress>
  <DomainObject.Predmet.ProtustrankaWithAdressOIB>
    <izvorni_sadrzaj>HLAD PROMET d.o.o., OIB 72240565306, Pružna ulica 8, 10431 Bestovje</izvorni_sadrzaj>
    <derivirana_varijabla naziv="DomainObject.Predmet.ProtustrankaWithAdressOIB_1">HLAD PROMET d.o.o., OIB 72240565306, Pružna ulica 8, 10431 Bestovje</derivirana_varijabla>
  </DomainObject.Predmet.ProtustrankaWithAdressOIB>
  <DomainObject.Predmet.ProtustrankaNazivFormated>
    <izvorni_sadrzaj>HLAD PROMET d.o.o.</izvorni_sadrzaj>
    <derivirana_varijabla naziv="DomainObject.Predmet.ProtustrankaNazivFormated_1">HLAD PROMET d.o.o.</derivirana_varijabla>
  </DomainObject.Predmet.ProtustrankaNazivFormated>
  <DomainObject.Predmet.ProtustrankaNazivFormatedOIB>
    <izvorni_sadrzaj>HLAD PROMET d.o.o., OIB 72240565306</izvorni_sadrzaj>
    <derivirana_varijabla naziv="DomainObject.Predmet.ProtustrankaNazivFormatedOIB_1">HLAD PROMET d.o.o., OIB 72240565306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HLAD PROMET d.o.o.</item>
    </izvorni_sadrzaj>
    <derivirana_varijabla naziv="DomainObject.Predmet.ProtuStrankaListFormated_1">
      <item>HLAD PROMET d.o.o.</item>
    </derivirana_varijabla>
  </DomainObject.Predmet.ProtuStrankaListFormated>
  <DomainObject.Predmet.ProtuStrankaListFormatedOIB>
    <izvorni_sadrzaj>
      <item>HLAD PROMET d.o.o., OIB 72240565306</item>
    </izvorni_sadrzaj>
    <derivirana_varijabla naziv="DomainObject.Predmet.ProtuStrankaListFormatedOIB_1">
      <item>HLAD PROMET d.o.o., OIB 72240565306</item>
    </derivirana_varijabla>
  </DomainObject.Predmet.ProtuStrankaListFormatedOIB>
  <DomainObject.Predmet.ProtuStrankaListFormatedWithAdress>
    <izvorni_sadrzaj>
      <item>HLAD PROMET d.o.o., Pružna ulica 8, 10431 Bestovje</item>
    </izvorni_sadrzaj>
    <derivirana_varijabla naziv="DomainObject.Predmet.ProtuStrankaListFormatedWithAdress_1">
      <item>HLAD PROMET d.o.o., Pružna ulica 8, 10431 Bestovje</item>
    </derivirana_varijabla>
  </DomainObject.Predmet.ProtuStrankaListFormatedWithAdress>
  <DomainObject.Predmet.ProtuStrankaListFormatedWithAdressOIB>
    <izvorni_sadrzaj>
      <item>HLAD PROMET d.o.o., OIB 72240565306, Pružna ulica 8, 10431 Bestovje</item>
    </izvorni_sadrzaj>
    <derivirana_varijabla naziv="DomainObject.Predmet.ProtuStrankaListFormatedWithAdressOIB_1">
      <item>HLAD PROMET d.o.o., OIB 72240565306, Pružna ulica 8, 10431 Bestovje</item>
    </derivirana_varijabla>
  </DomainObject.Predmet.ProtuStrankaListFormatedWithAdressOIB>
  <DomainObject.Predmet.ProtuStrankaListNazivFormated>
    <izvorni_sadrzaj>
      <item>HLAD PROMET d.o.o.</item>
    </izvorni_sadrzaj>
    <derivirana_varijabla naziv="DomainObject.Predmet.ProtuStrankaListNazivFormated_1">
      <item>HLAD PROMET d.o.o.</item>
    </derivirana_varijabla>
  </DomainObject.Predmet.ProtuStrankaListNazivFormated>
  <DomainObject.Predmet.ProtuStrankaListNazivFormatedOIB>
    <izvorni_sadrzaj>
      <item>HLAD PROMET d.o.o., OIB 72240565306</item>
    </izvorni_sadrzaj>
    <derivirana_varijabla naziv="DomainObject.Predmet.ProtuStrankaListNazivFormatedOIB_1">
      <item>HLAD PROMET d.o.o., OIB 72240565306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HLAD PROMET d.o.o.</izvorni_sadrzaj>
    <derivirana_varijabla naziv="DomainObject.Predmet.ProtustrankaIDrugi_1">HLAD PROMET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HLAD PROMET d.o.o., OIB 72240565306, Pružna ulica 8, 10431 Bestovje</izvorni_sadrzaj>
    <derivirana_varijabla naziv="DomainObject.Predmet.ProtustrankaIDrugiAdressOIB_1">HLAD PROMET d.o.o., OIB 72240565306, Pružna ulica 8, 10431 Bestovje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HLAD PROMET d.o.o.</item>
      <item>Financijska agencija</item>
    </izvorni_sadrzaj>
    <derivirana_varijabla naziv="DomainObject.Predmet.SudioniciListNaziv_1">
      <item>HLAD PROMET d.o.o.</item>
      <item>Financijska agencija</item>
    </derivirana_varijabla>
  </DomainObject.Predmet.SudioniciListNaziv>
  <DomainObject.Predmet.SudioniciListAdressOIB>
    <izvorni_sadrzaj>
      <item>HLAD PROMET d.o.o., OIB 72240565306, Pružna ulica 8,10431 Bestovje</item>
      <item>Financijska agencija, OIB 85821130368, TRG SVIBANJSKIH ŽRTAVA 1995. 1,10000 Zagreb</item>
    </izvorni_sadrzaj>
    <derivirana_varijabla naziv="DomainObject.Predmet.SudioniciListAdressOIB_1">
      <item>HLAD PROMET d.o.o., OIB 72240565306, Pružna ulica 8,10431 Bestovje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72240565306</item>
      <item>, OIB 85821130368</item>
    </izvorni_sadrzaj>
    <derivirana_varijabla naziv="DomainObject.Predmet.SudioniciListNazivOIB_1">
      <item>, OIB 72240565306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prosinca 2022.</izvorni_sadrzaj>
    <derivirana_varijabla naziv="DomainObject.Predmet.DatumPocetkaProcesa_1">12.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817</properties:Characters>
  <properties:Lines>43</properties:Lines>
  <properties:Paragraphs>24</properties:Paragraphs>
  <properties:TotalTime>56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2023-03-15T09:31:00Z</cp:lastPrinted>
  <dcterms:modified xmlns:xsi="http://www.w3.org/2001/XMLSchema-instance" xsi:type="dcterms:W3CDTF">2023-03-15T09:31:00Z</dcterms:modified>
  <cp:revision>79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