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06D3F" w:rsidR="002E3E73" w:rsidP="002E3E73" w:rsidRDefault="002E3E73" w14:paraId="8b6fb3e" w14:textId="8b6fb3e">
      <w:pPr>
        <w:ind w:left="600" w:hanging="600"/>
        <w:jc w:val="both"/>
        <w:outlineLvl w:val="0"/>
        <w15:collapsed w:val="false"/>
        <w:rPr>
          <w:rFonts w:ascii="Arial" w:hAnsi="Arial" w:cs="Arial"/>
          <w:bCs/>
        </w:rPr>
      </w:pPr>
      <w:bookmarkStart w:name="_GoBack" w:id="0"/>
      <w:bookmarkEnd w:id="0"/>
      <w:r w:rsidRPr="00D06D3F">
        <w:rPr>
          <w:rFonts w:ascii="Arial" w:hAnsi="Arial" w:cs="Arial"/>
          <w:bCs/>
        </w:rPr>
        <w:t>REPUBLIKA HRVATSKA</w:t>
      </w:r>
      <w:r w:rsidR="00667FC8">
        <w:rPr>
          <w:rFonts w:ascii="Arial" w:hAnsi="Arial" w:cs="Arial"/>
          <w:bCs/>
        </w:rPr>
        <w:t xml:space="preserve">                                                           </w:t>
      </w:r>
      <w:r w:rsidR="003E48EF">
        <w:rPr>
          <w:rFonts w:ascii="Arial" w:hAnsi="Arial" w:cs="Arial"/>
          <w:bCs/>
        </w:rPr>
        <w:t xml:space="preserve">               </w:t>
      </w:r>
    </w:p>
    <w:p w:rsidR="003E48EF" w:rsidP="002E3E73" w:rsidRDefault="002E3E73">
      <w:pPr>
        <w:outlineLvl w:val="0"/>
        <w:rPr>
          <w:rFonts w:ascii="Arial" w:hAnsi="Arial" w:cs="Arial"/>
          <w:bCs/>
        </w:rPr>
      </w:pPr>
      <w:r w:rsidRPr="00D06D3F">
        <w:rPr>
          <w:rFonts w:ascii="Arial" w:hAnsi="Arial" w:cs="Arial"/>
          <w:bCs/>
        </w:rPr>
        <w:t>OPĆINSKI SUD U SPLITU</w:t>
      </w:r>
      <w:r w:rsidRPr="003E48EF" w:rsidR="003E48EF">
        <w:rPr>
          <w:rFonts w:ascii="Arial" w:hAnsi="Arial" w:cs="Arial"/>
          <w:bCs/>
        </w:rPr>
        <w:t xml:space="preserve"> </w:t>
      </w:r>
    </w:p>
    <w:p w:rsidRPr="003E48EF" w:rsidR="003E48EF" w:rsidP="003E48EF" w:rsidRDefault="00684271">
      <w:pPr>
        <w:jc w:val="right"/>
        <w:outlineLvl w:val="0"/>
        <w:rPr>
          <w:rFonts w:ascii="Arial" w:hAnsi="Arial" w:cs="Arial"/>
          <w:bCs/>
        </w:rPr>
      </w:pPr>
      <w:r>
        <w:rPr>
          <w:rFonts w:ascii="Arial" w:hAnsi="Arial" w:cs="Arial"/>
          <w:bCs/>
        </w:rPr>
        <w:t>P-</w:t>
      </w:r>
      <w:r w:rsidR="007B3F17">
        <w:rPr>
          <w:rFonts w:ascii="Arial" w:hAnsi="Arial" w:cs="Arial"/>
          <w:bCs/>
        </w:rPr>
        <w:t>225</w:t>
      </w:r>
      <w:r w:rsidR="00F116E2">
        <w:rPr>
          <w:rFonts w:ascii="Arial" w:hAnsi="Arial" w:cs="Arial"/>
          <w:bCs/>
        </w:rPr>
        <w:t>/202</w:t>
      </w:r>
      <w:r w:rsidR="007B3F17">
        <w:rPr>
          <w:rFonts w:ascii="Arial" w:hAnsi="Arial" w:cs="Arial"/>
          <w:bCs/>
        </w:rPr>
        <w:t>5</w:t>
      </w:r>
    </w:p>
    <w:p w:rsidRPr="00D06D3F" w:rsidR="002E3E73" w:rsidP="002E3E73" w:rsidRDefault="002E3E73">
      <w:pPr>
        <w:jc w:val="center"/>
        <w:outlineLvl w:val="0"/>
        <w:rPr>
          <w:rFonts w:ascii="Arial" w:hAnsi="Arial" w:cs="Arial"/>
          <w:bCs/>
        </w:rPr>
      </w:pPr>
      <w:r w:rsidRPr="00D06D3F">
        <w:rPr>
          <w:rFonts w:ascii="Arial" w:hAnsi="Arial" w:cs="Arial"/>
          <w:bCs/>
        </w:rPr>
        <w:t>Z A P I S N I K</w:t>
      </w:r>
      <w:r w:rsidR="00667FC8">
        <w:rPr>
          <w:rFonts w:ascii="Arial" w:hAnsi="Arial" w:cs="Arial"/>
          <w:bCs/>
        </w:rPr>
        <w:t xml:space="preserve">                 </w:t>
      </w:r>
    </w:p>
    <w:p w:rsidRPr="00E12CA0" w:rsidR="00070D30" w:rsidP="00E12CA0" w:rsidRDefault="006F798C">
      <w:pPr>
        <w:jc w:val="center"/>
        <w:outlineLvl w:val="0"/>
        <w:rPr>
          <w:rFonts w:ascii="Arial" w:hAnsi="Arial" w:cs="Arial"/>
          <w:bCs/>
        </w:rPr>
      </w:pPr>
      <w:r w:rsidRPr="00D06D3F">
        <w:rPr>
          <w:rFonts w:ascii="Arial" w:hAnsi="Arial" w:cs="Arial"/>
          <w:bCs/>
        </w:rPr>
        <w:t xml:space="preserve">od </w:t>
      </w:r>
      <w:r w:rsidR="00807C5A">
        <w:rPr>
          <w:rFonts w:ascii="Arial" w:hAnsi="Arial" w:cs="Arial"/>
          <w:bCs/>
        </w:rPr>
        <w:t>2</w:t>
      </w:r>
      <w:r w:rsidR="00EE733F">
        <w:rPr>
          <w:rFonts w:ascii="Arial" w:hAnsi="Arial" w:cs="Arial"/>
          <w:bCs/>
        </w:rPr>
        <w:t>3</w:t>
      </w:r>
      <w:r w:rsidR="00807C5A">
        <w:rPr>
          <w:rFonts w:ascii="Arial" w:hAnsi="Arial" w:cs="Arial"/>
          <w:bCs/>
        </w:rPr>
        <w:t>. rujna</w:t>
      </w:r>
      <w:r w:rsidR="00A164D3">
        <w:rPr>
          <w:rFonts w:ascii="Arial" w:hAnsi="Arial" w:cs="Arial"/>
          <w:bCs/>
        </w:rPr>
        <w:t xml:space="preserve"> 202</w:t>
      </w:r>
      <w:r w:rsidR="00807C5A">
        <w:rPr>
          <w:rFonts w:ascii="Arial" w:hAnsi="Arial" w:cs="Arial"/>
          <w:bCs/>
        </w:rPr>
        <w:t>6</w:t>
      </w:r>
      <w:r w:rsidR="00A164D3">
        <w:rPr>
          <w:rFonts w:ascii="Arial" w:hAnsi="Arial" w:cs="Arial"/>
          <w:bCs/>
        </w:rPr>
        <w:t>.</w:t>
      </w:r>
    </w:p>
    <w:p w:rsidRPr="00D06D3F" w:rsidR="006F798C" w:rsidP="006F798C" w:rsidRDefault="006F798C">
      <w:pPr>
        <w:pStyle w:val="Bezproreda"/>
        <w:jc w:val="center"/>
        <w:rPr>
          <w:rFonts w:ascii="Arial" w:hAnsi="Arial" w:cs="Arial"/>
          <w:szCs w:val="24"/>
        </w:rPr>
      </w:pPr>
      <w:r w:rsidRPr="00D06D3F">
        <w:rPr>
          <w:rFonts w:ascii="Arial" w:hAnsi="Arial" w:cs="Arial"/>
          <w:szCs w:val="24"/>
        </w:rPr>
        <w:t xml:space="preserve">o  </w:t>
      </w:r>
      <w:r w:rsidR="00A154EE">
        <w:rPr>
          <w:rFonts w:ascii="Arial" w:hAnsi="Arial" w:cs="Arial"/>
          <w:szCs w:val="24"/>
        </w:rPr>
        <w:t xml:space="preserve">održanom </w:t>
      </w:r>
      <w:r w:rsidR="00520665">
        <w:rPr>
          <w:rFonts w:ascii="Arial" w:hAnsi="Arial" w:cs="Arial"/>
          <w:szCs w:val="24"/>
        </w:rPr>
        <w:t xml:space="preserve">pripremnom </w:t>
      </w:r>
      <w:r w:rsidR="00A154EE">
        <w:rPr>
          <w:rFonts w:ascii="Arial" w:hAnsi="Arial" w:cs="Arial"/>
          <w:szCs w:val="24"/>
        </w:rPr>
        <w:t>ročištu</w:t>
      </w:r>
      <w:r w:rsidR="00520665">
        <w:rPr>
          <w:rFonts w:ascii="Arial" w:hAnsi="Arial" w:cs="Arial"/>
          <w:szCs w:val="24"/>
        </w:rPr>
        <w:t xml:space="preserve"> </w:t>
      </w:r>
      <w:r w:rsidR="00912820">
        <w:rPr>
          <w:rFonts w:ascii="Arial" w:hAnsi="Arial" w:cs="Arial"/>
          <w:szCs w:val="24"/>
        </w:rPr>
        <w:t xml:space="preserve"> </w:t>
      </w:r>
      <w:r w:rsidRPr="00D06D3F">
        <w:rPr>
          <w:rFonts w:ascii="Arial" w:hAnsi="Arial" w:cs="Arial"/>
          <w:szCs w:val="24"/>
        </w:rPr>
        <w:t>kod Općinskog suda u Splitu</w:t>
      </w:r>
    </w:p>
    <w:p w:rsidRPr="00D06D3F" w:rsidR="006F798C" w:rsidP="006F798C" w:rsidRDefault="006F798C">
      <w:pPr>
        <w:pStyle w:val="Bezproreda"/>
        <w:rPr>
          <w:rFonts w:ascii="Arial" w:hAnsi="Arial" w:cs="Arial"/>
          <w:szCs w:val="24"/>
        </w:rPr>
      </w:pPr>
    </w:p>
    <w:p w:rsidR="00334B87" w:rsidP="00912820" w:rsidRDefault="006F798C">
      <w:pPr>
        <w:pStyle w:val="Bezproreda"/>
        <w:rPr>
          <w:rFonts w:ascii="Arial" w:hAnsi="Arial" w:cs="Arial"/>
          <w:szCs w:val="24"/>
        </w:rPr>
      </w:pPr>
      <w:r w:rsidRPr="00D06D3F">
        <w:rPr>
          <w:rFonts w:ascii="Arial" w:hAnsi="Arial" w:cs="Arial"/>
          <w:szCs w:val="24"/>
        </w:rPr>
        <w:t xml:space="preserve">            Prisutni od suda:</w:t>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t>Pravna stvar:</w:t>
      </w:r>
      <w:r w:rsidR="000E197B">
        <w:rPr>
          <w:rFonts w:ascii="Arial" w:hAnsi="Arial" w:cs="Arial"/>
          <w:szCs w:val="24"/>
        </w:rPr>
        <w:t xml:space="preserve"> </w:t>
      </w:r>
    </w:p>
    <w:p w:rsidR="00912820" w:rsidP="00912820" w:rsidRDefault="00912820">
      <w:pPr>
        <w:pStyle w:val="Bezproreda"/>
        <w:rPr>
          <w:rFonts w:ascii="Arial" w:hAnsi="Arial" w:cs="Arial"/>
          <w:szCs w:val="24"/>
        </w:rPr>
      </w:pPr>
    </w:p>
    <w:p w:rsidR="00912820" w:rsidP="00912820" w:rsidRDefault="00912820">
      <w:pPr>
        <w:pStyle w:val="Bezproreda"/>
        <w:rPr>
          <w:rFonts w:ascii="Arial" w:hAnsi="Arial" w:cs="Arial"/>
          <w:szCs w:val="24"/>
        </w:rPr>
      </w:pPr>
      <w:r>
        <w:rPr>
          <w:rFonts w:ascii="Arial" w:hAnsi="Arial" w:cs="Arial"/>
          <w:szCs w:val="24"/>
        </w:rPr>
        <w:tab/>
      </w:r>
      <w:r w:rsidR="00171EC2">
        <w:rPr>
          <w:rFonts w:ascii="Arial" w:hAnsi="Arial" w:cs="Arial"/>
          <w:szCs w:val="24"/>
        </w:rPr>
        <w:t xml:space="preserve">  </w:t>
      </w:r>
      <w:r w:rsidR="003E48EF">
        <w:rPr>
          <w:rFonts w:ascii="Arial" w:hAnsi="Arial" w:cs="Arial"/>
          <w:szCs w:val="24"/>
        </w:rPr>
        <w:t xml:space="preserve">   </w:t>
      </w:r>
      <w:r w:rsidR="00171EC2">
        <w:rPr>
          <w:rFonts w:ascii="Arial" w:hAnsi="Arial" w:cs="Arial"/>
          <w:szCs w:val="24"/>
        </w:rPr>
        <w:t>Sudac:</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003E48EF">
        <w:rPr>
          <w:rFonts w:ascii="Arial" w:hAnsi="Arial" w:cs="Arial"/>
          <w:szCs w:val="24"/>
        </w:rPr>
        <w:t xml:space="preserve">         </w:t>
      </w:r>
      <w:r>
        <w:rPr>
          <w:rFonts w:ascii="Arial" w:hAnsi="Arial" w:cs="Arial"/>
          <w:szCs w:val="24"/>
        </w:rPr>
        <w:t>Tužitelj:</w:t>
      </w:r>
      <w:r w:rsidR="00667FC8">
        <w:rPr>
          <w:rFonts w:ascii="Arial" w:hAnsi="Arial" w:cs="Arial"/>
          <w:szCs w:val="24"/>
        </w:rPr>
        <w:t xml:space="preserve"> </w:t>
      </w:r>
      <w:r w:rsidR="007B3F17">
        <w:rPr>
          <w:rFonts w:ascii="Arial" w:hAnsi="Arial" w:cs="Arial"/>
          <w:szCs w:val="24"/>
        </w:rPr>
        <w:t>Antonija Svalina</w:t>
      </w:r>
      <w:r w:rsidR="00F116E2">
        <w:rPr>
          <w:rFonts w:ascii="Arial" w:hAnsi="Arial" w:cs="Arial"/>
          <w:szCs w:val="24"/>
        </w:rPr>
        <w:t xml:space="preserve"> i dr.</w:t>
      </w:r>
    </w:p>
    <w:p w:rsidR="00912820" w:rsidP="00912820" w:rsidRDefault="00171EC2">
      <w:pPr>
        <w:pStyle w:val="Bezproreda"/>
        <w:rPr>
          <w:rFonts w:ascii="Arial" w:hAnsi="Arial" w:cs="Arial"/>
          <w:szCs w:val="24"/>
        </w:rPr>
      </w:pPr>
      <w:r>
        <w:rPr>
          <w:rFonts w:ascii="Arial" w:hAnsi="Arial" w:cs="Arial"/>
          <w:szCs w:val="24"/>
        </w:rPr>
        <w:t xml:space="preserve">             Željko Borić</w:t>
      </w:r>
    </w:p>
    <w:p w:rsidR="00667FC8" w:rsidP="0052749B" w:rsidRDefault="00377C35">
      <w:pPr>
        <w:pStyle w:val="Bezproreda"/>
        <w:ind w:left="3540" w:firstLine="708"/>
        <w:rPr>
          <w:rFonts w:ascii="Arial" w:hAnsi="Arial" w:cs="Arial"/>
          <w:szCs w:val="24"/>
        </w:rPr>
      </w:pPr>
      <w:r>
        <w:rPr>
          <w:rFonts w:ascii="Arial" w:hAnsi="Arial" w:cs="Arial"/>
          <w:szCs w:val="24"/>
        </w:rPr>
        <w:t xml:space="preserve">         </w:t>
      </w:r>
      <w:r w:rsidR="00782D31">
        <w:rPr>
          <w:rFonts w:ascii="Arial" w:hAnsi="Arial" w:cs="Arial"/>
          <w:szCs w:val="24"/>
        </w:rPr>
        <w:t>Tuženik:</w:t>
      </w:r>
      <w:r w:rsidR="0052749B">
        <w:rPr>
          <w:rFonts w:ascii="Arial" w:hAnsi="Arial" w:cs="Arial"/>
          <w:szCs w:val="24"/>
        </w:rPr>
        <w:t xml:space="preserve"> </w:t>
      </w:r>
      <w:r w:rsidR="007B3F17">
        <w:rPr>
          <w:rFonts w:ascii="Arial" w:hAnsi="Arial" w:cs="Arial"/>
          <w:szCs w:val="24"/>
        </w:rPr>
        <w:t>Jure Vuletić</w:t>
      </w:r>
      <w:r w:rsidR="00F116E2">
        <w:rPr>
          <w:rFonts w:ascii="Arial" w:hAnsi="Arial" w:cs="Arial"/>
          <w:szCs w:val="24"/>
        </w:rPr>
        <w:t xml:space="preserve"> i dr. </w:t>
      </w:r>
      <w:r w:rsidR="0052749B">
        <w:rPr>
          <w:rFonts w:ascii="Arial" w:hAnsi="Arial" w:cs="Arial"/>
          <w:szCs w:val="24"/>
        </w:rPr>
        <w:t xml:space="preserve"> </w:t>
      </w:r>
    </w:p>
    <w:p w:rsidRPr="00D06D3F" w:rsidR="006F798C" w:rsidP="00667FC8" w:rsidRDefault="006F798C">
      <w:pPr>
        <w:pStyle w:val="Bezproreda"/>
        <w:ind w:firstLine="4820"/>
        <w:rPr>
          <w:rFonts w:ascii="Arial" w:hAnsi="Arial" w:cs="Arial"/>
          <w:szCs w:val="24"/>
        </w:rPr>
      </w:pPr>
    </w:p>
    <w:p w:rsidRPr="00D06D3F" w:rsidR="006F798C" w:rsidP="006F798C" w:rsidRDefault="00A164D3">
      <w:pPr>
        <w:pStyle w:val="Bezproreda"/>
        <w:rPr>
          <w:rFonts w:ascii="Arial" w:hAnsi="Arial" w:cs="Arial"/>
          <w:szCs w:val="24"/>
        </w:rPr>
      </w:pPr>
      <w:r>
        <w:rPr>
          <w:rFonts w:ascii="Arial" w:hAnsi="Arial" w:cs="Arial"/>
          <w:szCs w:val="24"/>
        </w:rPr>
        <w:tab/>
        <w:t xml:space="preserve">   Ana Lubina</w:t>
      </w:r>
      <w:r w:rsidR="0052749B">
        <w:rPr>
          <w:rFonts w:ascii="Arial" w:hAnsi="Arial" w:cs="Arial"/>
          <w:szCs w:val="24"/>
        </w:rPr>
        <w:t xml:space="preserve">  </w:t>
      </w:r>
      <w:r w:rsidR="0052749B">
        <w:rPr>
          <w:rFonts w:ascii="Arial" w:hAnsi="Arial" w:cs="Arial"/>
          <w:szCs w:val="24"/>
        </w:rPr>
        <w:tab/>
        <w:t xml:space="preserve"> </w:t>
      </w:r>
      <w:r w:rsidR="0052749B">
        <w:rPr>
          <w:rFonts w:ascii="Arial" w:hAnsi="Arial" w:cs="Arial"/>
          <w:szCs w:val="24"/>
        </w:rPr>
        <w:tab/>
      </w:r>
      <w:r w:rsidR="0052749B">
        <w:rPr>
          <w:rFonts w:ascii="Arial" w:hAnsi="Arial" w:cs="Arial"/>
          <w:szCs w:val="24"/>
        </w:rPr>
        <w:tab/>
        <w:t xml:space="preserve">         </w:t>
      </w:r>
      <w:r w:rsidRPr="00D06D3F" w:rsidR="003E48EF">
        <w:rPr>
          <w:rFonts w:ascii="Arial" w:hAnsi="Arial" w:cs="Arial"/>
          <w:szCs w:val="24"/>
        </w:rPr>
        <w:t xml:space="preserve">Radi: </w:t>
      </w:r>
      <w:r>
        <w:rPr>
          <w:rFonts w:ascii="Arial" w:hAnsi="Arial" w:cs="Arial"/>
          <w:szCs w:val="24"/>
        </w:rPr>
        <w:t>stvarno-pravo vlasništva</w:t>
      </w:r>
      <w:r w:rsidR="00DF604E">
        <w:rPr>
          <w:rFonts w:ascii="Arial" w:hAnsi="Arial" w:cs="Arial"/>
          <w:szCs w:val="24"/>
        </w:rPr>
        <w:tab/>
      </w:r>
      <w:r w:rsidR="00DF604E">
        <w:rPr>
          <w:rFonts w:ascii="Arial" w:hAnsi="Arial" w:cs="Arial"/>
          <w:szCs w:val="24"/>
        </w:rPr>
        <w:tab/>
      </w:r>
      <w:r w:rsidR="00DF604E">
        <w:rPr>
          <w:rFonts w:ascii="Arial" w:hAnsi="Arial" w:cs="Arial"/>
          <w:szCs w:val="24"/>
        </w:rPr>
        <w:tab/>
      </w:r>
      <w:r w:rsidR="00DF604E">
        <w:rPr>
          <w:rFonts w:ascii="Arial" w:hAnsi="Arial" w:cs="Arial"/>
          <w:szCs w:val="24"/>
        </w:rPr>
        <w:tab/>
        <w:t xml:space="preserve">         </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00F116E2">
        <w:rPr>
          <w:rFonts w:ascii="Arial" w:hAnsi="Arial" w:cs="Arial"/>
          <w:szCs w:val="24"/>
        </w:rPr>
        <w:t xml:space="preserve">nekretnine </w:t>
      </w:r>
    </w:p>
    <w:p w:rsidRPr="00D06D3F" w:rsidR="006F798C" w:rsidP="006F798C" w:rsidRDefault="006F798C">
      <w:pPr>
        <w:pStyle w:val="Bezproreda"/>
        <w:rPr>
          <w:rFonts w:ascii="Arial" w:hAnsi="Arial" w:cs="Arial"/>
          <w:szCs w:val="24"/>
        </w:rPr>
      </w:pPr>
      <w:r w:rsidRPr="00D06D3F">
        <w:rPr>
          <w:rFonts w:ascii="Arial" w:hAnsi="Arial" w:cs="Arial"/>
          <w:szCs w:val="24"/>
        </w:rPr>
        <w:t xml:space="preserve">             (zapisničar)</w:t>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p>
    <w:p w:rsidR="006F798C" w:rsidP="006F798C" w:rsidRDefault="006F798C">
      <w:pPr>
        <w:pStyle w:val="Bezproreda"/>
        <w:rPr>
          <w:rFonts w:ascii="Arial" w:hAnsi="Arial" w:cs="Arial"/>
          <w:szCs w:val="24"/>
        </w:rPr>
      </w:pPr>
      <w:r w:rsidRPr="00D06D3F">
        <w:rPr>
          <w:rFonts w:ascii="Arial" w:hAnsi="Arial" w:cs="Arial"/>
          <w:szCs w:val="24"/>
        </w:rPr>
        <w:t xml:space="preserve">                       </w:t>
      </w:r>
    </w:p>
    <w:p w:rsidRPr="00D06D3F" w:rsidR="00870AA7" w:rsidP="006F798C" w:rsidRDefault="00870AA7">
      <w:pPr>
        <w:pStyle w:val="Bezproreda"/>
        <w:rPr>
          <w:rFonts w:ascii="Arial" w:hAnsi="Arial" w:cs="Arial"/>
          <w:szCs w:val="24"/>
        </w:rPr>
      </w:pPr>
    </w:p>
    <w:p w:rsidRPr="00D06D3F" w:rsidR="006F798C" w:rsidP="006F798C" w:rsidRDefault="006F798C">
      <w:pPr>
        <w:pStyle w:val="Bezproreda"/>
        <w:rPr>
          <w:rFonts w:ascii="Arial" w:hAnsi="Arial" w:cs="Arial"/>
          <w:szCs w:val="24"/>
        </w:rPr>
      </w:pPr>
      <w:r w:rsidRPr="00D06D3F">
        <w:rPr>
          <w:rFonts w:ascii="Arial" w:hAnsi="Arial" w:cs="Arial"/>
          <w:szCs w:val="24"/>
        </w:rPr>
        <w:t>S</w:t>
      </w:r>
      <w:r w:rsidR="00D06D3F">
        <w:rPr>
          <w:rFonts w:ascii="Arial" w:hAnsi="Arial" w:cs="Arial"/>
          <w:szCs w:val="24"/>
        </w:rPr>
        <w:t xml:space="preserve">udac otvara </w:t>
      </w:r>
      <w:r w:rsidR="00A154EE">
        <w:rPr>
          <w:rFonts w:ascii="Arial" w:hAnsi="Arial" w:cs="Arial"/>
          <w:szCs w:val="24"/>
        </w:rPr>
        <w:t>ročište</w:t>
      </w:r>
      <w:r w:rsidR="00D06D3F">
        <w:rPr>
          <w:rFonts w:ascii="Arial" w:hAnsi="Arial" w:cs="Arial"/>
          <w:szCs w:val="24"/>
        </w:rPr>
        <w:t xml:space="preserve"> u </w:t>
      </w:r>
      <w:r w:rsidR="00807C5A">
        <w:rPr>
          <w:rFonts w:ascii="Arial" w:hAnsi="Arial" w:cs="Arial"/>
          <w:szCs w:val="24"/>
        </w:rPr>
        <w:t>8,15</w:t>
      </w:r>
      <w:r w:rsidR="00667FC8">
        <w:rPr>
          <w:rFonts w:ascii="Arial" w:hAnsi="Arial" w:cs="Arial"/>
          <w:szCs w:val="24"/>
        </w:rPr>
        <w:t xml:space="preserve"> </w:t>
      </w:r>
      <w:r w:rsidRPr="00D06D3F">
        <w:rPr>
          <w:rFonts w:ascii="Arial" w:hAnsi="Arial" w:cs="Arial"/>
          <w:szCs w:val="24"/>
        </w:rPr>
        <w:t>sati objavljuje predmet raspravljanja</w:t>
      </w:r>
    </w:p>
    <w:p w:rsidRPr="00D06D3F" w:rsidR="006F798C" w:rsidP="006F798C" w:rsidRDefault="006F798C">
      <w:pPr>
        <w:pStyle w:val="Bezproreda"/>
        <w:rPr>
          <w:rFonts w:ascii="Arial" w:hAnsi="Arial" w:cs="Arial"/>
          <w:szCs w:val="24"/>
        </w:rPr>
      </w:pPr>
      <w:r w:rsidRPr="00D06D3F">
        <w:rPr>
          <w:rFonts w:ascii="Arial" w:hAnsi="Arial" w:cs="Arial"/>
          <w:szCs w:val="24"/>
        </w:rPr>
        <w:t xml:space="preserve">Rasprava je javna. </w:t>
      </w:r>
    </w:p>
    <w:p w:rsidR="006A5FCB" w:rsidP="006F798C" w:rsidRDefault="006A5FCB">
      <w:pPr>
        <w:pStyle w:val="Bezproreda"/>
        <w:rPr>
          <w:rFonts w:ascii="Arial" w:hAnsi="Arial" w:cs="Arial"/>
          <w:szCs w:val="24"/>
        </w:rPr>
      </w:pPr>
    </w:p>
    <w:p w:rsidRPr="00D06D3F" w:rsidR="00070D30" w:rsidP="006F798C" w:rsidRDefault="006F798C">
      <w:pPr>
        <w:pStyle w:val="Bezproreda"/>
        <w:rPr>
          <w:rFonts w:ascii="Arial" w:hAnsi="Arial" w:cs="Arial"/>
          <w:szCs w:val="24"/>
        </w:rPr>
      </w:pPr>
      <w:r w:rsidRPr="00D06D3F">
        <w:rPr>
          <w:rFonts w:ascii="Arial" w:hAnsi="Arial" w:cs="Arial"/>
          <w:szCs w:val="24"/>
        </w:rPr>
        <w:t>Utvrđuje se da su pristupili:</w:t>
      </w:r>
    </w:p>
    <w:p w:rsidR="00DA6218" w:rsidP="003E48EF" w:rsidRDefault="00DA6218">
      <w:pPr>
        <w:pStyle w:val="Bezproreda"/>
        <w:jc w:val="both"/>
        <w:rPr>
          <w:rFonts w:ascii="Arial" w:hAnsi="Arial" w:cs="Arial"/>
          <w:szCs w:val="24"/>
        </w:rPr>
      </w:pPr>
    </w:p>
    <w:p w:rsidR="00D711F7" w:rsidP="003E48EF" w:rsidRDefault="0091381C">
      <w:pPr>
        <w:pStyle w:val="Bezproreda"/>
        <w:jc w:val="both"/>
        <w:rPr>
          <w:rFonts w:ascii="Arial" w:hAnsi="Arial" w:cs="Arial"/>
          <w:szCs w:val="24"/>
        </w:rPr>
      </w:pPr>
      <w:r>
        <w:rPr>
          <w:rFonts w:ascii="Arial" w:hAnsi="Arial" w:cs="Arial"/>
          <w:szCs w:val="24"/>
        </w:rPr>
        <w:t xml:space="preserve">Za tužitelja: </w:t>
      </w:r>
      <w:r w:rsidR="00A4751A">
        <w:rPr>
          <w:rFonts w:ascii="Arial" w:hAnsi="Arial" w:cs="Arial"/>
          <w:szCs w:val="24"/>
        </w:rPr>
        <w:t xml:space="preserve">pod 1 </w:t>
      </w:r>
      <w:r w:rsidR="00D711F7">
        <w:rPr>
          <w:rFonts w:ascii="Arial" w:hAnsi="Arial" w:cs="Arial"/>
        </w:rPr>
        <w:t>pun. Emil Šeparović, odvj. u Splitu</w:t>
      </w:r>
    </w:p>
    <w:p w:rsidR="00AE6BA6" w:rsidP="00D711F7" w:rsidRDefault="00D1615E">
      <w:pPr>
        <w:pStyle w:val="Bezproreda"/>
        <w:ind w:firstLine="708"/>
        <w:jc w:val="both"/>
        <w:rPr>
          <w:rFonts w:ascii="Arial" w:hAnsi="Arial" w:cs="Arial"/>
          <w:szCs w:val="24"/>
        </w:rPr>
      </w:pPr>
      <w:r>
        <w:rPr>
          <w:rFonts w:ascii="Arial" w:hAnsi="Arial" w:cs="Arial"/>
          <w:szCs w:val="24"/>
        </w:rPr>
        <w:t xml:space="preserve">         pod 2 osobno sa</w:t>
      </w:r>
      <w:r w:rsidR="00A4751A">
        <w:rPr>
          <w:rFonts w:ascii="Arial" w:hAnsi="Arial" w:cs="Arial"/>
          <w:szCs w:val="24"/>
        </w:rPr>
        <w:t xml:space="preserve"> </w:t>
      </w:r>
      <w:r w:rsidR="00362524">
        <w:rPr>
          <w:rFonts w:ascii="Arial" w:hAnsi="Arial" w:cs="Arial"/>
          <w:szCs w:val="24"/>
        </w:rPr>
        <w:t xml:space="preserve">pun. </w:t>
      </w:r>
      <w:r w:rsidR="007B3F17">
        <w:rPr>
          <w:rFonts w:ascii="Arial" w:hAnsi="Arial" w:cs="Arial"/>
          <w:szCs w:val="24"/>
        </w:rPr>
        <w:t>Emil Šeparović</w:t>
      </w:r>
      <w:r w:rsidR="008F7E33">
        <w:rPr>
          <w:rFonts w:ascii="Arial" w:hAnsi="Arial" w:cs="Arial"/>
          <w:szCs w:val="24"/>
        </w:rPr>
        <w:t>, odvj</w:t>
      </w:r>
      <w:r w:rsidR="00A4751A">
        <w:rPr>
          <w:rFonts w:ascii="Arial" w:hAnsi="Arial" w:cs="Arial"/>
          <w:szCs w:val="24"/>
        </w:rPr>
        <w:t xml:space="preserve">. u Splitu </w:t>
      </w:r>
    </w:p>
    <w:p w:rsidR="00A355F9" w:rsidP="003E48EF" w:rsidRDefault="003F49CE">
      <w:pPr>
        <w:pStyle w:val="Bezproreda"/>
        <w:jc w:val="both"/>
        <w:rPr>
          <w:rFonts w:ascii="Arial" w:hAnsi="Arial" w:cs="Arial"/>
          <w:szCs w:val="24"/>
        </w:rPr>
      </w:pPr>
      <w:r>
        <w:rPr>
          <w:rFonts w:ascii="Arial" w:hAnsi="Arial" w:cs="Arial"/>
          <w:szCs w:val="24"/>
        </w:rPr>
        <w:t xml:space="preserve"> </w:t>
      </w:r>
    </w:p>
    <w:p w:rsidR="00A4751A" w:rsidP="0091381C" w:rsidRDefault="00755E21">
      <w:pPr>
        <w:pStyle w:val="Bezproreda"/>
        <w:jc w:val="both"/>
        <w:rPr>
          <w:rFonts w:ascii="Arial" w:hAnsi="Arial" w:cs="Arial"/>
          <w:szCs w:val="24"/>
        </w:rPr>
      </w:pPr>
      <w:r>
        <w:rPr>
          <w:rFonts w:ascii="Arial" w:hAnsi="Arial" w:cs="Arial"/>
          <w:szCs w:val="24"/>
        </w:rPr>
        <w:t>Za tuženika</w:t>
      </w:r>
      <w:r w:rsidRPr="00D06D3F" w:rsidR="006F798C">
        <w:rPr>
          <w:rFonts w:ascii="Arial" w:hAnsi="Arial" w:cs="Arial"/>
          <w:szCs w:val="24"/>
        </w:rPr>
        <w:t>:</w:t>
      </w:r>
      <w:r w:rsidR="003F310C">
        <w:rPr>
          <w:rFonts w:ascii="Arial" w:hAnsi="Arial" w:cs="Arial"/>
          <w:szCs w:val="24"/>
        </w:rPr>
        <w:t xml:space="preserve"> </w:t>
      </w:r>
      <w:r w:rsidR="00A4751A">
        <w:rPr>
          <w:rFonts w:ascii="Arial" w:hAnsi="Arial" w:cs="Arial"/>
          <w:szCs w:val="24"/>
        </w:rPr>
        <w:t xml:space="preserve">pod 1 </w:t>
      </w:r>
      <w:r w:rsidR="007B3F17">
        <w:rPr>
          <w:rFonts w:ascii="Arial" w:hAnsi="Arial" w:cs="Arial"/>
          <w:szCs w:val="24"/>
        </w:rPr>
        <w:t>i 2 pun. Zoran Perić, odvj. u Splitu</w:t>
      </w:r>
      <w:r w:rsidR="008F7E33">
        <w:rPr>
          <w:rFonts w:ascii="Arial" w:hAnsi="Arial" w:cs="Arial"/>
          <w:szCs w:val="24"/>
        </w:rPr>
        <w:t xml:space="preserve"> </w:t>
      </w:r>
      <w:r w:rsidR="00A4751A">
        <w:rPr>
          <w:rFonts w:ascii="Arial" w:hAnsi="Arial" w:cs="Arial"/>
          <w:szCs w:val="24"/>
        </w:rPr>
        <w:t xml:space="preserve"> </w:t>
      </w:r>
    </w:p>
    <w:p w:rsidR="008F7E33" w:rsidP="007B3F17" w:rsidRDefault="007B3F17">
      <w:pPr>
        <w:pStyle w:val="Bezproreda"/>
        <w:ind w:left="708"/>
        <w:jc w:val="both"/>
        <w:rPr>
          <w:rFonts w:ascii="Arial" w:hAnsi="Arial" w:cs="Arial"/>
          <w:szCs w:val="24"/>
        </w:rPr>
      </w:pPr>
      <w:r>
        <w:rPr>
          <w:rFonts w:ascii="Arial" w:hAnsi="Arial" w:cs="Arial"/>
          <w:szCs w:val="24"/>
        </w:rPr>
        <w:t xml:space="preserve">          </w:t>
      </w:r>
      <w:r w:rsidR="00A4751A">
        <w:rPr>
          <w:rFonts w:ascii="Arial" w:hAnsi="Arial" w:cs="Arial"/>
          <w:szCs w:val="24"/>
        </w:rPr>
        <w:t xml:space="preserve">pod 3 </w:t>
      </w:r>
      <w:r w:rsidR="00B877E1">
        <w:rPr>
          <w:rFonts w:ascii="Arial" w:hAnsi="Arial" w:cs="Arial"/>
          <w:szCs w:val="24"/>
        </w:rPr>
        <w:t xml:space="preserve">nitko, dostava poziva  </w:t>
      </w:r>
      <w:r w:rsidR="00235DDF">
        <w:rPr>
          <w:rFonts w:ascii="Arial" w:hAnsi="Arial" w:cs="Arial"/>
          <w:szCs w:val="24"/>
        </w:rPr>
        <w:t>ne</w:t>
      </w:r>
      <w:r>
        <w:rPr>
          <w:rFonts w:ascii="Arial" w:hAnsi="Arial" w:cs="Arial"/>
          <w:szCs w:val="24"/>
        </w:rPr>
        <w:t>uredna</w:t>
      </w:r>
      <w:r w:rsidR="00A4751A">
        <w:rPr>
          <w:rFonts w:ascii="Arial" w:hAnsi="Arial" w:cs="Arial"/>
          <w:szCs w:val="24"/>
        </w:rPr>
        <w:t xml:space="preserve"> </w:t>
      </w:r>
    </w:p>
    <w:p w:rsidR="008F7E33" w:rsidP="0091381C" w:rsidRDefault="007B3F17">
      <w:pPr>
        <w:pStyle w:val="Bezproreda"/>
        <w:jc w:val="both"/>
        <w:rPr>
          <w:rFonts w:ascii="Arial" w:hAnsi="Arial" w:cs="Arial"/>
          <w:szCs w:val="24"/>
        </w:rPr>
      </w:pPr>
      <w:r>
        <w:rPr>
          <w:rFonts w:ascii="Arial" w:hAnsi="Arial" w:cs="Arial"/>
          <w:szCs w:val="24"/>
        </w:rPr>
        <w:tab/>
        <w:t xml:space="preserve">      </w:t>
      </w:r>
      <w:r w:rsidR="00235DDF">
        <w:rPr>
          <w:rFonts w:ascii="Arial" w:hAnsi="Arial" w:cs="Arial"/>
          <w:szCs w:val="24"/>
        </w:rPr>
        <w:t xml:space="preserve">    pod 4 nitko, dostava poziva po  pz </w:t>
      </w:r>
      <w:r>
        <w:rPr>
          <w:rFonts w:ascii="Arial" w:hAnsi="Arial" w:cs="Arial"/>
          <w:szCs w:val="24"/>
        </w:rPr>
        <w:t>uredna</w:t>
      </w:r>
    </w:p>
    <w:p w:rsidR="008F746A" w:rsidP="0091381C" w:rsidRDefault="007B3F17">
      <w:pPr>
        <w:pStyle w:val="Bezproreda"/>
        <w:jc w:val="both"/>
        <w:rPr>
          <w:rFonts w:ascii="Arial" w:hAnsi="Arial" w:cs="Arial"/>
          <w:szCs w:val="24"/>
        </w:rPr>
      </w:pPr>
      <w:r>
        <w:rPr>
          <w:rFonts w:ascii="Arial" w:hAnsi="Arial" w:cs="Arial"/>
          <w:szCs w:val="24"/>
        </w:rPr>
        <w:tab/>
        <w:t xml:space="preserve">          pod 5 </w:t>
      </w:r>
      <w:r w:rsidR="00796292">
        <w:rPr>
          <w:rFonts w:ascii="Arial" w:hAnsi="Arial" w:cs="Arial"/>
          <w:szCs w:val="24"/>
        </w:rPr>
        <w:t>nitko, dostava poziva uredna</w:t>
      </w:r>
    </w:p>
    <w:p w:rsidR="00B877E1" w:rsidP="0091381C" w:rsidRDefault="00B877E1">
      <w:pPr>
        <w:pStyle w:val="Bezproreda"/>
        <w:jc w:val="both"/>
        <w:rPr>
          <w:rFonts w:ascii="Arial" w:hAnsi="Arial" w:cs="Arial"/>
          <w:szCs w:val="24"/>
        </w:rPr>
      </w:pPr>
    </w:p>
    <w:p w:rsidR="00D711F7" w:rsidP="0091381C" w:rsidRDefault="00B877E1">
      <w:pPr>
        <w:pStyle w:val="Bezproreda"/>
        <w:jc w:val="both"/>
        <w:rPr>
          <w:rFonts w:ascii="Arial" w:hAnsi="Arial" w:cs="Arial"/>
          <w:szCs w:val="24"/>
        </w:rPr>
      </w:pPr>
      <w:r>
        <w:rPr>
          <w:rFonts w:ascii="Arial" w:hAnsi="Arial" w:cs="Arial"/>
          <w:szCs w:val="24"/>
        </w:rPr>
        <w:t xml:space="preserve">Utvrđuje se da je </w:t>
      </w:r>
      <w:r w:rsidR="008F746A">
        <w:rPr>
          <w:rFonts w:ascii="Arial" w:hAnsi="Arial" w:cs="Arial"/>
          <w:szCs w:val="24"/>
        </w:rPr>
        <w:t>dana 23.9.2026. u spisu zaprimljen podnesak tuženika pod 5 (list 67 spisa).</w:t>
      </w:r>
    </w:p>
    <w:p w:rsidR="00004EFB" w:rsidP="0091381C" w:rsidRDefault="00004EFB">
      <w:pPr>
        <w:pStyle w:val="Bezproreda"/>
        <w:jc w:val="both"/>
        <w:rPr>
          <w:rFonts w:ascii="Arial" w:hAnsi="Arial" w:cs="Arial"/>
          <w:szCs w:val="24"/>
        </w:rPr>
      </w:pPr>
    </w:p>
    <w:p w:rsidR="00004EFB" w:rsidP="0091381C" w:rsidRDefault="008F746A">
      <w:pPr>
        <w:pStyle w:val="Bezproreda"/>
        <w:jc w:val="both"/>
        <w:rPr>
          <w:rFonts w:ascii="Arial" w:hAnsi="Arial" w:cs="Arial"/>
          <w:szCs w:val="24"/>
        </w:rPr>
      </w:pPr>
      <w:r>
        <w:rPr>
          <w:rFonts w:ascii="Arial" w:hAnsi="Arial" w:cs="Arial"/>
          <w:szCs w:val="24"/>
        </w:rPr>
        <w:t>Provjerom u evidenciji MUP-a utvrđena je prebivališna adresa tužene pod 3 Jelene Lalić: Solin, Kroz Smiljanovac 4.</w:t>
      </w:r>
    </w:p>
    <w:p w:rsidR="002D2FEC" w:rsidP="0091381C" w:rsidRDefault="002D2FEC">
      <w:pPr>
        <w:pStyle w:val="Bezproreda"/>
        <w:jc w:val="both"/>
        <w:rPr>
          <w:rFonts w:ascii="Arial" w:hAnsi="Arial" w:cs="Arial"/>
          <w:szCs w:val="24"/>
        </w:rPr>
      </w:pPr>
    </w:p>
    <w:p w:rsidRPr="002D2FEC" w:rsidR="002D2FEC" w:rsidP="002D2FEC" w:rsidRDefault="002D2FEC">
      <w:pPr>
        <w:ind w:firstLine="708"/>
        <w:rPr>
          <w:rFonts w:ascii="Arial" w:hAnsi="Arial" w:cs="Arial"/>
        </w:rPr>
      </w:pPr>
      <w:r w:rsidRPr="002D2FEC">
        <w:rPr>
          <w:rFonts w:ascii="Arial" w:hAnsi="Arial" w:cs="Arial"/>
        </w:rPr>
        <w:t xml:space="preserve">Sud donosi </w:t>
      </w:r>
    </w:p>
    <w:p w:rsidRPr="002D2FEC" w:rsidR="002D2FEC" w:rsidP="00F677FF" w:rsidRDefault="002D2FEC">
      <w:pPr>
        <w:jc w:val="center"/>
        <w:rPr>
          <w:rFonts w:ascii="Arial" w:hAnsi="Arial" w:cs="Arial"/>
        </w:rPr>
      </w:pPr>
      <w:r w:rsidRPr="002D2FEC">
        <w:rPr>
          <w:rFonts w:ascii="Arial" w:hAnsi="Arial" w:cs="Arial"/>
        </w:rPr>
        <w:t>r j e š e nj e</w:t>
      </w:r>
    </w:p>
    <w:p w:rsidR="002D2FEC" w:rsidP="0091381C" w:rsidRDefault="002D2FEC">
      <w:pPr>
        <w:pStyle w:val="Bezproreda"/>
        <w:jc w:val="both"/>
        <w:rPr>
          <w:rFonts w:ascii="Arial" w:hAnsi="Arial" w:cs="Arial"/>
          <w:szCs w:val="24"/>
        </w:rPr>
      </w:pPr>
    </w:p>
    <w:p w:rsidR="002D2FEC" w:rsidP="0091381C" w:rsidRDefault="002D2FEC">
      <w:pPr>
        <w:pStyle w:val="Bezproreda"/>
        <w:jc w:val="both"/>
        <w:rPr>
          <w:rFonts w:ascii="Arial" w:hAnsi="Arial" w:cs="Arial"/>
          <w:szCs w:val="24"/>
        </w:rPr>
      </w:pPr>
      <w:r>
        <w:rPr>
          <w:rFonts w:ascii="Arial" w:hAnsi="Arial" w:cs="Arial"/>
          <w:szCs w:val="24"/>
        </w:rPr>
        <w:t xml:space="preserve">Sve daljnje dostave u postupku obavljati će se u odnosu na tuženu pod 3 Jelenu Lalić stavljanjem pismena na oglasnu ploču suda. </w:t>
      </w:r>
    </w:p>
    <w:p w:rsidR="00D711F7" w:rsidP="00B46505" w:rsidRDefault="00D711F7">
      <w:pPr>
        <w:pStyle w:val="Bezproreda"/>
        <w:jc w:val="both"/>
        <w:rPr>
          <w:rFonts w:ascii="Arial" w:hAnsi="Arial" w:cs="Arial"/>
          <w:szCs w:val="24"/>
        </w:rPr>
      </w:pPr>
    </w:p>
    <w:p w:rsidR="00362524" w:rsidP="00362524" w:rsidRDefault="00807C5A">
      <w:pPr>
        <w:pStyle w:val="Bezproreda"/>
        <w:jc w:val="both"/>
        <w:rPr>
          <w:rFonts w:ascii="Arial" w:hAnsi="Arial" w:cs="Arial"/>
        </w:rPr>
      </w:pPr>
      <w:r>
        <w:rPr>
          <w:rFonts w:ascii="Arial" w:hAnsi="Arial" w:cs="Arial"/>
        </w:rPr>
        <w:t xml:space="preserve">Sljedeće </w:t>
      </w:r>
      <w:r w:rsidR="00536EB4">
        <w:rPr>
          <w:rFonts w:ascii="Arial" w:hAnsi="Arial" w:cs="Arial"/>
        </w:rPr>
        <w:t>pripremno ročište</w:t>
      </w:r>
      <w:r>
        <w:rPr>
          <w:rFonts w:ascii="Arial" w:hAnsi="Arial" w:cs="Arial"/>
        </w:rPr>
        <w:t xml:space="preserve"> zakazuje se za dan </w:t>
      </w:r>
      <w:r w:rsidR="002D2FEC">
        <w:rPr>
          <w:rFonts w:ascii="Arial" w:hAnsi="Arial" w:cs="Arial"/>
        </w:rPr>
        <w:t xml:space="preserve">13. listopada </w:t>
      </w:r>
      <w:r>
        <w:rPr>
          <w:rFonts w:ascii="Arial" w:hAnsi="Arial" w:cs="Arial"/>
        </w:rPr>
        <w:t xml:space="preserve">2026. u </w:t>
      </w:r>
      <w:r w:rsidR="002D2FEC">
        <w:rPr>
          <w:rFonts w:ascii="Arial" w:hAnsi="Arial" w:cs="Arial"/>
        </w:rPr>
        <w:t xml:space="preserve">9,15 </w:t>
      </w:r>
      <w:r>
        <w:rPr>
          <w:rFonts w:ascii="Arial" w:hAnsi="Arial" w:cs="Arial"/>
        </w:rPr>
        <w:t>sati, što prisut</w:t>
      </w:r>
      <w:r w:rsidR="002D2FEC">
        <w:rPr>
          <w:rFonts w:ascii="Arial" w:hAnsi="Arial" w:cs="Arial"/>
        </w:rPr>
        <w:t>ne</w:t>
      </w:r>
      <w:r w:rsidR="00004EFB">
        <w:rPr>
          <w:rFonts w:ascii="Arial" w:hAnsi="Arial" w:cs="Arial"/>
        </w:rPr>
        <w:t xml:space="preserve"> </w:t>
      </w:r>
      <w:r w:rsidR="002D2FEC">
        <w:rPr>
          <w:rFonts w:ascii="Arial" w:hAnsi="Arial" w:cs="Arial"/>
        </w:rPr>
        <w:t>stranke</w:t>
      </w:r>
      <w:r>
        <w:rPr>
          <w:rFonts w:ascii="Arial" w:hAnsi="Arial" w:cs="Arial"/>
        </w:rPr>
        <w:t xml:space="preserve"> </w:t>
      </w:r>
      <w:r w:rsidR="00004EFB">
        <w:rPr>
          <w:rFonts w:ascii="Arial" w:hAnsi="Arial" w:cs="Arial"/>
        </w:rPr>
        <w:t>prima</w:t>
      </w:r>
      <w:r w:rsidR="002D2FEC">
        <w:rPr>
          <w:rFonts w:ascii="Arial" w:hAnsi="Arial" w:cs="Arial"/>
        </w:rPr>
        <w:t>ju</w:t>
      </w:r>
      <w:r w:rsidR="00004EFB">
        <w:rPr>
          <w:rFonts w:ascii="Arial" w:hAnsi="Arial" w:cs="Arial"/>
        </w:rPr>
        <w:t xml:space="preserve"> na znanje, te se smatra</w:t>
      </w:r>
      <w:r w:rsidR="002D2FEC">
        <w:rPr>
          <w:rFonts w:ascii="Arial" w:hAnsi="Arial" w:cs="Arial"/>
        </w:rPr>
        <w:t>ju</w:t>
      </w:r>
      <w:r w:rsidR="00004EFB">
        <w:rPr>
          <w:rFonts w:ascii="Arial" w:hAnsi="Arial" w:cs="Arial"/>
        </w:rPr>
        <w:t xml:space="preserve"> uredno obaviješten</w:t>
      </w:r>
      <w:r w:rsidR="002D2FEC">
        <w:rPr>
          <w:rFonts w:ascii="Arial" w:hAnsi="Arial" w:cs="Arial"/>
        </w:rPr>
        <w:t>e</w:t>
      </w:r>
      <w:r w:rsidR="00004EFB">
        <w:rPr>
          <w:rFonts w:ascii="Arial" w:hAnsi="Arial" w:cs="Arial"/>
        </w:rPr>
        <w:t>, dok će se posebno na predstojeće ročište uz kopiju zapisnika sa današnjeg pozvati tužen</w:t>
      </w:r>
      <w:r w:rsidR="00180CE8">
        <w:rPr>
          <w:rFonts w:ascii="Arial" w:hAnsi="Arial" w:cs="Arial"/>
        </w:rPr>
        <w:t>a</w:t>
      </w:r>
      <w:r w:rsidR="00004EFB">
        <w:rPr>
          <w:rFonts w:ascii="Arial" w:hAnsi="Arial" w:cs="Arial"/>
        </w:rPr>
        <w:t xml:space="preserve"> pod 3</w:t>
      </w:r>
      <w:r w:rsidR="002D2FEC">
        <w:rPr>
          <w:rFonts w:ascii="Arial" w:hAnsi="Arial" w:cs="Arial"/>
        </w:rPr>
        <w:t xml:space="preserve"> na oglasnu ploču</w:t>
      </w:r>
      <w:r w:rsidR="00004EFB">
        <w:rPr>
          <w:rFonts w:ascii="Arial" w:hAnsi="Arial" w:cs="Arial"/>
        </w:rPr>
        <w:t>, tužena pod 4 po pz, te tuženi pod 5 po punomoćniku.</w:t>
      </w:r>
    </w:p>
    <w:p w:rsidR="00807C5A" w:rsidP="00362524" w:rsidRDefault="00807C5A">
      <w:pPr>
        <w:pStyle w:val="Bezproreda"/>
        <w:jc w:val="both"/>
        <w:rPr>
          <w:rFonts w:ascii="Arial" w:hAnsi="Arial" w:cs="Arial"/>
          <w:szCs w:val="24"/>
        </w:rPr>
      </w:pPr>
    </w:p>
    <w:p w:rsidR="00180D42" w:rsidP="004A1113" w:rsidRDefault="003F310C">
      <w:pPr>
        <w:jc w:val="both"/>
        <w:rPr>
          <w:rFonts w:ascii="Arial" w:hAnsi="Arial" w:cs="Arial"/>
        </w:rPr>
      </w:pPr>
      <w:r>
        <w:rPr>
          <w:rFonts w:ascii="Arial" w:hAnsi="Arial" w:cs="Arial"/>
        </w:rPr>
        <w:t>Dovršeno</w:t>
      </w:r>
      <w:r w:rsidR="00736395">
        <w:rPr>
          <w:rFonts w:ascii="Arial" w:hAnsi="Arial" w:cs="Arial"/>
        </w:rPr>
        <w:t xml:space="preserve"> u </w:t>
      </w:r>
      <w:r w:rsidR="002D2FEC">
        <w:rPr>
          <w:rFonts w:ascii="Arial" w:hAnsi="Arial" w:cs="Arial"/>
        </w:rPr>
        <w:t>8,23</w:t>
      </w:r>
      <w:r w:rsidR="0010410C">
        <w:rPr>
          <w:rFonts w:ascii="Arial" w:hAnsi="Arial" w:cs="Arial"/>
        </w:rPr>
        <w:t xml:space="preserve"> </w:t>
      </w:r>
      <w:r w:rsidR="00736395">
        <w:rPr>
          <w:rFonts w:ascii="Arial" w:hAnsi="Arial" w:cs="Arial"/>
        </w:rPr>
        <w:t>sati.</w:t>
      </w:r>
    </w:p>
    <w:p w:rsidR="00E241AF" w:rsidP="00520665" w:rsidRDefault="00E241AF">
      <w:pPr>
        <w:rPr>
          <w:rFonts w:ascii="Arial" w:hAnsi="Arial" w:cs="Arial"/>
        </w:rPr>
      </w:pPr>
    </w:p>
    <w:p w:rsidRPr="00DC7910" w:rsidR="00471EC7" w:rsidP="00471EC7" w:rsidRDefault="00D06D3F">
      <w:pPr>
        <w:rPr>
          <w:rFonts w:ascii="Arial" w:hAnsi="Arial" w:cs="Arial"/>
        </w:rPr>
      </w:pPr>
      <w:r>
        <w:rPr>
          <w:rFonts w:ascii="Arial" w:hAnsi="Arial" w:cs="Arial"/>
        </w:rPr>
        <w:lastRenderedPageBreak/>
        <w:t xml:space="preserve"> </w:t>
      </w:r>
      <w:r w:rsidR="003E48EF">
        <w:rPr>
          <w:rFonts w:ascii="Arial" w:hAnsi="Arial" w:cs="Arial"/>
        </w:rPr>
        <w:tab/>
      </w:r>
      <w:r w:rsidR="00736395">
        <w:rPr>
          <w:rFonts w:ascii="Arial" w:hAnsi="Arial" w:cs="Arial"/>
        </w:rPr>
        <w:tab/>
      </w:r>
      <w:r w:rsidR="00736395">
        <w:rPr>
          <w:rFonts w:ascii="Arial" w:hAnsi="Arial" w:cs="Arial"/>
        </w:rPr>
        <w:tab/>
      </w:r>
      <w:r w:rsidR="00736395">
        <w:rPr>
          <w:rFonts w:ascii="Arial" w:hAnsi="Arial" w:cs="Arial"/>
        </w:rPr>
        <w:tab/>
      </w:r>
      <w:r w:rsidR="00736395">
        <w:rPr>
          <w:rFonts w:ascii="Arial" w:hAnsi="Arial" w:cs="Arial"/>
        </w:rPr>
        <w:tab/>
        <w:t xml:space="preserve">        </w:t>
      </w:r>
      <w:r w:rsidRPr="00D06D3F" w:rsidR="002E3E73">
        <w:rPr>
          <w:rFonts w:ascii="Arial" w:hAnsi="Arial" w:cs="Arial"/>
        </w:rPr>
        <w:t>SUDAC</w:t>
      </w:r>
      <w:r w:rsidRPr="003E48EF" w:rsidR="003E48EF">
        <w:rPr>
          <w:rFonts w:ascii="Arial" w:hAnsi="Arial" w:cs="Arial"/>
        </w:rPr>
        <w:t xml:space="preserve"> </w:t>
      </w:r>
      <w:r w:rsidR="00692786">
        <w:rPr>
          <w:rFonts w:ascii="Arial" w:hAnsi="Arial" w:cs="Arial"/>
        </w:rPr>
        <w:tab/>
      </w:r>
      <w:r w:rsidR="00692786">
        <w:rPr>
          <w:rFonts w:ascii="Arial" w:hAnsi="Arial" w:cs="Arial"/>
        </w:rPr>
        <w:tab/>
      </w:r>
      <w:r w:rsidR="00692786">
        <w:rPr>
          <w:rFonts w:ascii="Arial" w:hAnsi="Arial" w:cs="Arial"/>
        </w:rPr>
        <w:tab/>
      </w:r>
      <w:r w:rsidR="00692786">
        <w:rPr>
          <w:rFonts w:ascii="Arial" w:hAnsi="Arial" w:cs="Arial"/>
        </w:rPr>
        <w:tab/>
      </w:r>
      <w:r w:rsidR="00692786">
        <w:rPr>
          <w:rFonts w:ascii="Arial" w:hAnsi="Arial" w:cs="Arial"/>
        </w:rPr>
        <w:tab/>
      </w:r>
      <w:r w:rsidR="00471EC7">
        <w:rPr>
          <w:rFonts w:ascii="Arial" w:hAnsi="Arial" w:cs="Arial"/>
        </w:rPr>
        <w:t xml:space="preserve">ZAPISNIČAR   </w:t>
      </w:r>
      <w:r w:rsidR="00471EC7">
        <w:rPr>
          <w:rFonts w:ascii="Arial" w:hAnsi="Arial" w:cs="Arial"/>
        </w:rPr>
        <w:tab/>
      </w:r>
      <w:r w:rsidR="00471EC7">
        <w:rPr>
          <w:rFonts w:ascii="Arial" w:hAnsi="Arial" w:cs="Arial"/>
        </w:rPr>
        <w:tab/>
      </w:r>
      <w:r w:rsidR="00471EC7">
        <w:rPr>
          <w:rFonts w:ascii="Arial" w:hAnsi="Arial" w:cs="Arial"/>
        </w:rPr>
        <w:tab/>
      </w:r>
      <w:r w:rsidR="00471EC7">
        <w:rPr>
          <w:rFonts w:ascii="Arial" w:hAnsi="Arial" w:cs="Arial"/>
        </w:rPr>
        <w:tab/>
      </w:r>
      <w:r w:rsidR="00471EC7">
        <w:rPr>
          <w:rFonts w:ascii="Arial" w:hAnsi="Arial" w:cs="Arial"/>
        </w:rPr>
        <w:tab/>
      </w:r>
      <w:r w:rsidR="00471EC7">
        <w:rPr>
          <w:rFonts w:ascii="Arial" w:hAnsi="Arial" w:cs="Arial"/>
        </w:rPr>
        <w:tab/>
      </w:r>
      <w:r w:rsidR="00471EC7">
        <w:rPr>
          <w:rFonts w:ascii="Arial" w:hAnsi="Arial" w:cs="Arial"/>
        </w:rPr>
        <w:tab/>
        <w:t xml:space="preserve"> STRANKE              </w:t>
      </w:r>
    </w:p>
    <w:sectPr w:rsidRPr="00DC7910" w:rsidR="00471EC7" w:rsidSect="00B22C72">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F4FAD" w:rsidP="00B22C72" w:rsidRDefault="000F4FAD">
      <w:r>
        <w:separator/>
      </w:r>
    </w:p>
  </w:endnote>
  <w:endnote w:type="continuationSeparator" w:id="0">
    <w:p w:rsidR="000F4FAD" w:rsidP="00B22C72" w:rsidRDefault="000F4FAD">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F4FAD" w:rsidP="00B22C72" w:rsidRDefault="000F4FAD">
      <w:r>
        <w:separator/>
      </w:r>
    </w:p>
  </w:footnote>
  <w:footnote w:type="continuationSeparator" w:id="0">
    <w:p w:rsidR="000F4FAD" w:rsidP="00B22C72" w:rsidRDefault="000F4FAD">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3E48EF" w:rsidR="003F49CE" w:rsidP="003F49CE" w:rsidRDefault="00EF4B44">
    <w:pPr>
      <w:jc w:val="center"/>
      <w:outlineLvl w:val="0"/>
      <w:rPr>
        <w:rFonts w:ascii="Arial" w:hAnsi="Arial" w:cs="Arial"/>
        <w:bCs/>
      </w:rPr>
    </w:pPr>
    <w:sdt>
      <w:sdtPr>
        <w:rPr>
          <w:rFonts w:ascii="Arial" w:hAnsi="Arial" w:cs="Arial"/>
        </w:rPr>
        <w:id w:val="-1378164669"/>
        <w:docPartObj>
          <w:docPartGallery w:val="Page Numbers (Top of Page)"/>
          <w:docPartUnique/>
        </w:docPartObj>
      </w:sdtPr>
      <w:sdtEndPr/>
      <w:sdtContent>
        <w:r w:rsidR="003F49CE">
          <w:rPr>
            <w:rFonts w:ascii="Arial" w:hAnsi="Arial" w:cs="Arial"/>
          </w:rPr>
          <w:tab/>
        </w:r>
        <w:r w:rsidR="003F49CE">
          <w:rPr>
            <w:rFonts w:ascii="Arial" w:hAnsi="Arial" w:cs="Arial"/>
          </w:rPr>
          <w:tab/>
        </w:r>
        <w:r w:rsidR="003F49CE">
          <w:rPr>
            <w:rFonts w:ascii="Arial" w:hAnsi="Arial" w:cs="Arial"/>
          </w:rPr>
          <w:tab/>
        </w:r>
        <w:r w:rsidR="003F49CE">
          <w:rPr>
            <w:rFonts w:ascii="Arial" w:hAnsi="Arial" w:cs="Arial"/>
          </w:rPr>
          <w:tab/>
        </w:r>
        <w:r w:rsidR="003F49CE">
          <w:rPr>
            <w:rFonts w:ascii="Arial" w:hAnsi="Arial" w:cs="Arial"/>
          </w:rPr>
          <w:tab/>
        </w:r>
        <w:r w:rsidR="003F49CE">
          <w:rPr>
            <w:rFonts w:ascii="Arial" w:hAnsi="Arial" w:cs="Arial"/>
          </w:rPr>
          <w:tab/>
        </w:r>
        <w:r w:rsidRPr="009817EF" w:rsidR="00B22C72">
          <w:rPr>
            <w:rFonts w:ascii="Arial" w:hAnsi="Arial" w:cs="Arial"/>
          </w:rPr>
          <w:fldChar w:fldCharType="begin"/>
        </w:r>
        <w:r w:rsidRPr="009817EF" w:rsidR="00B22C72">
          <w:rPr>
            <w:rFonts w:ascii="Arial" w:hAnsi="Arial" w:cs="Arial"/>
          </w:rPr>
          <w:instrText>PAGE   \* MERGEFORMAT</w:instrText>
        </w:r>
        <w:r w:rsidRPr="009817EF" w:rsidR="00B22C72">
          <w:rPr>
            <w:rFonts w:ascii="Arial" w:hAnsi="Arial" w:cs="Arial"/>
          </w:rPr>
          <w:fldChar w:fldCharType="separate"/>
        </w:r>
        <w:r>
          <w:rPr>
            <w:rFonts w:ascii="Arial" w:hAnsi="Arial" w:cs="Arial"/>
            <w:noProof/>
          </w:rPr>
          <w:t>2</w:t>
        </w:r>
        <w:r w:rsidRPr="009817EF" w:rsidR="00B22C72">
          <w:rPr>
            <w:rFonts w:ascii="Arial" w:hAnsi="Arial" w:cs="Arial"/>
          </w:rPr>
          <w:fldChar w:fldCharType="end"/>
        </w:r>
      </w:sdtContent>
    </w:sdt>
    <w:r w:rsidRPr="009817EF" w:rsidR="00B22C72">
      <w:rPr>
        <w:rFonts w:ascii="Arial" w:hAnsi="Arial" w:cs="Arial"/>
      </w:rPr>
      <w:tab/>
    </w:r>
    <w:r w:rsidRPr="009817EF" w:rsidR="00D06D3F">
      <w:rPr>
        <w:rFonts w:ascii="Arial" w:hAnsi="Arial" w:cs="Arial"/>
      </w:rPr>
      <w:t xml:space="preserve"> </w:t>
    </w:r>
    <w:r w:rsidR="009817EF">
      <w:rPr>
        <w:rFonts w:ascii="Arial" w:hAnsi="Arial" w:cs="Arial"/>
      </w:rPr>
      <w:tab/>
    </w:r>
    <w:r w:rsidRPr="009817EF" w:rsidR="00D06D3F">
      <w:rPr>
        <w:rFonts w:ascii="Arial" w:hAnsi="Arial" w:cs="Arial"/>
      </w:rPr>
      <w:t xml:space="preserve">       </w:t>
    </w:r>
    <w:r w:rsidR="003F49CE">
      <w:rPr>
        <w:rFonts w:ascii="Arial" w:hAnsi="Arial" w:cs="Arial"/>
      </w:rPr>
      <w:tab/>
    </w:r>
    <w:r w:rsidR="003F49CE">
      <w:rPr>
        <w:rFonts w:ascii="Arial" w:hAnsi="Arial" w:cs="Arial"/>
      </w:rPr>
      <w:tab/>
    </w:r>
    <w:r w:rsidRPr="00090D8F" w:rsidR="00090D8F">
      <w:rPr>
        <w:rFonts w:ascii="Arial" w:hAnsi="Arial" w:cs="Arial"/>
        <w:bCs/>
      </w:rPr>
      <w:t>P</w:t>
    </w:r>
    <w:r w:rsidR="0052749B">
      <w:rPr>
        <w:rFonts w:ascii="Arial" w:hAnsi="Arial" w:cs="Arial"/>
        <w:bCs/>
      </w:rPr>
      <w:t>-</w:t>
    </w:r>
    <w:r w:rsidR="00004EFB">
      <w:rPr>
        <w:rFonts w:ascii="Arial" w:hAnsi="Arial" w:cs="Arial"/>
        <w:bCs/>
      </w:rPr>
      <w:t>225/2025</w:t>
    </w:r>
  </w:p>
  <w:p w:rsidRPr="009817EF" w:rsidR="00B22C72" w:rsidP="00B22C72" w:rsidRDefault="00B22C72">
    <w:pPr>
      <w:pStyle w:val="Zaglavlje"/>
      <w:tabs>
        <w:tab w:val="left" w:pos="6449"/>
      </w:tabs>
      <w:rPr>
        <w:rFonts w:ascii="Arial" w:hAnsi="Arial" w:cs="Arial"/>
      </w:rPr>
    </w:pPr>
  </w:p>
  <w:p w:rsidR="00B22C72" w:rsidRDefault="00B22C72">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095006B"/>
    <w:multiLevelType w:val="hybridMultilevel"/>
    <w:tmpl w:val="945E3ED0"/>
    <w:lvl w:ilvl="0" w:tplc="02DE4FEC">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
    <w:nsid w:val="473B636F"/>
    <w:multiLevelType w:val="hybridMultilevel"/>
    <w:tmpl w:val="6A36FDBC"/>
    <w:lvl w:ilvl="0" w:tplc="A1F0E30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639F0EE4"/>
    <w:multiLevelType w:val="hybridMultilevel"/>
    <w:tmpl w:val="8E3646A6"/>
    <w:lvl w:ilvl="0" w:tplc="041A000F">
      <w:start w:val="30"/>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7DD2306A"/>
    <w:multiLevelType w:val="hybridMultilevel"/>
    <w:tmpl w:val="11427BF4"/>
    <w:lvl w:ilvl="0" w:tplc="2B5CD356">
      <w:start w:val="2"/>
      <w:numFmt w:val="bullet"/>
      <w:lvlText w:val="-"/>
      <w:lvlJc w:val="left"/>
      <w:pPr>
        <w:ind w:left="1065" w:hanging="360"/>
      </w:pPr>
      <w:rPr>
        <w:rFonts w:hint="default" w:ascii="Arial" w:hAnsi="Arial" w:cs="Arial" w:eastAsiaTheme="minorHAnsi"/>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num w:numId="1">
    <w:abstractNumId w:val="2"/>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60"/>
  <w:attachedTemplate r:id="rId1"/>
  <w:documentProtection w:edit="readOnly" w:enforcement="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E73"/>
    <w:rsid w:val="00004EFB"/>
    <w:rsid w:val="00006CD2"/>
    <w:rsid w:val="00023524"/>
    <w:rsid w:val="00047D37"/>
    <w:rsid w:val="00061511"/>
    <w:rsid w:val="00070D30"/>
    <w:rsid w:val="00083F93"/>
    <w:rsid w:val="00090D8F"/>
    <w:rsid w:val="000A084C"/>
    <w:rsid w:val="000C53CF"/>
    <w:rsid w:val="000D7FAC"/>
    <w:rsid w:val="000E197B"/>
    <w:rsid w:val="000F4FAD"/>
    <w:rsid w:val="0010410C"/>
    <w:rsid w:val="001207BA"/>
    <w:rsid w:val="0013402F"/>
    <w:rsid w:val="00152F36"/>
    <w:rsid w:val="0016693D"/>
    <w:rsid w:val="00171EC2"/>
    <w:rsid w:val="0017622D"/>
    <w:rsid w:val="001809FC"/>
    <w:rsid w:val="00180CE8"/>
    <w:rsid w:val="00180D42"/>
    <w:rsid w:val="0019115F"/>
    <w:rsid w:val="001914CA"/>
    <w:rsid w:val="001B2ED0"/>
    <w:rsid w:val="001B4284"/>
    <w:rsid w:val="001C09C6"/>
    <w:rsid w:val="001E65F5"/>
    <w:rsid w:val="001F157E"/>
    <w:rsid w:val="0021365A"/>
    <w:rsid w:val="00235DDF"/>
    <w:rsid w:val="00240F8F"/>
    <w:rsid w:val="002504D7"/>
    <w:rsid w:val="00255258"/>
    <w:rsid w:val="002623B7"/>
    <w:rsid w:val="00290E13"/>
    <w:rsid w:val="00296B1B"/>
    <w:rsid w:val="002A0CE4"/>
    <w:rsid w:val="002C6CBA"/>
    <w:rsid w:val="002D2FEC"/>
    <w:rsid w:val="002E3E73"/>
    <w:rsid w:val="002E727C"/>
    <w:rsid w:val="002F1BBE"/>
    <w:rsid w:val="00317B26"/>
    <w:rsid w:val="003255C8"/>
    <w:rsid w:val="00334B87"/>
    <w:rsid w:val="00350BB0"/>
    <w:rsid w:val="00360139"/>
    <w:rsid w:val="00362524"/>
    <w:rsid w:val="00376ED9"/>
    <w:rsid w:val="00377C35"/>
    <w:rsid w:val="00381FF5"/>
    <w:rsid w:val="00394D68"/>
    <w:rsid w:val="00397095"/>
    <w:rsid w:val="003B4E4E"/>
    <w:rsid w:val="003C722F"/>
    <w:rsid w:val="003D186F"/>
    <w:rsid w:val="003E48EF"/>
    <w:rsid w:val="003E5E1C"/>
    <w:rsid w:val="003F310C"/>
    <w:rsid w:val="003F48CC"/>
    <w:rsid w:val="003F49CE"/>
    <w:rsid w:val="00415C47"/>
    <w:rsid w:val="00471EC7"/>
    <w:rsid w:val="00473B1C"/>
    <w:rsid w:val="00486303"/>
    <w:rsid w:val="00490440"/>
    <w:rsid w:val="004A05B4"/>
    <w:rsid w:val="004A1113"/>
    <w:rsid w:val="004A1551"/>
    <w:rsid w:val="004B43BF"/>
    <w:rsid w:val="004D3F04"/>
    <w:rsid w:val="004F00D5"/>
    <w:rsid w:val="00520665"/>
    <w:rsid w:val="00526629"/>
    <w:rsid w:val="0052749B"/>
    <w:rsid w:val="00536EB4"/>
    <w:rsid w:val="005571A4"/>
    <w:rsid w:val="005603D8"/>
    <w:rsid w:val="00573A36"/>
    <w:rsid w:val="00577C36"/>
    <w:rsid w:val="00581205"/>
    <w:rsid w:val="005A00FD"/>
    <w:rsid w:val="005D42EF"/>
    <w:rsid w:val="005E538D"/>
    <w:rsid w:val="005F051C"/>
    <w:rsid w:val="005F2A99"/>
    <w:rsid w:val="00606C60"/>
    <w:rsid w:val="006110AD"/>
    <w:rsid w:val="00635648"/>
    <w:rsid w:val="00653AE5"/>
    <w:rsid w:val="00663143"/>
    <w:rsid w:val="00667FC8"/>
    <w:rsid w:val="00674347"/>
    <w:rsid w:val="0067745F"/>
    <w:rsid w:val="00684271"/>
    <w:rsid w:val="00685035"/>
    <w:rsid w:val="00692786"/>
    <w:rsid w:val="006A5FCB"/>
    <w:rsid w:val="006C22EF"/>
    <w:rsid w:val="006D2442"/>
    <w:rsid w:val="006D323B"/>
    <w:rsid w:val="006F798C"/>
    <w:rsid w:val="007055D9"/>
    <w:rsid w:val="00706917"/>
    <w:rsid w:val="00736395"/>
    <w:rsid w:val="00740A1D"/>
    <w:rsid w:val="00753CCB"/>
    <w:rsid w:val="00755E21"/>
    <w:rsid w:val="007678F7"/>
    <w:rsid w:val="00782D31"/>
    <w:rsid w:val="00790B17"/>
    <w:rsid w:val="00796292"/>
    <w:rsid w:val="007B372D"/>
    <w:rsid w:val="007B3CF6"/>
    <w:rsid w:val="007B3F17"/>
    <w:rsid w:val="007C3C37"/>
    <w:rsid w:val="007F1083"/>
    <w:rsid w:val="007F2CDA"/>
    <w:rsid w:val="00807C5A"/>
    <w:rsid w:val="00807FF4"/>
    <w:rsid w:val="00820AE8"/>
    <w:rsid w:val="008354E9"/>
    <w:rsid w:val="00850B21"/>
    <w:rsid w:val="00870AA7"/>
    <w:rsid w:val="00895FA0"/>
    <w:rsid w:val="008A63D4"/>
    <w:rsid w:val="008B18F6"/>
    <w:rsid w:val="008E7225"/>
    <w:rsid w:val="008E7373"/>
    <w:rsid w:val="008F746A"/>
    <w:rsid w:val="008F7E33"/>
    <w:rsid w:val="008F7EDC"/>
    <w:rsid w:val="009026D3"/>
    <w:rsid w:val="00912820"/>
    <w:rsid w:val="0091381C"/>
    <w:rsid w:val="00947120"/>
    <w:rsid w:val="009737CA"/>
    <w:rsid w:val="009817EF"/>
    <w:rsid w:val="009B4EF1"/>
    <w:rsid w:val="009C0659"/>
    <w:rsid w:val="009D3ACE"/>
    <w:rsid w:val="009E3DD6"/>
    <w:rsid w:val="00A03575"/>
    <w:rsid w:val="00A06019"/>
    <w:rsid w:val="00A154EE"/>
    <w:rsid w:val="00A164D3"/>
    <w:rsid w:val="00A20FBA"/>
    <w:rsid w:val="00A231F8"/>
    <w:rsid w:val="00A23491"/>
    <w:rsid w:val="00A355F9"/>
    <w:rsid w:val="00A47440"/>
    <w:rsid w:val="00A4751A"/>
    <w:rsid w:val="00A53D74"/>
    <w:rsid w:val="00A563E6"/>
    <w:rsid w:val="00A91DDB"/>
    <w:rsid w:val="00A93024"/>
    <w:rsid w:val="00A973E5"/>
    <w:rsid w:val="00AA6B1D"/>
    <w:rsid w:val="00AB22A8"/>
    <w:rsid w:val="00AD6B7E"/>
    <w:rsid w:val="00AE6BA6"/>
    <w:rsid w:val="00AF09E6"/>
    <w:rsid w:val="00AF1555"/>
    <w:rsid w:val="00AF7808"/>
    <w:rsid w:val="00B22C72"/>
    <w:rsid w:val="00B231E0"/>
    <w:rsid w:val="00B4071A"/>
    <w:rsid w:val="00B46505"/>
    <w:rsid w:val="00B52CE1"/>
    <w:rsid w:val="00B62205"/>
    <w:rsid w:val="00B70345"/>
    <w:rsid w:val="00B84753"/>
    <w:rsid w:val="00B877E1"/>
    <w:rsid w:val="00B92447"/>
    <w:rsid w:val="00B97D65"/>
    <w:rsid w:val="00BA3183"/>
    <w:rsid w:val="00BF788D"/>
    <w:rsid w:val="00C15F69"/>
    <w:rsid w:val="00C41466"/>
    <w:rsid w:val="00C6109F"/>
    <w:rsid w:val="00C7447B"/>
    <w:rsid w:val="00C8034A"/>
    <w:rsid w:val="00C83C83"/>
    <w:rsid w:val="00CB261B"/>
    <w:rsid w:val="00CB75F3"/>
    <w:rsid w:val="00CC1633"/>
    <w:rsid w:val="00CC1F7A"/>
    <w:rsid w:val="00CD09E1"/>
    <w:rsid w:val="00CD1755"/>
    <w:rsid w:val="00D06D3F"/>
    <w:rsid w:val="00D077EA"/>
    <w:rsid w:val="00D1615E"/>
    <w:rsid w:val="00D24839"/>
    <w:rsid w:val="00D37FE5"/>
    <w:rsid w:val="00D54FE3"/>
    <w:rsid w:val="00D61322"/>
    <w:rsid w:val="00D711F7"/>
    <w:rsid w:val="00D85E5A"/>
    <w:rsid w:val="00D86D33"/>
    <w:rsid w:val="00D91CE2"/>
    <w:rsid w:val="00DA580D"/>
    <w:rsid w:val="00DA6218"/>
    <w:rsid w:val="00DC7910"/>
    <w:rsid w:val="00DD2A91"/>
    <w:rsid w:val="00DD744D"/>
    <w:rsid w:val="00DF604E"/>
    <w:rsid w:val="00E12CA0"/>
    <w:rsid w:val="00E1673C"/>
    <w:rsid w:val="00E221CE"/>
    <w:rsid w:val="00E241AF"/>
    <w:rsid w:val="00E47E50"/>
    <w:rsid w:val="00E5013C"/>
    <w:rsid w:val="00EA1076"/>
    <w:rsid w:val="00EB41C7"/>
    <w:rsid w:val="00EE3436"/>
    <w:rsid w:val="00EE733F"/>
    <w:rsid w:val="00EF4B44"/>
    <w:rsid w:val="00EF7132"/>
    <w:rsid w:val="00F116E2"/>
    <w:rsid w:val="00F168A9"/>
    <w:rsid w:val="00F42405"/>
    <w:rsid w:val="00F4416B"/>
    <w:rsid w:val="00F4713C"/>
    <w:rsid w:val="00F77792"/>
    <w:rsid w:val="00F81A8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34628D84-E333-41D1-861D-1476E938696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E3E73"/>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2E3E73"/>
    <w:pPr>
      <w:ind w:left="720"/>
      <w:contextualSpacing/>
    </w:pPr>
  </w:style>
  <w:style w:type="paragraph" w:styleId="Bezproreda">
    <w:name w:val="No Spacing"/>
    <w:uiPriority w:val="1"/>
    <w:qFormat/>
    <w:rsid w:val="006F798C"/>
    <w:pPr>
      <w:spacing w:after="0" w:line="240" w:lineRule="auto"/>
    </w:pPr>
    <w:rPr>
      <w:rFonts w:ascii="Times New Roman" w:hAnsi="Times New Roman"/>
      <w:sz w:val="24"/>
    </w:rPr>
  </w:style>
  <w:style w:type="paragraph" w:styleId="Zaglavlje">
    <w:name w:val="header"/>
    <w:basedOn w:val="Normal"/>
    <w:link w:val="ZaglavljeChar"/>
    <w:uiPriority w:val="99"/>
    <w:unhideWhenUsed/>
    <w:rsid w:val="00B22C72"/>
    <w:pPr>
      <w:tabs>
        <w:tab w:val="center" w:pos="4536"/>
        <w:tab w:val="right" w:pos="9072"/>
      </w:tabs>
    </w:pPr>
  </w:style>
  <w:style w:type="character" w:styleId="ZaglavljeChar" w:customStyle="true">
    <w:name w:val="Zaglavlje Char"/>
    <w:basedOn w:val="Zadanifontodlomka"/>
    <w:link w:val="Zaglavlje"/>
    <w:uiPriority w:val="99"/>
    <w:rsid w:val="00B22C72"/>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B22C72"/>
    <w:pPr>
      <w:tabs>
        <w:tab w:val="center" w:pos="4536"/>
        <w:tab w:val="right" w:pos="9072"/>
      </w:tabs>
    </w:pPr>
  </w:style>
  <w:style w:type="character" w:styleId="PodnojeChar" w:customStyle="true">
    <w:name w:val="Podnožje Char"/>
    <w:basedOn w:val="Zadanifontodlomka"/>
    <w:link w:val="Podnoje"/>
    <w:uiPriority w:val="99"/>
    <w:rsid w:val="00B22C72"/>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5F051C"/>
    <w:rPr>
      <w:color w:val="808080"/>
      <w:bdr w:val="none" w:color="auto" w:sz="0" w:space="0"/>
      <w:shd w:val="clear" w:color="auto" w:fill="auto"/>
    </w:rPr>
  </w:style>
  <w:style w:type="character" w:styleId="eSPISCCParagraphDefaultFont" w:customStyle="true">
    <w:name w:val="eSPIS_CC_Paragraph Default Font"/>
    <w:basedOn w:val="Zadanifontodlomka"/>
    <w:rsid w:val="005F051C"/>
    <w:rPr>
      <w:rFonts w:ascii="Times New Roman" w:hAnsi="Times New Roman" w:cs="Times New Roman"/>
      <w:bCs/>
      <w:sz w:val="24"/>
      <w:bdr w:val="none" w:color="auto" w:sz="0" w:space="0"/>
      <w:shd w:val="clear" w:color="auto" w:fill="auto"/>
      <w:lang w:val="hr-HR"/>
    </w:rPr>
  </w:style>
  <w:style w:type="character" w:styleId="PozadinaSvijetloZuta" w:customStyle="true">
    <w:name w:val="Pozadina_SvijetloZuta"/>
    <w:basedOn w:val="Zadanifontodlomka"/>
    <w:rsid w:val="005F051C"/>
    <w:rPr>
      <w:rFonts w:ascii="Arial" w:hAnsi="Arial" w:cs="Arial"/>
      <w:bCs/>
      <w:bdr w:val="none" w:color="auto" w:sz="0" w:space="0"/>
      <w:shd w:val="clear" w:color="auto" w:fill="FFFFCC"/>
      <w:lang w:val="hr-HR"/>
    </w:rPr>
  </w:style>
  <w:style w:type="character" w:styleId="PozadinaSvijetloCrvena" w:customStyle="true">
    <w:name w:val="Pozadina_SvijetloCrvena"/>
    <w:basedOn w:val="eSPISCCParagraphDefaultFont"/>
    <w:rsid w:val="005F051C"/>
    <w:rPr>
      <w:rFonts w:ascii="Arial" w:hAnsi="Arial" w:cs="Arial"/>
      <w:b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5F051C"/>
    <w:rPr>
      <w:rFonts w:ascii="Arial" w:hAnsi="Arial" w:cs="Arial"/>
      <w:bCs w:val="false"/>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98208438">
      <w:bodyDiv w:val="true"/>
      <w:marLeft w:val="0"/>
      <w:marRight w:val="0"/>
      <w:marTop w:val="0"/>
      <w:marBottom w:val="0"/>
      <w:divBdr>
        <w:top w:val="none" w:color="auto" w:sz="0" w:space="0"/>
        <w:left w:val="none" w:color="auto" w:sz="0" w:space="0"/>
        <w:bottom w:val="none" w:color="auto" w:sz="0" w:space="0"/>
        <w:right w:val="none" w:color="auto" w:sz="0" w:space="0"/>
      </w:divBdr>
    </w:div>
    <w:div w:id="169372953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webSettings.xml" Type="http://schemas.openxmlformats.org/officeDocument/2006/relationships/webSettings" Id="rId5"/><Relationship Target="theme/theme1.xml" Type="http://schemas.openxmlformats.org/officeDocument/2006/relationships/theme" Id="rId10"/><Relationship Target="settings.xml" Type="http://schemas.openxmlformats.org/officeDocument/2006/relationships/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35/I</izvorni_sadrzaj>
    <derivirana_varijabla naziv="DomainObject.Prostorija.Naziv_1">Soba 35/I</derivirana_varijabla>
  </DomainObject.Prostorija.Naziv>
  <DomainObject.Prostorija.Oznaka>
    <izvorni_sadrzaj>Soba 35/I</izvorni_sadrzaj>
    <derivirana_varijabla naziv="DomainObject.Prostorija.Oznaka_1">Soba 35/I</derivirana_varijabla>
  </DomainObject.Prostorija.Oznaka>
  <DomainObject.Obrazlozenje>
    <izvorni_sadrzaj/>
    <derivirana_varijabla naziv="DomainObject.Obrazlozenje_1"/>
  </DomainObject.Obrazlozenje>
  <DomainObject.StvarniPocetakDatum>
    <izvorni_sadrzaj>23. rujna 2026.</izvorni_sadrzaj>
    <derivirana_varijabla naziv="DomainObject.StvarniPocetakDatum_1">23. rujna 2026.</derivirana_varijabla>
  </DomainObject.StvarniPocetakDatum>
  <DomainObject.StvarniZavrsetakDatum>
    <izvorni_sadrzaj>23. rujna 2026.</izvorni_sadrzaj>
    <derivirana_varijabla naziv="DomainObject.StvarniZavrsetakDatum_1">23. rujna 2026.</derivirana_varijabla>
  </DomainObject.StvarniZavrsetakDatum>
  <DomainObject.PlaniraniZavrsetakDatum>
    <izvorni_sadrzaj>23. rujna 2026.</izvorni_sadrzaj>
    <derivirana_varijabla naziv="DomainObject.PlaniraniZavrsetakDatum_1">23. rujna 2026.</derivirana_varijabla>
  </DomainObject.PlaniraniZavrsetakDatum>
  <DomainObject.PlaniraniPocetakDatum>
    <izvorni_sadrzaj>23. rujna 2026.</izvorni_sadrzaj>
    <derivirana_varijabla naziv="DomainObject.PlaniraniPocetakDatum_1">23. rujna 2026.</derivirana_varijabla>
  </DomainObject.PlaniraniPocetakDatum>
  <DomainObject.StvarniPocetakVrijeme>
    <izvorni_sadrzaj>08:15</izvorni_sadrzaj>
    <derivirana_varijabla naziv="DomainObject.StvarniPocetakVrijeme_1">08:15</derivirana_varijabla>
  </DomainObject.StvarniPocetakVrijeme>
  <DomainObject.StvarniZavrsetakVrijeme>
    <izvorni_sadrzaj>08:23</izvorni_sadrzaj>
    <derivirana_varijabla naziv="DomainObject.StvarniZavrsetakVrijeme_1">08:23</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08:15</izvorni_sadrzaj>
    <derivirana_varijabla naziv="DomainObject.PlaniraniPocetakVrijeme_1">08:15</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23. rujna 2026.</izvorni_sadrzaj>
    <derivirana_varijabla naziv="DomainObject.Zapisnik.DatumKreiranja_1">23. rujna 2026.</derivirana_varijabla>
  </DomainObject.Zapisnik.DatumKreiranja>
  <DomainObject.Zapisnik.ImovinskaKorist>
    <izvorni_sadrzaj/>
    <derivirana_varijabla naziv="DomainObject.Zapisnik.ImovinskaKorist_1"/>
  </DomainObject.Zapisnik.ImovinskaKorist>
  <DomainObject.Zapisnik.Oznaka>
    <izvorni_sadrzaj>P-225/2025-37</izvorni_sadrzaj>
    <derivirana_varijabla naziv="DomainObject.Zapisnik.Oznaka_1">P-225/2025-37</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225</izvorni_sadrzaj>
    <derivirana_varijabla naziv="DomainObject.Predmet.Broj_1">225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siječnja 2025.</izvorni_sadrzaj>
    <derivirana_varijabla naziv="DomainObject.Predmet.DatumOsnivanja_1">22. siječnja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P-225/2025</izvorni_sadrzaj>
    <derivirana_varijabla naziv="DomainObject.Predmet.OznakaBroj_1">P-225/2025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Jure Vuletić zastupanog po punomoćniku Zoran Perić; Mirjana Vuletić zastupane po punomoćniku Zoran Perić; Jelena Lalić; Elizabeta Duplančić zastupanog po punomoćniku Antun Franetović; Ivo Duplančić zastupanog po punomoćniku Slavica Čupić</izvorni_sadrzaj>
    <derivirana_varijabla naziv="DomainObject.Predmet.ProtustrankaFormated_1">  Jure Vuletić zastupanog po punomoćniku Zoran Perić; Mirjana Vuletić zastupane po punomoćniku Zoran Perić; Jelena Lalić; Elizabeta Duplančić zastupanog po punomoćniku Antun Franetović; Ivo Duplančić zastupanog po punomoćniku Slavica Čupić</derivirana_varijabla>
  </DomainObject.Predmet.ProtustrankaFormated>
  <DomainObject.Predmet.ProtustrankaFormatedOIB>
    <izvorni_sadrzaj>  Jure Vuletić, OIB 93288339122 zastupanog po punomoćniku Zoran Perić; Mirjana Vuletić, OIB 04929901426 zastupane po punomoćniku Zoran Perić; Jelena Lalić, OIB 02308311916; Elizabeta Duplančić zastupanog po punomoćniku Antun Franetović; Ivo Duplančić, OIB 48762548497 zastupanog po punomoćniku Slavica Čupić</izvorni_sadrzaj>
    <derivirana_varijabla naziv="DomainObject.Predmet.ProtustrankaFormatedOIB_1">  Jure Vuletić, OIB 93288339122 zastupanog po punomoćniku Zoran Perić; Mirjana Vuletić, OIB 04929901426 zastupane po punomoćniku Zoran Perić; Jelena Lalić, OIB 02308311916; Elizabeta Duplančić zastupanog po punomoćniku Antun Franetović; Ivo Duplančić, OIB 48762548497 zastupanog po punomoćniku Slavica Čupić</derivirana_varijabla>
  </DomainObject.Predmet.ProtustrankaFormatedOIB>
  <DomainObject.Predmet.ProtustrankaFormatedWithAdress>
    <izvorni_sadrzaj> Jure Vuletić, Stagnja 1, 21000 Split zastupanog po punomoćniku Zoran Perić; Mirjana Vuletić, Stagnja 1, 21000 Split zastupane po punomoćniku Zoran Perić; Jelena Lalić, Kroz Smiljanovac 4, 21210 Solin; Elizabeta Duplančić zastupanog po punomoćniku Antun Franetović; Ivo Duplančić, Dežmanova Ulica 1, 10000 Zagreb zastupanog po punomoćniku Slavica Čupić</izvorni_sadrzaj>
    <derivirana_varijabla naziv="DomainObject.Predmet.ProtustrankaFormatedWithAdress_1"> Jure Vuletić, Stagnja 1, 21000 Split zastupanog po punomoćniku Zoran Perić; Mirjana Vuletić, Stagnja 1, 21000 Split zastupane po punomoćniku Zoran Perić; Jelena Lalić, Kroz Smiljanovac 4, 21210 Solin; Elizabeta Duplančić zastupanog po punomoćniku Antun Franetović; Ivo Duplančić, Dežmanova Ulica 1, 10000 Zagreb zastupanog po punomoćniku Slavica Čupić</derivirana_varijabla>
  </DomainObject.Predmet.ProtustrankaFormatedWithAdress>
  <DomainObject.Predmet.ProtustrankaFormatedWithAdressOIB>
    <izvorni_sadrzaj> Jure Vuletić, OIB 93288339122, Stagnja 1, 21000 Split zastupanog po punomoćniku Zoran Perić; Mirjana Vuletić, OIB 04929901426, Stagnja 1, 21000 Split zastupane po punomoćniku Zoran Perić; Jelena Lalić, OIB 02308311916, Kroz Smiljanovac 4, 21210 Solin; Elizabeta Duplančić zastupanog po punomoćniku Antun Franetović; Ivo Duplančić, OIB 48762548497, Dežmanova Ulica 1, 10000 Zagreb zastupanog po punomoćniku Slavica Čupić</izvorni_sadrzaj>
    <derivirana_varijabla naziv="DomainObject.Predmet.ProtustrankaFormatedWithAdressOIB_1"> Jure Vuletić, OIB 93288339122, Stagnja 1, 21000 Split zastupanog po punomoćniku Zoran Perić; Mirjana Vuletić, OIB 04929901426, Stagnja 1, 21000 Split zastupane po punomoćniku Zoran Perić; Jelena Lalić, OIB 02308311916, Kroz Smiljanovac 4, 21210 Solin; Elizabeta Duplančić zastupanog po punomoćniku Antun Franetović; Ivo Duplančić, OIB 48762548497, Dežmanova Ulica 1, 10000 Zagreb zastupanog po punomoćniku Slavica Čupić</derivirana_varijabla>
  </DomainObject.Predmet.ProtustrankaFormatedWithAdressOIB>
  <DomainObject.Predmet.ProtustrankaWithAdress>
    <izvorni_sadrzaj>Jure Vuletić Stagnja 1, 21000 Split, Mirjana Vuletić Stagnja 1, 21000 Split, Jelena Lalić Kroz Smiljanovac 4, 21210 Solin, Elizabeta Duplančić , Ivo Duplančić Dežmanova Ulica 1, 10000 Zagreb</izvorni_sadrzaj>
    <derivirana_varijabla naziv="DomainObject.Predmet.ProtustrankaWithAdress_1">Jure Vuletić Stagnja 1, 21000 Split, Mirjana Vuletić Stagnja 1, 21000 Split, Jelena Lalić Kroz Smiljanovac 4, 21210 Solin, Elizabeta Duplančić , Ivo Duplančić Dežmanova Ulica 1, 10000 Zagreb</derivirana_varijabla>
  </DomainObject.Predmet.ProtustrankaWithAdress>
  <DomainObject.Predmet.ProtustrankaWithAdressOIB>
    <izvorni_sadrzaj>Jure Vuletić, OIB 93288339122, Stagnja 1, 21000 Split, Mirjana Vuletić, OIB 04929901426, Stagnja 1, 21000 Split, Jelena Lalić, OIB 02308311916, Kroz Smiljanovac 4, 21210 Solin, Elizabeta Duplančić, Ivo Duplančić, OIB 48762548497, Dežmanova Ulica 1, 10000 Zagreb</izvorni_sadrzaj>
    <derivirana_varijabla naziv="DomainObject.Predmet.ProtustrankaWithAdressOIB_1">Jure Vuletić, OIB 93288339122, Stagnja 1, 21000 Split, Mirjana Vuletić, OIB 04929901426, Stagnja 1, 21000 Split, Jelena Lalić, OIB 02308311916, Kroz Smiljanovac 4, 21210 Solin, Elizabeta Duplančić, Ivo Duplančić, OIB 48762548497, Dežmanova Ulica 1, 10000 Zagreb</derivirana_varijabla>
  </DomainObject.Predmet.ProtustrankaWithAdressOIB>
  <DomainObject.Predmet.ProtustrankaNazivFormated>
    <izvorni_sadrzaj>Jure Vuletić,Mirjana Vuletić,Jelena Lalić,Elizabeta Duplančić,Ivo Duplančić</izvorni_sadrzaj>
    <derivirana_varijabla naziv="DomainObject.Predmet.ProtustrankaNazivFormated_1">Jure Vuletić,Mirjana Vuletić,Jelena Lalić,Elizabeta Duplančić,Ivo Duplančić</derivirana_varijabla>
  </DomainObject.Predmet.ProtustrankaNazivFormated>
  <DomainObject.Predmet.ProtustrankaNazivFormatedOIB>
    <izvorni_sadrzaj>Jure Vuletić, OIB 93288339122,Mirjana Vuletić, OIB 04929901426,Jelena Lalić, OIB 02308311916,Elizabeta Duplančić,Ivo Duplančić, OIB 48762548497</izvorni_sadrzaj>
    <derivirana_varijabla naziv="DomainObject.Predmet.ProtustrankaNazivFormatedOIB_1">Jure Vuletić, OIB 93288339122,Mirjana Vuletić, OIB 04929901426,Jelena Lalić, OIB 02308311916,Elizabeta Duplančić,Ivo Duplančić, OIB 48762548497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5 P - Borić Željko</izvorni_sadrzaj>
    <derivirana_varijabla naziv="DomainObject.Predmet.Referada.Naziv_1">5 P - Borić Željko</derivirana_varijabla>
  </DomainObject.Predmet.Referada.Naziv>
  <DomainObject.Predmet.Referada.Oznaka>
    <izvorni_sadrzaj>Ref 5 P</izvorni_sadrzaj>
    <derivirana_varijabla naziv="DomainObject.Predmet.Referada.Oznaka_1">Ref 5 P</derivirana_varijabla>
  </DomainObject.Predmet.Referada.Oznaka>
  <DomainObject.Predmet.Referada.Prostorija.Naziv>
    <izvorni_sadrzaj>Soba 35/I</izvorni_sadrzaj>
    <derivirana_varijabla naziv="DomainObject.Predmet.Referada.Prostorija.Naziv_1">Soba 35/I</derivirana_varijabla>
  </DomainObject.Predmet.Referada.Prostorija.Naziv>
  <DomainObject.Predmet.Referada.Prostorija.Oznaka>
    <izvorni_sadrzaj>Soba 35/I</izvorni_sadrzaj>
    <derivirana_varijabla naziv="DomainObject.Predmet.Referada.Prostorija.Oznaka_1">Soba 35/I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Željko Borić</izvorni_sadrzaj>
    <derivirana_varijabla naziv="DomainObject.Predmet.Referada.Sudac_1">Željko Borić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Antonija Svalina zastupane po punomoćniku Emil Šeparović; Tomislav Svalina zastupanog po punomoćniku Emil Šeparović</izvorni_sadrzaj>
    <derivirana_varijabla naziv="DomainObject.Predmet.StrankaFormated_1">  Antonija Svalina zastupane po punomoćniku Emil Šeparović; Tomislav Svalina zastupanog po punomoćniku Emil Šeparović</derivirana_varijabla>
  </DomainObject.Predmet.StrankaFormated>
  <DomainObject.Predmet.StrankaFormatedOIB>
    <izvorni_sadrzaj>  Antonija Svalina, OIB 72275198425 zastupane po punomoćniku Emil Šeparović; Tomislav Svalina, OIB 83146707987 zastupanog po punomoćniku Emil Šeparović</izvorni_sadrzaj>
    <derivirana_varijabla naziv="DomainObject.Predmet.StrankaFormatedOIB_1">  Antonija Svalina, OIB 72275198425 zastupane po punomoćniku Emil Šeparović; Tomislav Svalina, OIB 83146707987 zastupanog po punomoćniku Emil Šeparović</derivirana_varijabla>
  </DomainObject.Predmet.StrankaFormatedOIB>
  <DomainObject.Predmet.StrankaFormatedWithAdress>
    <izvorni_sadrzaj> Antonija Svalina, Borčićeva 7, 21000 Split zastupane po punomoćniku Emil Šeparović; Tomislav Svalina, Borčićeva 7, 21000 Split zastupanog po punomoćniku Emil Šeparović</izvorni_sadrzaj>
    <derivirana_varijabla naziv="DomainObject.Predmet.StrankaFormatedWithAdress_1"> Antonija Svalina, Borčićeva 7, 21000 Split zastupane po punomoćniku Emil Šeparović; Tomislav Svalina, Borčićeva 7, 21000 Split zastupanog po punomoćniku Emil Šeparović</derivirana_varijabla>
  </DomainObject.Predmet.StrankaFormatedWithAdress>
  <DomainObject.Predmet.StrankaFormatedWithAdressOIB>
    <izvorni_sadrzaj> Antonija Svalina, OIB 72275198425, Borčićeva 7, 21000 Split zastupane po punomoćniku Emil Šeparović; Tomislav Svalina, OIB 83146707987, Borčićeva 7, 21000 Split zastupanog po punomoćniku Emil Šeparović</izvorni_sadrzaj>
    <derivirana_varijabla naziv="DomainObject.Predmet.StrankaFormatedWithAdressOIB_1"> Antonija Svalina, OIB 72275198425, Borčićeva 7, 21000 Split zastupane po punomoćniku Emil Šeparović; Tomislav Svalina, OIB 83146707987, Borčićeva 7, 21000 Split zastupanog po punomoćniku Emil Šeparović</derivirana_varijabla>
  </DomainObject.Predmet.StrankaFormatedWithAdressOIB>
  <DomainObject.Predmet.StrankaWithAdress>
    <izvorni_sadrzaj>Antonija Svalina Borčićeva 7,21000 Split,Tomislav Svalina Borčićeva 7,21000 Split</izvorni_sadrzaj>
    <derivirana_varijabla naziv="DomainObject.Predmet.StrankaWithAdress_1">Antonija Svalina Borčićeva 7,21000 Split,Tomislav Svalina Borčićeva 7,21000 Split</derivirana_varijabla>
  </DomainObject.Predmet.StrankaWithAdress>
  <DomainObject.Predmet.StrankaWithAdressOIB>
    <izvorni_sadrzaj>Antonija Svalina, OIB 72275198425, Borčićeva 7,21000 Split,Tomislav Svalina, OIB 83146707987, Borčićeva 7,21000 Split</izvorni_sadrzaj>
    <derivirana_varijabla naziv="DomainObject.Predmet.StrankaWithAdressOIB_1">Antonija Svalina, OIB 72275198425, Borčićeva 7,21000 Split,Tomislav Svalina, OIB 83146707987, Borčićeva 7,21000 Split</derivirana_varijabla>
  </DomainObject.Predmet.StrankaWithAdressOIB>
  <DomainObject.Predmet.StrankaNazivFormated>
    <izvorni_sadrzaj>Antonija Svalina,Tomislav Svalina</izvorni_sadrzaj>
    <derivirana_varijabla naziv="DomainObject.Predmet.StrankaNazivFormated_1">Antonija Svalina,Tomislav Svalina</derivirana_varijabla>
  </DomainObject.Predmet.StrankaNazivFormated>
  <DomainObject.Predmet.StrankaNazivFormatedOIB>
    <izvorni_sadrzaj>Antonija Svalina, OIB 72275198425,Tomislav Svalina, OIB 83146707987</izvorni_sadrzaj>
    <derivirana_varijabla naziv="DomainObject.Predmet.StrankaNazivFormatedOIB_1">Antonija Svalina, OIB 72275198425,Tomislav Svalina, OIB 83146707987</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5 P - Borić Željko</izvorni_sadrzaj>
    <derivirana_varijabla naziv="DomainObject.Predmet.TrenutnaLokacijaSpisa.Naziv_1">5 P - Borić Željko</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parničnog odjela</izvorni_sadrzaj>
    <derivirana_varijabla naziv="DomainObject.Predmet.UstrojstvenaJedinicaVodi.Naziv_1">Pisarnica parničnog odjela</derivirana_varijabla>
  </DomainObject.Predmet.UstrojstvenaJedinicaVodi.Naziv>
  <DomainObject.Predmet.UstrojstvenaJedinicaVodi.Oznaka>
    <izvorni_sadrzaj>P pisarn.</izvorni_sadrzaj>
    <derivirana_varijabla naziv="DomainObject.Predmet.UstrojstvenaJedinicaVodi.Oznaka_1">P pisarn.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ANA LUBINA</izvorni_sadrzaj>
    <derivirana_varijabla naziv="DomainObject.Predmet.Zapisnicar_1">ANA LUBINA</derivirana_varijabla>
  </DomainObject.Predmet.Zapisnicar>
  <DomainObject.Predmet.StrankaListFormated>
    <izvorni_sadrzaj>
      <item>Antonija Svalina zastupane po punomoćniku Emil Šeparović</item>
      <item>Tomislav Svalina zastupanog po punomoćniku Emil Šeparović</item>
    </izvorni_sadrzaj>
    <derivirana_varijabla naziv="DomainObject.Predmet.StrankaListFormated_1">
      <item>Antonija Svalina zastupane po punomoćniku Emil Šeparović</item>
      <item>Tomislav Svalina zastupanog po punomoćniku Emil Šeparović</item>
    </derivirana_varijabla>
  </DomainObject.Predmet.StrankaListFormated>
  <DomainObject.Predmet.StrankaListFormatedOIB>
    <izvorni_sadrzaj>
      <item>Antonija Svalina, OIB 72275198425 zastupane po punomoćniku Emil Šeparović</item>
      <item>Tomislav Svalina, OIB 83146707987 zastupanog po punomoćniku Emil Šeparović</item>
    </izvorni_sadrzaj>
    <derivirana_varijabla naziv="DomainObject.Predmet.StrankaListFormatedOIB_1">
      <item>Antonija Svalina, OIB 72275198425 zastupane po punomoćniku Emil Šeparović</item>
      <item>Tomislav Svalina, OIB 83146707987 zastupanog po punomoćniku Emil Šeparović</item>
    </derivirana_varijabla>
  </DomainObject.Predmet.StrankaListFormatedOIB>
  <DomainObject.Predmet.StrankaListFormatedWithAdress>
    <izvorni_sadrzaj>
      <item>Antonija Svalina, Borčićeva 7, 21000 Split zastupane po punomoćniku Emil Šeparović</item>
      <item>Tomislav Svalina, Borčićeva 7, 21000 Split zastupanog po punomoćniku Emil Šeparović</item>
    </izvorni_sadrzaj>
    <derivirana_varijabla naziv="DomainObject.Predmet.StrankaListFormatedWithAdress_1">
      <item>Antonija Svalina, Borčićeva 7, 21000 Split zastupane po punomoćniku Emil Šeparović</item>
      <item>Tomislav Svalina, Borčićeva 7, 21000 Split zastupanog po punomoćniku Emil Šeparović</item>
    </derivirana_varijabla>
  </DomainObject.Predmet.StrankaListFormatedWithAdress>
  <DomainObject.Predmet.StrankaListFormatedWithAdressOIB>
    <izvorni_sadrzaj>
      <item>Antonija Svalina, OIB 72275198425, Borčićeva 7, 21000 Split zastupane po punomoćniku Emil Šeparović</item>
      <item>Tomislav Svalina, OIB 83146707987, Borčićeva 7, 21000 Split zastupanog po punomoćniku Emil Šeparović</item>
    </izvorni_sadrzaj>
    <derivirana_varijabla naziv="DomainObject.Predmet.StrankaListFormatedWithAdressOIB_1">
      <item>Antonija Svalina, OIB 72275198425, Borčićeva 7, 21000 Split zastupane po punomoćniku Emil Šeparović</item>
      <item>Tomislav Svalina, OIB 83146707987, Borčićeva 7, 21000 Split zastupanog po punomoćniku Emil Šeparović</item>
    </derivirana_varijabla>
  </DomainObject.Predmet.StrankaListFormatedWithAdressOIB>
  <DomainObject.Predmet.StrankaListNazivFormated>
    <izvorni_sadrzaj>
      <item>Antonija Svalina</item>
      <item>Tomislav Svalina</item>
    </izvorni_sadrzaj>
    <derivirana_varijabla naziv="DomainObject.Predmet.StrankaListNazivFormated_1">
      <item>Antonija Svalina</item>
      <item>Tomislav Svalina</item>
    </derivirana_varijabla>
  </DomainObject.Predmet.StrankaListNazivFormated>
  <DomainObject.Predmet.StrankaListNazivFormatedOIB>
    <izvorni_sadrzaj>
      <item>Antonija Svalina, OIB 72275198425</item>
      <item>Tomislav Svalina, OIB 83146707987</item>
    </izvorni_sadrzaj>
    <derivirana_varijabla naziv="DomainObject.Predmet.StrankaListNazivFormatedOIB_1">
      <item>Antonija Svalina, OIB 72275198425</item>
      <item>Tomislav Svalina, OIB 83146707987</item>
    </derivirana_varijabla>
  </DomainObject.Predmet.StrankaListNazivFormatedOIB>
  <DomainObject.Predmet.ProtuStrankaListFormated>
    <izvorni_sadrzaj>
      <item>Jelena Lalić</item>
      <item>Jure Vuletić zastupanog po punomoćniku Zoran Perić</item>
      <item>Mirjana Vuletić zastupane po punomoćniku Zoran Perić</item>
      <item>Elizabeta Duplančić zastupanog po punomoćniku Antun Franetović</item>
      <item>Ivo Duplančić zastupanog po punomoćniku Slavica Čupić</item>
    </izvorni_sadrzaj>
    <derivirana_varijabla naziv="DomainObject.Predmet.ProtuStrankaListFormated_1">
      <item>Jelena Lalić</item>
      <item>Jure Vuletić zastupanog po punomoćniku Zoran Perić</item>
      <item>Mirjana Vuletić zastupane po punomoćniku Zoran Perić</item>
      <item>Elizabeta Duplančić zastupanog po punomoćniku Antun Franetović</item>
      <item>Ivo Duplančić zastupanog po punomoćniku Slavica Čupić</item>
    </derivirana_varijabla>
  </DomainObject.Predmet.ProtuStrankaListFormated>
  <DomainObject.Predmet.ProtuStrankaListFormatedOIB>
    <izvorni_sadrzaj>
      <item>Jure Vuletić, OIB 93288339122 zastupanog po punomoćniku Zoran Perić</item>
      <item>Mirjana Vuletić, OIB 04929901426 zastupane po punomoćniku Zoran Perić</item>
      <item>Jelena Lalić, OIB 02308311916</item>
      <item>Elizabeta Duplančić zastupanog po punomoćniku Antun Franetović</item>
      <item>Ivo Duplančić, OIB 48762548497 zastupanog po punomoćniku Slavica Čupić</item>
    </izvorni_sadrzaj>
    <derivirana_varijabla naziv="DomainObject.Predmet.ProtuStrankaListFormatedOIB_1">
      <item>Jure Vuletić, OIB 93288339122 zastupanog po punomoćniku Zoran Perić</item>
      <item>Mirjana Vuletić, OIB 04929901426 zastupane po punomoćniku Zoran Perić</item>
      <item>Jelena Lalić, OIB 02308311916</item>
      <item>Elizabeta Duplančić zastupanog po punomoćniku Antun Franetović</item>
      <item>Ivo Duplančić, OIB 48762548497 zastupanog po punomoćniku Slavica Čupić</item>
    </derivirana_varijabla>
  </DomainObject.Predmet.ProtuStrankaListFormatedOIB>
  <DomainObject.Predmet.ProtuStrankaListFormatedWithAdress>
    <izvorni_sadrzaj>
      <item>Jelena Lalić, Kroz Smiljanovac 4, 21210 Solin</item>
      <item>Jure Vuletić, Stagnja 1, 21000 Split zastupanog po punomoćniku Zoran Perić</item>
      <item>Mirjana Vuletić, Stagnja 1, 21000 Split zastupane po punomoćniku Zoran Perić</item>
      <item>Elizabeta Duplančić zastupanog po punomoćniku Antun Franetović</item>
      <item>Ivo Duplančić, Dežmanova Ulica 1, 10000 Zagreb zastupanog po punomoćniku Slavica Čupić</item>
    </izvorni_sadrzaj>
    <derivirana_varijabla naziv="DomainObject.Predmet.ProtuStrankaListFormatedWithAdress_1">
      <item>Jelena Lalić, Kroz Smiljanovac 4, 21210 Solin</item>
      <item>Jure Vuletić, Stagnja 1, 21000 Split zastupanog po punomoćniku Zoran Perić</item>
      <item>Mirjana Vuletić, Stagnja 1, 21000 Split zastupane po punomoćniku Zoran Perić</item>
      <item>Elizabeta Duplančić zastupanog po punomoćniku Antun Franetović</item>
      <item>Ivo Duplančić, Dežmanova Ulica 1, 10000 Zagreb zastupanog po punomoćniku Slavica Čupić</item>
    </derivirana_varijabla>
  </DomainObject.Predmet.ProtuStrankaListFormatedWithAdress>
  <DomainObject.Predmet.ProtuStrankaListFormatedWithAdressOIB>
    <izvorni_sadrzaj>
      <item>Jure Vuletić, OIB 93288339122, Stagnja 1, 21000 Split zastupanog po punomoćniku Zoran Perić</item>
      <item>Mirjana Vuletić, OIB 04929901426, Stagnja 1, 21000 Split zastupane po punomoćniku Zoran Perić</item>
      <item>Jelena Lalić, OIB 02308311916, Kroz Smiljanovac 4, 21210 Solin</item>
      <item>Elizabeta Duplančić zastupanog po punomoćniku Antun Franetović</item>
      <item>Ivo Duplančić, OIB 48762548497, Dežmanova Ulica 1, 10000 Zagreb zastupanog po punomoćniku Slavica Čupić</item>
    </izvorni_sadrzaj>
    <derivirana_varijabla naziv="DomainObject.Predmet.ProtuStrankaListFormatedWithAdressOIB_1">
      <item>Jure Vuletić, OIB 93288339122, Stagnja 1, 21000 Split zastupanog po punomoćniku Zoran Perić</item>
      <item>Mirjana Vuletić, OIB 04929901426, Stagnja 1, 21000 Split zastupane po punomoćniku Zoran Perić</item>
      <item>Jelena Lalić, OIB 02308311916, Kroz Smiljanovac 4, 21210 Solin</item>
      <item>Elizabeta Duplančić zastupanog po punomoćniku Antun Franetović</item>
      <item>Ivo Duplančić, OIB 48762548497, Dežmanova Ulica 1, 10000 Zagreb zastupanog po punomoćniku Slavica Čupić</item>
    </derivirana_varijabla>
  </DomainObject.Predmet.ProtuStrankaListFormatedWithAdressOIB>
  <DomainObject.Predmet.ProtuStrankaListNazivFormated>
    <izvorni_sadrzaj>
      <item>Jelena Lalić</item>
      <item>Jure Vuletić</item>
      <item>Mirjana Vuletić</item>
      <item>Elizabeta Duplančić</item>
      <item>Ivo Duplančić</item>
    </izvorni_sadrzaj>
    <derivirana_varijabla naziv="DomainObject.Predmet.ProtuStrankaListNazivFormated_1">
      <item>Jelena Lalić</item>
      <item>Jure Vuletić</item>
      <item>Mirjana Vuletić</item>
      <item>Elizabeta Duplančić</item>
      <item>Ivo Duplančić</item>
    </derivirana_varijabla>
  </DomainObject.Predmet.ProtuStrankaListNazivFormated>
  <DomainObject.Predmet.ProtuStrankaListNazivFormatedOIB>
    <izvorni_sadrzaj>
      <item>Jure Vuletić, OIB 93288339122</item>
      <item>Mirjana Vuletić, OIB 04929901426</item>
      <item>Jelena Lalić, OIB 02308311916</item>
      <item>Elizabeta Duplančić</item>
      <item>Ivo Duplančić, OIB 48762548497</item>
    </izvorni_sadrzaj>
    <derivirana_varijabla naziv="DomainObject.Predmet.ProtuStrankaListNazivFormatedOIB_1">
      <item>Jure Vuletić, OIB 93288339122</item>
      <item>Mirjana Vuletić, OIB 04929901426</item>
      <item>Jelena Lalić, OIB 02308311916</item>
      <item>Elizabeta Duplančić</item>
      <item>Ivo Duplančić, OIB 48762548497</item>
    </derivirana_varijabla>
  </DomainObject.Predmet.ProtuStrankaListNazivFormatedOIB>
  <DomainObject.Predmet.OstaliListFormated>
    <izvorni_sadrzaj>
      <item>Emil Šeparović punomoćnik sudionika u postupku Tomislav Svalina; Antonija Svalina</item>
      <item>Zoran Perić punomoćnik sudionika u postupku Mirjana Vuletić; Jure Vuletić</item>
      <item>Slavica Čupić punomoćnik sudionika u postupku Ivo Duplančić</item>
      <item>Antun Franetović punomoćnik sudionika u postupku Elizabeta Duplančić</item>
    </izvorni_sadrzaj>
    <derivirana_varijabla naziv="DomainObject.Predmet.OstaliListFormated_1">
      <item>Emil Šeparović punomoćnik sudionika u postupku Tomislav Svalina; Antonija Svalina</item>
      <item>Zoran Perić punomoćnik sudionika u postupku Mirjana Vuletić; Jure Vuletić</item>
      <item>Slavica Čupić punomoćnik sudionika u postupku Ivo Duplančić</item>
      <item>Antun Franetović punomoćnik sudionika u postupku Elizabeta Duplančić</item>
    </derivirana_varijabla>
  </DomainObject.Predmet.OstaliListFormated>
  <DomainObject.Predmet.OstaliListFormatedOIB>
    <izvorni_sadrzaj>
      <item>Emil Šeparović, OIB 14020035360 punomoćnik sudionika u postupku Tomislav Svalina; Antonija Svalina</item>
      <item>Zoran Perić, OIB 80002118224 punomoćnik sudionika u postupku Mirjana Vuletić; Jure Vuletić</item>
      <item>Slavica Čupić, OIB 26471780404 punomoćnik sudionika u postupku Ivo Duplančić</item>
      <item>Antun Franetović, OIB 34540660465 punomoćnik sudionika u postupku Elizabeta Duplančić</item>
    </izvorni_sadrzaj>
    <derivirana_varijabla naziv="DomainObject.Predmet.OstaliListFormatedOIB_1">
      <item>Emil Šeparović, OIB 14020035360 punomoćnik sudionika u postupku Tomislav Svalina; Antonija Svalina</item>
      <item>Zoran Perić, OIB 80002118224 punomoćnik sudionika u postupku Mirjana Vuletić; Jure Vuletić</item>
      <item>Slavica Čupić, OIB 26471780404 punomoćnik sudionika u postupku Ivo Duplančić</item>
      <item>Antun Franetović, OIB 34540660465 punomoćnik sudionika u postupku Elizabeta Duplančić</item>
    </derivirana_varijabla>
  </DomainObject.Predmet.OstaliListFormatedOIB>
  <DomainObject.Predmet.OstaliListFormatedWithAdress>
    <izvorni_sadrzaj>
      <item>Emil Šeparović, Mažuranićevo šetalište 2, 21000 Split punomoćnik sudionika u postupku Tomislav Svalina; Antonija Svalina</item>
      <item>Zoran Perić, Domovinskog rata 29, 21000 Split punomoćnik sudionika u postupku Mirjana Vuletić; Jure Vuletić</item>
      <item>Slavica Čupić, Bihaćka 2A/IV, 21000 Split punomoćnik sudionika u postupku Ivo Duplančić</item>
      <item>Antun Franetović, Domovinskog rata 29b/V, 21000 Split punomoćnik sudionika u postupku Elizabeta Duplančić</item>
    </izvorni_sadrzaj>
    <derivirana_varijabla naziv="DomainObject.Predmet.OstaliListFormatedWithAdress_1">
      <item>Emil Šeparović, Mažuranićevo šetalište 2, 21000 Split punomoćnik sudionika u postupku Tomislav Svalina; Antonija Svalina</item>
      <item>Zoran Perić, Domovinskog rata 29, 21000 Split punomoćnik sudionika u postupku Mirjana Vuletić; Jure Vuletić</item>
      <item>Slavica Čupić, Bihaćka 2A/IV, 21000 Split punomoćnik sudionika u postupku Ivo Duplančić</item>
      <item>Antun Franetović, Domovinskog rata 29b/V, 21000 Split punomoćnik sudionika u postupku Elizabeta Duplančić</item>
    </derivirana_varijabla>
  </DomainObject.Predmet.OstaliListFormatedWithAdress>
  <DomainObject.Predmet.OstaliListFormatedWithAdressOIB>
    <izvorni_sadrzaj>
      <item>Emil Šeparović, OIB 14020035360, Mažuranićevo šetalište 2, 21000 Split punomoćnik sudionika u postupku Tomislav Svalina; Antonija Svalina</item>
      <item>Zoran Perić, OIB 80002118224, Domovinskog rata 29, 21000 Split punomoćnik sudionika u postupku Mirjana Vuletić; Jure Vuletić</item>
      <item>Slavica Čupić, OIB 26471780404, Bihaćka 2A/IV, 21000 Split punomoćnik sudionika u postupku Ivo Duplančić</item>
      <item>Antun Franetović, OIB 34540660465, Domovinskog rata 29b/V, 21000 Split punomoćnik sudionika u postupku Elizabeta Duplančić</item>
    </izvorni_sadrzaj>
    <derivirana_varijabla naziv="DomainObject.Predmet.OstaliListFormatedWithAdressOIB_1">
      <item>Emil Šeparović, OIB 14020035360, Mažuranićevo šetalište 2, 21000 Split punomoćnik sudionika u postupku Tomislav Svalina; Antonija Svalina</item>
      <item>Zoran Perić, OIB 80002118224, Domovinskog rata 29, 21000 Split punomoćnik sudionika u postupku Mirjana Vuletić; Jure Vuletić</item>
      <item>Slavica Čupić, OIB 26471780404, Bihaćka 2A/IV, 21000 Split punomoćnik sudionika u postupku Ivo Duplančić</item>
      <item>Antun Franetović, OIB 34540660465, Domovinskog rata 29b/V, 21000 Split punomoćnik sudionika u postupku Elizabeta Duplančić</item>
    </derivirana_varijabla>
  </DomainObject.Predmet.OstaliListFormatedWithAdressOIB>
  <DomainObject.Predmet.OstaliListNazivFormated>
    <izvorni_sadrzaj>
      <item>Zoran Perić</item>
      <item>Emil Šeparović</item>
      <item>Slavica Čupić</item>
      <item>Antun Franetović</item>
    </izvorni_sadrzaj>
    <derivirana_varijabla naziv="DomainObject.Predmet.OstaliListNazivFormated_1">
      <item>Zoran Perić</item>
      <item>Emil Šeparović</item>
      <item>Slavica Čupić</item>
      <item>Antun Franetović</item>
    </derivirana_varijabla>
  </DomainObject.Predmet.OstaliListNazivFormated>
  <DomainObject.Predmet.OstaliListNazivFormatedOIB>
    <izvorni_sadrzaj>
      <item>Zoran Perić, OIB 80002118224</item>
      <item>Emil Šeparović, OIB 14020035360</item>
      <item>Slavica Čupić, OIB 26471780404</item>
      <item>Antun Franetović, OIB 34540660465</item>
    </izvorni_sadrzaj>
    <derivirana_varijabla naziv="DomainObject.Predmet.OstaliListNazivFormatedOIB_1">
      <item>Zoran Perić, OIB 80002118224</item>
      <item>Emil Šeparović, OIB 14020035360</item>
      <item>Slavica Čupić, OIB 26471780404</item>
      <item>Antun Franetović, OIB 34540660465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23. rujna 2026.</izvorni_sadrzaj>
    <derivirana_varijabla naziv="DomainObject.Datum_1">23. rujna 2026.</derivirana_varijabla>
  </DomainObject.Datum>
  <DomainObject.PoslovniBrojDokumenta>
    <izvorni_sadrzaj>P-225/2025-37</izvorni_sadrzaj>
    <derivirana_varijabla naziv="DomainObject.PoslovniBrojDokumenta_1">P-225/2025-37</derivirana_varijabla>
  </DomainObject.PoslovniBrojDokumenta>
  <DomainObject.Predmet.StrankaIDrugi>
    <izvorni_sadrzaj>Antonija Svalina i dr.</izvorni_sadrzaj>
    <derivirana_varijabla naziv="DomainObject.Predmet.StrankaIDrugi_1">Antonija Svalina i dr.</derivirana_varijabla>
  </DomainObject.Predmet.StrankaIDrugi>
  <DomainObject.Predmet.ProtustrankaIDrugi>
    <izvorni_sadrzaj>Jure Vuletić i dr.</izvorni_sadrzaj>
    <derivirana_varijabla naziv="DomainObject.Predmet.ProtustrankaIDrugi_1">Jure Vuletić i dr.</derivirana_varijabla>
  </DomainObject.Predmet.ProtustrankaIDrugi>
  <DomainObject.Predmet.StrankaIDrugiAdressOIB>
    <izvorni_sadrzaj>Antonija Svalina, OIB 72275198425, Borčićeva 7, 21000 Split i dr.</izvorni_sadrzaj>
    <derivirana_varijabla naziv="DomainObject.Predmet.StrankaIDrugiAdressOIB_1">Antonija Svalina, OIB 72275198425, Borčićeva 7, 21000 Split i dr.</derivirana_varijabla>
  </DomainObject.Predmet.StrankaIDrugiAdressOIB>
  <DomainObject.Predmet.ProtustrankaIDrugiAdressOIB>
    <izvorni_sadrzaj>Jure Vuletić, OIB 93288339122, Stagnja 1, 21000 Split i dr.</izvorni_sadrzaj>
    <derivirana_varijabla naziv="DomainObject.Predmet.ProtustrankaIDrugiAdressOIB_1">Jure Vuletić, OIB 93288339122, Stagnja 1,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Mirjana Vuletić</item>
      <item>Antonija Svalina</item>
      <item>Tomislav Svalina</item>
      <item>Emil Šeparović</item>
      <item>Jure Vuletić</item>
      <item>Jelena Lalić</item>
      <item>Elizabeta Duplančić</item>
      <item>Ivo Duplančić</item>
      <item>Zoran Perić</item>
      <item>Slavica Čupić</item>
      <item>Antun Franetović</item>
    </izvorni_sadrzaj>
    <derivirana_varijabla naziv="DomainObject.Predmet.SudioniciListNaziv_1">
      <item>Mirjana Vuletić</item>
      <item>Antonija Svalina</item>
      <item>Tomislav Svalina</item>
      <item>Emil Šeparović</item>
      <item>Jure Vuletić</item>
      <item>Jelena Lalić</item>
      <item>Elizabeta Duplančić</item>
      <item>Ivo Duplančić</item>
      <item>Zoran Perić</item>
      <item>Slavica Čupić</item>
      <item>Antun Franetović</item>
    </derivirana_varijabla>
  </DomainObject.Predmet.SudioniciListNaziv>
  <DomainObject.Predmet.SudioniciListAdressOIB>
    <izvorni_sadrzaj>
      <item>Mirjana Vuletić, OIB 04929901426, Stagnja 1,21000 Split</item>
      <item>Antonija Svalina, OIB 72275198425, Borčićeva 7,21000 Split</item>
      <item>Tomislav Svalina, OIB 83146707987, Borčićeva 7,21000 Split</item>
      <item>Emil Šeparović, OIB 14020035360, Mažuranićevo šetalište 2,21000 Split</item>
      <item>Jure Vuletić, OIB 93288339122, Stagnja 1,21000 Split</item>
      <item>Jelena Lalić, OIB 02308311916, Kroz Smiljanovac 4,21210 Solin</item>
      <item>Elizabeta Duplančić</item>
      <item>Ivo Duplančić, OIB 48762548497, Dežmanova Ulica 1,10000 Zagreb</item>
      <item>Zoran Perić, OIB 80002118224, Domovinskog rata 29,21000 Split</item>
      <item>Slavica Čupić, OIB 26471780404, Bihaćka 2A/IV,21000 Split</item>
      <item>Antun Franetović, OIB 34540660465, Domovinskog rata 29b/V,21000 Split</item>
    </izvorni_sadrzaj>
    <derivirana_varijabla naziv="DomainObject.Predmet.SudioniciListAdressOIB_1">
      <item>Mirjana Vuletić, OIB 04929901426, Stagnja 1,21000 Split</item>
      <item>Antonija Svalina, OIB 72275198425, Borčićeva 7,21000 Split</item>
      <item>Tomislav Svalina, OIB 83146707987, Borčićeva 7,21000 Split</item>
      <item>Emil Šeparović, OIB 14020035360, Mažuranićevo šetalište 2,21000 Split</item>
      <item>Jure Vuletić, OIB 93288339122, Stagnja 1,21000 Split</item>
      <item>Jelena Lalić, OIB 02308311916, Kroz Smiljanovac 4,21210 Solin</item>
      <item>Elizabeta Duplančić</item>
      <item>Ivo Duplančić, OIB 48762548497, Dežmanova Ulica 1,10000 Zagreb</item>
      <item>Zoran Perić, OIB 80002118224, Domovinskog rata 29,21000 Split</item>
      <item>Slavica Čupić, OIB 26471780404, Bihaćka 2A/IV,21000 Split</item>
      <item>Antun Franetović, OIB 34540660465, Domovinskog rata 29b/V,21000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04929901426</item>
      <item>, OIB 72275198425</item>
      <item>, OIB 83146707987</item>
      <item>, OIB 14020035360</item>
      <item>, OIB 93288339122</item>
      <item>, OIB 02308311916</item>
      <item>, OIB null</item>
      <item>, OIB 48762548497</item>
      <item>, OIB 80002118224</item>
      <item>, OIB 26471780404</item>
      <item>, OIB 34540660465</item>
    </izvorni_sadrzaj>
    <derivirana_varijabla naziv="DomainObject.Predmet.SudioniciListNazivOIB_1">
      <item>, OIB 04929901426</item>
      <item>, OIB 72275198425</item>
      <item>, OIB 83146707987</item>
      <item>, OIB 14020035360</item>
      <item>, OIB 93288339122</item>
      <item>, OIB 02308311916</item>
      <item>, OIB null</item>
      <item>, OIB 48762548497</item>
      <item>, OIB 80002118224</item>
      <item>, OIB 26471780404</item>
      <item>, OIB 34540660465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11. studenog 2024.</izvorni_sadrzaj>
    <derivirana_varijabla naziv="DomainObject.Predmet.DatumPocetkaProcesa_1">11. studenog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247</properties:Words>
  <properties:Characters>1199</properties:Characters>
  <properties:Lines>52</properties:Lines>
  <properties:Paragraphs>29</properties:Paragraphs>
  <properties:TotalTime>132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1739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2024-11-12T07:37:00Z</dcterms:created>
  <dc:creator>Antonija Markušić</dc:creator>
  <cp:lastModifiedBy>Ana Lubina</cp:lastModifiedBy>
  <cp:lastPrinted>2025-01-21T08:52:00Z</cp:lastPrinted>
  <dcterms:modified xmlns:xsi="http://www.w3.org/2001/XMLSchema-instance" xsi:type="dcterms:W3CDTF">2026-09-23T06:27:00Z</dcterms:modified>
  <cp:revision>69</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P-225/2025-37 / Zapisnik - Pripremno ročište (pripremno_ročište_-_P-225-25   8,15.docx)</vt:lpwstr>
  </prop:property>
  <prop:property fmtid="{D5CDD505-2E9C-101B-9397-08002B2CF9AE}" pid="4" name="CC_coloring">
    <vt:bool>false</vt:bool>
  </prop:property>
  <prop:property fmtid="{D5CDD505-2E9C-101B-9397-08002B2CF9AE}" pid="5" name="BrojStranica">
    <vt:i4>2</vt:i4>
  </prop:property>
</prop:Properties>
</file>