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E73B5" w14:paraId="3E1BC5F8" w14:textId="4F195155">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E73B5">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E73B5" w14:paraId="4A868533" w14:textId="4CF0ADC8">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E73B5">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E73B5" w14:paraId="25B0C1A8" w14:textId="2536FEFC">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E73B5">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E73B5">
            <w:rPr>
              <w:rStyle w:val="eSPISCCParagraphDefaultFont"/>
              <w:rFonts w:eastAsiaTheme="minorHAnsi"/>
            </w:rPr>
            <w:t>Zagreb</w:t>
          </w:r>
        </w:sdtContent>
      </w:sdt>
      <w:r w:rsidR="001349C2">
        <w:t xml:space="preserve"> </w:t>
      </w:r>
    </w:p>
    <w:p w:rsidR="000E43A6" w:rsidP="001349C2" w:rsidRDefault="000E43A6" w14:paraId="0902127E" w14:textId="77777777">
      <w:pPr>
        <w:spacing w:after="0"/>
      </w:pPr>
    </w:p>
    <w:p w:rsidRPr="00176071" w:rsidR="00176071" w:rsidP="00610735" w:rsidRDefault="000E43A6" w14:paraId="2A944C29" w14:textId="471CFFA5">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E73B5" w:rsidR="007E73B5">
            <w:rPr>
              <w:rStyle w:val="eSPISCCParagraphDefaultFont"/>
              <w:rFonts w:eastAsiaTheme="minorHAnsi"/>
            </w:rPr>
            <w:t>Pp-2745/2026</w:t>
          </w:r>
        </w:sdtContent>
      </w:sdt>
      <w:r w:rsidR="00176071">
        <w:t xml:space="preserve">                                                        </w:t>
      </w:r>
    </w:p>
    <w:p w:rsidR="009E7DBB" w:rsidP="000F1677" w:rsidRDefault="00610735" w14:paraId="163A9531" w14:textId="23375666">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E73B5" w:rsidR="007E73B5">
            <w:rPr>
              <w:rStyle w:val="eSPISCCParagraphDefaultFont"/>
              <w:rFonts w:eastAsiaTheme="minorHAnsi"/>
            </w:rPr>
            <w:t>SPIZA društvo s ograničenom odgovornošću za ugostiteljstvo i turistička agencija i dr.</w:t>
          </w:r>
        </w:sdtContent>
      </w:sdt>
      <w:r w:rsidR="00210894">
        <w:t xml:space="preserve"> </w:t>
      </w:r>
    </w:p>
    <w:p w:rsidRPr="0041581F" w:rsidR="0041581F" w:rsidP="000F1677" w:rsidRDefault="009E7DBB" w14:paraId="607A398A" w14:textId="6243CA36">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7E73B5" w:rsidR="007E73B5">
            <w:rPr>
              <w:rStyle w:val="eSPISCCParagraphDefaultFont"/>
              <w:rFonts w:eastAsiaTheme="minorHAnsi"/>
            </w:rPr>
            <w:t>Željko Romić</w:t>
          </w:r>
        </w:sdtContent>
      </w:sdt>
      <w:r w:rsidR="001E00E5">
        <w:rPr>
          <w:rFonts w:eastAsia="Calibri" w:cs="Times New Roman"/>
          <w:noProof/>
        </w:rPr>
        <w:t xml:space="preserve"> </w:t>
      </w:r>
    </w:p>
    <w:p w:rsidRPr="00610735" w:rsidR="00176071" w:rsidP="000F1677" w:rsidRDefault="00176071" w14:paraId="4BFE3A93" w14:textId="61ECC39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E73B5" w:rsidR="007E73B5">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EndPr>
          <w:rPr>
            <w:rStyle w:val="eSPISCCParagraphDefaultFont"/>
          </w:rPr>
        </w:sdtEndPr>
        <w:sdtContent>
          <w:r w:rsidRPr="007E73B5" w:rsidR="007E73B5">
            <w:rPr>
              <w:rStyle w:val="eSPISCCParagraphDefaultFont"/>
              <w:rFonts w:eastAsiaTheme="minorHAnsi"/>
            </w:rPr>
            <w:t>Zakon o autorskom pravu i srodnim pravima</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00D7095E" w:rsidP="007E73B5" w:rsidRDefault="009E7DBB" w14:paraId="79DFD518" w14:textId="632FAC80">
      <w:pPr>
        <w:ind w:firstLine="708"/>
        <w:jc w:val="both"/>
        <w:rPr>
          <w:b/>
          <w:caps/>
          <w:spacing w:val="100"/>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7E73B5" w:rsidR="007E73B5">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1AFEF8BA" w14:textId="62AF73E4">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E73B5" w:rsidR="007E73B5">
            <w:rPr>
              <w:rStyle w:val="eSPISCCParagraphDefaultFont"/>
              <w:rFonts w:eastAsiaTheme="minorHAnsi"/>
            </w:rPr>
            <w:t>SPIZA društvo s ograničenom odgovornošću za ugostiteljstvo i turistička agencija</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E73B5" w:rsidR="007E73B5">
            <w:rPr>
              <w:rStyle w:val="eSPISCCParagraphDefaultFont"/>
              <w:rFonts w:eastAsiaTheme="minorHAnsi"/>
            </w:rPr>
            <w:t>5.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E73B5" w:rsidR="007E73B5">
            <w:rPr>
              <w:rStyle w:val="eSPISCCParagraphDefaultFont"/>
              <w:rFonts w:eastAsiaTheme="minorHAnsi"/>
            </w:rPr>
            <w:t>10:00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E73B5" w:rsidR="007E73B5">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E73B5" w:rsidR="007E73B5">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E73B5" w:rsidR="007E73B5">
            <w:rPr>
              <w:rStyle w:val="eSPISCCParagraphDefaultFont"/>
              <w:rFonts w:eastAsiaTheme="minorHAnsi"/>
            </w:rPr>
            <w:t>338</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53A44CA"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76DE3DB"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2DCB26BF"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659A2D39"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2541E795">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E73B5" w:rsidR="007E73B5">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E73B5" w:rsidR="007E73B5">
            <w:rPr>
              <w:rStyle w:val="eSPISCCParagraphDefaultFont"/>
              <w:rFonts w:eastAsiaTheme="minorHAnsi"/>
            </w:rPr>
            <w:t>14. listopada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E73B5" w14:paraId="1E2CDE03" w14:textId="096D898D">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E73B5">
            <w:rPr>
              <w:rStyle w:val="eSPISCCParagraphDefaultFont"/>
              <w:rFonts w:eastAsiaTheme="minorHAnsi"/>
            </w:rPr>
            <w:t>Ivana Barbir</w:t>
          </w:r>
        </w:sdtContent>
      </w:sdt>
    </w:p>
    <w:p w:rsidRPr="0041581F" w:rsidR="006F62A9" w:rsidP="006F62A9" w:rsidRDefault="006F62A9" w14:paraId="3A4DCD2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90A58" w:rsidP="00537B78" w:rsidRDefault="00090A58" w14:paraId="30FE2436" w14:textId="77777777">
      <w:r>
        <w:separator/>
      </w:r>
    </w:p>
  </w:endnote>
  <w:endnote w:type="continuationSeparator" w:id="0">
    <w:p w:rsidR="00090A58" w:rsidP="00537B78" w:rsidRDefault="00090A58" w14:paraId="008A379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90A58" w:rsidP="00537B78" w:rsidRDefault="00090A58" w14:paraId="718DF20A" w14:textId="77777777">
      <w:r>
        <w:separator/>
      </w:r>
    </w:p>
  </w:footnote>
  <w:footnote w:type="continuationSeparator" w:id="0">
    <w:p w:rsidR="00090A58" w:rsidP="00537B78" w:rsidRDefault="00090A58" w14:paraId="15124EF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0D67C8C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E73B5" w:rsidR="007E73B5">
          <w:rPr>
            <w:rStyle w:val="eSPISCCParagraphDefaultFont"/>
          </w:rPr>
          <w:t>Pp-2745/2026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9C2"/>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3B5"/>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2B8F"/>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CF7583"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353C9"/>
    <w:rsid w:val="002C3DDF"/>
    <w:rsid w:val="00307A23"/>
    <w:rsid w:val="00332B0E"/>
    <w:rsid w:val="00370225"/>
    <w:rsid w:val="003E0449"/>
    <w:rsid w:val="003F07CD"/>
    <w:rsid w:val="005132FB"/>
    <w:rsid w:val="00525F84"/>
    <w:rsid w:val="006249A5"/>
    <w:rsid w:val="006E1744"/>
    <w:rsid w:val="007869DB"/>
    <w:rsid w:val="007D6264"/>
    <w:rsid w:val="00817312"/>
    <w:rsid w:val="00826F88"/>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CF7583"/>
    <w:rsid w:val="00DC0A90"/>
    <w:rsid w:val="00DD2B8F"/>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Vrsar</izvorni_sadrzaj>
    <derivirana_varijabla naziv="DomainObject.UcesnikSudskeRadnje.Adresa.Naselje_1">Vrsar</derivirana_varijabla>
  </DomainObject.UcesnikSudskeRadnje.Adresa.Naselje>
  <DomainObject.UcesnikSudskeRadnje.Adresa.PostBroj>
    <izvorni_sadrzaj>52450</izvorni_sadrzaj>
    <derivirana_varijabla naziv="DomainObject.UcesnikSudskeRadnje.Adresa.PostBroj_1">52450</derivirana_varijabla>
  </DomainObject.UcesnikSudskeRadnje.Adresa.PostBroj>
  <DomainObject.UcesnikSudskeRadnje.Adresa.UlicaIKBR>
    <izvorni_sadrzaj>Brostolade 23</izvorni_sadrzaj>
    <derivirana_varijabla naziv="DomainObject.UcesnikSudskeRadnje.Adresa.UlicaIKBR_1">Brostolade 23</derivirana_varijabla>
  </DomainObject.UcesnikSudskeRadnje.Adresa.UlicaIKBR>
  <DomainObject.UcesnikSudskeRadnje.Naziv>
    <izvorni_sadrzaj>SPIZA društvo s ograničenom odgovornošću za ugostiteljstvo i turistička agencija</izvorni_sadrzaj>
    <derivirana_varijabla naziv="DomainObject.UcesnikSudskeRadnje.Naziv_1">SPIZA društvo s ograničenom odgovornošću za ugostiteljstvo i turistička agencija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5. studenog 2026.</izvorni_sadrzaj>
    <derivirana_varijabla naziv="DomainObject.UcesnikSudskeRadnje.SudskaRadnja.PlaniraniZavrsetakDatum_1">5. studenog 2026.</derivirana_varijabla>
  </DomainObject.UcesnikSudskeRadnje.SudskaRadnja.PlaniraniZavrsetakDatum>
  <DomainObject.UcesnikSudskeRadnje.SudskaRadnja.PlaniraniPocetakDatum>
    <izvorni_sadrzaj>5. studenog 2026.</izvorni_sadrzaj>
    <derivirana_varijabla naziv="DomainObject.UcesnikSudskeRadnje.SudskaRadnja.PlaniraniPocetakDatum_1">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2745</izvorni_sadrzaj>
    <derivirana_varijabla naziv="DomainObject.Predmet.Broj_1">2745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veljače 2026.</izvorni_sadrzaj>
    <derivirana_varijabla naziv="DomainObject.Predmet.DatumOsnivanja_1">20.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ožujka 1967.</izvorni_sadrzaj>
    <derivirana_varijabla naziv="DomainObject.Predmet.OkrivljenikFizickaOsoba.DatumRodjenja_1">30. ožujka 1967.</derivirana_varijabla>
  </DomainObject.Predmet.OkrivljenikFizickaOsoba.DatumRodjenja>
  <DomainObject.Predmet.OkrivljenikFizickaOsoba.DatumRodjenjaFormated>
    <izvorni_sadrzaj>30.3.1967.</izvorni_sadrzaj>
    <derivirana_varijabla naziv="DomainObject.Predmet.OkrivljenikFizickaOsoba.DatumRodjenjaFormated_1">30.3.1967.</derivirana_varijabla>
  </DomainObject.Predmet.OkrivljenikFizickaOsoba.DatumRodjenjaFormated>
  <DomainObject.Predmet.OkrivljenikFizickaOsoba.Ime>
    <izvorni_sadrzaj>Željko</izvorni_sadrzaj>
    <derivirana_varijabla naziv="DomainObject.Predmet.OkrivljenikFizickaOsoba.Ime_1">Željko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Sutina (Muć)</izvorni_sadrzaj>
    <derivirana_varijabla naziv="DomainObject.Predmet.OkrivljenikFizickaOsoba.MjestoRodjenja_1">Sutina (Muć)</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Željko Romić</izvorni_sadrzaj>
    <derivirana_varijabla naziv="DomainObject.Predmet.OkrivljenikFizickaOsoba.Naziv_1">Željko Romić</derivirana_varijabla>
  </DomainObject.Predmet.OkrivljenikFizickaOsoba.Naziv>
  <DomainObject.Predmet.OkrivljenikFizickaOsoba.Prezime>
    <izvorni_sadrzaj>Romić</izvorni_sadrzaj>
    <derivirana_varijabla naziv="DomainObject.Predmet.OkrivljenikFizickaOsoba.Prezime_1">Romić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47992828882</izvorni_sadrzaj>
    <derivirana_varijabla naziv="DomainObject.Predmet.OkrivljenikFizickaOsoba.Oib_1">47992828882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Pp-2745/2026</izvorni_sadrzaj>
    <derivirana_varijabla naziv="DomainObject.Predmet.OznakaBroj_1">Pp-2745/2026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SPIZA društvo s ograničenom odgovornošću za ugostiteljstvo i turistička agencija; Željko Romić</izvorni_sadrzaj>
    <derivirana_varijabla naziv="DomainObject.Predmet.ProtustrankaFormated_1">  SPIZA društvo s ograničenom odgovornošću za ugostiteljstvo i turistička agencija; Željko Romić</derivirana_varijabla>
  </DomainObject.Predmet.ProtustrankaFormated>
  <DomainObject.Predmet.ProtustrankaFormatedOIB>
    <izvorni_sadrzaj>  SPIZA društvo s ograničenom odgovornošću za ugostiteljstvo i turistička agencija, OIB 67234850290; Željko Romić, OIB 47992828882</izvorni_sadrzaj>
    <derivirana_varijabla naziv="DomainObject.Predmet.ProtustrankaFormatedOIB_1">  SPIZA društvo s ograničenom odgovornošću za ugostiteljstvo i turistička agencija, OIB 67234850290; Željko Romić, OIB 47992828882</derivirana_varijabla>
  </DomainObject.Predmet.ProtustrankaFormatedOIB>
  <DomainObject.Predmet.ProtustrankaFormatedWithAdress>
    <izvorni_sadrzaj> SPIZA društvo s ograničenom odgovornošću za ugostiteljstvo i turistička agencija, Brostolade 23, 52450 Vrsar; Željko Romić, Brostolade 23, 52450 Vrsar</izvorni_sadrzaj>
    <derivirana_varijabla naziv="DomainObject.Predmet.ProtustrankaFormatedWithAdress_1"> SPIZA društvo s ograničenom odgovornošću za ugostiteljstvo i turistička agencija, Brostolade 23, 52450 Vrsar; Željko Romić, Brostolade 23, 52450 Vrsar</derivirana_varijabla>
  </DomainObject.Predmet.ProtustrankaFormatedWithAdress>
  <DomainObject.Predmet.ProtustrankaFormatedWithAdressOIB>
    <izvorni_sadrzaj> SPIZA društvo s ograničenom odgovornošću za ugostiteljstvo i turistička agencija, OIB 67234850290, Brostolade 23, 52450 Vrsar; Željko Romić, OIB 47992828882, Brostolade 23, 52450 Vrsar</izvorni_sadrzaj>
    <derivirana_varijabla naziv="DomainObject.Predmet.ProtustrankaFormatedWithAdressOIB_1"> SPIZA društvo s ograničenom odgovornošću za ugostiteljstvo i turistička agencija, OIB 67234850290, Brostolade 23, 52450 Vrsar; Željko Romić, OIB 47992828882, Brostolade 23, 52450 Vrsar</derivirana_varijabla>
  </DomainObject.Predmet.ProtustrankaFormatedWithAdressOIB>
  <DomainObject.Predmet.ProtustrankaWithAdress>
    <izvorni_sadrzaj>SPIZA društvo s ograničenom odgovornošću za ugostiteljstvo i turistička agencija Brostolade 23, 52450 Vrsar, Željko Romić Brostolade 23, 52450 Vrsar</izvorni_sadrzaj>
    <derivirana_varijabla naziv="DomainObject.Predmet.ProtustrankaWithAdress_1">SPIZA društvo s ograničenom odgovornošću za ugostiteljstvo i turistička agencija Brostolade 23, 52450 Vrsar, Željko Romić Brostolade 23, 52450 Vrsar</derivirana_varijabla>
  </DomainObject.Predmet.ProtustrankaWithAdress>
  <DomainObject.Predmet.ProtustrankaWithAdressOIB>
    <izvorni_sadrzaj>SPIZA društvo s ograničenom odgovornošću za ugostiteljstvo i turistička agencija, OIB 67234850290, Brostolade 23, 52450 Vrsar, Željko Romić, OIB 47992828882, Brostolade 23, 52450 Vrsar</izvorni_sadrzaj>
    <derivirana_varijabla naziv="DomainObject.Predmet.ProtustrankaWithAdressOIB_1">SPIZA društvo s ograničenom odgovornošću za ugostiteljstvo i turistička agencija, OIB 67234850290, Brostolade 23, 52450 Vrsar, Željko Romić, OIB 47992828882, Brostolade 23, 52450 Vrsar</derivirana_varijabla>
  </DomainObject.Predmet.ProtustrankaWithAdressOIB>
  <DomainObject.Predmet.ProtustrankaNazivFormated>
    <izvorni_sadrzaj>SPIZA društvo s ograničenom odgovornošću za ugostiteljstvo i turistička agencija,Željko Romić</izvorni_sadrzaj>
    <derivirana_varijabla naziv="DomainObject.Predmet.ProtustrankaNazivFormated_1">Željko Romić</derivirana_varijabla>
    <derivirana_varijabla naziv="Padez">SPIZA društvo s ograničenom odgovornošću za ugostiteljstvo i turistička agencija,Željko Romić</derivirana_varijabla>
  </DomainObject.Predmet.ProtustrankaNazivFormated>
  <DomainObject.Predmet.ProtustrankaNazivFormatedOIB>
    <izvorni_sadrzaj>SPIZA društvo s ograničenom odgovornošću za ugostiteljstvo i turistička agencija, OIB 67234850290,Željko Romić, OIB 47992828882</izvorni_sadrzaj>
    <derivirana_varijabla naziv="DomainObject.Predmet.ProtustrankaNazivFormatedOIB_1">SPIZA društvo s ograničenom odgovornošću za ugostiteljstvo i turistička agencija, OIB 67234850290,Željko Romić, OIB 47992828882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SPIZA društvo s ograničenom odgovornošću za ugostiteljstvo i turistička agencija</item>
      <item>Željko Romić</item>
    </izvorni_sadrzaj>
    <derivirana_varijabla naziv="DomainObject.Predmet.ProtuStrankaListFormated_1">
      <item>SPIZA društvo s ograničenom odgovornošću za ugostiteljstvo i turistička agencija</item>
      <item>Željko Romić</item>
    </derivirana_varijabla>
  </DomainObject.Predmet.ProtuStrankaListFormated>
  <DomainObject.Predmet.ProtuStrankaListFormatedOIB>
    <izvorni_sadrzaj>
      <item>SPIZA društvo s ograničenom odgovornošću za ugostiteljstvo i turistička agencija, OIB 67234850290</item>
      <item>Željko Romić, OIB 47992828882</item>
    </izvorni_sadrzaj>
    <derivirana_varijabla naziv="DomainObject.Predmet.ProtuStrankaListFormatedOIB_1">
      <item>SPIZA društvo s ograničenom odgovornošću za ugostiteljstvo i turistička agencija, OIB 67234850290</item>
      <item>Željko Romić, OIB 47992828882</item>
    </derivirana_varijabla>
  </DomainObject.Predmet.ProtuStrankaListFormatedOIB>
  <DomainObject.Predmet.ProtuStrankaListFormatedWithAdress>
    <izvorni_sadrzaj>
      <item>SPIZA društvo s ograničenom odgovornošću za ugostiteljstvo i turistička agencija, Brostolade 23, 52450 Vrsar</item>
      <item>Željko Romić, Brostolade 23, 52450 Vrsar</item>
    </izvorni_sadrzaj>
    <derivirana_varijabla naziv="DomainObject.Predmet.ProtuStrankaListFormatedWithAdress_1">
      <item>SPIZA društvo s ograničenom odgovornošću za ugostiteljstvo i turistička agencija, Brostolade 23, 52450 Vrsar</item>
      <item>Željko Romić, Brostolade 23, 52450 Vrsar</item>
    </derivirana_varijabla>
  </DomainObject.Predmet.ProtuStrankaListFormatedWithAdress>
  <DomainObject.Predmet.ProtuStrankaListFormatedWithAdressOIB>
    <izvorni_sadrzaj>
      <item>SPIZA društvo s ograničenom odgovornošću za ugostiteljstvo i turistička agencija, OIB 67234850290, Brostolade 23, 52450 Vrsar</item>
      <item>Željko Romić, OIB 47992828882, Brostolade 23, 52450 Vrsar</item>
    </izvorni_sadrzaj>
    <derivirana_varijabla naziv="DomainObject.Predmet.ProtuStrankaListFormatedWithAdressOIB_1">
      <item>SPIZA društvo s ograničenom odgovornošću za ugostiteljstvo i turistička agencija, OIB 67234850290, Brostolade 23, 52450 Vrsar</item>
      <item>Željko Romić, OIB 47992828882, Brostolade 23, 52450 Vrsar</item>
    </derivirana_varijabla>
  </DomainObject.Predmet.ProtuStrankaListFormatedWithAdressOIB>
  <DomainObject.Predmet.ProtuStrankaListNazivFormated>
    <izvorni_sadrzaj>
      <item>SPIZA društvo s ograničenom odgovornošću za ugostiteljstvo i turistička agencija</item>
      <item>Željko Romić</item>
    </izvorni_sadrzaj>
    <derivirana_varijabla naziv="DomainObject.Predmet.ProtuStrankaListNazivFormated_1">
      <item>SPIZA društvo s ograničenom odgovornošću za ugostiteljstvo i turistička agencija</item>
      <item>Željko Romić</item>
    </derivirana_varijabla>
  </DomainObject.Predmet.ProtuStrankaListNazivFormated>
  <DomainObject.Predmet.ProtuStrankaListNazivFormatedOIB>
    <izvorni_sadrzaj>
      <item>SPIZA društvo s ograničenom odgovornošću za ugostiteljstvo i turistička agencija, OIB 67234850290</item>
      <item>Željko Romić, OIB 47992828882</item>
    </izvorni_sadrzaj>
    <derivirana_varijabla naziv="DomainObject.Predmet.ProtuStrankaListNazivFormatedOIB_1">
      <item>SPIZA društvo s ograničenom odgovornošću za ugostiteljstvo i turistička agencija, OIB 67234850290</item>
      <item>Željko Romić, OIB 47992828882</item>
    </derivirana_varijabla>
  </DomainObject.Predmet.ProtuStrankaListNazivFormatedOIB>
  <DomainObject.Predmet.OstaliListFormated>
    <izvorni_sadrzaj>
      <item>Općinski sud u Rijeci</item>
    </izvorni_sadrzaj>
    <derivirana_varijabla naziv="DomainObject.Predmet.OstaliListFormated_1">
      <item>Općinski sud u Rijeci</item>
    </derivirana_varijabla>
    <derivirana_varijabla naziv="DrugaOsoba">
      <item>Općinski sud u Rijeci</item>
    </derivirana_varijabla>
  </DomainObject.Predmet.OstaliListFormated>
  <DomainObject.Predmet.OstaliListFormatedOIB>
    <izvorni_sadrzaj>
      <item>Općinski sud u Rijeci, OIB 54566384631</item>
    </izvorni_sadrzaj>
    <derivirana_varijabla naziv="DomainObject.Predmet.OstaliListFormatedOIB_1">
      <item>Općinski sud u Rijeci, OIB 54566384631</item>
    </derivirana_varijabla>
  </DomainObject.Predmet.OstaliListFormatedOIB>
  <DomainObject.Predmet.OstaliListFormatedWithAdress>
    <izvorni_sadrzaj>
      <item>Općinski sud u Rijeci, Žrtava fašizma 7, 51000 Rijeka</item>
    </izvorni_sadrzaj>
    <derivirana_varijabla naziv="DomainObject.Predmet.OstaliListFormatedWithAdress_1">
      <item>Općinski sud u Rijeci, Žrtava fašizma 7, 51000 Rijeka</item>
    </derivirana_varijabla>
  </DomainObject.Predmet.OstaliListFormatedWithAdress>
  <DomainObject.Predmet.OstaliListFormatedWithAdressOIB>
    <izvorni_sadrzaj>
      <item>Općinski sud u Rijeci, OIB 54566384631, Žrtava fašizma 7, 51000 Rijeka</item>
    </izvorni_sadrzaj>
    <derivirana_varijabla naziv="DomainObject.Predmet.OstaliListFormatedWithAdressOIB_1">
      <item>Općinski sud u Rijeci, OIB 54566384631, Žrtava fašizma 7, 51000 Rijeka</item>
    </derivirana_varijabla>
  </DomainObject.Predmet.OstaliListFormatedWithAdressOIB>
  <DomainObject.Predmet.OstaliListNazivFormated>
    <izvorni_sadrzaj>
      <item>Općinski sud u Rijeci</item>
    </izvorni_sadrzaj>
    <derivirana_varijabla naziv="DomainObject.Predmet.OstaliListNazivFormated_1">
      <item>Općinski sud u Rijeci</item>
    </derivirana_varijabla>
  </DomainObject.Predmet.OstaliListNazivFormated>
  <DomainObject.Predmet.OstaliListNazivFormatedOIB>
    <izvorni_sadrzaj>
      <item>Općinski sud u Rijeci, OIB 54566384631</item>
    </izvorni_sadrzaj>
    <derivirana_varijabla naziv="DomainObject.Predmet.OstaliListNazivFormatedOIB_1">
      <item>Općinski sud u Rijeci, OIB 54566384631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14. listopada 2026.</izvorni_sadrzaj>
    <derivirana_varijabla naziv="DomainObject.Datum_1">14.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SPIZA društvo s ograničenom odgovornošću za ugostiteljstvo i turistička agencija i dr.</izvorni_sadrzaj>
    <derivirana_varijabla naziv="DomainObject.Predmet.ProtustrankaIDrugi_1">SPIZA društvo s ograničenom odgovornošću za ugostiteljstvo i turistička agencija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SPIZA društvo s ograničenom odgovornošću za ugostiteljstvo i turistička agencija, OIB 67234850290, Brostolade 23, 52450 Vrsar i dr.</izvorni_sadrzaj>
    <derivirana_varijabla naziv="DomainObject.Predmet.ProtustrankaIDrugiAdressOIB_1">SPIZA društvo s ograničenom odgovornošću za ugostiteljstvo i turistička agencija, OIB 67234850290, Brostolade 23, 52450 Vrsar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SPIZA društvo s ograničenom odgovornošću za ugostiteljstvo i turistička agencija</item>
      <item>Željko Romić</item>
      <item>Općinski sud u Rijeci</item>
    </izvorni_sadrzaj>
    <derivirana_varijabla naziv="DomainObject.Predmet.SudioniciListNaziv_1">
      <item>HRVATSKO DRUŠTVO SKLADATELJA</item>
      <item>SPIZA društvo s ograničenom odgovornošću za ugostiteljstvo i turistička agencija</item>
      <item>Željko Romić</item>
      <item>Općinski sud u Rijeci</item>
    </derivirana_varijabla>
    <derivirana_varijabla naziv="OstaliSudionici">
      <item>HRVATSKO DRUŠTVO SKLADATELJA</item>
      <item>SPIZA društvo s ograničenom odgovornošću za ugostiteljstvo i turistička agencija</item>
      <item>Željko Romić</item>
      <item>Općinski sud u Rijeci</item>
    </derivirana_varijabla>
  </DomainObject.Predmet.SudioniciListNaziv>
  <DomainObject.Predmet.SudioniciListAdressOIB>
    <izvorni_sadrzaj>
      <item>HRVATSKO DRUŠTVO SKLADATELJA, OIB 56668956985, Heinzelova 62a,10000 Zagreb</item>
      <item>SPIZA društvo s ograničenom odgovornošću za ugostiteljstvo i turistička agencija, OIB 67234850290, Brostolade 23,52450 Vrsar</item>
      <item>Željko Romić, OIB 47992828882, Brostolade 23,52450 Vrsar</item>
      <item>Općinski sud u Rijeci, OIB 54566384631, Žrtava fašizma 7,51000 Rijeka</item>
    </izvorni_sadrzaj>
    <derivirana_varijabla naziv="DomainObject.Predmet.SudioniciListAdressOIB_1">
      <item>HRVATSKO DRUŠTVO SKLADATELJA, OIB 56668956985, Heinzelova 62a,10000 Zagreb</item>
      <item>SPIZA društvo s ograničenom odgovornošću za ugostiteljstvo i turistička agencija, OIB 67234850290, Brostolade 23,52450 Vrsar</item>
      <item>Željko Romić, OIB 47992828882, Brostolade 23,52450 Vrsar</item>
      <item>Općinski sud u Rijeci, OIB 54566384631, Žrtava fašizma 7,51000 Rijeka</item>
    </derivirana_varijabla>
  </DomainObject.Predmet.SudioniciListAdressOIB>
  <DomainObject.UcesnikSudskeRadnje.NazivFormated>
    <izvorni_sadrzaj>SPIZA društvo s ograničenom odgovornošću za ugostiteljstvo i turistička agencija, OIB 67234850290, Brostolade 23,52450 Vrsar</izvorni_sadrzaj>
    <derivirana_varijabla naziv="DomainObject.UcesnikSudskeRadnje.NazivFormated_1">SPIZA društvo s ograničenom odgovornošću za ugostiteljstvo i turistička agencija, OIB 67234850290, Brostolade 23,52450 Vrsar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67234850290</item>
      <item>, OIB 47992828882</item>
      <item>, OIB 54566384631</item>
    </izvorni_sadrzaj>
    <derivirana_varijabla naziv="DomainObject.Predmet.SudioniciListNazivOIB_1">
      <item>, OIB 56668956985</item>
      <item>, OIB 67234850290</item>
      <item>, OIB 47992828882</item>
      <item>, OIB 54566384631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SPIZA društvo s ograničenom odgovornošću za ugostiteljstvo i turistička agencija, OIB 67234850290, Brostolade 23, 52450 Vrsar
2. Okrivljenik Željko Romić, OIB 47992828882, Brostolade 23, 52450 Vrsar</izvorni_sadrzaj>
    <derivirana_varijabla naziv="DomainObject.UcesnikSudskeRadnje.SudskaRadnja.UcesniciObavijest_1">1. Okrivljenik SPIZA društvo s ograničenom odgovornošću za ugostiteljstvo i turistička agencija, OIB 67234850290, Brostolade 23, 52450 Vrsar
2. Okrivljenik Željko Romić, OIB 47992828882, Brostolade 23, 52450 Vrsar</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veljače 2026.</izvorni_sadrzaj>
    <derivirana_varijabla naziv="DomainObject.Predmet.DatumPocetkaProcesa_1">20.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SPIZA društvo s ograničenom odgovornošću za ugostiteljstvo i turistička agencija, Brostolade 23, 52450 Vrsar, OIB: 67234850290</item>
      <item>Željko Romić, Brostolade 23, 52450 Vrsar, OIB: 47992828882, rođen-a 30.03.1967., mjesto rođenja Sutina (Muć)</item>
    </izvorni_sadrzaj>
    <derivirana_varijabla naziv="DomainObject.Predmet.OkrivljenikAdresaMjestoRodjenjaList_1">
      <item>SPIZA društvo s ograničenom odgovornošću za ugostiteljstvo i turistička agencija, Brostolade 23, 52450 Vrsar, OIB: 67234850290</item>
      <item>Željko Romić, Brostolade 23, 52450 Vrsar, OIB: 47992828882, rođen-a 30.03.1967., mjesto rođenja Sutina (Muć)</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SPIZA društvo s ograničenom odgovornošću za ugostiteljstvo i turistička agencija, MBS 130067332, Brostolade 23, 52450 Vrsar</izvorni_sadrzaj>
    <derivirana_varijabla naziv="DomainObject.Predmet.OkrivljenikPravnaNazivAdresaMbs_1">SPIZA društvo s ograničenom odgovornošću za ugostiteljstvo i turistička agencija, MBS 130067332, Brostolade 23, 52450 Vrsar</derivirana_varijabla>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306000-0005</izvorni_sadrzaj>
    <derivirana_varijabla naziv="DomainObject.PrviPodnesak.OznakaBrojPodnositelja_1">306000-0005</derivirana_varijabla>
  </DomainObject.PrviPodnesak.OznakaBrojPodnositelja>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321</properties:Words>
  <properties:Characters>1876</properties:Characters>
  <properties:Lines>48</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2364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cp:lastPrinted>2026-10-14T07:17:00Z</cp:lastPrinted>
  <dcterms:modified xmlns:xsi="http://www.w3.org/2001/XMLSchema-instance" xsi:type="dcterms:W3CDTF">2026-10-14T07:17:00Z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SPIZA društvo s ograničenom odgovornošću za ugostiteljstvo i turistička agencija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