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38AD41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A659B" w14:paraId="6FF8517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2635B" w:rsidR="00E2635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A659B" w14:paraId="245B63BC"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2635B" w:rsidR="00E2635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EA659B" w14:paraId="44853356" w14:textId="7BD67E33">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2635B" w:rsidR="00E2635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2635B" w:rsidR="00E2635B">
            <w:rPr>
              <w:rStyle w:val="eSPISCCParagraphDefaultFont"/>
              <w:rFonts w:eastAsiaTheme="minorHAnsi"/>
            </w:rPr>
            <w:t>Zagreb</w:t>
          </w:r>
        </w:sdtContent>
      </w:sdt>
      <w:r w:rsidR="001349C2">
        <w:t xml:space="preserve"> </w:t>
      </w:r>
    </w:p>
    <w:p w:rsidRPr="00176071" w:rsidR="00176071" w:rsidP="00610735" w:rsidRDefault="000E43A6" w14:paraId="450F39D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2635B" w:rsidR="00E2635B">
            <w:rPr>
              <w:rStyle w:val="eSPISCCParagraphDefaultFont"/>
              <w:rFonts w:eastAsiaTheme="minorHAnsi"/>
            </w:rPr>
            <w:t>Pp-189/2025</w:t>
          </w:r>
        </w:sdtContent>
      </w:sdt>
      <w:r w:rsidR="00176071">
        <w:t xml:space="preserve">                                                        </w:t>
      </w:r>
    </w:p>
    <w:p w:rsidR="009E7DBB" w:rsidP="000F1677" w:rsidRDefault="00610735" w14:paraId="7429DD04"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2635B" w:rsidR="00E2635B">
            <w:rPr>
              <w:rStyle w:val="eSPISCCParagraphDefaultFont"/>
              <w:rFonts w:eastAsiaTheme="minorHAnsi"/>
            </w:rPr>
            <w:t>LUPUS ZAŠTITA društvo s ograničenom odgovornošću za zaštitu osoba i imovine i dr.</w:t>
          </w:r>
        </w:sdtContent>
      </w:sdt>
      <w:r w:rsidR="001331B8">
        <w:t xml:space="preserve"> </w:t>
      </w:r>
    </w:p>
    <w:p w:rsidRPr="0041581F" w:rsidR="0041581F" w:rsidP="000F1677" w:rsidRDefault="009E7DBB" w14:paraId="0510D758" w14:textId="6071DB6C">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E2635B" w:rsidR="00E2635B">
            <w:rPr>
              <w:rStyle w:val="eSPISCCParagraphDefaultFont"/>
              <w:rFonts w:eastAsiaTheme="minorHAnsi"/>
            </w:rPr>
            <w:t>Tihomir Krstanović</w:t>
          </w:r>
        </w:sdtContent>
      </w:sdt>
      <w:r w:rsidR="00680712">
        <w:rPr>
          <w:rFonts w:eastAsia="Calibri" w:cs="Times New Roman"/>
          <w:noProof/>
        </w:rPr>
        <w:t xml:space="preserve"> </w:t>
      </w:r>
    </w:p>
    <w:p w:rsidRPr="00610735" w:rsidR="00176071" w:rsidP="000F1677" w:rsidRDefault="00176071" w14:paraId="72220C3B" w14:textId="0AFB98E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E2635B" w:rsidR="00E2635B">
            <w:rPr>
              <w:rStyle w:val="eSPISCCParagraphDefaultFont"/>
              <w:rFonts w:eastAsiaTheme="minorHAnsi"/>
            </w:rPr>
            <w:t>članka 17. stavka 1.</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privatnoj zaštiti">
            <w:listItem w:displayText="Zakon o privatnoj zaštiti" w:value="Zakon o privatnoj zaštiti"/>
          </w:comboBox>
        </w:sdtPr>
        <w:sdtEndPr>
          <w:rPr>
            <w:rStyle w:val="eSPISCCParagraphDefaultFont"/>
          </w:rPr>
        </w:sdtEndPr>
        <w:sdtContent>
          <w:r w:rsidRPr="00E2635B" w:rsidR="00E2635B">
            <w:rPr>
              <w:rStyle w:val="eSPISCCParagraphDefaultFont"/>
              <w:rFonts w:eastAsiaTheme="minorHAnsi"/>
            </w:rPr>
            <w:t>Zakon o privatnoj zaštiti</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E75A8E1"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1F3C154B"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F099A69"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52DC8772" w14:textId="77777777">
      <w:pPr>
        <w:spacing w:after="0"/>
        <w:jc w:val="right"/>
        <w:rPr>
          <w:rFonts w:eastAsia="Calibri" w:cs="Times New Roman"/>
          <w:noProof/>
        </w:rPr>
      </w:pPr>
    </w:p>
    <w:p w:rsidR="00D7095E" w:rsidP="00D7095E" w:rsidRDefault="00D7095E" w14:paraId="7144F3BB" w14:textId="77777777">
      <w:pPr>
        <w:keepNext/>
        <w:spacing w:after="0"/>
        <w:jc w:val="center"/>
        <w:rPr>
          <w:b/>
          <w:caps/>
          <w:spacing w:val="100"/>
        </w:rPr>
      </w:pPr>
    </w:p>
    <w:p w:rsidR="00D7095E" w:rsidP="00D7095E" w:rsidRDefault="00D7095E" w14:paraId="7D474C88" w14:textId="77777777">
      <w:pPr>
        <w:keepNext/>
        <w:spacing w:after="0"/>
        <w:jc w:val="center"/>
        <w:rPr>
          <w:b/>
          <w:caps/>
          <w:spacing w:val="100"/>
        </w:rPr>
      </w:pPr>
    </w:p>
    <w:p w:rsidR="009E7DBB" w:rsidP="009E7DBB" w:rsidRDefault="009E7DBB" w14:paraId="33500A7F"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20AF852D" w14:textId="77777777">
      <w:pPr>
        <w:spacing w:after="0"/>
        <w:jc w:val="center"/>
        <w:rPr>
          <w:rFonts w:eastAsia="Calibri" w:cs="Times New Roman"/>
          <w:b/>
          <w:lang w:eastAsia="hr-HR"/>
        </w:rPr>
      </w:pPr>
    </w:p>
    <w:p w:rsidRPr="009E7DBB" w:rsidR="009E7DBB" w:rsidP="009E7DBB" w:rsidRDefault="009E7DBB" w14:paraId="0894DD6D" w14:textId="6EB45C44">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E2635B" w:rsidR="00E2635B">
            <w:rPr>
              <w:rStyle w:val="eSPISCCParagraphDefaultFont"/>
              <w:rFonts w:eastAsiaTheme="minorHAnsi"/>
            </w:rPr>
            <w:t>107/07</w:t>
          </w:r>
        </w:sdtContent>
      </w:sdt>
      <w:r w:rsidRPr="009E7DBB">
        <w:rPr>
          <w:rFonts w:eastAsia="Times New Roman" w:cs="Times New Roman"/>
          <w:lang w:eastAsia="hr-HR"/>
        </w:rPr>
        <w:t>), ovlaštena zastupati okrivljenu pravnu osobu, najkasnije do početka glavne rasprave.</w:t>
      </w:r>
    </w:p>
    <w:p w:rsidR="00D7095E" w:rsidP="00D7095E" w:rsidRDefault="00D7095E" w14:paraId="51FF5C6A" w14:textId="77777777">
      <w:pPr>
        <w:keepNext/>
        <w:spacing w:after="0"/>
        <w:jc w:val="center"/>
        <w:rPr>
          <w:b/>
          <w:caps/>
          <w:spacing w:val="100"/>
        </w:rPr>
      </w:pPr>
    </w:p>
    <w:p w:rsidRPr="000F1677" w:rsidR="000F1677" w:rsidP="000F1677" w:rsidRDefault="009E7DBB" w14:paraId="4C8922BA" w14:textId="46D8879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E2635B" w:rsidR="00E2635B">
            <w:rPr>
              <w:rStyle w:val="eSPISCCParagraphDefaultFont"/>
              <w:rFonts w:eastAsiaTheme="minorHAnsi"/>
            </w:rPr>
            <w:t>LUPUS ZAŠTITA društvo s ograničenom odgovornošću za zaštitu osoba i imovine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E2635B" w:rsidR="00E2635B">
            <w:rPr>
              <w:rStyle w:val="eSPISCCParagraphDefaultFont"/>
              <w:rFonts w:eastAsiaTheme="minorHAnsi"/>
            </w:rPr>
            <w:t>26.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E2635B" w:rsidR="00E2635B">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2635B" w:rsidR="00E2635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2635B" w:rsidR="00E2635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E2635B" w:rsidR="00E2635B">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E2635B" w:rsidR="00E2635B">
            <w:rPr>
              <w:rStyle w:val="eSPISCCParagraphDefaultFont"/>
              <w:rFonts w:eastAsiaTheme="minorHAnsi"/>
            </w:rPr>
            <w:t>članka 17. stavka 1.</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privatnoj zaštiti">
            <w:listItem w:displayText="Zakon o privatnoj zaštiti" w:value="Zakon o privatnoj zaštiti"/>
          </w:comboBox>
        </w:sdtPr>
        <w:sdtEndPr>
          <w:rPr>
            <w:rStyle w:val="eSPISCCParagraphDefaultFont"/>
          </w:rPr>
        </w:sdtEndPr>
        <w:sdtContent>
          <w:r w:rsidRPr="00E2635B" w:rsidR="00E2635B">
            <w:rPr>
              <w:rStyle w:val="eSPISCCParagraphDefaultFont"/>
              <w:rFonts w:eastAsiaTheme="minorHAnsi"/>
            </w:rPr>
            <w:t>Zakon o privatnoj zaštiti</w:t>
          </w:r>
        </w:sdtContent>
      </w:sdt>
      <w:r w:rsidR="00FA4CBA">
        <w:rPr>
          <w:rStyle w:val="PozadinaSvijetloZelena"/>
        </w:rPr>
        <w:t xml:space="preserve"> </w:t>
      </w:r>
    </w:p>
    <w:p w:rsidRPr="009E7DBB" w:rsidR="009E7DBB" w:rsidP="009E7DBB" w:rsidRDefault="009E7DBB" w14:paraId="440619B4"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14:paraId="3914E9F4"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14:paraId="72600E21" w14:textId="77777777">
      <w:pPr>
        <w:spacing w:after="0"/>
        <w:ind w:firstLine="708"/>
        <w:jc w:val="both"/>
        <w:rPr>
          <w:rFonts w:eastAsia="Times New Roman" w:cs="Times New Roman"/>
          <w:lang w:eastAsia="hr-HR"/>
        </w:rPr>
      </w:pPr>
      <w:r w:rsidRPr="009E7DBB">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9E7DBB">
        <w:rPr>
          <w:rFonts w:eastAsia="Times New Roman" w:cs="Times New Roman"/>
          <w:lang w:eastAsia="hr-HR"/>
        </w:rPr>
        <w:t>dovedbeni</w:t>
      </w:r>
      <w:proofErr w:type="spellEnd"/>
      <w:r w:rsidRPr="009E7DBB">
        <w:rPr>
          <w:rFonts w:eastAsia="Times New Roman" w:cs="Times New Roman"/>
          <w:lang w:eastAsia="hr-HR"/>
        </w:rPr>
        <w:t xml:space="preserve"> nalog (članak 129. stavak 1. i stavak 6. Prekršajnog zakona), s time da je predstavnik dužan snositi troškove svojeg dovođenja i odgode ročišta (članak 139. stavak 1. Prekršajnog zakona).</w:t>
      </w:r>
    </w:p>
    <w:p w:rsidRPr="009E7DBB" w:rsidR="009E7DBB" w:rsidP="009E7DBB" w:rsidRDefault="009E7DBB" w14:paraId="6A0AF5AE" w14:textId="77777777">
      <w:pPr>
        <w:spacing w:after="0"/>
        <w:ind w:firstLine="708"/>
        <w:jc w:val="both"/>
        <w:rPr>
          <w:rFonts w:eastAsia="Times New Roman" w:cs="Times New Roman"/>
          <w:lang w:eastAsia="hr-HR"/>
        </w:rPr>
      </w:pPr>
      <w:r w:rsidRPr="009E7DBB">
        <w:rPr>
          <w:rFonts w:eastAsia="Times New Roman" w:cs="Times New Roman"/>
          <w:lang w:eastAsia="hr-HR"/>
        </w:rPr>
        <w:t>Ukoliko se okrivljena pravna osoba ne odazove pozivu, a njezina nazočnost i ispitivanje nisu potrebni i ne utječu na zakonito i pravilno donošenje presude, glavna rasprava se može održati i donijeti presuda bez njezine nazočnosti (članak 128. stavak 7. i članak 167. stavak 3. Prekršajnog zakona).</w:t>
      </w:r>
    </w:p>
    <w:p w:rsidRPr="009E7DBB" w:rsidR="009E7DBB" w:rsidP="009E7DBB" w:rsidRDefault="009E7DBB" w14:paraId="4180116B"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može sudu dostaviti i pisanu obranu.</w:t>
      </w:r>
    </w:p>
    <w:p w:rsidR="00176071" w:rsidP="00176071" w:rsidRDefault="00176071" w14:paraId="6928FD5A" w14:textId="77777777">
      <w:pPr>
        <w:spacing w:after="0"/>
      </w:pPr>
    </w:p>
    <w:p w:rsidRPr="0041581F" w:rsidR="0041581F" w:rsidP="00A70E0A" w:rsidRDefault="0041581F" w14:paraId="648C4A7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E2635B" w:rsidR="00E2635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E2635B" w:rsidR="00E2635B">
            <w:rPr>
              <w:rStyle w:val="eSPISCCParagraphDefaultFont"/>
              <w:rFonts w:eastAsiaTheme="minorHAnsi"/>
            </w:rPr>
            <w:t>5. listopada 2026.</w:t>
          </w:r>
        </w:sdtContent>
      </w:sdt>
      <w:r w:rsidRPr="0041581F">
        <w:rPr>
          <w:rFonts w:eastAsia="Calibri" w:cs="Times New Roman"/>
        </w:rPr>
        <w:t xml:space="preserve"> </w:t>
      </w:r>
    </w:p>
    <w:p w:rsidRPr="0041581F" w:rsidR="0041581F" w:rsidP="0041581F" w:rsidRDefault="0041581F" w14:paraId="7511E98F" w14:textId="77777777">
      <w:pPr>
        <w:keepNext/>
        <w:spacing w:after="0"/>
        <w:ind w:left="5329"/>
        <w:contextualSpacing/>
        <w:rPr>
          <w:rFonts w:cs="Times New Roman"/>
          <w:noProof/>
        </w:rPr>
      </w:pPr>
      <w:r w:rsidRPr="0041581F">
        <w:rPr>
          <w:rFonts w:cs="Times New Roman"/>
          <w:noProof/>
        </w:rPr>
        <w:t xml:space="preserve">          Sudac</w:t>
      </w:r>
    </w:p>
    <w:p w:rsidRPr="00E2635B" w:rsidR="00176071" w:rsidP="00E2635B" w:rsidRDefault="00EA659B" w14:paraId="79C20049" w14:textId="19BD539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2635B" w:rsidR="00E2635B">
            <w:rPr>
              <w:rStyle w:val="eSPISCCParagraphDefaultFont"/>
              <w:rFonts w:eastAsiaTheme="minorHAnsi"/>
            </w:rPr>
            <w:t>Gordana Prpić</w:t>
          </w:r>
        </w:sdtContent>
      </w:sdt>
    </w:p>
    <w:sectPr w:rsidRPr="00E2635B"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A659B" w:rsidP="00537B78" w:rsidRDefault="00EA659B" w14:paraId="053F233A" w14:textId="77777777">
      <w:r>
        <w:separator/>
      </w:r>
    </w:p>
  </w:endnote>
  <w:endnote w:type="continuationSeparator" w:id="0">
    <w:p w:rsidR="00EA659B" w:rsidP="00537B78" w:rsidRDefault="00EA659B" w14:paraId="79DA7C7D"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81E30F8" w14:textId="77777777">
        <w:pPr>
          <w:pStyle w:val="Podnoje"/>
          <w:jc w:val="center"/>
        </w:pPr>
        <w:r>
          <w:fldChar w:fldCharType="begin"/>
        </w:r>
        <w:r>
          <w:instrText>PAGE   \* MERGEFORMAT</w:instrText>
        </w:r>
        <w:r>
          <w:fldChar w:fldCharType="separate"/>
        </w:r>
        <w:r w:rsidR="001331B8">
          <w:t>2</w:t>
        </w:r>
        <w:r>
          <w:fldChar w:fldCharType="end"/>
        </w:r>
      </w:p>
    </w:sdtContent>
  </w:sdt>
  <w:p w:rsidR="006C43C5" w:rsidP="00C5238E" w:rsidRDefault="006C43C5" w14:paraId="49497415"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A659B" w:rsidP="00537B78" w:rsidRDefault="00EA659B" w14:paraId="431A548B" w14:textId="77777777">
      <w:r>
        <w:separator/>
      </w:r>
    </w:p>
  </w:footnote>
  <w:footnote w:type="continuationSeparator" w:id="0">
    <w:p w:rsidR="00EA659B" w:rsidP="00537B78" w:rsidRDefault="00EA659B" w14:paraId="41A06180"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72EE36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2635B" w:rsidR="00E2635B">
          <w:rPr>
            <w:rStyle w:val="eSPISCCParagraphDefaultFont"/>
          </w:rPr>
          <w:t>Pp-189/2025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3F7992"/>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35B"/>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A659B"/>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788EAD7"/>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2D97"/>
    <w:rsid w:val="001B4A52"/>
    <w:rsid w:val="00332B0E"/>
    <w:rsid w:val="003E0449"/>
    <w:rsid w:val="003F07CD"/>
    <w:rsid w:val="003F7992"/>
    <w:rsid w:val="00406FFD"/>
    <w:rsid w:val="0048591A"/>
    <w:rsid w:val="005132FB"/>
    <w:rsid w:val="00525F84"/>
    <w:rsid w:val="006249A5"/>
    <w:rsid w:val="006652DA"/>
    <w:rsid w:val="007D6264"/>
    <w:rsid w:val="00817312"/>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B4A52"/>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Zdenački zavoj 14</izvorni_sadrzaj>
    <derivirana_varijabla naziv="DomainObject.UcesnikSudskeRadnje.Adresa.UlicaIKBR_1">Zdenački zavoj 14</derivirana_varijabla>
  </DomainObject.UcesnikSudskeRadnje.Adresa.UlicaIKBR>
  <DomainObject.UcesnikSudskeRadnje.Naziv>
    <izvorni_sadrzaj>LUPUS ZAŠTITA društvo s ograničenom odgovornošću za zaštitu osoba i imovine</izvorni_sadrzaj>
    <derivirana_varijabla naziv="DomainObject.UcesnikSudskeRadnje.Naziv_1">LUPUS ZAŠTITA društvo s ograničenom odgovornošću za zaštitu osoba i imovine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189</izvorni_sadrzaj>
    <derivirana_varijabla naziv="DomainObject.Predmet.Broj_1">189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siječnja 2025.</izvorni_sadrzaj>
    <derivirana_varijabla naziv="DomainObject.Predmet.DatumOsnivanja_1">9. siječnja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travnja 1979.</izvorni_sadrzaj>
    <derivirana_varijabla naziv="DomainObject.Predmet.OkrivljenikFizickaOsoba.DatumRodjenja_1">15. travnja 1979.</derivirana_varijabla>
  </DomainObject.Predmet.OkrivljenikFizickaOsoba.DatumRodjenja>
  <DomainObject.Predmet.OkrivljenikFizickaOsoba.DatumRodjenjaFormated>
    <izvorni_sadrzaj>15.4.1979.</izvorni_sadrzaj>
    <derivirana_varijabla naziv="DomainObject.Predmet.OkrivljenikFizickaOsoba.DatumRodjenjaFormated_1">15.4.1979.</derivirana_varijabla>
  </DomainObject.Predmet.OkrivljenikFizickaOsoba.DatumRodjenjaFormated>
  <DomainObject.Predmet.OkrivljenikFizickaOsoba.Ime>
    <izvorni_sadrzaj>Tihomir</izvorni_sadrzaj>
    <derivirana_varijabla naziv="DomainObject.Predmet.OkrivljenikFizickaOsoba.Ime_1">Tihomir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BERLIN</izvorni_sadrzaj>
    <derivirana_varijabla naziv="DomainObject.Predmet.OkrivljenikFizickaOsoba.MjestoRodjenja_1">BERLIN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Tihomir Krstanović</izvorni_sadrzaj>
    <derivirana_varijabla naziv="DomainObject.Predmet.OkrivljenikFizickaOsoba.Naziv_1">Tihomir Krstanović</derivirana_varijabla>
  </DomainObject.Predmet.OkrivljenikFizickaOsoba.Naziv>
  <DomainObject.Predmet.OkrivljenikFizickaOsoba.Prezime>
    <izvorni_sadrzaj>Krstanović</izvorni_sadrzaj>
    <derivirana_varijabla naziv="DomainObject.Predmet.OkrivljenikFizickaOsoba.Prezime_1">Krstanović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25950699874</izvorni_sadrzaj>
    <derivirana_varijabla naziv="DomainObject.Predmet.OkrivljenikFizickaOsoba.Oib_1">25950699874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Pp-189/2025</izvorni_sadrzaj>
    <derivirana_varijabla naziv="DomainObject.Predmet.OznakaBroj_1">Pp-189/2025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LUPUS ZAŠTITA društvo s ograničenom odgovornošću za zaštitu osoba i imovine; Tihomir Krstanović</izvorni_sadrzaj>
    <derivirana_varijabla naziv="DomainObject.Predmet.ProtustrankaFormated_1">  LUPUS ZAŠTITA društvo s ograničenom odgovornošću za zaštitu osoba i imovine; Tihomir Krstanović</derivirana_varijabla>
  </DomainObject.Predmet.ProtustrankaFormated>
  <DomainObject.Predmet.ProtustrankaFormatedOIB>
    <izvorni_sadrzaj>  LUPUS ZAŠTITA društvo s ograničenom odgovornošću za zaštitu osoba i imovine, OIB 27928056511; Tihomir Krstanović, OIB 25950699874</izvorni_sadrzaj>
    <derivirana_varijabla naziv="DomainObject.Predmet.ProtustrankaFormatedOIB_1">  LUPUS ZAŠTITA društvo s ograničenom odgovornošću za zaštitu osoba i imovine, OIB 27928056511; Tihomir Krstanović, OIB 25950699874</derivirana_varijabla>
  </DomainObject.Predmet.ProtustrankaFormatedOIB>
  <DomainObject.Predmet.ProtustrankaFormatedWithAdress>
    <izvorni_sadrzaj> LUPUS ZAŠTITA društvo s ograničenom odgovornošću za zaštitu osoba i imovine, Zdenački zavoj 14, 10000 Zagreb; Tihomir Krstanović, Ulica Grigora Viteza 5, 10000 Zagreb</izvorni_sadrzaj>
    <derivirana_varijabla naziv="DomainObject.Predmet.ProtustrankaFormatedWithAdress_1"> LUPUS ZAŠTITA društvo s ograničenom odgovornošću za zaštitu osoba i imovine, Zdenački zavoj 14, 10000 Zagreb; Tihomir Krstanović, Ulica Grigora Viteza 5, 10000 Zagreb</derivirana_varijabla>
  </DomainObject.Predmet.ProtustrankaFormatedWithAdress>
  <DomainObject.Predmet.ProtustrankaFormatedWithAdressOIB>
    <izvorni_sadrzaj> LUPUS ZAŠTITA društvo s ograničenom odgovornošću za zaštitu osoba i imovine, OIB 27928056511, Zdenački zavoj 14, 10000 Zagreb; Tihomir Krstanović, OIB 25950699874, Ulica Grigora Viteza 5, 10000 Zagreb</izvorni_sadrzaj>
    <derivirana_varijabla naziv="DomainObject.Predmet.ProtustrankaFormatedWithAdressOIB_1"> LUPUS ZAŠTITA društvo s ograničenom odgovornošću za zaštitu osoba i imovine, OIB 27928056511, Zdenački zavoj 14, 10000 Zagreb; Tihomir Krstanović, OIB 25950699874, Ulica Grigora Viteza 5, 10000 Zagreb</derivirana_varijabla>
  </DomainObject.Predmet.ProtustrankaFormatedWithAdressOIB>
  <DomainObject.Predmet.ProtustrankaWithAdress>
    <izvorni_sadrzaj>LUPUS ZAŠTITA društvo s ograničenom odgovornošću za zaštitu osoba i imovine Zdenački zavoj 14, 10000 Zagreb, Tihomir Krstanović Ulica Grigora Viteza 5, 10000 Zagreb</izvorni_sadrzaj>
    <derivirana_varijabla naziv="DomainObject.Predmet.ProtustrankaWithAdress_1">LUPUS ZAŠTITA društvo s ograničenom odgovornošću za zaštitu osoba i imovine Zdenački zavoj 14, 10000 Zagreb, Tihomir Krstanović Ulica Grigora Viteza 5, 10000 Zagreb</derivirana_varijabla>
  </DomainObject.Predmet.ProtustrankaWithAdress>
  <DomainObject.Predmet.ProtustrankaWithAdressOIB>
    <izvorni_sadrzaj>LUPUS ZAŠTITA društvo s ograničenom odgovornošću za zaštitu osoba i imovine, OIB 27928056511, Zdenački zavoj 14, 10000 Zagreb, Tihomir Krstanović, OIB 25950699874, Ulica Grigora Viteza 5, 10000 Zagreb</izvorni_sadrzaj>
    <derivirana_varijabla naziv="DomainObject.Predmet.ProtustrankaWithAdressOIB_1">LUPUS ZAŠTITA društvo s ograničenom odgovornošću za zaštitu osoba i imovine, OIB 27928056511, Zdenački zavoj 14, 10000 Zagreb, Tihomir Krstanović, OIB 25950699874, Ulica Grigora Viteza 5, 10000 Zagreb</derivirana_varijabla>
  </DomainObject.Predmet.ProtustrankaWithAdressOIB>
  <DomainObject.Predmet.ProtustrankaNazivFormated>
    <izvorni_sadrzaj>LUPUS ZAŠTITA društvo s ograničenom odgovornošću za zaštitu osoba i imovine,Tihomir Krstanović</izvorni_sadrzaj>
    <derivirana_varijabla naziv="DomainObject.Predmet.ProtustrankaNazivFormated_1">Tihomir Krstanović</derivirana_varijabla>
    <derivirana_varijabla naziv="Padez">LUPUS ZAŠTITA društvo s ograničenom odgovornošću za zaštitu osoba i imovine,Tihomir Krstanović</derivirana_varijabla>
  </DomainObject.Predmet.ProtustrankaNazivFormated>
  <DomainObject.Predmet.ProtustrankaNazivFormatedOIB>
    <izvorni_sadrzaj>LUPUS ZAŠTITA društvo s ograničenom odgovornošću za zaštitu osoba i imovine, OIB 27928056511,Tihomir Krstanović, OIB 25950699874</izvorni_sadrzaj>
    <derivirana_varijabla naziv="DomainObject.Predmet.ProtustrankaNazivFormatedOIB_1">LUPUS ZAŠTITA društvo s ograničenom odgovornošću za zaštitu osoba i imovine, OIB 27928056511,Tihomir Krstanović, OIB 25950699874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MUP,Rav.civilne zašt.,pod.ured Zagreb,sl.za insp.poslove</izvorni_sadrzaj>
    <derivirana_varijabla naziv="DomainObject.Predmet.StrankaFormated_1">  MUP,Rav.civilne zašt.,pod.ured Zagreb,sl.za insp.poslove</derivirana_varijabla>
  </DomainObject.Predmet.StrankaFormated>
  <DomainObject.Predmet.StrankaFormatedOIB>
    <izvorni_sadrzaj>  MUP,Rav.civilne zašt.,pod.ured Zagreb,sl.za insp.poslove</izvorni_sadrzaj>
    <derivirana_varijabla naziv="DomainObject.Predmet.StrankaFormatedOIB_1">  MUP,Rav.civilne zašt.,pod.ured Zagreb,sl.za insp.poslove</derivirana_varijabla>
  </DomainObject.Predmet.StrankaFormatedOIB>
  <DomainObject.Predmet.StrankaFormatedWithAdress>
    <izvorni_sadrzaj> MUP,Rav.civilne zašt.,pod.ured Zagreb,sl.za insp.poslove, Avenija Večeslava Holjevca 20, 10000 Zagreb</izvorni_sadrzaj>
    <derivirana_varijabla naziv="DomainObject.Predmet.StrankaFormatedWithAdress_1"> MUP,Rav.civilne zašt.,pod.ured Zagreb,sl.za insp.poslove, Avenija Večeslava Holjevca 20, 10000 Zagreb</derivirana_varijabla>
  </DomainObject.Predmet.StrankaFormatedWithAdress>
  <DomainObject.Predmet.StrankaFormatedWithAdressOIB>
    <izvorni_sadrzaj> MUP,Rav.civilne zašt.,pod.ured Zagreb,sl.za insp.poslove, Avenija Večeslava Holjevca 20, 10000 Zagreb</izvorni_sadrzaj>
    <derivirana_varijabla naziv="DomainObject.Predmet.StrankaFormatedWithAdressOIB_1"> MUP,Rav.civilne zašt.,pod.ured Zagreb,sl.za insp.poslove, Avenija Večeslava Holjevca 20, 10000 Zagreb</derivirana_varijabla>
  </DomainObject.Predmet.StrankaFormatedWithAdressOIB>
  <DomainObject.Predmet.StrankaWithAdress>
    <izvorni_sadrzaj>MUP,Rav.civilne zašt.,pod.ured Zagreb,sl.za insp.poslove Avenija Večeslava Holjevca 20,10000 Zagreb</izvorni_sadrzaj>
    <derivirana_varijabla naziv="DomainObject.Predmet.StrankaWithAdress_1">MUP,Rav.civilne zašt.,pod.ured Zagreb,sl.za insp.poslove Avenija Večeslava Holjevca 20,10000 Zagreb</derivirana_varijabla>
  </DomainObject.Predmet.StrankaWithAdress>
  <DomainObject.Predmet.StrankaWithAdressOIB>
    <izvorni_sadrzaj>MUP,Rav.civilne zašt.,pod.ured Zagreb,sl.za insp.poslove, Avenija Večeslava Holjevca 20,10000 Zagreb</izvorni_sadrzaj>
    <derivirana_varijabla naziv="DomainObject.Predmet.StrankaWithAdressOIB_1">MUP,Rav.civilne zašt.,pod.ured Zagreb,sl.za insp.poslove, Avenija Večeslava Holjevca 20,10000 Zagreb</derivirana_varijabla>
  </DomainObject.Predmet.StrankaWithAdressOIB>
  <DomainObject.Predmet.StrankaNazivFormated>
    <izvorni_sadrzaj>MUP,Rav.civilne zašt.,pod.ured Zagreb,sl.za insp.poslove</izvorni_sadrzaj>
    <derivirana_varijabla naziv="DomainObject.Predmet.StrankaNazivFormated_1">MUP,Rav.civilne zašt.,pod.ured Zagreb,sl.za insp.poslove</derivirana_varijabla>
    <derivirana_varijabla naziv="Padez">MUP,Rav.civilne zašt.,pod.ured Zagreb,sl.za insp.poslove</derivirana_varijabla>
  </DomainObject.Predmet.StrankaNazivFormated>
  <DomainObject.Predmet.StrankaNazivFormatedOIB>
    <izvorni_sadrzaj>MUP,Rav.civilne zašt.,pod.ured Zagreb,sl.za insp.poslove</izvorni_sadrzaj>
    <derivirana_varijabla naziv="DomainObject.Predmet.StrankaNazivFormatedOIB_1">MUP,Rav.civilne zašt.,pod.ured Zagreb,sl.za insp.poslove</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MUP,Rav.civilne zašt.,pod.ured Zagreb,sl.za insp.poslove</item>
    </izvorni_sadrzaj>
    <derivirana_varijabla naziv="DomainObject.Predmet.StrankaListFormated_1">
      <item>MUP,Rav.civilne zašt.,pod.ured Zagreb,sl.za insp.poslove</item>
    </derivirana_varijabla>
  </DomainObject.Predmet.StrankaListFormated>
  <DomainObject.Predmet.StrankaListFormatedOIB>
    <izvorni_sadrzaj>
      <item>MUP,Rav.civilne zašt.,pod.ured Zagreb,sl.za insp.poslove</item>
    </izvorni_sadrzaj>
    <derivirana_varijabla naziv="DomainObject.Predmet.StrankaListFormatedOIB_1">
      <item>MUP,Rav.civilne zašt.,pod.ured Zagreb,sl.za insp.poslove</item>
    </derivirana_varijabla>
  </DomainObject.Predmet.StrankaListFormatedOIB>
  <DomainObject.Predmet.StrankaListFormatedWithAdress>
    <izvorni_sadrzaj>
      <item>MUP,Rav.civilne zašt.,pod.ured Zagreb,sl.za insp.poslove, Avenija Večeslava Holjevca 20, 10000 Zagreb</item>
    </izvorni_sadrzaj>
    <derivirana_varijabla naziv="DomainObject.Predmet.StrankaListFormatedWithAdress_1">
      <item>MUP,Rav.civilne zašt.,pod.ured Zagreb,sl.za insp.poslove, Avenija Večeslava Holjevca 20, 10000 Zagreb</item>
    </derivirana_varijabla>
  </DomainObject.Predmet.StrankaListFormatedWithAdress>
  <DomainObject.Predmet.StrankaListFormatedWithAdressOIB>
    <izvorni_sadrzaj>
      <item>MUP,Rav.civilne zašt.,pod.ured Zagreb,sl.za insp.poslove, Avenija Večeslava Holjevca 20, 10000 Zagreb</item>
    </izvorni_sadrzaj>
    <derivirana_varijabla naziv="DomainObject.Predmet.StrankaListFormatedWithAdressOIB_1">
      <item>MUP,Rav.civilne zašt.,pod.ured Zagreb,sl.za insp.poslove, Avenija Večeslava Holjevca 20, 10000 Zagreb</item>
    </derivirana_varijabla>
  </DomainObject.Predmet.StrankaListFormatedWithAdressOIB>
  <DomainObject.Predmet.StrankaListNazivFormated>
    <izvorni_sadrzaj>
      <item>MUP,Rav.civilne zašt.,pod.ured Zagreb,sl.za insp.poslove</item>
    </izvorni_sadrzaj>
    <derivirana_varijabla naziv="DomainObject.Predmet.StrankaListNazivFormated_1">
      <item>MUP,Rav.civilne zašt.,pod.ured Zagreb,sl.za insp.poslove</item>
    </derivirana_varijabla>
  </DomainObject.Predmet.StrankaListNazivFormated>
  <DomainObject.Predmet.StrankaListNazivFormatedOIB>
    <izvorni_sadrzaj>
      <item>MUP,Rav.civilne zašt.,pod.ured Zagreb,sl.za insp.poslove</item>
    </izvorni_sadrzaj>
    <derivirana_varijabla naziv="DomainObject.Predmet.StrankaListNazivFormatedOIB_1">
      <item>MUP,Rav.civilne zašt.,pod.ured Zagreb,sl.za insp.poslove</item>
    </derivirana_varijabla>
  </DomainObject.Predmet.StrankaListNazivFormatedOIB>
  <DomainObject.Predmet.ProtuStrankaListFormated>
    <izvorni_sadrzaj>
      <item>LUPUS ZAŠTITA društvo s ograničenom odgovornošću za zaštitu osoba i imovine</item>
      <item>Tihomir Krstanović</item>
    </izvorni_sadrzaj>
    <derivirana_varijabla naziv="DomainObject.Predmet.ProtuStrankaListFormated_1">
      <item>LUPUS ZAŠTITA društvo s ograničenom odgovornošću za zaštitu osoba i imovine</item>
      <item>Tihomir Krstanović</item>
    </derivirana_varijabla>
  </DomainObject.Predmet.ProtuStrankaListFormated>
  <DomainObject.Predmet.ProtuStrankaListFormatedOIB>
    <izvorni_sadrzaj>
      <item>LUPUS ZAŠTITA društvo s ograničenom odgovornošću za zaštitu osoba i imovine, OIB 27928056511</item>
      <item>Tihomir Krstanović, OIB 25950699874</item>
    </izvorni_sadrzaj>
    <derivirana_varijabla naziv="DomainObject.Predmet.ProtuStrankaListFormatedOIB_1">
      <item>LUPUS ZAŠTITA društvo s ograničenom odgovornošću za zaštitu osoba i imovine, OIB 27928056511</item>
      <item>Tihomir Krstanović, OIB 25950699874</item>
    </derivirana_varijabla>
  </DomainObject.Predmet.ProtuStrankaListFormatedOIB>
  <DomainObject.Predmet.ProtuStrankaListFormatedWithAdress>
    <izvorni_sadrzaj>
      <item>LUPUS ZAŠTITA društvo s ograničenom odgovornošću za zaštitu osoba i imovine, Zdenački zavoj 14, 10000 Zagreb</item>
      <item>Tihomir Krstanović, Ulica Grigora Viteza 5, 10000 Zagreb</item>
    </izvorni_sadrzaj>
    <derivirana_varijabla naziv="DomainObject.Predmet.ProtuStrankaListFormatedWithAdress_1">
      <item>LUPUS ZAŠTITA društvo s ograničenom odgovornošću za zaštitu osoba i imovine, Zdenački zavoj 14, 10000 Zagreb</item>
      <item>Tihomir Krstanović, Ulica Grigora Viteza 5, 10000 Zagreb</item>
    </derivirana_varijabla>
  </DomainObject.Predmet.ProtuStrankaListFormatedWithAdress>
  <DomainObject.Predmet.ProtuStrankaListFormatedWithAdressOIB>
    <izvorni_sadrzaj>
      <item>LUPUS ZAŠTITA društvo s ograničenom odgovornošću za zaštitu osoba i imovine, OIB 27928056511, Zdenački zavoj 14, 10000 Zagreb</item>
      <item>Tihomir Krstanović, OIB 25950699874, Ulica Grigora Viteza 5, 10000 Zagreb</item>
    </izvorni_sadrzaj>
    <derivirana_varijabla naziv="DomainObject.Predmet.ProtuStrankaListFormatedWithAdressOIB_1">
      <item>LUPUS ZAŠTITA društvo s ograničenom odgovornošću za zaštitu osoba i imovine, OIB 27928056511, Zdenački zavoj 14, 10000 Zagreb</item>
      <item>Tihomir Krstanović, OIB 25950699874, Ulica Grigora Viteza 5, 10000 Zagreb</item>
    </derivirana_varijabla>
  </DomainObject.Predmet.ProtuStrankaListFormatedWithAdressOIB>
  <DomainObject.Predmet.ProtuStrankaListNazivFormated>
    <izvorni_sadrzaj>
      <item>LUPUS ZAŠTITA društvo s ograničenom odgovornošću za zaštitu osoba i imovine</item>
      <item>Tihomir Krstanović</item>
    </izvorni_sadrzaj>
    <derivirana_varijabla naziv="DomainObject.Predmet.ProtuStrankaListNazivFormated_1">
      <item>LUPUS ZAŠTITA društvo s ograničenom odgovornošću za zaštitu osoba i imovine</item>
      <item>Tihomir Krstanović</item>
    </derivirana_varijabla>
  </DomainObject.Predmet.ProtuStrankaListNazivFormated>
  <DomainObject.Predmet.ProtuStrankaListNazivFormatedOIB>
    <izvorni_sadrzaj>
      <item>LUPUS ZAŠTITA društvo s ograničenom odgovornošću za zaštitu osoba i imovine, OIB 27928056511</item>
      <item>Tihomir Krstanović, OIB 25950699874</item>
    </izvorni_sadrzaj>
    <derivirana_varijabla naziv="DomainObject.Predmet.ProtuStrankaListNazivFormatedOIB_1">
      <item>LUPUS ZAŠTITA društvo s ograničenom odgovornošću za zaštitu osoba i imovine, OIB 27928056511</item>
      <item>Tihomir Krstanović, OIB 25950699874</item>
    </derivirana_varijabla>
  </DomainObject.Predmet.ProtuStrankaListNazivFormatedOIB>
  <DomainObject.Predmet.OstaliListFormated>
    <izvorni_sadrzaj>
      <item>Odvj. Joško Biliškov</item>
      <item>Mladen Hadžija</item>
    </izvorni_sadrzaj>
    <derivirana_varijabla naziv="DomainObject.Predmet.OstaliListFormated_1">
      <item>Odvj. Joško Biliškov</item>
      <item>Mladen Hadžija</item>
    </derivirana_varijabla>
    <derivirana_varijabla naziv="DrugaOsoba">
      <item>Odvj. Joško Biliškov</item>
      <item>Mladen Hadžija</item>
    </derivirana_varijabla>
  </DomainObject.Predmet.OstaliListFormated>
  <DomainObject.Predmet.OstaliListFormatedOIB>
    <izvorni_sadrzaj>
      <item>Odvj. Joško Biliškov</item>
      <item>Mladen Hadžija</item>
    </izvorni_sadrzaj>
    <derivirana_varijabla naziv="DomainObject.Predmet.OstaliListFormatedOIB_1">
      <item>Odvj. Joško Biliškov</item>
      <item>Mladen Hadžija</item>
    </derivirana_varijabla>
  </DomainObject.Predmet.OstaliListFormatedOIB>
  <DomainObject.Predmet.OstaliListFormatedWithAdress>
    <izvorni_sadrzaj>
      <item>Odvj. Joško Biliškov, Trnjanska 73, 10000 Zagreb</item>
      <item>Mladen Hadžija, Side Košutić 24, 10000 Zagreb</item>
    </izvorni_sadrzaj>
    <derivirana_varijabla naziv="DomainObject.Predmet.OstaliListFormatedWithAdress_1">
      <item>Odvj. Joško Biliškov, Trnjanska 73, 10000 Zagreb</item>
      <item>Mladen Hadžija, Side Košutić 24, 10000 Zagreb</item>
    </derivirana_varijabla>
  </DomainObject.Predmet.OstaliListFormatedWithAdress>
  <DomainObject.Predmet.OstaliListFormatedWithAdressOIB>
    <izvorni_sadrzaj>
      <item>Odvj. Joško Biliškov, Trnjanska 73, 10000 Zagreb</item>
      <item>Mladen Hadžija, Side Košutić 24, 10000 Zagreb</item>
    </izvorni_sadrzaj>
    <derivirana_varijabla naziv="DomainObject.Predmet.OstaliListFormatedWithAdressOIB_1">
      <item>Odvj. Joško Biliškov, Trnjanska 73, 10000 Zagreb</item>
      <item>Mladen Hadžija, Side Košutić 24, 10000 Zagreb</item>
    </derivirana_varijabla>
  </DomainObject.Predmet.OstaliListFormatedWithAdressOIB>
  <DomainObject.Predmet.OstaliListNazivFormated>
    <izvorni_sadrzaj>
      <item>Odvj. Joško Biliškov</item>
      <item>Mladen Hadžija</item>
    </izvorni_sadrzaj>
    <derivirana_varijabla naziv="DomainObject.Predmet.OstaliListNazivFormated_1">
      <item>Odvj. Joško Biliškov</item>
      <item>Mladen Hadžija</item>
    </derivirana_varijabla>
  </DomainObject.Predmet.OstaliListNazivFormated>
  <DomainObject.Predmet.OstaliListNazivFormatedOIB>
    <izvorni_sadrzaj>
      <item>Odvj. Joško Biliškov</item>
      <item>Mladen Hadžija</item>
    </izvorni_sadrzaj>
    <derivirana_varijabla naziv="DomainObject.Predmet.OstaliListNazivFormatedOIB_1">
      <item>Odvj. Joško Biliškov</item>
      <item>Mladen Hadžija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17, 17</izvorni_sadrzaj>
    <derivirana_varijabla naziv="DomainObject.Predmet.ClanakZakona_1">17, 17</derivirana_varijabla>
  </DomainObject.Predmet.ClanakZakona>
  <DomainObject.Predmet.ClanakZakonaFull>
    <izvorni_sadrzaj>članka 17. stavka 1., članka 17. stavka 1.</izvorni_sadrzaj>
    <derivirana_varijabla naziv="DomainObject.Predmet.ClanakZakonaFull_1">članka 17.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MUP,Rav.civilne zašt.,pod.ured Zagreb,sl.za insp.poslove</izvorni_sadrzaj>
    <derivirana_varijabla naziv="DomainObject.Predmet.StrankaIDrugi_1">MUP,Rav.civilne zašt.,pod.ured Zagreb,sl.za insp.poslove</derivirana_varijabla>
  </DomainObject.Predmet.StrankaIDrugi>
  <DomainObject.Predmet.ProtustrankaIDrugi>
    <izvorni_sadrzaj>LUPUS ZAŠTITA društvo s ograničenom odgovornošću za zaštitu osoba i imovine i dr.</izvorni_sadrzaj>
    <derivirana_varijabla naziv="DomainObject.Predmet.ProtustrankaIDrugi_1">LUPUS ZAŠTITA društvo s ograničenom odgovornošću za zaštitu osoba i imovine i dr.</derivirana_varijabla>
  </DomainObject.Predmet.ProtustrankaIDrugi>
  <DomainObject.Predmet.StrankaIDrugiAdressOIB>
    <izvorni_sadrzaj>MUP,Rav.civilne zašt.,pod.ured Zagreb,sl.za insp.poslove, Avenija Večeslava Holjevca 20, 10000 Zagreb</izvorni_sadrzaj>
    <derivirana_varijabla naziv="DomainObject.Predmet.StrankaIDrugiAdressOIB_1">MUP,Rav.civilne zašt.,pod.ured Zagreb,sl.za insp.poslove, Avenija Večeslava Holjevca 20, 10000 Zagreb</derivirana_varijabla>
  </DomainObject.Predmet.StrankaIDrugiAdressOIB>
  <DomainObject.Predmet.ProtustrankaIDrugiAdressOIB>
    <izvorni_sadrzaj>LUPUS ZAŠTITA društvo s ograničenom odgovornošću za zaštitu osoba i imovine, OIB 27928056511, Zdenački zavoj 14, 10000 Zagreb i dr.</izvorni_sadrzaj>
    <derivirana_varijabla naziv="DomainObject.Predmet.ProtustrankaIDrugiAdressOIB_1">LUPUS ZAŠTITA društvo s ograničenom odgovornošću za zaštitu osoba i imovine, OIB 27928056511, Zdenački zavoj 14,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LUPUS ZAŠTITA društvo s ograničenom odgovornošću za zaštitu osoba i imovine</item>
      <item>MUP,Rav.civilne zašt.,pod.ured Zagreb,sl.za insp.poslove</item>
      <item>Tihomir Krstanović</item>
      <item>Odvj. Joško Biliškov</item>
      <item>Mladen Hadžija</item>
    </izvorni_sadrzaj>
    <derivirana_varijabla naziv="DomainObject.Predmet.SudioniciListNaziv_1">
      <item>LUPUS ZAŠTITA društvo s ograničenom odgovornošću za zaštitu osoba i imovine</item>
      <item>MUP,Rav.civilne zašt.,pod.ured Zagreb,sl.za insp.poslove</item>
      <item>Tihomir Krstanović</item>
      <item>Odvj. Joško Biliškov</item>
      <item>Mladen Hadžija</item>
    </derivirana_varijabla>
    <derivirana_varijabla naziv="OstaliSudionici">
      <item>LUPUS ZAŠTITA društvo s ograničenom odgovornošću za zaštitu osoba i imovine</item>
      <item>MUP,Rav.civilne zašt.,pod.ured Zagreb,sl.za insp.poslove</item>
      <item>Tihomir Krstanović</item>
      <item>Odvj. Joško Biliškov</item>
      <item>Mladen Hadžija</item>
    </derivirana_varijabla>
  </DomainObject.Predmet.SudioniciListNaziv>
  <DomainObject.Predmet.SudioniciListAdressOIB>
    <izvorni_sadrzaj>
      <item>LUPUS ZAŠTITA društvo s ograničenom odgovornošću za zaštitu osoba i imovine, OIB 27928056511, Zdenački zavoj 14,10000 Zagreb</item>
      <item>MUP,Rav.civilne zašt.,pod.ured Zagreb,sl.za insp.poslove, Avenija Večeslava Holjevca 20,10000 Zagreb</item>
      <item>Tihomir Krstanović, OIB 25950699874, Ulica Grigora Viteza 5,10000 Zagreb</item>
      <item>Odvj. Joško Biliškov, Trnjanska 73,10000 Zagreb</item>
      <item>Mladen Hadžija, Side Košutić 24,10000 Zagreb</item>
    </izvorni_sadrzaj>
    <derivirana_varijabla naziv="DomainObject.Predmet.SudioniciListAdressOIB_1">
      <item>LUPUS ZAŠTITA društvo s ograničenom odgovornošću za zaštitu osoba i imovine, OIB 27928056511, Zdenački zavoj 14,10000 Zagreb</item>
      <item>MUP,Rav.civilne zašt.,pod.ured Zagreb,sl.za insp.poslove, Avenija Večeslava Holjevca 20,10000 Zagreb</item>
      <item>Tihomir Krstanović, OIB 25950699874, Ulica Grigora Viteza 5,10000 Zagreb</item>
      <item>Odvj. Joško Biliškov, Trnjanska 73,10000 Zagreb</item>
      <item>Mladen Hadžija, Side Košutić 24,10000 Zagreb</item>
    </derivirana_varijabla>
  </DomainObject.Predmet.SudioniciListAdressOIB>
  <DomainObject.UcesnikSudskeRadnje.NazivFormated>
    <izvorni_sadrzaj>LUPUS ZAŠTITA društvo s ograničenom odgovornošću za zaštitu osoba i imovine, OIB 27928056511, Zdenački zavoj 14,10000 Zagreb</izvorni_sadrzaj>
    <derivirana_varijabla naziv="DomainObject.UcesnikSudskeRadnje.NazivFormated_1">LUPUS ZAŠTITA društvo s ograničenom odgovornošću za zaštitu osoba i imovine, OIB 27928056511, Zdenački zavoj 14,10000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27928056511</item>
      <item>, OIB null</item>
      <item>, OIB 25950699874</item>
      <item>, OIB null</item>
      <item>, OIB null</item>
    </izvorni_sadrzaj>
    <derivirana_varijabla naziv="DomainObject.Predmet.SudioniciListNazivOIB_1">
      <item>, OIB 27928056511</item>
      <item>, OIB null</item>
      <item>, OIB 25950699874</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MUP,Rav.civilne zašt.,pod.ured Zagreb,sl.za insp.poslove, Avenija Večeslava Holjevca 20, 10000 Zagreb
2. Okrivljenik LUPUS ZAŠTITA društvo s ograničenom odgovornošću za zaštitu osoba i imovine, OIB 27928056511, Zdenački zavoj 14, 10000 Zagreb
3. Okrivljenik Tihomir Krstanović, OIB 25950699874, Ulica Grigora Viteza 5, 10000 Zagreb</izvorni_sadrzaj>
    <derivirana_varijabla naziv="DomainObject.UcesnikSudskeRadnje.SudskaRadnja.UcesniciObavijest_1">1. Tužitelj MUP,Rav.civilne zašt.,pod.ured Zagreb,sl.za insp.poslove, Avenija Večeslava Holjevca 20, 10000 Zagreb
2. Okrivljenik LUPUS ZAŠTITA društvo s ograničenom odgovornošću za zaštitu osoba i imovine, OIB 27928056511, Zdenački zavoj 14, 10000 Zagreb
3. Okrivljenik Tihomir Krstanović, OIB 25950699874, Ulica Grigora Viteza 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siječnja 2025.</izvorni_sadrzaj>
    <derivirana_varijabla naziv="DomainObject.Predmet.DatumPocetkaProcesa_1">9. siječnja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privatnoj zaštiti</item>
    </izvorni_sadrzaj>
    <derivirana_varijabla naziv="DomainObject.ZakonPravilnikList_1">
      <item>Zakon o privatnoj zaštiti</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LUPUS ZAŠTITA društvo s ograničenom odgovornošću za zaštitu osoba i imovine, Zdenački zavoj 14, 10000 Zagreb, OIB: 27928056511</item>
      <item>Tihomir Krstanović, Ulica Grigora Viteza 5, 10000 Zagreb, OIB: 25950699874, rođen-a 15.04.1979., mjesto rođenja BERLIN</item>
    </izvorni_sadrzaj>
    <derivirana_varijabla naziv="DomainObject.Predmet.OkrivljenikAdresaMjestoRodjenjaList_1">
      <item>LUPUS ZAŠTITA društvo s ograničenom odgovornošću za zaštitu osoba i imovine, Zdenački zavoj 14, 10000 Zagreb, OIB: 27928056511</item>
      <item>Tihomir Krstanović, Ulica Grigora Viteza 5, 10000 Zagreb, OIB: 25950699874, rođen-a 15.04.1979., mjesto rođenja BERLIN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LUPUS ZAŠTITA društvo s ograničenom odgovornošću za zaštitu osoba i imovine, MBS 080722034, Zdenački zavoj 14, 10000 Zagreb</izvorni_sadrzaj>
    <derivirana_varijabla naziv="DomainObject.Predmet.OkrivljenikPravnaNazivAdresaMbs_1">LUPUS ZAŠTITA društvo s ograničenom odgovornošću za zaštitu osoba i imovine, MBS 080722034, Zdenački zavoj 14, 10000 Zagreb</derivirana_varijabla>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FC3EF7-45ED-400F-B9EB-FD928F66B2B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336</properties:Words>
  <properties:Characters>1950</properties:Characters>
  <properties:Lines>49</properties:Lines>
  <properties:Paragraphs>21</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2026-10-05T12:15:00Z</cp:lastPrinted>
  <dcterms:modified xmlns:xsi="http://www.w3.org/2001/XMLSchema-instance" xsi:type="dcterms:W3CDTF">2026-10-05T12:15:00Z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LUPUS ZAŠTITA društvo s ograničenom odgovornošću za zaštitu osoba i imovine - Ročište za glavnu raspravu</vt:lpwstr>
  </prop:property>
  <prop:property fmtid="{D5CDD505-2E9C-101B-9397-08002B2CF9AE}" pid="6" name="Predlozak_id">
    <vt:lpwstr>1000000777</vt:lpwstr>
  </prop:property>
  <prop:property fmtid="{D5CDD505-2E9C-101B-9397-08002B2CF9AE}" pid="7" name="Predlozak_oznaka">
    <vt:lpwstr>OS_Pp-007</vt:lpwstr>
  </prop:property>
  <prop:property fmtid="{D5CDD505-2E9C-101B-9397-08002B2CF9AE}" pid="8" name="Predlozak_naziv">
    <vt:lpwstr>Poziv okrivljeniku pravnoj osobi-glavna rasprava</vt:lpwstr>
  </prop:property>
</prop:Properties>
</file>