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8f0601" w14:paraId="98f0601" w:rsidRDefault="00C823D4" w:rsidP="00C823D4" w:rsidR="00C823D4">
      <w:pPr>
        <w:jc w:val="right"/>
        <w15:collapsed w:val="false"/>
        <w:rPr>
          <w:rFonts w:hAnsi="Times New Roman" w:ascii="Times New Roman"/>
          <w:b/>
          <w:sz w:val="24"/>
          <w:szCs w:val="24"/>
        </w:rPr>
      </w:pPr>
      <w:bookmarkStart w:name="_GoBack" w:id="0"/>
      <w:bookmarkEnd w:id="0"/>
      <w:r>
        <w:rPr>
          <w:rFonts w:hAnsi="Times New Roman" w:ascii="Times New Roman"/>
          <w:b/>
          <w:sz w:val="24"/>
          <w:szCs w:val="24"/>
        </w:rPr>
        <w:t>1. Stpn-39/2016</w:t>
      </w:r>
    </w:p>
    <w:p w:rsidRDefault="00C823D4" w:rsidP="00C823D4" w:rsidR="00C823D4">
      <w:pPr>
        <w:rPr>
          <w:rFonts w:hAnsi="Times New Roman" w:ascii="Times New Roman"/>
          <w:b/>
          <w:sz w:val="24"/>
          <w:szCs w:val="24"/>
        </w:rPr>
      </w:pPr>
    </w:p>
    <w:p w:rsidRDefault="00C823D4" w:rsidP="00C823D4" w:rsidR="00C823D4">
      <w:pPr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>REPUBLIKA HRVATSKA</w:t>
      </w:r>
    </w:p>
    <w:p w:rsidRDefault="00C823D4" w:rsidP="00C823D4" w:rsidR="00C823D4">
      <w:pPr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>TRGOVAČKI SUD U SPLITU</w:t>
      </w:r>
    </w:p>
    <w:p w:rsidRDefault="00C823D4" w:rsidP="00C823D4" w:rsidR="00C823D4">
      <w:pPr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>Split, Sukoišanska br. 6</w:t>
      </w:r>
    </w:p>
    <w:p w:rsidRDefault="00C823D4" w:rsidP="00C823D4" w:rsidR="00C823D4">
      <w:pPr>
        <w:rPr>
          <w:rFonts w:hAnsi="Times New Roman" w:ascii="Times New Roman"/>
          <w:b/>
          <w:sz w:val="24"/>
          <w:szCs w:val="24"/>
        </w:rPr>
      </w:pPr>
    </w:p>
    <w:p w:rsidRDefault="00C823D4" w:rsidP="00C823D4" w:rsidR="00C823D4">
      <w:pPr>
        <w:jc w:val="center"/>
        <w:rPr>
          <w:rFonts w:hAnsi="Times New Roman" w:ascii="Times New Roman"/>
          <w:b/>
          <w:sz w:val="24"/>
          <w:szCs w:val="24"/>
        </w:rPr>
      </w:pPr>
      <w:r>
        <w:rPr>
          <w:rFonts w:hAnsi="Times New Roman" w:ascii="Times New Roman"/>
          <w:b/>
          <w:sz w:val="24"/>
          <w:szCs w:val="24"/>
        </w:rPr>
        <w:t xml:space="preserve">Z A P I S N I K </w:t>
      </w:r>
    </w:p>
    <w:p w:rsidRDefault="00C823D4" w:rsidP="00C823D4" w:rsidR="00C823D4">
      <w:pPr>
        <w:jc w:val="center"/>
        <w:rPr>
          <w:rFonts w:hAnsi="Times New Roman" w:ascii="Times New Roman"/>
          <w:b/>
          <w:sz w:val="24"/>
          <w:szCs w:val="24"/>
        </w:rPr>
      </w:pPr>
    </w:p>
    <w:p w:rsidRDefault="00C823D4" w:rsidP="00C823D4" w:rsidR="00C823D4" w:rsidRPr="0027653C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s ročišta održanog kod Trgovačkog suda u Splitu dana 20. travnja 2017. god. u postupku radi sklapanja predstečajne nagodbe za dužnika </w:t>
      </w:r>
      <w:r w:rsidRPr="0027653C">
        <w:rPr>
          <w:rFonts w:hAnsi="Times New Roman" w:ascii="Times New Roman"/>
          <w:sz w:val="24"/>
          <w:szCs w:val="24"/>
        </w:rPr>
        <w:t>M. MADUNIĆ d.o.o. Split, Stari Pazar 9, OIB: 08091796770.</w:t>
      </w:r>
    </w:p>
    <w:p w:rsidRDefault="00C823D4" w:rsidP="00C823D4" w:rsidR="00C823D4">
      <w:pPr>
        <w:jc w:val="both"/>
        <w:rPr>
          <w:rFonts w:hAnsi="Times New Roman" w:ascii="Times New Roman"/>
          <w:sz w:val="16"/>
          <w:szCs w:val="16"/>
        </w:rPr>
      </w:pPr>
    </w:p>
    <w:p w:rsidRDefault="00C823D4" w:rsidP="00C823D4" w:rsidR="00C823D4">
      <w:pPr>
        <w:jc w:val="both"/>
        <w:rPr>
          <w:rFonts w:hAnsi="Times New Roman" w:ascii="Times New Roman"/>
          <w:sz w:val="16"/>
          <w:szCs w:val="16"/>
        </w:rPr>
      </w:pP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PRISUTNI OD SUDA:</w:t>
      </w: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Velimir Vuković, sudac</w:t>
      </w: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Marija Elez, zapisničar</w:t>
      </w:r>
    </w:p>
    <w:p w:rsidRDefault="00C823D4" w:rsidP="00C823D4" w:rsidR="00C823D4">
      <w:pPr>
        <w:jc w:val="center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Početak u 10,00 sati.</w:t>
      </w:r>
    </w:p>
    <w:p w:rsidRDefault="00C823D4" w:rsidP="00C823D4" w:rsidR="00C823D4">
      <w:pPr>
        <w:rPr>
          <w:rFonts w:hAnsi="Times New Roman" w:ascii="Times New Roman"/>
          <w:sz w:val="24"/>
          <w:szCs w:val="24"/>
        </w:rPr>
      </w:pP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Utvrđuje se da su pristupili:</w:t>
      </w: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Za dužnika: dužnika: </w:t>
      </w:r>
      <w:r w:rsidRPr="0027653C">
        <w:rPr>
          <w:rFonts w:hAnsi="Times New Roman" w:ascii="Times New Roman"/>
          <w:sz w:val="24"/>
          <w:szCs w:val="24"/>
        </w:rPr>
        <w:t>M. MADUNIĆ d.o.o. Split, Stari Pazar 9</w:t>
      </w:r>
      <w:r>
        <w:rPr>
          <w:rFonts w:hAnsi="Times New Roman" w:ascii="Times New Roman"/>
          <w:sz w:val="24"/>
          <w:szCs w:val="24"/>
        </w:rPr>
        <w:t xml:space="preserve"> , član uprave Mate Madunić </w:t>
      </w: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Za vjerovnike:</w:t>
      </w: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1. ERGO osiguranje d.d. Zagreb , sa  utvrđenom tražbinom od 838,30 kn ,kojeg zastupa zamjenik punomoćnka Dino Pivac, odvjetnički vježbenik u Odvjetničkom društvu Primorac i Partneri , zamjeničku punomoć prilaže</w:t>
      </w: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2.PETASON d.o.o. Vranjic, sa utvrđenom tražbinom od 707.223,50 kn kojeg zastupa Zdravko Plazonić direktor </w:t>
      </w: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  <w:t>Punomoćnik dužnika u ovaj čas opravdava neodlazak vjerovnika TRŽNICE HIPOS d.o.o. Split, jer nisu bile obaviještene o terminu ročišta za sklapanje predstečajne nagodbe pred sudom, radi čega se predlaže odgoda današnjeg ročišta na jedan kraći rok.</w:t>
      </w: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  <w:t>Punomoćnici vjerovnika ERGO osiguranje d.d. Zagreb i PETASON d.o.o. Vranjic ne protive se prijedlogu dužnika za odgodom današnjeg ročišta.</w:t>
      </w: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</w:p>
    <w:p w:rsidRDefault="00C823D4" w:rsidR="00C823D4" w:rsidRPr="00C823D4">
      <w:pPr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</w:r>
      <w:r w:rsidRPr="00C823D4">
        <w:rPr>
          <w:rFonts w:hAnsi="Times New Roman" w:ascii="Times New Roman"/>
          <w:sz w:val="24"/>
          <w:szCs w:val="24"/>
        </w:rPr>
        <w:t>Sud donosi</w:t>
      </w:r>
      <w:r w:rsidRPr="00C823D4">
        <w:rPr>
          <w:rFonts w:hAnsi="Times New Roman" w:ascii="Times New Roman"/>
          <w:sz w:val="24"/>
          <w:szCs w:val="24"/>
        </w:rPr>
        <w:tab/>
      </w:r>
      <w:r w:rsidRPr="00C823D4">
        <w:rPr>
          <w:rFonts w:hAnsi="Times New Roman" w:ascii="Times New Roman"/>
          <w:sz w:val="24"/>
          <w:szCs w:val="24"/>
        </w:rPr>
        <w:tab/>
      </w:r>
      <w:r w:rsidRPr="00C823D4">
        <w:rPr>
          <w:rFonts w:hAnsi="Times New Roman" w:ascii="Times New Roman"/>
          <w:sz w:val="24"/>
          <w:szCs w:val="24"/>
        </w:rPr>
        <w:tab/>
      </w:r>
      <w:r w:rsidRPr="00C823D4">
        <w:rPr>
          <w:rFonts w:hAnsi="Times New Roman" w:ascii="Times New Roman"/>
          <w:sz w:val="24"/>
          <w:szCs w:val="24"/>
        </w:rPr>
        <w:tab/>
        <w:t>r j e š e nj e</w:t>
      </w:r>
    </w:p>
    <w:p w:rsidRDefault="00C823D4" w:rsidP="00C823D4" w:rsidR="00C823D4" w:rsidRPr="00C823D4">
      <w:pPr>
        <w:jc w:val="both"/>
        <w:rPr>
          <w:rFonts w:hAnsi="Times New Roman" w:ascii="Times New Roman"/>
          <w:sz w:val="24"/>
          <w:szCs w:val="24"/>
        </w:rPr>
      </w:pP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  <w:t>Današnje ročište za sklapanje predstečajne nagodbe  se odgađa, a slijedeće određuje</w:t>
      </w: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za dan 28.travnja 2017. godine u 9,30 sati, što  predstečajni dužnik i prisutni vjerovnici primaju na znanje i služi im umjesto posebnog poziva dok predstečajni dužnik preuzima obvezu obavijestiti vjerovnika TRŽNICE HIPOS d.o.o. o terminu slijedećeg ročišta, time da će i sud prijepis zapisnika sa današnjeg ročišta dostaviti vjerovniku TRŽNICE HIPOS d.o.o.  </w:t>
      </w: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Dovršeno u 10,30 sati.</w:t>
      </w: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Zapisničar</w:t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  <w:t>Sudac</w:t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  <w:t>Predstečajni dužnik</w:t>
      </w: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</w:p>
    <w:p w:rsidRDefault="00C823D4" w:rsidP="00C823D4" w:rsidR="00C823D4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</w:r>
      <w:r>
        <w:rPr>
          <w:rFonts w:hAnsi="Times New Roman" w:ascii="Times New Roman"/>
          <w:sz w:val="24"/>
          <w:szCs w:val="24"/>
        </w:rPr>
        <w:tab/>
        <w:t xml:space="preserve">Vjerovnici </w:t>
      </w:r>
    </w:p>
    <w:sectPr w:rsidSect="00C823D4" w:rsidR="00C823D4">
      <w:pgSz w:h="16838" w:w="11906"/>
      <w:pgMar w:gutter="0" w:footer="708" w:header="708" w:left="1417" w:bottom="1134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defaultTabStop w:val="708"/>
  <w:hyphenationZone w:val="425"/>
  <w:characterSpacingControl w:val="doNotCompress"/>
  <w:savePreviewPicture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823D4"/>
    <w:rsid w:val="000050BF"/>
    <w:rsid w:val="000256D3"/>
    <w:rsid w:val="000A7750"/>
    <w:rsid w:val="0010074F"/>
    <w:rsid w:val="00110BE4"/>
    <w:rsid w:val="00132A7E"/>
    <w:rsid w:val="001B56D0"/>
    <w:rsid w:val="001E1B30"/>
    <w:rsid w:val="00204170"/>
    <w:rsid w:val="00255806"/>
    <w:rsid w:val="002854BB"/>
    <w:rsid w:val="003A4819"/>
    <w:rsid w:val="00407DC1"/>
    <w:rsid w:val="00454D6B"/>
    <w:rsid w:val="005061A6"/>
    <w:rsid w:val="00543C6E"/>
    <w:rsid w:val="0055047E"/>
    <w:rsid w:val="00572E64"/>
    <w:rsid w:val="005C2192"/>
    <w:rsid w:val="005F20F8"/>
    <w:rsid w:val="006773C9"/>
    <w:rsid w:val="007766AB"/>
    <w:rsid w:val="008D5DF1"/>
    <w:rsid w:val="00A05026"/>
    <w:rsid w:val="00A86D22"/>
    <w:rsid w:val="00AB6E49"/>
    <w:rsid w:val="00AC09D9"/>
    <w:rsid w:val="00B01348"/>
    <w:rsid w:val="00B40090"/>
    <w:rsid w:val="00B72C27"/>
    <w:rsid w:val="00B874FD"/>
    <w:rsid w:val="00C655DC"/>
    <w:rsid w:val="00C823D4"/>
    <w:rsid w:val="00D47954"/>
    <w:rsid w:val="00DB228F"/>
    <w:rsid w:val="00DE53A8"/>
    <w:rsid w:val="00E72187"/>
    <w:rsid w:val="00EF5686"/>
    <w:rsid w:val="00F82D1F"/>
    <w:rsid w:val="00FF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823D4"/>
    <w:rPr>
      <w:rFonts w:cs="Times New Roman" w:eastAsia="Calibri" w:hAnsi="Californian FB" w:ascii="Californian FB"/>
      <w:sz w:val="20"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6773C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773C9"/>
    <w:rPr>
      <w:rFonts w:cs="Times New Roman" w:hAnsi="Times New Roman" w:ascii="Times New Roman"/>
      <w:b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773C9"/>
    <w:rPr>
      <w:rFonts w:hAnsi="Times New Roman" w:ascii="Times New Roman"/>
      <w:b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773C9"/>
    <w:rPr>
      <w:rFonts w:cs="Times New Roman" w:hAnsi="Times New Roman" w:ascii="Times New Roman"/>
      <w:b w:val="false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773C9"/>
    <w:rPr>
      <w:rFonts w:cs="Times New Roman" w:hAnsi="Times New Roman" w:ascii="Times New Roman"/>
      <w:b w:val="false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823D4"/>
    <w:rPr>
      <w:rFonts w:ascii="Californian FB" w:cs="Times New Roman" w:eastAsia="Calibri" w:hAnsi="Californian FB"/>
      <w:sz w:val="20"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6773C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773C9"/>
    <w:rPr>
      <w:rFonts w:ascii="Times New Roman" w:cs="Times New Roman" w:hAnsi="Times New Roman"/>
      <w:b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773C9"/>
    <w:rPr>
      <w:rFonts w:ascii="Times New Roman" w:hAnsi="Times New Roman"/>
      <w:b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773C9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773C9"/>
    <w:rPr>
      <w:rFonts w:ascii="Times New Roman" w:cs="Times New Roman" w:hAnsi="Times New Roman"/>
      <w:b w:val="0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Sudnica, kabinet suca</izvorni_sadrzaj>
    <derivirana_varijabla naziv="DomainObject.Prostorija.Naziv_1">Sudnica, kabinet suca</derivirana_varijabla>
  </DomainObject.Prostorija.Naziv>
  <DomainObject.Prostorija.Oznaka>
    <izvorni_sadrzaj>3,4</izvorni_sadrzaj>
    <derivirana_varijabla naziv="DomainObject.Prostorija.Oznaka_1">3,4</derivirana_varijabla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>20. travnja 2017.</izvorni_sadrzaj>
    <derivirana_varijabla naziv="DomainObject.PlaniraniZavrsetakDatum_1">20. travnja 2017.</derivirana_varijabla>
  </DomainObject.PlaniraniZavrsetakDatum>
  <DomainObject.PlaniraniPocetakDatum>
    <izvorni_sadrzaj>20. travnja 2017.</izvorni_sadrzaj>
    <derivirana_varijabla naziv="DomainObject.PlaniraniPocetakDatum_1">20. travnja 2017.</derivirana_varijabla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10:00</izvorni_sadrzaj>
    <derivirana_varijabla naziv="DomainObject.PlaniraniPocetakVrijeme_1">10:00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20. travnja 2017.</izvorni_sadrzaj>
    <derivirana_varijabla naziv="DomainObject.Zapisnik.DatumKreiranja_1">20. travnja 2017.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Stpn-39/2016-7</izvorni_sadrzaj>
    <derivirana_varijabla naziv="DomainObject.Zapisnik.Oznaka_1">Stpn-39/2016-7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39</izvorni_sadrzaj>
    <derivirana_varijabla naziv="DomainObject.Predmet.Broj_1">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travnja 2016.</izvorni_sadrzaj>
    <derivirana_varijabla naziv="DomainObject.Predmet.DatumOsnivanja_1">28. travnja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Stpn-39/2016</izvorni_sadrzaj>
    <derivirana_varijabla naziv="DomainObject.Predmet.OznakaBroj_1">Stpn-39/2016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M.MADUNIĆ društvo s ograničenom odgovornošću za trgovinu i proizvodnju hrane</izvorni_sadrzaj>
    <derivirana_varijabla naziv="DomainObject.Predmet.StrankaFormated_1">  M.MADUNIĆ društvo s ograničenom odgovornošću za trgovinu i proizvodnju hrane</derivirana_varijabla>
  </DomainObject.Predmet.StrankaFormated>
  <DomainObject.Predmet.StrankaFormatedOIB>
    <izvorni_sadrzaj>  M.MADUNIĆ društvo s ograničenom odgovornošću za trgovinu i proizvodnju hrane, OIB 08091796770</izvorni_sadrzaj>
    <derivirana_varijabla naziv="DomainObject.Predmet.StrankaFormatedOIB_1">  M.MADUNIĆ društvo s ograničenom odgovornošću za trgovinu i proizvodnju hrane, OIB 08091796770</derivirana_varijabla>
  </DomainObject.Predmet.StrankaFormatedOIB>
  <DomainObject.Predmet.StrankaFormatedWithAdress>
    <izvorni_sadrzaj> M.MADUNIĆ društvo s ograničenom odgovornošću za trgovinu i proizvodnju hrane, Stari pazar 9, 21000 Split</izvorni_sadrzaj>
    <derivirana_varijabla naziv="DomainObject.Predmet.StrankaFormatedWithAdress_1"> M.MADUNIĆ društvo s ograničenom odgovornošću za trgovinu i proizvodnju hrane, Stari pazar 9, 21000 Split</derivirana_varijabla>
  </DomainObject.Predmet.StrankaFormatedWithAdress>
  <DomainObject.Predmet.StrankaFormatedWithAdressOIB>
    <izvorni_sadrzaj> M.MADUNIĆ društvo s ograničenom odgovornošću za trgovinu i proizvodnju hrane, OIB 08091796770, Stari pazar 9, 21000 Split</izvorni_sadrzaj>
    <derivirana_varijabla naziv="DomainObject.Predmet.StrankaFormatedWithAdressOIB_1"> M.MADUNIĆ društvo s ograničenom odgovornošću za trgovinu i proizvodnju hrane, OIB 08091796770, Stari pazar 9, 21000 Split</derivirana_varijabla>
  </DomainObject.Predmet.StrankaFormatedWithAdressOIB>
  <DomainObject.Predmet.StrankaWithAdress>
    <izvorni_sadrzaj>M.MADUNIĆ društvo s ograničenom odgovornošću za trgovinu i proizvodnju hrane Stari pazar 9,21000 Split</izvorni_sadrzaj>
    <derivirana_varijabla naziv="DomainObject.Predmet.StrankaWithAdress_1">M.MADUNIĆ društvo s ograničenom odgovornošću za trgovinu i proizvodnju hrane Stari pazar 9,21000 Split</derivirana_varijabla>
  </DomainObject.Predmet.StrankaWithAdress>
  <DomainObject.Predmet.StrankaWithAdressOIB>
    <izvorni_sadrzaj>M.MADUNIĆ društvo s ograničenom odgovornošću za trgovinu i proizvodnju hrane, OIB 08091796770, Stari pazar 9,21000 Split</izvorni_sadrzaj>
    <derivirana_varijabla naziv="DomainObject.Predmet.StrankaWithAdressOIB_1">M.MADUNIĆ društvo s ograničenom odgovornošću za trgovinu i proizvodnju hrane, OIB 08091796770, Stari pazar 9,21000 Split</derivirana_varijabla>
  </DomainObject.Predmet.StrankaWithAdressOIB>
  <DomainObject.Predmet.StrankaNazivFormated>
    <izvorni_sadrzaj>M.MADUNIĆ društvo s ograničenom odgovornošću za trgovinu i proizvodnju hrane</izvorni_sadrzaj>
    <derivirana_varijabla naziv="DomainObject.Predmet.StrankaNazivFormated_1">M.MADUNIĆ društvo s ograničenom odgovornošću za trgovinu i proizvodnju hrane</derivirana_varijabla>
  </DomainObject.Predmet.StrankaNazivFormated>
  <DomainObject.Predmet.StrankaNazivFormatedOIB>
    <izvorni_sadrzaj>M.MADUNIĆ društvo s ograničenom odgovornošću za trgovinu i proizvodnju hrane, OIB 08091796770</izvorni_sadrzaj>
    <derivirana_varijabla naziv="DomainObject.Predmet.StrankaNazivFormatedOIB_1">M.MADUNIĆ društvo s ograničenom odgovornošću za trgovinu i proizvodnju hrane, OIB 08091796770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M.MADUNIĆ društvo s ograničenom odgovornošću za trgovinu i proizvodnju hrane</item>
    </izvorni_sadrzaj>
    <derivirana_varijabla naziv="DomainObject.Predmet.StrankaListFormated_1">
      <item>M.MADUNIĆ društvo s ograničenom odgovornošću za trgovinu i proizvodnju hrane</item>
    </derivirana_varijabla>
  </DomainObject.Predmet.StrankaListFormated>
  <DomainObject.Predmet.StrankaListFormatedOIB>
    <izvorni_sadrzaj>
      <item>M.MADUNIĆ društvo s ograničenom odgovornošću za trgovinu i proizvodnju hrane, OIB 08091796770</item>
    </izvorni_sadrzaj>
    <derivirana_varijabla naziv="DomainObject.Predmet.StrankaListFormatedOIB_1">
      <item>M.MADUNIĆ društvo s ograničenom odgovornošću za trgovinu i proizvodnju hrane, OIB 08091796770</item>
    </derivirana_varijabla>
  </DomainObject.Predmet.StrankaListFormatedOIB>
  <DomainObject.Predmet.StrankaListFormatedWithAdress>
    <izvorni_sadrzaj>
      <item>M.MADUNIĆ društvo s ograničenom odgovornošću za trgovinu i proizvodnju hrane, Stari pazar 9, 21000 Split</item>
    </izvorni_sadrzaj>
    <derivirana_varijabla naziv="DomainObject.Predmet.StrankaListFormatedWithAdress_1">
      <item>M.MADUNIĆ društvo s ograničenom odgovornošću za trgovinu i proizvodnju hrane, Stari pazar 9, 21000 Split</item>
    </derivirana_varijabla>
  </DomainObject.Predmet.StrankaListFormatedWithAdress>
  <DomainObject.Predmet.StrankaListFormatedWithAdressOIB>
    <izvorni_sadrzaj>
      <item>M.MADUNIĆ društvo s ograničenom odgovornošću za trgovinu i proizvodnju hrane, OIB 08091796770, Stari pazar 9, 21000 Split</item>
    </izvorni_sadrzaj>
    <derivirana_varijabla naziv="DomainObject.Predmet.StrankaListFormatedWithAdressOIB_1">
      <item>M.MADUNIĆ društvo s ograničenom odgovornošću za trgovinu i proizvodnju hrane, OIB 08091796770, Stari pazar 9, 21000 Split</item>
    </derivirana_varijabla>
  </DomainObject.Predmet.StrankaListFormatedWithAdressOIB>
  <DomainObject.Predmet.StrankaListNazivFormated>
    <izvorni_sadrzaj>
      <item>M.MADUNIĆ društvo s ograničenom odgovornošću za trgovinu i proizvodnju hrane</item>
    </izvorni_sadrzaj>
    <derivirana_varijabla naziv="DomainObject.Predmet.StrankaListNazivFormated_1">
      <item>M.MADUNIĆ društvo s ograničenom odgovornošću za trgovinu i proizvodnju hrane</item>
    </derivirana_varijabla>
  </DomainObject.Predmet.StrankaListNazivFormated>
  <DomainObject.Predmet.StrankaListNazivFormatedOIB>
    <izvorni_sadrzaj>
      <item>M.MADUNIĆ društvo s ograničenom odgovornošću za trgovinu i proizvodnju hrane, OIB 08091796770</item>
    </izvorni_sadrzaj>
    <derivirana_varijabla naziv="DomainObject.Predmet.StrankaListNazivFormatedOIB_1">
      <item>M.MADUNIĆ društvo s ograničenom odgovornošću za trgovinu i proizvodnju hrane, OIB 08091796770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travnja 2017.</izvorni_sadrzaj>
    <derivirana_varijabla naziv="DomainObject.Datum_1">20. travnja 2017.</derivirana_varijabla>
  </DomainObject.Datum>
  <DomainObject.PoslovniBrojDokumenta>
    <izvorni_sadrzaj>Stpn-39/2016-7</izvorni_sadrzaj>
    <derivirana_varijabla naziv="DomainObject.PoslovniBrojDokumenta_1">Stpn-39/2016-7</derivirana_varijabla>
  </DomainObject.PoslovniBrojDokumenta>
  <DomainObject.Predmet.StrankaIDrugi>
    <izvorni_sadrzaj>M.MADUNIĆ društvo s ograničenom odgovornošću za trgovinu i proizvodnju hrane</izvorni_sadrzaj>
    <derivirana_varijabla naziv="DomainObject.Predmet.StrankaIDrugi_1">M.MADUNIĆ društvo s ograničenom odgovornošću za trgovinu i proizvodnju hrane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M.MADUNIĆ društvo s ograničenom odgovornošću za trgovinu i proizvodnju hrane, OIB 08091796770, Stari pazar 9, 21000 Split</izvorni_sadrzaj>
    <derivirana_varijabla naziv="DomainObject.Predmet.StrankaIDrugiAdressOIB_1">M.MADUNIĆ društvo s ograničenom odgovornošću za trgovinu i proizvodnju hrane, OIB 08091796770, Stari pazar 9,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M.MADUNIĆ društvo s ograničenom odgovornošću za trgovinu i proizvodnju hrane</item>
    </izvorni_sadrzaj>
    <derivirana_varijabla naziv="DomainObject.Predmet.SudioniciListNaziv_1">
      <item>M.MADUNIĆ društvo s ograničenom odgovornošću za trgovinu i proizvodnju hrane</item>
    </derivirana_varijabla>
  </DomainObject.Predmet.SudioniciListNaziv>
  <DomainObject.Predmet.SudioniciListAdressOIB>
    <izvorni_sadrzaj>
      <item>M.MADUNIĆ društvo s ograničenom odgovornošću za trgovinu i proizvodnju hrane, OIB 08091796770, Stari pazar 9,21000 Split</item>
    </izvorni_sadrzaj>
    <derivirana_varijabla naziv="DomainObject.Predmet.SudioniciListAdressOIB_1">
      <item>M.MADUNIĆ društvo s ograničenom odgovornošću za trgovinu i proizvodnju hrane, OIB 08091796770, Stari pazar 9,21000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08091796770</item>
    </izvorni_sadrzaj>
    <derivirana_varijabla naziv="DomainObject.Predmet.SudioniciListNazivOIB_1">
      <item>, OIB 08091796770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265</properties:Words>
  <properties:Characters>1484</properties:Characters>
  <properties:Lines>52</properties:Lines>
  <properties:Paragraphs>23</properties:Paragraphs>
  <properties:TotalTime>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1757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2017-04-20T08:36:00Z</dcterms:created>
  <dc:creator>Marija Elez</dc:creator>
  <cp:lastModifiedBy>Marija Elez</cp:lastModifiedBy>
  <cp:lastPrinted>2017-04-20T08:44:00Z</cp:lastPrinted>
  <dcterms:modified xmlns:xsi="http://www.w3.org/2001/XMLSchema-instance" xsi:type="dcterms:W3CDTF">2017-04-20T08:45:00Z</dcterms:modified>
  <cp:revision>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Stpn-39/2016-7 / Zapisnik - Ročište za sklapanje predstečajne nagodbe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