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AE410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C3733" w14:paraId="60021976"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C373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C3733" w14:paraId="4B97B53C"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C373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C3733" w14:paraId="161091D2"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C373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C3733">
            <w:rPr>
              <w:rStyle w:val="eSPISCCParagraphDefaultFont"/>
              <w:rFonts w:eastAsiaTheme="minorHAnsi"/>
            </w:rPr>
            <w:t>Zagreb</w:t>
          </w:r>
        </w:sdtContent>
      </w:sdt>
      <w:r w:rsidR="001349C2">
        <w:t xml:space="preserve"> </w:t>
      </w:r>
    </w:p>
    <w:p w:rsidR="000E43A6" w:rsidP="001349C2" w:rsidRDefault="000E43A6" w14:paraId="14B6E2A9" w14:textId="77777777">
      <w:pPr>
        <w:spacing w:after="0"/>
      </w:pPr>
    </w:p>
    <w:p w:rsidR="000E43A6" w:rsidP="00610735" w:rsidRDefault="000E43A6" w14:paraId="472217CE" w14:textId="77777777">
      <w:pPr>
        <w:spacing w:after="0"/>
      </w:pPr>
    </w:p>
    <w:p w:rsidRPr="00176071" w:rsidR="00176071" w:rsidP="00610735" w:rsidRDefault="000E43A6" w14:paraId="01F80C56"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C3733" w:rsidR="009C3733">
            <w:rPr>
              <w:rStyle w:val="eSPISCCParagraphDefaultFont"/>
              <w:rFonts w:eastAsiaTheme="minorHAnsi"/>
            </w:rPr>
            <w:t>Pp-10182/2026</w:t>
          </w:r>
        </w:sdtContent>
      </w:sdt>
      <w:r w:rsidR="00176071">
        <w:t xml:space="preserve">                                                        </w:t>
      </w:r>
    </w:p>
    <w:p w:rsidRPr="0041581F" w:rsidR="0041581F" w:rsidP="000F1677" w:rsidRDefault="00610735" w14:paraId="23FDF232"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153138433"/>
          <w:lock w:val="sdtLocked"/>
          <w:placeholder>
            <w:docPart w:val="BE16964C1E0C4DA3B446E75AB526BE3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C3733" w:rsidR="009C3733">
            <w:rPr>
              <w:rStyle w:val="eSPISCCParagraphDefaultFont"/>
              <w:rFonts w:eastAsiaTheme="minorHAnsi"/>
            </w:rPr>
            <w:t>CIPELA BROJ 42. d.o.o. za trgovinu i usluge i dr.</w:t>
          </w:r>
        </w:sdtContent>
      </w:sdt>
      <w:r w:rsidR="00C66419">
        <w:t xml:space="preserve"> </w:t>
      </w:r>
    </w:p>
    <w:p w:rsidR="00176071" w:rsidP="000F1677" w:rsidRDefault="00176071" w14:paraId="60412F6C" w14:textId="77777777">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C3733" w:rsidR="009C3733">
            <w:rPr>
              <w:rStyle w:val="eSPISCCParagraphDefaultFont"/>
              <w:rFonts w:eastAsiaTheme="minorHAnsi"/>
            </w:rPr>
            <w:t>članka 60., članka 60.</w:t>
          </w:r>
        </w:sdtContent>
      </w:sdt>
      <w:r w:rsidR="00AF4695">
        <w:rPr>
          <w:rStyle w:val="PozadinaSvijetloZelena"/>
        </w:rPr>
        <w:t xml:space="preserve"> </w:t>
      </w:r>
      <w:sdt>
        <w:sdtPr>
          <w:rPr>
            <w:rStyle w:val="eSPISCCParagraphDefaultFont"/>
            <w:rFonts w:eastAsiaTheme="minorHAnsi"/>
          </w:rPr>
          <w:alias w:val="zakon"/>
          <w:tag w:val="DomainObject.ZakonPravilnikList_1"/>
          <w:id w:val="-61026491"/>
          <w:lock w:val="sdtLocked"/>
          <w:placeholder>
            <w:docPart w:val="E69961CFFC224B8D945B7BCF0C5B1E06"/>
          </w:placeholder>
          <w:dataBinding w:xpath="/icms/DomainObject.ZakonPravilnikList/derivirana_varijabla[@naziv='DomainObject.ZakonPravilnikList_1']/item" w:storeItemID="{100293BC-3C9C-4740-99C7-73F5E9006100}"/>
          <w:comboBox w:lastValue="Zakon o računovodstvu">
            <w:listItem w:displayText="Zakon o računovodstvu" w:value="Zakon o računovodstvu"/>
          </w:comboBox>
        </w:sdtPr>
        <w:sdtEndPr>
          <w:rPr>
            <w:rStyle w:val="eSPISCCParagraphDefaultFont"/>
          </w:rPr>
        </w:sdtEndPr>
        <w:sdtContent>
          <w:r w:rsidRPr="009C3733" w:rsidR="009C3733">
            <w:rPr>
              <w:rStyle w:val="eSPISCCParagraphDefaultFont"/>
              <w:rFonts w:eastAsiaTheme="minorHAnsi"/>
            </w:rPr>
            <w:t>Zakon o računovodstvu</w:t>
          </w:r>
        </w:sdtContent>
      </w:sdt>
      <w:r w:rsidR="00AF4695">
        <w:rPr>
          <w:rStyle w:val="PozadinaSvijetloZelena"/>
        </w:rPr>
        <w:t xml:space="preserve"> </w:t>
      </w:r>
    </w:p>
    <w:p w:rsidRPr="00610735" w:rsidR="001B58B1" w:rsidP="000F1677" w:rsidRDefault="001B58B1" w14:paraId="3FC5291C" w14:textId="77777777">
      <w:pPr>
        <w:spacing w:after="0"/>
        <w:jc w:val="right"/>
        <w:rPr>
          <w:rStyle w:val="PozadinaSvijetloZelena"/>
          <w:rFonts w:eastAsia="Calibri" w:cs="Times New Roman"/>
          <w:noProof w:val="false"/>
          <w:shd w:val="clear" w:color="auto" w:fill="auto"/>
        </w:rPr>
      </w:pP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87D234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9C3733" w:rsidP="009C3733" w:rsidRDefault="00A10E6D" w14:paraId="09C70013" w14:textId="12FF7901">
            <w:pPr>
              <w:keepNext/>
              <w:keepLines/>
              <w:spacing w:after="0" w:line="276" w:lineRule="auto"/>
              <w:outlineLvl w:val="4"/>
              <w:rPr>
                <w:rFonts w:eastAsia="Times New Roman" w:cs="Times New Roman"/>
              </w:rPr>
            </w:pPr>
            <w:r>
              <w:rPr>
                <w:rFonts w:eastAsia="Calibri" w:cs="Times New Roman"/>
              </w:rPr>
              <w:t xml:space="preserve">           </w:t>
            </w:r>
            <w:r w:rsidRPr="00A10E6D">
              <w:rPr>
                <w:rFonts w:eastAsia="Calibri" w:cs="Times New Roman"/>
              </w:rPr>
              <w:t>ŽURNI POSTUPAK/</w:t>
            </w:r>
          </w:p>
          <w:p w:rsidRPr="00D7095E" w:rsidR="00D7095E" w:rsidP="00A10E6D" w:rsidRDefault="00D7095E" w14:paraId="325A97C5" w14:textId="4B1A41F0">
            <w:pPr>
              <w:keepNext/>
              <w:keepLines/>
              <w:spacing w:after="0" w:line="276" w:lineRule="auto"/>
              <w:outlineLvl w:val="4"/>
              <w:rPr>
                <w:rFonts w:eastAsia="Times New Roman" w:cs="Times New Roman"/>
              </w:rPr>
            </w:pPr>
          </w:p>
        </w:tc>
      </w:tr>
    </w:tbl>
    <w:p w:rsidRPr="0041581F" w:rsidR="00D7095E" w:rsidP="00D7095E" w:rsidRDefault="00D7095E" w14:paraId="53BE416A" w14:textId="77777777">
      <w:pPr>
        <w:spacing w:after="0"/>
        <w:jc w:val="right"/>
        <w:rPr>
          <w:rFonts w:eastAsia="Calibri" w:cs="Times New Roman"/>
          <w:noProof/>
        </w:rPr>
      </w:pPr>
    </w:p>
    <w:p w:rsidR="00D7095E" w:rsidP="00D7095E" w:rsidRDefault="00D7095E" w14:paraId="44E06051" w14:textId="77777777">
      <w:pPr>
        <w:keepNext/>
        <w:spacing w:after="0"/>
        <w:jc w:val="center"/>
        <w:rPr>
          <w:b/>
          <w:caps/>
          <w:spacing w:val="100"/>
        </w:rPr>
      </w:pPr>
    </w:p>
    <w:p w:rsidR="00D7095E" w:rsidP="00D7095E" w:rsidRDefault="00D7095E" w14:paraId="6EDBD0F9" w14:textId="77777777">
      <w:pPr>
        <w:keepNext/>
        <w:spacing w:after="0"/>
        <w:jc w:val="center"/>
        <w:rPr>
          <w:b/>
          <w:caps/>
          <w:spacing w:val="100"/>
        </w:rPr>
      </w:pPr>
    </w:p>
    <w:p w:rsidR="00A10E6D" w:rsidP="00D7095E" w:rsidRDefault="00A10E6D" w14:paraId="01ECE097" w14:textId="77777777">
      <w:pPr>
        <w:keepNext/>
        <w:spacing w:after="0"/>
        <w:jc w:val="center"/>
        <w:rPr>
          <w:b/>
          <w:caps/>
          <w:spacing w:val="100"/>
        </w:rPr>
      </w:pPr>
    </w:p>
    <w:p w:rsidR="00A10E6D" w:rsidP="00D7095E" w:rsidRDefault="00A10E6D" w14:paraId="7770A558" w14:textId="77777777">
      <w:pPr>
        <w:keepNext/>
        <w:spacing w:after="0"/>
        <w:jc w:val="center"/>
        <w:rPr>
          <w:b/>
          <w:caps/>
          <w:spacing w:val="100"/>
        </w:rPr>
      </w:pPr>
    </w:p>
    <w:p w:rsidR="00D7095E" w:rsidP="00D7095E" w:rsidRDefault="001B58B1" w14:paraId="37840C6B" w14:textId="77777777">
      <w:pPr>
        <w:keepNext/>
        <w:spacing w:after="0"/>
        <w:jc w:val="center"/>
        <w:rPr>
          <w:b/>
          <w:caps/>
          <w:spacing w:val="100"/>
        </w:rPr>
      </w:pPr>
      <w:r w:rsidRPr="001B58B1">
        <w:rPr>
          <w:b/>
          <w:caps/>
          <w:spacing w:val="100"/>
        </w:rPr>
        <w:t>POZIV OKRIVLJENIKU PRAVNOJ OSOBI</w:t>
      </w:r>
    </w:p>
    <w:p w:rsidR="001B58B1" w:rsidP="00D7095E" w:rsidRDefault="001B58B1" w14:paraId="5FDD418E" w14:textId="77777777">
      <w:pPr>
        <w:keepNext/>
        <w:spacing w:after="0"/>
        <w:jc w:val="center"/>
        <w:rPr>
          <w:b/>
          <w:caps/>
          <w:spacing w:val="100"/>
        </w:rPr>
      </w:pPr>
    </w:p>
    <w:p w:rsidR="001B58B1" w:rsidP="001B58B1" w:rsidRDefault="001B58B1" w14:paraId="4628D8E0" w14:textId="77777777">
      <w:pPr>
        <w:spacing w:after="0"/>
        <w:ind w:firstLine="708"/>
        <w:jc w:val="both"/>
        <w:rPr>
          <w:rFonts w:eastAsia="Times New Roman" w:cs="Times New Roman"/>
          <w:lang w:eastAsia="hr-HR"/>
        </w:rPr>
      </w:pPr>
      <w:r w:rsidRPr="001B58B1">
        <w:rPr>
          <w:rFonts w:eastAsia="Times New Roman" w:cs="Times New Roman"/>
          <w:lang w:eastAsia="hr-HR"/>
        </w:rPr>
        <w:t>Pozivamo vas da pisanim putem imenujete svog predstavnika i dostavite dokaze da je ta osoba, sukladno članku 114. stavku 7. Prekršajnog zakona (</w:t>
      </w:r>
      <w:r w:rsidRPr="001B58B1">
        <w:rPr>
          <w:rFonts w:eastAsia="Times New Roman" w:cs="Times New Roman"/>
          <w:bCs/>
          <w:lang w:eastAsia="hr-HR"/>
        </w:rPr>
        <w:t>"Narodne novine" broj</w:t>
      </w:r>
      <w:r w:rsidR="00AF4695">
        <w:rPr>
          <w:rFonts w:eastAsia="Times New Roman" w:cs="Times New Roman"/>
          <w:bCs/>
          <w:lang w:eastAsia="hr-HR"/>
        </w:rPr>
        <w:t xml:space="preserve"> </w:t>
      </w:r>
      <w:sdt>
        <w:sdtPr>
          <w:rPr>
            <w:rStyle w:val="eSPISCCParagraphDefaultFont"/>
            <w:rFonts w:eastAsiaTheme="minorHAnsi"/>
          </w:rPr>
          <w:alias w:val="NN"/>
          <w:tag w:val="DomainObject.NarodneNovineList_1"/>
          <w:id w:val="-108508841"/>
          <w:lock w:val="sdtLocked"/>
          <w:placeholder>
            <w:docPart w:val="C23B683833E34BDEA047B99E56E0C6ED"/>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9C3733" w:rsidR="009C3733">
            <w:rPr>
              <w:rStyle w:val="eSPISCCParagraphDefaultFont"/>
              <w:rFonts w:eastAsiaTheme="minorHAnsi"/>
            </w:rPr>
            <w:t>107/07</w:t>
          </w:r>
        </w:sdtContent>
      </w:sdt>
      <w:r w:rsidR="00AF4695">
        <w:rPr>
          <w:rFonts w:eastAsia="Times New Roman" w:cs="Times New Roman"/>
          <w:bCs/>
          <w:lang w:eastAsia="hr-HR"/>
        </w:rPr>
        <w:t xml:space="preserve"> </w:t>
      </w:r>
      <w:r w:rsidRPr="001B58B1">
        <w:rPr>
          <w:rFonts w:eastAsia="Times New Roman" w:cs="Times New Roman"/>
          <w:lang w:eastAsia="hr-HR"/>
        </w:rPr>
        <w:t>), ovlaštena zastupati okrivljenu pravnu osobu, najkasnije do početka glavne rasprave.</w:t>
      </w:r>
    </w:p>
    <w:p w:rsidRPr="001B58B1" w:rsidR="001B58B1" w:rsidP="001B58B1" w:rsidRDefault="001B58B1" w14:paraId="2814DF9F" w14:textId="77777777">
      <w:pPr>
        <w:spacing w:after="0"/>
        <w:ind w:firstLine="708"/>
        <w:jc w:val="both"/>
        <w:rPr>
          <w:rFonts w:eastAsia="Times New Roman" w:cs="Times New Roman"/>
          <w:lang w:eastAsia="hr-HR"/>
        </w:rPr>
      </w:pPr>
    </w:p>
    <w:p w:rsidRPr="000F1677" w:rsidR="000F1677" w:rsidP="000F1677" w:rsidRDefault="000F1677" w14:paraId="43D38CDC" w14:textId="77777777">
      <w:pPr>
        <w:ind w:firstLine="708"/>
        <w:jc w:val="both"/>
        <w:rPr>
          <w:rFonts w:eastAsia="Calibri" w:cs="Times New Roman"/>
        </w:rPr>
      </w:pPr>
      <w:r w:rsidRPr="00176071">
        <w:rPr>
          <w:rFonts w:eastAsia="Calibri" w:cs="Times New Roman"/>
          <w:szCs w:val="22"/>
        </w:rPr>
        <w:t xml:space="preserve">Pozivamo </w:t>
      </w:r>
      <w:r w:rsidRPr="001B58B1" w:rsidR="001B58B1">
        <w:rPr>
          <w:rFonts w:eastAsia="Calibri" w:cs="Times New Roman"/>
          <w:szCs w:val="22"/>
        </w:rPr>
        <w:t xml:space="preserve">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C3733" w:rsidR="009C3733">
            <w:rPr>
              <w:rStyle w:val="eSPISCCParagraphDefaultFont"/>
              <w:rFonts w:eastAsiaTheme="minorHAnsi"/>
            </w:rPr>
            <w:t>CIPELA BROJ 42. d.o.o. za trgovinu i usluge</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C3733" w:rsidR="009C3733">
            <w:rPr>
              <w:rStyle w:val="eSPISCCParagraphDefaultFont"/>
              <w:rFonts w:eastAsiaTheme="minorHAnsi"/>
            </w:rPr>
            <w:t>29.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C3733" w:rsidR="009C3733">
            <w:rPr>
              <w:rStyle w:val="eSPISCCParagraphDefaultFont"/>
              <w:rFonts w:eastAsiaTheme="minorHAnsi"/>
            </w:rPr>
            <w:t>09:45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C3733" w:rsidR="009C3733">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C3733" w:rsidR="009C3733">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C3733" w:rsidR="009C3733">
            <w:rPr>
              <w:rStyle w:val="eSPISCCParagraphDefaultFont"/>
              <w:rFonts w:eastAsiaTheme="minorHAnsi"/>
            </w:rPr>
            <w:t>320</w:t>
          </w:r>
        </w:sdtContent>
      </w:sdt>
      <w:r w:rsidRPr="00176071" w:rsidR="00176071">
        <w:rPr>
          <w:rFonts w:eastAsia="Calibri" w:cs="Times New Roman"/>
          <w:szCs w:val="22"/>
        </w:rPr>
        <w:t xml:space="preserve"> </w:t>
      </w:r>
      <w:r w:rsidRPr="001B58B1" w:rsidR="001B58B1">
        <w:rPr>
          <w:rFonts w:eastAsia="Calibri" w:cs="Times New Roman"/>
          <w:szCs w:val="22"/>
        </w:rPr>
        <w:t xml:space="preserve">na ročište </w:t>
      </w:r>
      <w:r w:rsidRPr="00176071" w:rsidR="00176071">
        <w:rPr>
          <w:rFonts w:eastAsia="Calibri" w:cs="Times New Roman"/>
          <w:szCs w:val="22"/>
        </w:rPr>
        <w:t>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C3733" w:rsidR="009C3733">
            <w:rPr>
              <w:rStyle w:val="eSPISCCParagraphDefaultFont"/>
              <w:rFonts w:eastAsiaTheme="minorHAnsi"/>
            </w:rPr>
            <w:t>članka 60., članka 60.</w:t>
          </w:r>
        </w:sdtContent>
      </w:sdt>
      <w:r w:rsidR="00AF4695">
        <w:rPr>
          <w:rStyle w:val="PozadinaSvijetloZelena"/>
        </w:rPr>
        <w:t xml:space="preserve"> </w:t>
      </w:r>
      <w:sdt>
        <w:sdtPr>
          <w:rPr>
            <w:rStyle w:val="eSPISCCParagraphDefaultFont"/>
            <w:rFonts w:eastAsiaTheme="minorHAnsi"/>
          </w:rPr>
          <w:alias w:val="NN"/>
          <w:tag w:val="DomainObject.NarodneNovineList_1"/>
          <w:id w:val="-1506363193"/>
          <w:lock w:val="sdtLocked"/>
          <w:placeholder>
            <w:docPart w:val="1B21A8931A494637AAB5375783D66FA2"/>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9C3733" w:rsidR="009C3733">
            <w:rPr>
              <w:rStyle w:val="eSPISCCParagraphDefaultFont"/>
              <w:rFonts w:eastAsiaTheme="minorHAnsi"/>
            </w:rPr>
            <w:t>107/07</w:t>
          </w:r>
        </w:sdtContent>
      </w:sdt>
      <w:r w:rsidR="00AF4695">
        <w:rPr>
          <w:rStyle w:val="PozadinaSvijetloZelena"/>
        </w:rPr>
        <w:t xml:space="preserve"> </w:t>
      </w:r>
    </w:p>
    <w:p w:rsidR="00176071" w:rsidP="00176071" w:rsidRDefault="00176071" w14:paraId="25CFB34F"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B58B1" w:rsidP="00176071" w:rsidRDefault="001B58B1" w14:paraId="2C1E99F1" w14:textId="77777777">
      <w:pPr>
        <w:spacing w:after="0"/>
        <w:jc w:val="both"/>
        <w:rPr>
          <w:rFonts w:eastAsia="Times New Roman" w:cs="Times New Roman"/>
          <w:bCs/>
          <w:lang w:eastAsia="hr-HR"/>
        </w:rPr>
      </w:pPr>
    </w:p>
    <w:p w:rsidRPr="001B58B1" w:rsidR="001B58B1" w:rsidP="001B58B1" w:rsidRDefault="001B58B1" w14:paraId="2D048DE4" w14:textId="77777777">
      <w:pPr>
        <w:spacing w:after="0"/>
        <w:ind w:firstLine="708"/>
        <w:jc w:val="both"/>
        <w:rPr>
          <w:rFonts w:eastAsia="Calibri" w:cs="Times New Roman"/>
          <w:bCs/>
        </w:rPr>
      </w:pPr>
      <w:r w:rsidRPr="001B58B1">
        <w:rPr>
          <w:rFonts w:eastAsia="Calibri" w:cs="Times New Roman"/>
        </w:rPr>
        <w:t xml:space="preserve">Imenovani predstavnik okrivljene pravne osobe je dužan, do pravomoćnog dovršetka postupka kao i do dovršetka postupka izvršenja odluke o prekršaju, odmah izvijestiti sud o promjeni adrese stanovanja ili namjeri da promijeni boravište. Ako tako ne postupi, sud će poziv ili odluku, koju imenovanom predstavniku okrivljene pravne osobe ne može dostaviti zbog neprijavljivanja promjene adrese ili zbog očitog izbjegavanja primitka istih, istaknuti na oglasnu ploču suda, te će se protekom osmog dana od stavljanja na oglasnu ploču dostava smatrati uredno obavljenom (članak 145. stavak 5. </w:t>
      </w:r>
      <w:r w:rsidRPr="001B58B1">
        <w:rPr>
          <w:rFonts w:eastAsia="Calibri" w:cs="Times New Roman"/>
          <w:bCs/>
        </w:rPr>
        <w:t>Prekršajnog zakona).</w:t>
      </w:r>
    </w:p>
    <w:p w:rsidRPr="001B58B1" w:rsidR="001B58B1" w:rsidP="001B58B1" w:rsidRDefault="001B58B1" w14:paraId="22C4276A" w14:textId="77777777">
      <w:pPr>
        <w:spacing w:after="0"/>
        <w:ind w:firstLine="708"/>
        <w:jc w:val="both"/>
        <w:rPr>
          <w:rFonts w:eastAsia="Times New Roman" w:cs="Times New Roman"/>
          <w:lang w:eastAsia="hr-HR"/>
        </w:rPr>
      </w:pPr>
      <w:r w:rsidRPr="001B58B1">
        <w:rPr>
          <w:rFonts w:eastAsia="Times New Roman" w:cs="Times New Roman"/>
          <w:lang w:eastAsia="hr-HR"/>
        </w:rPr>
        <w:t xml:space="preserve">Okrivljena pravna osoba je dužna osobno pristupiti ispitivanju ili dostaviti pisanu obranu. Ukoliko se okrivljena pravna osoba ne odazove pozivu i ne opravda izostanak ili ako bude očito izbjegavala primitak poziva, sud će izdati </w:t>
      </w:r>
      <w:proofErr w:type="spellStart"/>
      <w:r w:rsidRPr="001B58B1">
        <w:rPr>
          <w:rFonts w:eastAsia="Times New Roman" w:cs="Times New Roman"/>
          <w:lang w:eastAsia="hr-HR"/>
        </w:rPr>
        <w:t>dovedbeni</w:t>
      </w:r>
      <w:proofErr w:type="spellEnd"/>
      <w:r w:rsidRPr="001B58B1">
        <w:rPr>
          <w:rFonts w:eastAsia="Times New Roman" w:cs="Times New Roman"/>
          <w:lang w:eastAsia="hr-HR"/>
        </w:rPr>
        <w:t xml:space="preserve"> nalog (članak 129. stavak 1. Prekršajnog zakona), s time da je okrivljena pravna osoba dužna snositi troškove svojeg dovođenja i odgode ročišta (članak 139. stavak 1. Prekršajnog zakona).</w:t>
      </w:r>
    </w:p>
    <w:p w:rsidRPr="001B58B1" w:rsidR="001B58B1" w:rsidP="001B58B1" w:rsidRDefault="001B58B1" w14:paraId="5A28E134" w14:textId="77777777">
      <w:pPr>
        <w:spacing w:after="0"/>
        <w:ind w:firstLine="708"/>
        <w:jc w:val="both"/>
        <w:rPr>
          <w:rFonts w:eastAsia="Times New Roman" w:cs="Times New Roman"/>
          <w:lang w:eastAsia="hr-HR"/>
        </w:rPr>
      </w:pPr>
      <w:r w:rsidRPr="001B58B1">
        <w:rPr>
          <w:rFonts w:eastAsia="Times New Roman" w:cs="Times New Roman"/>
          <w:lang w:eastAsia="hr-HR"/>
        </w:rPr>
        <w:t>Ukoliko se okrivljena pravna osoba ne odazove pozivu, a njezina nazočnost i ispitivanje nisu potrebni i ne utječu na zakonito i pravilno donošenje presude, ročište se može održati i donijeti presuda bez njezine nazočnosti (članak 128. stavak 7. i članak 167. stavak 3. Prekršajnog zakona).</w:t>
      </w:r>
    </w:p>
    <w:p w:rsidRPr="001B58B1" w:rsidR="001B58B1" w:rsidP="001B58B1" w:rsidRDefault="001B58B1" w14:paraId="6D545D9B" w14:textId="77777777">
      <w:pPr>
        <w:spacing w:after="0"/>
        <w:ind w:firstLine="708"/>
        <w:jc w:val="both"/>
        <w:rPr>
          <w:rFonts w:eastAsia="Times New Roman" w:cs="Times New Roman"/>
          <w:lang w:eastAsia="hr-HR"/>
        </w:rPr>
      </w:pPr>
      <w:r w:rsidRPr="001B58B1">
        <w:rPr>
          <w:rFonts w:eastAsia="Times New Roman" w:cs="Times New Roman"/>
          <w:lang w:eastAsia="hr-HR"/>
        </w:rPr>
        <w:lastRenderedPageBreak/>
        <w:t>Okrivljena pravna osoba ima pravo uzeti branitelja po svojem izboru koji može biti nazočan ispitivanju (članak 172. stavak 1. Prekršajnog zakona), ali se ročište neće odgoditi zbog braniteljeva nedolaska.</w:t>
      </w:r>
    </w:p>
    <w:p w:rsidRPr="001B58B1" w:rsidR="001B58B1" w:rsidP="001B58B1" w:rsidRDefault="001B58B1" w14:paraId="5897FBB8" w14:textId="77777777">
      <w:pPr>
        <w:spacing w:after="0"/>
        <w:ind w:firstLine="708"/>
        <w:jc w:val="both"/>
        <w:rPr>
          <w:rFonts w:eastAsia="Times New Roman" w:cs="Times New Roman"/>
          <w:lang w:eastAsia="hr-HR"/>
        </w:rPr>
      </w:pPr>
      <w:r w:rsidRPr="001B58B1">
        <w:rPr>
          <w:rFonts w:eastAsia="Times New Roman" w:cs="Times New Roman"/>
          <w:lang w:eastAsia="hr-HR"/>
        </w:rPr>
        <w:t>Okrivljena pravna osoba može sudu dostaviti i pisanu obranu.</w:t>
      </w:r>
    </w:p>
    <w:p w:rsidRPr="001B58B1" w:rsidR="001B58B1" w:rsidP="001B58B1" w:rsidRDefault="001B58B1" w14:paraId="59A097C9" w14:textId="77777777">
      <w:pPr>
        <w:spacing w:after="0"/>
        <w:ind w:firstLine="708"/>
        <w:jc w:val="both"/>
        <w:rPr>
          <w:rFonts w:eastAsia="Calibri" w:cs="Times New Roman"/>
        </w:rPr>
      </w:pPr>
      <w:r w:rsidRPr="001B58B1">
        <w:rPr>
          <w:rFonts w:eastAsia="Calibri" w:cs="Times New Roman"/>
        </w:rPr>
        <w:t>Okrivljena pravna osoba</w:t>
      </w:r>
      <w:r w:rsidRPr="001B58B1">
        <w:rPr>
          <w:rFonts w:eastAsia="Calibri" w:cs="Times New Roman"/>
          <w:szCs w:val="22"/>
        </w:rPr>
        <w:t xml:space="preserve"> ima pravo na sporazumijevanje s ovlaštenim tužiteljem o uvjetima priznavanja krivnje i sporazumijevanju o sankciji i mjerama u smislu članka 109.e Prekršajnog zakona </w:t>
      </w:r>
      <w:r w:rsidRPr="001B58B1">
        <w:rPr>
          <w:rFonts w:eastAsia="Calibri" w:cs="Times New Roman"/>
        </w:rPr>
        <w:t xml:space="preserve">(članak 109.a stavak 1. točka </w:t>
      </w:r>
      <w:r w:rsidRPr="001B58B1">
        <w:rPr>
          <w:rFonts w:eastAsia="Calibri" w:cs="Times New Roman"/>
          <w:szCs w:val="22"/>
        </w:rPr>
        <w:t>9</w:t>
      </w:r>
      <w:r w:rsidRPr="001B58B1">
        <w:rPr>
          <w:rFonts w:eastAsia="Calibri" w:cs="Times New Roman"/>
        </w:rPr>
        <w:t>. Prekršajnog zakona).</w:t>
      </w:r>
    </w:p>
    <w:p w:rsidR="00A10E6D" w:rsidP="00A10E6D" w:rsidRDefault="00A10E6D" w14:paraId="00EBE0FA" w14:textId="77777777">
      <w:pPr>
        <w:spacing w:after="0"/>
      </w:pPr>
    </w:p>
    <w:p w:rsidRPr="0041581F" w:rsidR="0041581F" w:rsidP="00A70E0A" w:rsidRDefault="0041581F" w14:paraId="742279F5"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C3733" w:rsidR="009C373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C3733" w:rsidR="009C3733">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69ADB379"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C3733" w14:paraId="47CB1DEC"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C3733">
            <w:rPr>
              <w:rStyle w:val="eSPISCCParagraphDefaultFont"/>
              <w:rFonts w:eastAsiaTheme="minorHAnsi"/>
            </w:rPr>
            <w:t>Marija Malenica Marić</w:t>
          </w:r>
        </w:sdtContent>
      </w:sdt>
    </w:p>
    <w:p w:rsidRPr="0041581F" w:rsidR="006F62A9" w:rsidP="006F62A9" w:rsidRDefault="006F62A9" w14:paraId="5647AEF7"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A7BB4" w:rsidP="00537B78" w:rsidRDefault="002A7BB4" w14:paraId="0CC16047" w14:textId="77777777">
      <w:r>
        <w:separator/>
      </w:r>
    </w:p>
  </w:endnote>
  <w:endnote w:type="continuationSeparator" w:id="0">
    <w:p w:rsidR="002A7BB4" w:rsidP="00537B78" w:rsidRDefault="002A7BB4" w14:paraId="52A5D2ED"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CC4C5B8" w14:textId="77777777">
        <w:pPr>
          <w:pStyle w:val="Podnoje"/>
          <w:jc w:val="center"/>
        </w:pPr>
        <w:r>
          <w:fldChar w:fldCharType="begin"/>
        </w:r>
        <w:r>
          <w:instrText>PAGE   \* MERGEFORMAT</w:instrText>
        </w:r>
        <w:r>
          <w:fldChar w:fldCharType="separate"/>
        </w:r>
        <w:r w:rsidR="00C66419">
          <w:t>2</w:t>
        </w:r>
        <w:r>
          <w:fldChar w:fldCharType="end"/>
        </w:r>
      </w:p>
    </w:sdtContent>
  </w:sdt>
  <w:p w:rsidR="006C43C5" w:rsidP="00C5238E" w:rsidRDefault="006C43C5" w14:paraId="53E21210"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A7BB4" w:rsidP="00537B78" w:rsidRDefault="002A7BB4" w14:paraId="7D9DF7FE" w14:textId="77777777">
      <w:r>
        <w:separator/>
      </w:r>
    </w:p>
  </w:footnote>
  <w:footnote w:type="continuationSeparator" w:id="0">
    <w:p w:rsidR="002A7BB4" w:rsidP="00537B78" w:rsidRDefault="002A7BB4" w14:paraId="199EE26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7EEF24F"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C3733" w:rsidR="009C3733">
          <w:rPr>
            <w:rStyle w:val="eSPISCCParagraphDefaultFont"/>
          </w:rPr>
          <w:t>Pp-10182/2026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58B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3D96"/>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A7BB4"/>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3CD2"/>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39"/>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5B68"/>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73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695"/>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01C"/>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419"/>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C76F824"/>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50F3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350F3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350F3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BE16964C1E0C4DA3B446E75AB526BE3D"/>
        <w:category>
          <w:name w:val="Općenito"/>
          <w:gallery w:val="placeholder"/>
        </w:category>
        <w:types>
          <w:type w:val="bbPlcHdr"/>
        </w:types>
        <w:behaviors>
          <w:behavior w:val="content"/>
        </w:behaviors>
        <w:guid w:val="{79ABBD72-484E-4A7B-A3CB-F3E5D135D559}"/>
      </w:docPartPr>
      <w:docPartBody>
        <w:p w:rsidR="004B2485" w:rsidRDefault="00085C1F">
          <w:r w:rsidRPr="00EF3965">
            <w:rPr>
              <w:rStyle w:val="Tekstrezerviranogmjesta"/>
            </w:rPr>
            <w:t>.._.._.._.._.._.._.._..</w:t>
          </w:r>
        </w:p>
      </w:docPartBody>
    </w:docPart>
    <w:docPart>
      <w:docPartPr>
        <w:name w:val="E69961CFFC224B8D945B7BCF0C5B1E06"/>
        <w:category>
          <w:name w:val="Općenito"/>
          <w:gallery w:val="placeholder"/>
        </w:category>
        <w:types>
          <w:type w:val="bbPlcHdr"/>
        </w:types>
        <w:behaviors>
          <w:behavior w:val="content"/>
        </w:behaviors>
        <w:guid w:val="{1EBEF58E-0382-480B-BCE0-7D9865DA0179}"/>
      </w:docPartPr>
      <w:docPartBody>
        <w:p w:rsidR="00CF2C8B" w:rsidRDefault="004C3D7C">
          <w:r w:rsidRPr="00681D48">
            <w:rPr>
              <w:rStyle w:val="Tekstrezerviranogmjesta"/>
            </w:rPr>
            <w:t>.._.._.._.._.._.._.._..</w:t>
          </w:r>
        </w:p>
      </w:docPartBody>
    </w:docPart>
    <w:docPart>
      <w:docPartPr>
        <w:name w:val="C23B683833E34BDEA047B99E56E0C6ED"/>
        <w:category>
          <w:name w:val="Općenito"/>
          <w:gallery w:val="placeholder"/>
        </w:category>
        <w:types>
          <w:type w:val="bbPlcHdr"/>
        </w:types>
        <w:behaviors>
          <w:behavior w:val="content"/>
        </w:behaviors>
        <w:guid w:val="{53E0ED2D-9EC6-4103-A718-F5F09BDBCB71}"/>
      </w:docPartPr>
      <w:docPartBody>
        <w:p w:rsidR="00CF2C8B" w:rsidRDefault="004C3D7C">
          <w:r w:rsidRPr="00681D48">
            <w:rPr>
              <w:rStyle w:val="Tekstrezerviranogmjesta"/>
            </w:rPr>
            <w:t>.._.._.._.._.._.._.._..</w:t>
          </w:r>
        </w:p>
      </w:docPartBody>
    </w:docPart>
    <w:docPart>
      <w:docPartPr>
        <w:name w:val="1B21A8931A494637AAB5375783D66FA2"/>
        <w:category>
          <w:name w:val="Općenito"/>
          <w:gallery w:val="placeholder"/>
        </w:category>
        <w:types>
          <w:type w:val="bbPlcHdr"/>
        </w:types>
        <w:behaviors>
          <w:behavior w:val="content"/>
        </w:behaviors>
        <w:guid w:val="{F7397452-97D4-43A0-9B53-E3362CDD4A3C}"/>
      </w:docPartPr>
      <w:docPartBody>
        <w:p w:rsidR="00CF2C8B" w:rsidRDefault="004C3D7C">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85C1F"/>
    <w:rsid w:val="000B6009"/>
    <w:rsid w:val="00101A1D"/>
    <w:rsid w:val="0010694A"/>
    <w:rsid w:val="001219C6"/>
    <w:rsid w:val="00141482"/>
    <w:rsid w:val="00172D97"/>
    <w:rsid w:val="00332B0E"/>
    <w:rsid w:val="003A37B0"/>
    <w:rsid w:val="003E0449"/>
    <w:rsid w:val="003F07CD"/>
    <w:rsid w:val="004B2485"/>
    <w:rsid w:val="004C3D7C"/>
    <w:rsid w:val="005132FB"/>
    <w:rsid w:val="00525F84"/>
    <w:rsid w:val="006249A5"/>
    <w:rsid w:val="007D6264"/>
    <w:rsid w:val="007E14E8"/>
    <w:rsid w:val="007F0522"/>
    <w:rsid w:val="00817312"/>
    <w:rsid w:val="00974C32"/>
    <w:rsid w:val="009C203C"/>
    <w:rsid w:val="009E5D09"/>
    <w:rsid w:val="00A35B62"/>
    <w:rsid w:val="00AA4166"/>
    <w:rsid w:val="00AB0B20"/>
    <w:rsid w:val="00AF40A2"/>
    <w:rsid w:val="00B51F9D"/>
    <w:rsid w:val="00C647F0"/>
    <w:rsid w:val="00CC30E8"/>
    <w:rsid w:val="00CE74A1"/>
    <w:rsid w:val="00CF08C6"/>
    <w:rsid w:val="00CF2C8B"/>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4C3D7C"/>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Nikole Tesle 10/II</izvorni_sadrzaj>
    <derivirana_varijabla naziv="DomainObject.UcesnikSudskeRadnje.Adresa.UlicaIKBR_1">Ulica Nikole Tesle 10/II</derivirana_varijabla>
  </DomainObject.UcesnikSudskeRadnje.Adresa.UlicaIKBR>
  <DomainObject.UcesnikSudskeRadnje.Naziv>
    <izvorni_sadrzaj>CIPELA BROJ 42. d.o.o. za trgovinu i usluge</izvorni_sadrzaj>
    <derivirana_varijabla naziv="DomainObject.UcesnikSudskeRadnje.Naziv_1">CIPELA BROJ 42. d.o.o. za trgovinu i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listopada 2026.</izvorni_sadrzaj>
    <derivirana_varijabla naziv="DomainObject.UcesnikSudskeRadnje.SudskaRadnja.PlaniraniZavrsetakDatum_1">29. listopada 2026.</derivirana_varijabla>
  </DomainObject.UcesnikSudskeRadnje.SudskaRadnja.PlaniraniZavrsetakDatum>
  <DomainObject.UcesnikSudskeRadnje.SudskaRadnja.PlaniraniPocetakDatum>
    <izvorni_sadrzaj>29. listopada 2026.</izvorni_sadrzaj>
    <derivirana_varijabla naziv="DomainObject.UcesnikSudskeRadnje.SudskaRadnja.PlaniraniPocetakDatum_1">29.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09:45</izvorni_sadrzaj>
    <derivirana_varijabla naziv="DomainObject.UcesnikSudskeRadnje.SudskaRadnja.PlaniraniPocetakVrijeme_1">09:45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10182</izvorni_sadrzaj>
    <derivirana_varijabla naziv="DomainObject.Predmet.Broj_1">10182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srpnja 2026.</izvorni_sadrzaj>
    <derivirana_varijabla naziv="DomainObject.Predmet.DatumOsnivanja_1">23.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ožujka 1972.</izvorni_sadrzaj>
    <derivirana_varijabla naziv="DomainObject.Predmet.OkrivljenikFizickaOsoba.DatumRodjenja_1">19. ožujka 1972.</derivirana_varijabla>
  </DomainObject.Predmet.OkrivljenikFizickaOsoba.DatumRodjenja>
  <DomainObject.Predmet.OkrivljenikFizickaOsoba.DatumRodjenjaFormated>
    <izvorni_sadrzaj>19.3.1972.</izvorni_sadrzaj>
    <derivirana_varijabla naziv="DomainObject.Predmet.OkrivljenikFizickaOsoba.DatumRodjenjaFormated_1">19.3.1972.</derivirana_varijabla>
  </DomainObject.Predmet.OkrivljenikFizickaOsoba.DatumRodjenjaFormated>
  <DomainObject.Predmet.OkrivljenikFizickaOsoba.Ime>
    <izvorni_sadrzaj>Josip</izvorni_sadrzaj>
    <derivirana_varijabla naziv="DomainObject.Predmet.OkrivljenikFizickaOsoba.Ime_1">Josip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Varaždin (Varaždin)</izvorni_sadrzaj>
    <derivirana_varijabla naziv="DomainObject.Predmet.OkrivljenikFizickaOsoba.MjestoRodjenja_1">Varaždin (Varaždin)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Josip Galinec</izvorni_sadrzaj>
    <derivirana_varijabla naziv="DomainObject.Predmet.OkrivljenikFizickaOsoba.Naziv_1">Josip Galinec</derivirana_varijabla>
  </DomainObject.Predmet.OkrivljenikFizickaOsoba.Naziv>
  <DomainObject.Predmet.OkrivljenikFizickaOsoba.Prezime>
    <izvorni_sadrzaj>Galinec</izvorni_sadrzaj>
    <derivirana_varijabla naziv="DomainObject.Predmet.OkrivljenikFizickaOsoba.Prezime_1">Galinec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58302139318</izvorni_sadrzaj>
    <derivirana_varijabla naziv="DomainObject.Predmet.OkrivljenikFizickaOsoba.Oib_1">58302139318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Pp-10182/2026</izvorni_sadrzaj>
    <derivirana_varijabla naziv="DomainObject.Predmet.OznakaBroj_1">Pp-10182/2026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CIPELA BROJ 42. d.o.o. za trgovinu i usluge; Josip Galinec</izvorni_sadrzaj>
    <derivirana_varijabla naziv="DomainObject.Predmet.ProtustrankaFormated_1">  CIPELA BROJ 42. d.o.o. za trgovinu i usluge; Josip Galinec</derivirana_varijabla>
  </DomainObject.Predmet.ProtustrankaFormated>
  <DomainObject.Predmet.ProtustrankaFormatedOIB>
    <izvorni_sadrzaj>  CIPELA BROJ 42. d.o.o. za trgovinu i usluge, OIB 63657780051; Josip Galinec, OIB 58302139318</izvorni_sadrzaj>
    <derivirana_varijabla naziv="DomainObject.Predmet.ProtustrankaFormatedOIB_1">  CIPELA BROJ 42. d.o.o. za trgovinu i usluge, OIB 63657780051; Josip Galinec, OIB 58302139318</derivirana_varijabla>
  </DomainObject.Predmet.ProtustrankaFormatedOIB>
  <DomainObject.Predmet.ProtustrankaFormatedWithAdress>
    <izvorni_sadrzaj> CIPELA BROJ 42. d.o.o. za trgovinu i usluge, Ulica Nikole Tesle 10/II, 10000 Zagreb; Josip Galinec, Zelinska Ulica 3, 10000 Zagreb</izvorni_sadrzaj>
    <derivirana_varijabla naziv="DomainObject.Predmet.ProtustrankaFormatedWithAdress_1"> CIPELA BROJ 42. d.o.o. za trgovinu i usluge, Ulica Nikole Tesle 10/II, 10000 Zagreb; Josip Galinec, Zelinska Ulica 3, 10000 Zagreb</derivirana_varijabla>
  </DomainObject.Predmet.ProtustrankaFormatedWithAdress>
  <DomainObject.Predmet.ProtustrankaFormatedWithAdressOIB>
    <izvorni_sadrzaj> CIPELA BROJ 42. d.o.o. za trgovinu i usluge, OIB 63657780051, Ulica Nikole Tesle 10/II, 10000 Zagreb; Josip Galinec, OIB 58302139318, Zelinska Ulica 3, 10000 Zagreb</izvorni_sadrzaj>
    <derivirana_varijabla naziv="DomainObject.Predmet.ProtustrankaFormatedWithAdressOIB_1"> CIPELA BROJ 42. d.o.o. za trgovinu i usluge, OIB 63657780051, Ulica Nikole Tesle 10/II, 10000 Zagreb; Josip Galinec, OIB 58302139318, Zelinska Ulica 3, 10000 Zagreb</derivirana_varijabla>
  </DomainObject.Predmet.ProtustrankaFormatedWithAdressOIB>
  <DomainObject.Predmet.ProtustrankaWithAdress>
    <izvorni_sadrzaj>CIPELA BROJ 42. d.o.o. za trgovinu i usluge Ulica Nikole Tesle 10/II, 10000 Zagreb, Josip Galinec Zelinska Ulica 3, 10000 Zagreb</izvorni_sadrzaj>
    <derivirana_varijabla naziv="DomainObject.Predmet.ProtustrankaWithAdress_1">CIPELA BROJ 42. d.o.o. za trgovinu i usluge Ulica Nikole Tesle 10/II, 10000 Zagreb, Josip Galinec Zelinska Ulica 3, 10000 Zagreb</derivirana_varijabla>
  </DomainObject.Predmet.ProtustrankaWithAdress>
  <DomainObject.Predmet.ProtustrankaWithAdressOIB>
    <izvorni_sadrzaj>CIPELA BROJ 42. d.o.o. za trgovinu i usluge, OIB 63657780051, Ulica Nikole Tesle 10/II, 10000 Zagreb, Josip Galinec, OIB 58302139318, Zelinska Ulica 3, 10000 Zagreb</izvorni_sadrzaj>
    <derivirana_varijabla naziv="DomainObject.Predmet.ProtustrankaWithAdressOIB_1">CIPELA BROJ 42. d.o.o. za trgovinu i usluge, OIB 63657780051, Ulica Nikole Tesle 10/II, 10000 Zagreb, Josip Galinec, OIB 58302139318, Zelinska Ulica 3, 10000 Zagreb</derivirana_varijabla>
  </DomainObject.Predmet.ProtustrankaWithAdressOIB>
  <DomainObject.Predmet.ProtustrankaNazivFormated>
    <izvorni_sadrzaj>CIPELA BROJ 42. d.o.o. za trgovinu i usluge,Josip Galinec</izvorni_sadrzaj>
    <derivirana_varijabla naziv="DomainObject.Predmet.ProtustrankaNazivFormated_1">CIPELA BROJ 42. d.o.o. za trgovinu i usluge,Josip Galinec</derivirana_varijabla>
    <derivirana_varijabla naziv="Padez">CIPELA BROJ 42. d.o.o. za trgovinu i usluge,Josip Galinec</derivirana_varijabla>
  </DomainObject.Predmet.ProtustrankaNazivFormated>
  <DomainObject.Predmet.ProtustrankaNazivFormatedOIB>
    <izvorni_sadrzaj>CIPELA BROJ 42. d.o.o. za trgovinu i usluge, OIB 63657780051,Josip Galinec, OIB 58302139318</izvorni_sadrzaj>
    <derivirana_varijabla naziv="DomainObject.Predmet.ProtustrankaNazivFormatedOIB_1">CIPELA BROJ 42. d.o.o. za trgovinu i usluge, OIB 63657780051,Josip Galinec, OIB 58302139318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CIPELA BROJ 42. d.o.o. za trgovinu i usluge</item>
      <item>Josip Galinec</item>
    </izvorni_sadrzaj>
    <derivirana_varijabla naziv="DomainObject.Predmet.ProtuStrankaListFormated_1">
      <item>CIPELA BROJ 42. d.o.o. za trgovinu i usluge</item>
      <item>Josip Galinec</item>
    </derivirana_varijabla>
  </DomainObject.Predmet.ProtuStrankaListFormated>
  <DomainObject.Predmet.ProtuStrankaListFormatedOIB>
    <izvorni_sadrzaj>
      <item>CIPELA BROJ 42. d.o.o. za trgovinu i usluge, OIB 63657780051</item>
      <item>Josip Galinec, OIB 58302139318</item>
    </izvorni_sadrzaj>
    <derivirana_varijabla naziv="DomainObject.Predmet.ProtuStrankaListFormatedOIB_1">
      <item>CIPELA BROJ 42. d.o.o. za trgovinu i usluge, OIB 63657780051</item>
      <item>Josip Galinec, OIB 58302139318</item>
    </derivirana_varijabla>
  </DomainObject.Predmet.ProtuStrankaListFormatedOIB>
  <DomainObject.Predmet.ProtuStrankaListFormatedWithAdress>
    <izvorni_sadrzaj>
      <item>CIPELA BROJ 42. d.o.o. za trgovinu i usluge, Ulica Nikole Tesle 10/II, 10000 Zagreb</item>
      <item>Josip Galinec, Zelinska Ulica 3, 10000 Zagreb</item>
    </izvorni_sadrzaj>
    <derivirana_varijabla naziv="DomainObject.Predmet.ProtuStrankaListFormatedWithAdress_1">
      <item>CIPELA BROJ 42. d.o.o. za trgovinu i usluge, Ulica Nikole Tesle 10/II, 10000 Zagreb</item>
      <item>Josip Galinec, Zelinska Ulica 3, 10000 Zagreb</item>
    </derivirana_varijabla>
  </DomainObject.Predmet.ProtuStrankaListFormatedWithAdress>
  <DomainObject.Predmet.ProtuStrankaListFormatedWithAdressOIB>
    <izvorni_sadrzaj>
      <item>CIPELA BROJ 42. d.o.o. za trgovinu i usluge, OIB 63657780051, Ulica Nikole Tesle 10/II, 10000 Zagreb</item>
      <item>Josip Galinec, OIB 58302139318, Zelinska Ulica 3, 10000 Zagreb</item>
    </izvorni_sadrzaj>
    <derivirana_varijabla naziv="DomainObject.Predmet.ProtuStrankaListFormatedWithAdressOIB_1">
      <item>CIPELA BROJ 42. d.o.o. za trgovinu i usluge, OIB 63657780051, Ulica Nikole Tesle 10/II, 10000 Zagreb</item>
      <item>Josip Galinec, OIB 58302139318, Zelinska Ulica 3, 10000 Zagreb</item>
    </derivirana_varijabla>
  </DomainObject.Predmet.ProtuStrankaListFormatedWithAdressOIB>
  <DomainObject.Predmet.ProtuStrankaListNazivFormated>
    <izvorni_sadrzaj>
      <item>CIPELA BROJ 42. d.o.o. za trgovinu i usluge</item>
      <item>Josip Galinec</item>
    </izvorni_sadrzaj>
    <derivirana_varijabla naziv="DomainObject.Predmet.ProtuStrankaListNazivFormated_1">
      <item>CIPELA BROJ 42. d.o.o. za trgovinu i usluge</item>
      <item>Josip Galinec</item>
    </derivirana_varijabla>
  </DomainObject.Predmet.ProtuStrankaListNazivFormated>
  <DomainObject.Predmet.ProtuStrankaListNazivFormatedOIB>
    <izvorni_sadrzaj>
      <item>CIPELA BROJ 42. d.o.o. za trgovinu i usluge, OIB 63657780051</item>
      <item>Josip Galinec, OIB 58302139318</item>
    </izvorni_sadrzaj>
    <derivirana_varijabla naziv="DomainObject.Predmet.ProtuStrankaListNazivFormatedOIB_1">
      <item>CIPELA BROJ 42. d.o.o. za trgovinu i usluge, OIB 63657780051</item>
      <item>Josip Galinec, OIB 58302139318</item>
    </derivirana_varijabla>
  </DomainObject.Predmet.ProtuStrankaListNazivFormatedOIB>
  <DomainObject.Predmet.OstaliListFormated>
    <izvorni_sadrzaj>
      <item>Općinski prekršajni sud u Zagrebu</item>
    </izvorni_sadrzaj>
    <derivirana_varijabla naziv="DomainObject.Predmet.OstaliListFormated_1">
      <item>Općinski prekršajni sud u Zagrebu</item>
    </derivirana_varijabla>
    <derivirana_varijabla naziv="DrugaOsoba">
      <item>Općinski prekršajni sud u Zagrebu</item>
    </derivirana_varijabla>
  </DomainObject.Predmet.OstaliListFormated>
  <DomainObject.Predmet.OstaliListFormatedOIB>
    <izvorni_sadrzaj>
      <item>Općinski prekršajni sud u Zagrebu, OIB 95308842799</item>
    </izvorni_sadrzaj>
    <derivirana_varijabla naziv="DomainObject.Predmet.OstaliListFormatedOIB_1">
      <item>Općinski prekršajni sud u Zagrebu, OIB 95308842799</item>
    </derivirana_varijabla>
  </DomainObject.Predmet.OstaliListFormatedOIB>
  <DomainObject.Predmet.OstaliListFormatedWithAdress>
    <izvorni_sadrzaj>
      <item>Općinski prekršajni sud u Zagrebu, Avenija Dubrovnik 8, 10000 Zagreb</item>
    </izvorni_sadrzaj>
    <derivirana_varijabla naziv="DomainObject.Predmet.OstaliListFormatedWithAdress_1">
      <item>Općinski prekršajni sud u Zagrebu, Avenija Dubrovnik 8, 10000 Zagreb</item>
    </derivirana_varijabla>
  </DomainObject.Predmet.OstaliListFormatedWithAdress>
  <DomainObject.Predmet.OstaliListFormatedWithAdressOIB>
    <izvorni_sadrzaj>
      <item>Općinski prekršajni sud u Zagrebu, OIB 95308842799, Avenija Dubrovnik 8, 10000 Zagreb</item>
    </izvorni_sadrzaj>
    <derivirana_varijabla naziv="DomainObject.Predmet.OstaliListFormatedWithAdressOIB_1">
      <item>Općinski prekršajni sud u Zagrebu, OIB 95308842799, Avenija Dubrovnik 8, 10000 Zagreb</item>
    </derivirana_varijabla>
  </DomainObject.Predmet.OstaliListFormatedWithAdressOIB>
  <DomainObject.Predmet.OstaliListNazivFormated>
    <izvorni_sadrzaj>
      <item>Općinski prekršajni sud u Zagrebu</item>
    </izvorni_sadrzaj>
    <derivirana_varijabla naziv="DomainObject.Predmet.OstaliListNazivFormated_1">
      <item>Općinski prekršajni sud u Zagrebu</item>
    </derivirana_varijabla>
  </DomainObject.Predmet.OstaliListNazivFormated>
  <DomainObject.Predmet.OstaliListNazivFormatedOIB>
    <izvorni_sadrzaj>
      <item>Općinski prekršajni sud u Zagrebu, OIB 95308842799</item>
    </izvorni_sadrzaj>
    <derivirana_varijabla naziv="DomainObject.Predmet.OstaliListNazivFormatedOIB_1">
      <item>Općinski prekršajni sud u Zagrebu, OIB 95308842799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60, 60</izvorni_sadrzaj>
    <derivirana_varijabla naziv="DomainObject.Predmet.ClanakZakona_1">60, 60</derivirana_varijabla>
  </DomainObject.Predmet.ClanakZakona>
  <DomainObject.Predmet.ClanakZakonaFull>
    <izvorni_sadrzaj>članka 60., članka 60.</izvorni_sadrzaj>
    <derivirana_varijabla naziv="DomainObject.Predmet.ClanakZakonaFull_1">članka 60., članka 60.</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CIPELA BROJ 42. d.o.o. za trgovinu i usluge i dr.</izvorni_sadrzaj>
    <derivirana_varijabla naziv="DomainObject.Predmet.ProtustrankaIDrugi_1">CIPELA BROJ 42. d.o.o. za trgovinu i usluge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CIPELA BROJ 42. d.o.o. za trgovinu i usluge, OIB 63657780051, Ulica Nikole Tesle 10/II, 10000 Zagreb i dr.</izvorni_sadrzaj>
    <derivirana_varijabla naziv="DomainObject.Predmet.ProtustrankaIDrugiAdressOIB_1">CIPELA BROJ 42. d.o.o. za trgovinu i usluge, OIB 63657780051, Ulica Nikole Tesle 10/II,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CIPELA BROJ 42. d.o.o. za trgovinu i usluge</item>
      <item>Josip Galinec</item>
      <item>Općinski prekršajni sud u Zagrebu</item>
    </izvorni_sadrzaj>
    <derivirana_varijabla naziv="DomainObject.Predmet.SudioniciListNaziv_1">
      <item>Financijska agencija (FINA)</item>
      <item>CIPELA BROJ 42. d.o.o. za trgovinu i usluge</item>
      <item>Josip Galinec</item>
      <item>Općinski prekršajni sud u Zagrebu</item>
    </derivirana_varijabla>
    <derivirana_varijabla naziv="OstaliSudionici">
      <item>Financijska agencija (FINA)</item>
      <item>CIPELA BROJ 42. d.o.o. za trgovinu i usluge</item>
      <item>Josip Galinec</item>
      <item>Općinski prekršajni sud u Zagrebu</item>
    </derivirana_varijabla>
  </DomainObject.Predmet.SudioniciListNaziv>
  <DomainObject.Predmet.SudioniciListAdressOIB>
    <izvorni_sadrzaj>
      <item>Financijska agencija (FINA), OIB 85821130368, Ulica grada Vukovara 70,10000 Zagreb</item>
      <item>CIPELA BROJ 42. d.o.o. za trgovinu i usluge, OIB 63657780051, Ulica Nikole Tesle 10/II,10000 Zagreb</item>
      <item>Josip Galinec, OIB 58302139318, Zelinska Ulica 3,10000 Zagreb</item>
      <item>Općinski prekršajni sud u Zagrebu, OIB 95308842799, Avenija Dubrovnik 8,10000 Zagreb</item>
    </izvorni_sadrzaj>
    <derivirana_varijabla naziv="DomainObject.Predmet.SudioniciListAdressOIB_1">
      <item>Financijska agencija (FINA), OIB 85821130368, Ulica grada Vukovara 70,10000 Zagreb</item>
      <item>CIPELA BROJ 42. d.o.o. za trgovinu i usluge, OIB 63657780051, Ulica Nikole Tesle 10/II,10000 Zagreb</item>
      <item>Josip Galinec, OIB 58302139318, Zelinska Ulica 3,10000 Zagreb</item>
      <item>Općinski prekršajni sud u Zagrebu, OIB 95308842799, Avenija Dubrovnik 8,10000 Zagreb</item>
    </derivirana_varijabla>
  </DomainObject.Predmet.SudioniciListAdressOIB>
  <DomainObject.UcesnikSudskeRadnje.NazivFormated>
    <izvorni_sadrzaj>CIPELA BROJ 42. d.o.o. za trgovinu i usluge, OIB 63657780051, Ulica Nikole Tesle 10/II,10000 Zagreb</izvorni_sadrzaj>
    <derivirana_varijabla naziv="DomainObject.UcesnikSudskeRadnje.NazivFormated_1">CIPELA BROJ 42. d.o.o. za trgovinu i usluge, OIB 63657780051, Ulica Nikole Tesle 10/II,10000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63657780051</item>
      <item>, OIB 58302139318</item>
      <item>, OIB 95308842799</item>
    </izvorni_sadrzaj>
    <derivirana_varijabla naziv="DomainObject.Predmet.SudioniciListNazivOIB_1">
      <item>, OIB 85821130368</item>
      <item>, OIB 63657780051</item>
      <item>, OIB 58302139318</item>
      <item>, OIB 95308842799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CIPELA BROJ 42. d.o.o. za trgovinu i usluge, OIB 63657780051, Ulica Nikole Tesle 10/II, 10000 Zagreb
2. Okrivljenik Josip Galinec, OIB 58302139318, Zelinska Ulica 3, 10000 Zagreb</izvorni_sadrzaj>
    <derivirana_varijabla naziv="DomainObject.UcesnikSudskeRadnje.SudskaRadnja.UcesniciObavijest_1">1. Okrivljenik CIPELA BROJ 42. d.o.o. za trgovinu i usluge, OIB 63657780051, Ulica Nikole Tesle 10/II, 10000 Zagreb
2. Okrivljenik Josip Galinec, OIB 58302139318, Zelinska Ulica 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srpnja 2026.</izvorni_sadrzaj>
    <derivirana_varijabla naziv="DomainObject.Predmet.DatumPocetkaProcesa_1">23.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CIPELA BROJ 42. d.o.o. za trgovinu i usluge, Ulica Nikole Tesle 10/II, 10000 Zagreb, OIB: 63657780051</item>
      <item>Josip Galinec, Zelinska Ulica 3, 10000 Zagreb, OIB: 58302139318, rođen-a 19.03.1972., mjesto rođenja Varaždin (Varaždin)</item>
    </izvorni_sadrzaj>
    <derivirana_varijabla naziv="DomainObject.Predmet.OkrivljenikAdresaMjestoRodjenjaList_1">
      <item>CIPELA BROJ 42. d.o.o. za trgovinu i usluge, Ulica Nikole Tesle 10/II, 10000 Zagreb, OIB: 63657780051</item>
      <item>Josip Galinec, Zelinska Ulica 3, 10000 Zagreb, OIB: 58302139318, rođen-a 19.03.1972., mjesto rođenja Varaždin (Varaždin)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CIPELA BROJ 42. d.o.o. za trgovinu i usluge, MBS 080472734, Ulica Nikole Tesle 10/II, 10000 Zagreb</izvorni_sadrzaj>
    <derivirana_varijabla naziv="DomainObject.Predmet.OkrivljenikPravnaNazivAdresaMbs_1">CIPELA BROJ 42. d.o.o. za trgovinu i usluge, MBS 080472734, Ulica Nikole Tesle 10/II, 10000 Zagreb</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0406419-73C4-404C-87F9-59B70265D4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397</properties:Words>
  <properties:Characters>2316</properties:Characters>
  <properties:Lines>63</properties:Lines>
  <properties:Paragraphs>21</properties:Paragraphs>
  <properties:TotalTime>78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2886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2026-09-25T05:53:00Z</cp:lastPrinted>
  <dcterms:modified xmlns:xsi="http://www.w3.org/2001/XMLSchema-instance" xsi:type="dcterms:W3CDTF">2026-09-25T05:53:00Z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CIPELA BROJ 42. d.o.o. za trgovinu i usluge - Ročište</vt:lpwstr>
  </prop:property>
  <prop:property fmtid="{D5CDD505-2E9C-101B-9397-08002B2CF9AE}" pid="7" name="Predlozak_id">
    <vt:lpwstr>1000000799</vt:lpwstr>
  </prop:property>
  <prop:property fmtid="{D5CDD505-2E9C-101B-9397-08002B2CF9AE}" pid="8" name="Predlozak_oznaka">
    <vt:lpwstr>OS_Pp-028</vt:lpwstr>
  </prop:property>
  <prop:property fmtid="{D5CDD505-2E9C-101B-9397-08002B2CF9AE}" pid="9" name="Predlozak_naziv">
    <vt:lpwstr>Poziv okrivljenoj pravnoj osobi u prekršajnom postupku kada je izdan OPN-PN</vt:lpwstr>
  </prop:property>
</prop:Properties>
</file>