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D574B1" w:rsidP="00A167C6" w:rsidRDefault="00D574B1" w14:paraId="938b4b7" w14:textId="938b4b7">
      <w:pPr>
        <w:pStyle w:val="Bezproreda"/>
        <w15:collapsed w:val="false"/>
      </w:pPr>
      <w:bookmarkStart w:name="_GoBack" w:id="0"/>
      <w:bookmarkEnd w:id="0"/>
      <w:r>
        <w:t xml:space="preserve">        </w:t>
      </w:r>
      <w:r w:rsidR="00853A4D">
        <w:t xml:space="preserve">    </w:t>
      </w:r>
      <w:r>
        <w:t xml:space="preserve"> </w:t>
      </w:r>
      <w:r>
        <w:rPr>
          <w:noProof/>
          <w:lang w:eastAsia="hr-HR"/>
        </w:rPr>
        <w:drawing>
          <wp:inline distT="0" distB="0" distL="0" distR="0">
            <wp:extent cx="542290" cy="725170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72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574B1" w:rsidP="00A167C6" w:rsidRDefault="00D574B1">
      <w:pPr>
        <w:pStyle w:val="Bezproreda"/>
      </w:pPr>
    </w:p>
    <w:p w:rsidR="00EC159D" w:rsidP="00A167C6" w:rsidRDefault="00EC159D">
      <w:pPr>
        <w:pStyle w:val="Bezproreda"/>
      </w:pPr>
      <w:r>
        <w:t>REPUBLIKA HRVATSKA</w:t>
      </w:r>
    </w:p>
    <w:p w:rsidR="00EC159D" w:rsidP="00A167C6" w:rsidRDefault="00853A4D">
      <w:pPr>
        <w:pStyle w:val="Bezproreda"/>
      </w:pPr>
      <w:r>
        <w:t xml:space="preserve">  </w:t>
      </w:r>
      <w:r w:rsidR="00EC159D">
        <w:t>Trgovački sud u Zagrebu</w:t>
      </w:r>
    </w:p>
    <w:p w:rsidR="00EC159D" w:rsidP="00A167C6" w:rsidRDefault="00853A4D">
      <w:pPr>
        <w:pStyle w:val="Bezproreda"/>
      </w:pPr>
      <w:r>
        <w:t xml:space="preserve">    </w:t>
      </w:r>
      <w:r w:rsidR="00EC159D">
        <w:t xml:space="preserve">Zagreb, </w:t>
      </w:r>
      <w:proofErr w:type="spellStart"/>
      <w:r w:rsidR="00EC159D">
        <w:t>Amruševa</w:t>
      </w:r>
      <w:proofErr w:type="spellEnd"/>
      <w:r w:rsidR="00EC159D">
        <w:t xml:space="preserve"> 2/II</w:t>
      </w:r>
    </w:p>
    <w:p w:rsidR="00532591" w:rsidP="00532591" w:rsidRDefault="00BD060D">
      <w:pPr>
        <w:pStyle w:val="Bezproreda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3D6772">
        <w:t>23.</w:t>
      </w:r>
      <w:r w:rsidR="00F11641">
        <w:t xml:space="preserve"> St-</w:t>
      </w:r>
      <w:r w:rsidR="008236EB">
        <w:t>2123</w:t>
      </w:r>
      <w:r w:rsidR="009A4075">
        <w:t>/201</w:t>
      </w:r>
      <w:r w:rsidR="00F26D2F">
        <w:t>9</w:t>
      </w:r>
    </w:p>
    <w:p w:rsidR="00065165" w:rsidP="00A167C6" w:rsidRDefault="00065165">
      <w:pPr>
        <w:pStyle w:val="Bezproreda"/>
      </w:pPr>
    </w:p>
    <w:p w:rsidR="00EC159D" w:rsidP="002E11C4" w:rsidRDefault="00EC159D">
      <w:pPr>
        <w:pStyle w:val="Bezproreda"/>
        <w:jc w:val="center"/>
      </w:pPr>
      <w:r>
        <w:t>Z A K LJ U Č A K</w:t>
      </w:r>
    </w:p>
    <w:p w:rsidR="00EC159D" w:rsidP="003E6FB5" w:rsidRDefault="00EC159D">
      <w:pPr>
        <w:pStyle w:val="Bezproreda"/>
        <w:jc w:val="both"/>
      </w:pPr>
    </w:p>
    <w:p w:rsidR="00124F0E" w:rsidP="00065165" w:rsidRDefault="00EC159D">
      <w:pPr>
        <w:pStyle w:val="Bezproreda"/>
        <w:jc w:val="both"/>
      </w:pPr>
      <w:r>
        <w:tab/>
        <w:t>Trgovački sud u Zagrebu, po sucu</w:t>
      </w:r>
      <w:r w:rsidR="00A167C6">
        <w:t xml:space="preserve"> </w:t>
      </w:r>
      <w:r w:rsidR="009A4075">
        <w:t>Romini Markovinović</w:t>
      </w:r>
      <w:r>
        <w:t xml:space="preserve">, u stečajnom predmetu povodom zahtjeva FINANCIJSKE AGENCIJE, za provedbu skraćenog </w:t>
      </w:r>
      <w:r w:rsidR="00976487">
        <w:t>stečajnog postupka nad dužnikom</w:t>
      </w:r>
      <w:r w:rsidRPr="00976487" w:rsidR="00976487">
        <w:t xml:space="preserve"> </w:t>
      </w:r>
      <w:r w:rsidR="008236EB">
        <w:t>ENERGO EXPERT</w:t>
      </w:r>
      <w:r w:rsidR="00481F64">
        <w:t xml:space="preserve"> d.o.o.</w:t>
      </w:r>
      <w:r w:rsidR="002038CB">
        <w:t xml:space="preserve"> </w:t>
      </w:r>
      <w:r w:rsidR="00976487">
        <w:t>OIB:</w:t>
      </w:r>
      <w:r w:rsidRPr="00F11641" w:rsidR="00F11641">
        <w:t xml:space="preserve"> </w:t>
      </w:r>
      <w:r w:rsidR="008236EB">
        <w:t>44477186702</w:t>
      </w:r>
      <w:r w:rsidRPr="00A73E55" w:rsidR="00A73E55">
        <w:t xml:space="preserve"> </w:t>
      </w:r>
      <w:r w:rsidR="00F11641">
        <w:t xml:space="preserve">iz </w:t>
      </w:r>
      <w:proofErr w:type="spellStart"/>
      <w:r w:rsidR="008236EB">
        <w:t>Bresta</w:t>
      </w:r>
      <w:proofErr w:type="spellEnd"/>
      <w:r w:rsidR="008236EB">
        <w:t xml:space="preserve"> Pokupskog</w:t>
      </w:r>
      <w:r w:rsidR="00065165">
        <w:t xml:space="preserve">, </w:t>
      </w:r>
      <w:r w:rsidR="008236EB">
        <w:t>Desni odvojak 34 A</w:t>
      </w:r>
      <w:r w:rsidR="002E11C4">
        <w:t>,</w:t>
      </w:r>
      <w:r w:rsidR="009A4075">
        <w:t xml:space="preserve"> dana </w:t>
      </w:r>
      <w:r w:rsidR="00F26D2F">
        <w:t>18</w:t>
      </w:r>
      <w:r w:rsidR="00853A4D">
        <w:t xml:space="preserve">. </w:t>
      </w:r>
      <w:r w:rsidR="00F26D2F">
        <w:t>listopada</w:t>
      </w:r>
      <w:r w:rsidR="009A4075">
        <w:t xml:space="preserve"> 201</w:t>
      </w:r>
      <w:r w:rsidR="00415F2F">
        <w:t>9</w:t>
      </w:r>
      <w:r w:rsidR="009A4075">
        <w:t>. godine</w:t>
      </w:r>
    </w:p>
    <w:p w:rsidR="00254CEC" w:rsidP="00065165" w:rsidRDefault="00254CEC">
      <w:pPr>
        <w:pStyle w:val="Bezproreda"/>
        <w:jc w:val="both"/>
      </w:pPr>
    </w:p>
    <w:p w:rsidR="00EC159D" w:rsidP="00065165" w:rsidRDefault="00EC159D">
      <w:pPr>
        <w:pStyle w:val="Bezproreda"/>
        <w:jc w:val="center"/>
      </w:pPr>
      <w:r>
        <w:t xml:space="preserve">z a k </w:t>
      </w:r>
      <w:proofErr w:type="spellStart"/>
      <w:r>
        <w:t>lj</w:t>
      </w:r>
      <w:proofErr w:type="spellEnd"/>
      <w:r>
        <w:t xml:space="preserve"> u č i o      j e</w:t>
      </w:r>
    </w:p>
    <w:p w:rsidR="00EC159D" w:rsidP="00065165" w:rsidRDefault="00EC159D">
      <w:pPr>
        <w:pStyle w:val="Bezproreda"/>
        <w:jc w:val="both"/>
      </w:pPr>
    </w:p>
    <w:p w:rsidR="00EC159D" w:rsidP="00065165" w:rsidRDefault="00A167C6">
      <w:pPr>
        <w:pStyle w:val="Bezproreda"/>
        <w:jc w:val="both"/>
      </w:pPr>
      <w:r>
        <w:t xml:space="preserve">      </w:t>
      </w:r>
      <w:r w:rsidR="00EC159D">
        <w:t>Poziva se HRVATSKI ZAVOD ZA MIROVINSKO OSIGURANJE, Zagreb, Trpimirova  4, dostaviti sudu pozivom na gornji broj spisa, podatke o zaposlenim osobama kod dužnika</w:t>
      </w:r>
      <w:r w:rsidRPr="00976487" w:rsidR="00976487">
        <w:t xml:space="preserve"> </w:t>
      </w:r>
      <w:r w:rsidR="005856AB">
        <w:t>ENERGO EXPERT d.o.o. OIB:</w:t>
      </w:r>
      <w:r w:rsidRPr="00F11641" w:rsidR="005856AB">
        <w:t xml:space="preserve"> </w:t>
      </w:r>
      <w:r w:rsidR="005856AB">
        <w:t>44477186702</w:t>
      </w:r>
      <w:r w:rsidRPr="00A73E55" w:rsidR="005856AB">
        <w:t xml:space="preserve"> </w:t>
      </w:r>
      <w:r w:rsidR="005856AB">
        <w:t xml:space="preserve">iz </w:t>
      </w:r>
      <w:proofErr w:type="spellStart"/>
      <w:r w:rsidR="005856AB">
        <w:t>Bresta</w:t>
      </w:r>
      <w:proofErr w:type="spellEnd"/>
      <w:r w:rsidR="005856AB">
        <w:t xml:space="preserve"> Pokupskog, Desni odvojak 34 A </w:t>
      </w:r>
      <w:r w:rsidR="00F11641">
        <w:t>il</w:t>
      </w:r>
      <w:r>
        <w:t xml:space="preserve">i potvrdu da nema zaposlenih osoba </w:t>
      </w:r>
      <w:r w:rsidR="00EC159D">
        <w:t>na dan pisanja potvrde.</w:t>
      </w:r>
    </w:p>
    <w:p w:rsidR="00A167C6" w:rsidP="00065165" w:rsidRDefault="00A167C6">
      <w:pPr>
        <w:pStyle w:val="Bezproreda"/>
        <w:jc w:val="both"/>
      </w:pPr>
    </w:p>
    <w:p w:rsidR="00EC159D" w:rsidP="00065165" w:rsidRDefault="00EC159D">
      <w:pPr>
        <w:pStyle w:val="Bezproreda"/>
        <w:jc w:val="center"/>
      </w:pPr>
      <w:r>
        <w:t>Obrazloženje</w:t>
      </w:r>
    </w:p>
    <w:p w:rsidR="00A167C6" w:rsidP="00065165" w:rsidRDefault="00A167C6">
      <w:pPr>
        <w:pStyle w:val="Bezproreda"/>
        <w:jc w:val="both"/>
      </w:pPr>
    </w:p>
    <w:p w:rsidR="002E11C4" w:rsidP="00065165" w:rsidRDefault="00A167C6">
      <w:pPr>
        <w:pStyle w:val="Bezproreda"/>
        <w:jc w:val="both"/>
      </w:pPr>
      <w:r>
        <w:t xml:space="preserve">          </w:t>
      </w:r>
      <w:r w:rsidR="00EC159D">
        <w:t>Financijska agencija podnijel</w:t>
      </w:r>
      <w:r w:rsidR="00F92056">
        <w:t>a je, na temelju odredbe čl. 4</w:t>
      </w:r>
      <w:r w:rsidR="003E6FB5">
        <w:t>29</w:t>
      </w:r>
      <w:r w:rsidR="00EC159D">
        <w:t>. st. 1. S</w:t>
      </w:r>
      <w:r>
        <w:t>tečajnog zakona (“NN</w:t>
      </w:r>
      <w:r w:rsidR="00EC159D">
        <w:t>” broj 71/15, dalje: SZ), zahtjev za provedbu skraćenog stečajnog postupka nad dužnikom</w:t>
      </w:r>
      <w:r w:rsidR="00F11641">
        <w:t xml:space="preserve"> </w:t>
      </w:r>
      <w:r w:rsidR="005856AB">
        <w:t>ENERGO EXPERT d.o.o. OIB:</w:t>
      </w:r>
      <w:r w:rsidRPr="00F11641" w:rsidR="005856AB">
        <w:t xml:space="preserve"> </w:t>
      </w:r>
      <w:r w:rsidR="005856AB">
        <w:t>44477186702</w:t>
      </w:r>
      <w:r w:rsidRPr="00A73E55" w:rsidR="005856AB">
        <w:t xml:space="preserve"> </w:t>
      </w:r>
      <w:r w:rsidR="005856AB">
        <w:t xml:space="preserve">iz </w:t>
      </w:r>
      <w:proofErr w:type="spellStart"/>
      <w:r w:rsidR="005856AB">
        <w:t>Bresta</w:t>
      </w:r>
      <w:proofErr w:type="spellEnd"/>
      <w:r w:rsidR="005856AB">
        <w:t xml:space="preserve"> Pokupskog, Desni odvojak 34 A</w:t>
      </w:r>
      <w:r w:rsidR="008A38F9">
        <w:t>.</w:t>
      </w:r>
    </w:p>
    <w:p w:rsidR="00EC159D" w:rsidP="00065165" w:rsidRDefault="00A167C6">
      <w:pPr>
        <w:pStyle w:val="Bezproreda"/>
        <w:jc w:val="both"/>
      </w:pPr>
      <w:r>
        <w:t xml:space="preserve">         </w:t>
      </w:r>
      <w:r w:rsidR="00EC159D">
        <w:t>Prema odredbi čl. 42</w:t>
      </w:r>
      <w:r w:rsidR="002E11C4">
        <w:t>9</w:t>
      </w:r>
      <w:r w:rsidR="00EC159D">
        <w:t xml:space="preserve">. st. 1. SZ-a 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="00EC159D" w:rsidP="00065165" w:rsidRDefault="00A167C6">
      <w:pPr>
        <w:pStyle w:val="Bezproreda"/>
        <w:jc w:val="both"/>
      </w:pPr>
      <w:r>
        <w:t xml:space="preserve">           </w:t>
      </w:r>
      <w:r w:rsidR="00EC159D">
        <w:t>Odredbom čl. 11. st. 3. propisano je da sud po službenoj dužnosti utvrđuje sve činjenice koje su važne za stečajni postupak, te radi toga može izvoditi sve potrebne dokaze.</w:t>
      </w:r>
    </w:p>
    <w:p w:rsidR="00EC159D" w:rsidP="00065165" w:rsidRDefault="00A167C6">
      <w:pPr>
        <w:pStyle w:val="Bezproreda"/>
        <w:jc w:val="both"/>
      </w:pPr>
      <w:r>
        <w:t xml:space="preserve">            </w:t>
      </w:r>
      <w:r w:rsidR="00EC159D">
        <w:t>Pretpostavka za provedbu skraćenog stečajnog postupka je okolnos</w:t>
      </w:r>
      <w:r w:rsidR="00D574B1">
        <w:t xml:space="preserve">t da dužnik nema zaposlenih, a </w:t>
      </w:r>
      <w:r>
        <w:t xml:space="preserve">Hrvatski zavod za mirovinsko osiguranje, </w:t>
      </w:r>
      <w:r w:rsidR="00EC159D">
        <w:t>u skladu s odredbama Zakona o mirovinskom osigur</w:t>
      </w:r>
      <w:r>
        <w:t xml:space="preserve">anju vodi propisane evidencije, slijedom čega se </w:t>
      </w:r>
      <w:r w:rsidR="00EC159D">
        <w:t xml:space="preserve">poziva se  dostaviti podatak naveden u izreci  zaključka. </w:t>
      </w:r>
    </w:p>
    <w:p w:rsidR="006909B1" w:rsidP="003E6FB5" w:rsidRDefault="006909B1">
      <w:pPr>
        <w:pStyle w:val="Bezproreda"/>
        <w:jc w:val="both"/>
      </w:pPr>
    </w:p>
    <w:p w:rsidR="00EC159D" w:rsidP="003E6FB5" w:rsidRDefault="00D70BE0">
      <w:pPr>
        <w:pStyle w:val="Bezproreda"/>
        <w:jc w:val="center"/>
      </w:pPr>
      <w:r>
        <w:t xml:space="preserve">U Zagrebu, </w:t>
      </w:r>
      <w:r w:rsidR="00F26D2F">
        <w:t>18</w:t>
      </w:r>
      <w:r w:rsidR="00E95B91">
        <w:t xml:space="preserve">. </w:t>
      </w:r>
      <w:r w:rsidR="00F26D2F">
        <w:t>listopada</w:t>
      </w:r>
      <w:r w:rsidR="009A4075">
        <w:t xml:space="preserve"> 201</w:t>
      </w:r>
      <w:r w:rsidR="00415F2F">
        <w:t>9</w:t>
      </w:r>
      <w:r w:rsidRPr="00976487" w:rsidR="00976487">
        <w:t>.godine</w:t>
      </w:r>
    </w:p>
    <w:p w:rsidR="0033141C" w:rsidP="003E6FB5" w:rsidRDefault="0033141C">
      <w:pPr>
        <w:pStyle w:val="Bezproreda"/>
        <w:jc w:val="center"/>
      </w:pPr>
    </w:p>
    <w:p w:rsidR="00EC159D" w:rsidP="00A167C6" w:rsidRDefault="00EC159D">
      <w:pPr>
        <w:pStyle w:val="Bezproreda"/>
        <w:jc w:val="right"/>
      </w:pPr>
      <w:r>
        <w:t xml:space="preserve">               Sudac:</w:t>
      </w:r>
    </w:p>
    <w:p w:rsidR="00A167C6" w:rsidP="00A167C6" w:rsidRDefault="009A4075">
      <w:pPr>
        <w:pStyle w:val="Bezproreda"/>
        <w:jc w:val="right"/>
      </w:pPr>
      <w:r>
        <w:t>Romina Markovinović</w:t>
      </w:r>
    </w:p>
    <w:p w:rsidR="00A167C6" w:rsidP="00A167C6" w:rsidRDefault="00A167C6">
      <w:pPr>
        <w:pStyle w:val="Bezproreda"/>
      </w:pPr>
      <w:r>
        <w:t>UOPUTA O PRAVNOM LIJEKU:</w:t>
      </w:r>
    </w:p>
    <w:p w:rsidR="007C052C" w:rsidP="00A167C6" w:rsidRDefault="00EC159D">
      <w:pPr>
        <w:pStyle w:val="Bezproreda"/>
      </w:pPr>
      <w:r>
        <w:t xml:space="preserve">Protiv ovog zaključka  žalba nije dopuštena (čl. 19.st. 7. SZ-a). </w:t>
      </w:r>
    </w:p>
    <w:p w:rsidR="00EC159D" w:rsidP="00A167C6" w:rsidRDefault="00EC159D">
      <w:pPr>
        <w:pStyle w:val="Bezproreda"/>
      </w:pPr>
      <w:r>
        <w:t>DNA:</w:t>
      </w:r>
    </w:p>
    <w:p w:rsidR="00EC159D" w:rsidP="00A167C6" w:rsidRDefault="00A167C6">
      <w:pPr>
        <w:pStyle w:val="Bezproreda"/>
      </w:pPr>
      <w:r>
        <w:t>1.</w:t>
      </w:r>
      <w:r>
        <w:tab/>
        <w:t>HZMO</w:t>
      </w:r>
      <w:r w:rsidR="00EC159D">
        <w:t xml:space="preserve"> Zagreb, Trpimirova 4</w:t>
      </w:r>
    </w:p>
    <w:p w:rsidR="006E1039" w:rsidP="00A167C6" w:rsidRDefault="00EC159D">
      <w:pPr>
        <w:pStyle w:val="Bezproreda"/>
      </w:pPr>
      <w:r>
        <w:t>2.</w:t>
      </w:r>
      <w:r>
        <w:tab/>
        <w:t>e-oglasna ploča 15 dana</w:t>
      </w:r>
    </w:p>
    <w:sectPr w:rsidR="006E1039" w:rsidSect="005E0C1E">
      <w:headerReference w:type="default" r:id="rId9"/>
      <w:pgSz w:w="11906" w:h="16838"/>
      <w:pgMar w:top="1417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F43CB" w:rsidP="00DF43CB" w:rsidRDefault="00DF43CB">
      <w:pPr>
        <w:spacing w:after="0" w:line="240" w:lineRule="auto"/>
      </w:pPr>
      <w:r>
        <w:separator/>
      </w:r>
    </w:p>
  </w:endnote>
  <w:endnote w:type="continuationSeparator" w:id="0">
    <w:p w:rsidR="00DF43CB" w:rsidP="00DF43CB" w:rsidRDefault="00DF4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F43CB" w:rsidP="00DF43CB" w:rsidRDefault="00DF43CB">
      <w:pPr>
        <w:spacing w:after="0" w:line="240" w:lineRule="auto"/>
      </w:pPr>
      <w:r>
        <w:separator/>
      </w:r>
    </w:p>
  </w:footnote>
  <w:footnote w:type="continuationSeparator" w:id="0">
    <w:p w:rsidR="00DF43CB" w:rsidP="00DF43CB" w:rsidRDefault="00DF43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594516872"/>
      <w:docPartObj>
        <w:docPartGallery w:val="Page Numbers (Top of Page)"/>
        <w:docPartUnique/>
      </w:docPartObj>
    </w:sdtPr>
    <w:sdtEndPr/>
    <w:sdtContent>
      <w:p w:rsidR="00DF43CB" w:rsidRDefault="00DF43CB">
        <w:pPr>
          <w:pStyle w:val="Zaglavlje"/>
          <w:jc w:val="center"/>
        </w:pPr>
        <w:r>
          <w:t xml:space="preserve">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532591">
          <w:rPr>
            <w:noProof/>
          </w:rPr>
          <w:t>2</w:t>
        </w:r>
        <w:r>
          <w:fldChar w:fldCharType="end"/>
        </w:r>
        <w:r>
          <w:t xml:space="preserve">                 </w:t>
        </w:r>
        <w:r w:rsidR="006909B1">
          <w:t xml:space="preserve">                               </w:t>
        </w:r>
        <w:r>
          <w:t xml:space="preserve">      </w:t>
        </w:r>
        <w:r w:rsidRPr="006909B1" w:rsidR="006909B1">
          <w:t>23. St-1324/2018</w:t>
        </w:r>
      </w:p>
    </w:sdtContent>
  </w:sdt>
  <w:p w:rsidR="00DF43CB" w:rsidRDefault="00DF43CB">
    <w:pPr>
      <w:pStyle w:val="Zaglavlje"/>
    </w:pPr>
  </w:p>
</w:hdr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59D"/>
    <w:rsid w:val="00041F4E"/>
    <w:rsid w:val="00060603"/>
    <w:rsid w:val="0006494B"/>
    <w:rsid w:val="00065165"/>
    <w:rsid w:val="00082416"/>
    <w:rsid w:val="000D44FB"/>
    <w:rsid w:val="001027B1"/>
    <w:rsid w:val="00124F0E"/>
    <w:rsid w:val="001C5197"/>
    <w:rsid w:val="001F2CEE"/>
    <w:rsid w:val="002038CB"/>
    <w:rsid w:val="00254CEC"/>
    <w:rsid w:val="002A13BA"/>
    <w:rsid w:val="002B2206"/>
    <w:rsid w:val="002C28AB"/>
    <w:rsid w:val="002E11C4"/>
    <w:rsid w:val="002F4E4F"/>
    <w:rsid w:val="003100EA"/>
    <w:rsid w:val="0033141C"/>
    <w:rsid w:val="00345C9C"/>
    <w:rsid w:val="003A1FB9"/>
    <w:rsid w:val="003D0F1D"/>
    <w:rsid w:val="003D6772"/>
    <w:rsid w:val="003E6FB5"/>
    <w:rsid w:val="003F1A53"/>
    <w:rsid w:val="00404B66"/>
    <w:rsid w:val="00415F2F"/>
    <w:rsid w:val="00437096"/>
    <w:rsid w:val="0045323B"/>
    <w:rsid w:val="00481F64"/>
    <w:rsid w:val="0049653B"/>
    <w:rsid w:val="004F0A2D"/>
    <w:rsid w:val="004F788B"/>
    <w:rsid w:val="00532591"/>
    <w:rsid w:val="005739A3"/>
    <w:rsid w:val="005774B6"/>
    <w:rsid w:val="0058499F"/>
    <w:rsid w:val="005856AB"/>
    <w:rsid w:val="00591D4C"/>
    <w:rsid w:val="005A6EAC"/>
    <w:rsid w:val="005E0C1E"/>
    <w:rsid w:val="006909B1"/>
    <w:rsid w:val="006E1039"/>
    <w:rsid w:val="006F40D6"/>
    <w:rsid w:val="00736332"/>
    <w:rsid w:val="007A02EB"/>
    <w:rsid w:val="007C052C"/>
    <w:rsid w:val="008236EB"/>
    <w:rsid w:val="00853A4D"/>
    <w:rsid w:val="008A38F9"/>
    <w:rsid w:val="0092290B"/>
    <w:rsid w:val="00976487"/>
    <w:rsid w:val="00984936"/>
    <w:rsid w:val="009875C4"/>
    <w:rsid w:val="009A4075"/>
    <w:rsid w:val="00A167C6"/>
    <w:rsid w:val="00A2774D"/>
    <w:rsid w:val="00A66155"/>
    <w:rsid w:val="00A73E55"/>
    <w:rsid w:val="00AA27C9"/>
    <w:rsid w:val="00B358DA"/>
    <w:rsid w:val="00B50FD3"/>
    <w:rsid w:val="00BA0FC4"/>
    <w:rsid w:val="00BC33A9"/>
    <w:rsid w:val="00BD060D"/>
    <w:rsid w:val="00C1760F"/>
    <w:rsid w:val="00C40A68"/>
    <w:rsid w:val="00C53ABD"/>
    <w:rsid w:val="00D574B1"/>
    <w:rsid w:val="00D70BE0"/>
    <w:rsid w:val="00DB60C6"/>
    <w:rsid w:val="00DE2C63"/>
    <w:rsid w:val="00DF43CB"/>
    <w:rsid w:val="00E7786D"/>
    <w:rsid w:val="00E857A2"/>
    <w:rsid w:val="00E95B91"/>
    <w:rsid w:val="00E97337"/>
    <w:rsid w:val="00EC159D"/>
    <w:rsid w:val="00F00FD0"/>
    <w:rsid w:val="00F07782"/>
    <w:rsid w:val="00F11641"/>
    <w:rsid w:val="00F143A0"/>
    <w:rsid w:val="00F26D2F"/>
    <w:rsid w:val="00F92056"/>
    <w:rsid w:val="00FA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Bezproreda">
    <w:name w:val="No Spacing"/>
    <w:uiPriority w:val="1"/>
    <w:qFormat/>
    <w:rsid w:val="00A167C6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57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D574B1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DF43CB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DF43CB"/>
  </w:style>
  <w:style w:type="paragraph" w:styleId="Podnoje">
    <w:name w:val="footer"/>
    <w:basedOn w:val="Normal"/>
    <w:link w:val="PodnojeChar"/>
    <w:uiPriority w:val="99"/>
    <w:unhideWhenUsed/>
    <w:rsid w:val="00DF43CB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DF43CB"/>
  </w:style>
  <w:style w:type="character" w:styleId="Tekstrezerviranogmjesta">
    <w:name w:val="Placeholder Text"/>
    <w:basedOn w:val="Zadanifontodlomka"/>
    <w:uiPriority w:val="99"/>
    <w:semiHidden/>
    <w:rsid w:val="00404B66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04B66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04B66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04B66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04B66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A167C6"/>
    <w:pPr>
      <w:spacing w:after="0" w:line="240" w:lineRule="auto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574B1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574B1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DF43CB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DF43CB"/>
  </w:style>
  <w:style w:styleId="Podnoje" w:type="paragraph">
    <w:name w:val="footer"/>
    <w:basedOn w:val="Normal"/>
    <w:link w:val="PodnojeChar"/>
    <w:uiPriority w:val="99"/>
    <w:unhideWhenUsed/>
    <w:rsid w:val="00DF43CB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DF43CB"/>
  </w:style>
  <w:style w:styleId="Tekstrezerviranogmjesta" w:type="character">
    <w:name w:val="Placeholder Text"/>
    <w:basedOn w:val="Zadanifontodlomka"/>
    <w:uiPriority w:val="99"/>
    <w:semiHidden/>
    <w:rsid w:val="00404B6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04B6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04B6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04B6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04B6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WithEffects.xml" Type="http://schemas.microsoft.com/office/2007/relationships/stylesWithEffects" Id="rId3"/><Relationship Target="endnotes.xml" Type="http://schemas.openxmlformats.org/officeDocument/2006/relationships/endnotes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18. listopada 2019.</izvorni_sadrzaj>
    <derivirana_varijabla naziv="DomainObject.DatumDonosenjaOdluke_1">18. listopada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Romina</izvorni_sadrzaj>
    <derivirana_varijabla naziv="DomainObject.DonositeljOdluke.Ime_1">Romina</derivirana_varijabla>
  </DomainObject.DonositeljOdluke.Ime>
  <DomainObject.DonositeljOdluke.Prezime>
    <izvorni_sadrzaj>Markovinović</izvorni_sadrzaj>
    <derivirana_varijabla naziv="DomainObject.DonositeljOdluke.Prezime_1">Markovinović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2123</izvorni_sadrzaj>
    <derivirana_varijabla naziv="DomainObject.Predmet.Broj_1">2123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28. kolovoza 2019.</izvorni_sadrzaj>
    <derivirana_varijabla naziv="DomainObject.Predmet.DatumIzradeOptuznogAkta_1">28. kolovoza 2019.</derivirana_varijabla>
  </DomainObject.Predmet.DatumIzradeOptuznogAkta>
  <DomainObject.Predmet.DatumIzradeOptuznogAktaFormated>
    <izvorni_sadrzaj>28.8.2019.</izvorni_sadrzaj>
    <derivirana_varijabla naziv="DomainObject.Predmet.DatumIzradeOptuznogAktaFormated_1">28.8.2019.</derivirana_varijabla>
  </DomainObject.Predmet.DatumIzradeOptuznogAktaFormated>
  <DomainObject.Predmet.DatumOsnivanja>
    <izvorni_sadrzaj>28. kolovoza 2019.</izvorni_sadrzaj>
    <derivirana_varijabla naziv="DomainObject.Predmet.DatumOsnivanja_1">28. kolovoza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28. kolovoza 2019.</izvorni_sadrzaj>
    <derivirana_varijabla naziv="DomainObject.Predmet.DatumPrimitkaOptuznogAkta_1">28. kolovoza 2019.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St-2123/2019</izvorni_sadrzaj>
    <derivirana_varijabla naziv="DomainObject.Predmet.OznakaBroj_1">St-2123/2019</derivirana_varijabla>
  </DomainObject.Predmet.OznakaBroj>
  <DomainObject.Predmet.OznakaBrojOptuznogAkta>
    <izvorni_sadrzaj>04-06-19-3693</izvorni_sadrzaj>
    <derivirana_varijabla naziv="DomainObject.Predmet.OznakaBrojOptuznogAkta_1">04-06-19-3693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ENERGO EXPERT d.o.o. zastupanog po punomoćniku Jehona Krasnići Morvaj</izvorni_sadrzaj>
    <derivirana_varijabla naziv="DomainObject.Predmet.ProtustrankaFormated_1">  ENERGO EXPERT d.o.o. zastupanog po punomoćniku Jehona Krasnići Morvaj</derivirana_varijabla>
  </DomainObject.Predmet.ProtustrankaFormated>
  <DomainObject.Predmet.ProtustrankaFormatedOIB>
    <izvorni_sadrzaj>  ENERGO EXPERT d.o.o., OIB 44477186702 zastupanog po punomoćniku Jehona Krasnići Morvaj</izvorni_sadrzaj>
    <derivirana_varijabla naziv="DomainObject.Predmet.ProtustrankaFormatedOIB_1">  ENERGO EXPERT d.o.o., OIB 44477186702 zastupanog po punomoćniku Jehona Krasnići Morvaj</derivirana_varijabla>
  </DomainObject.Predmet.ProtustrankaFormatedOIB>
  <DomainObject.Predmet.ProtustrankaFormatedWithAdress>
    <izvorni_sadrzaj> ENERGO EXPERT d.o.o., Desni odvojak 34 A, 44250 Brest Pokupski zastupanog po punomoćniku Jehona Krasnići Morvaj</izvorni_sadrzaj>
    <derivirana_varijabla naziv="DomainObject.Predmet.ProtustrankaFormatedWithAdress_1"> ENERGO EXPERT d.o.o., Desni odvojak 34 A, 44250 Brest Pokupski zastupanog po punomoćniku Jehona Krasnići Morvaj</derivirana_varijabla>
  </DomainObject.Predmet.ProtustrankaFormatedWithAdress>
  <DomainObject.Predmet.ProtustrankaFormatedWithAdressOIB>
    <izvorni_sadrzaj> ENERGO EXPERT d.o.o., OIB 44477186702, Desni odvojak 34 A, 44250 Brest Pokupski zastupanog po punomoćniku Jehona Krasnići Morvaj</izvorni_sadrzaj>
    <derivirana_varijabla naziv="DomainObject.Predmet.ProtustrankaFormatedWithAdressOIB_1"> ENERGO EXPERT d.o.o., OIB 44477186702, Desni odvojak 34 A, 44250 Brest Pokupski zastupanog po punomoćniku Jehona Krasnići Morvaj</derivirana_varijabla>
  </DomainObject.Predmet.ProtustrankaFormatedWithAdressOIB>
  <DomainObject.Predmet.ProtustrankaWithAdress>
    <izvorni_sadrzaj>ENERGO EXPERT d.o.o. Desni odvojak 34 A, 44250 Brest Pokupski</izvorni_sadrzaj>
    <derivirana_varijabla naziv="DomainObject.Predmet.ProtustrankaWithAdress_1">ENERGO EXPERT d.o.o. Desni odvojak 34 A, 44250 Brest Pokupski</derivirana_varijabla>
  </DomainObject.Predmet.ProtustrankaWithAdress>
  <DomainObject.Predmet.ProtustrankaWithAdressOIB>
    <izvorni_sadrzaj>ENERGO EXPERT d.o.o., OIB 44477186702, Desni odvojak 34 A, 44250 Brest Pokupski</izvorni_sadrzaj>
    <derivirana_varijabla naziv="DomainObject.Predmet.ProtustrankaWithAdressOIB_1">ENERGO EXPERT d.o.o., OIB 44477186702, Desni odvojak 34 A, 44250 Brest Pokupski</derivirana_varijabla>
  </DomainObject.Predmet.ProtustrankaWithAdressOIB>
  <DomainObject.Predmet.ProtustrankaNazivFormated>
    <izvorni_sadrzaj>ENERGO EXPERT d.o.o.</izvorni_sadrzaj>
    <derivirana_varijabla naziv="DomainObject.Predmet.ProtustrankaNazivFormated_1">ENERGO EXPERT d.o.o.</derivirana_varijabla>
  </DomainObject.Predmet.ProtustrankaNazivFormated>
  <DomainObject.Predmet.ProtustrankaNazivFormatedOIB>
    <izvorni_sadrzaj>ENERGO EXPERT d.o.o., OIB 44477186702</izvorni_sadrzaj>
    <derivirana_varijabla naziv="DomainObject.Predmet.ProtustrankaNazivFormatedOIB_1">ENERGO EXPERT d.o.o., OIB 44477186702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23. - R. Markovinović</izvorni_sadrzaj>
    <derivirana_varijabla naziv="DomainObject.Predmet.Referada.Naziv_1">23. - R. Markovinović</derivirana_varijabla>
  </DomainObject.Predmet.Referada.Naziv>
  <DomainObject.Predmet.Referada.Oznaka>
    <izvorni_sadrzaj>23.</izvorni_sadrzaj>
    <derivirana_varijabla naziv="DomainObject.Predmet.Referada.Oznaka_1">23.</derivirana_varijabla>
  </DomainObject.Predmet.Referada.Oznaka>
  <DomainObject.Predmet.Referada.Prostorija.Naziv>
    <izvorni_sadrzaj>Soba DZ III 55</izvorni_sadrzaj>
    <derivirana_varijabla naziv="DomainObject.Predmet.Referada.Prostorija.Naziv_1">Soba DZ III 55</derivirana_varijabla>
  </DomainObject.Predmet.Referada.Prostorija.Naziv>
  <DomainObject.Predmet.Referada.Prostorija.Oznaka>
    <izvorni_sadrzaj>DZ III 55</izvorni_sadrzaj>
    <derivirana_varijabla naziv="DomainObject.Predmet.Referada.Prostorija.Oznaka_1">DZ III 55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Romina Markovinović</izvorni_sadrzaj>
    <derivirana_varijabla naziv="DomainObject.Predmet.Referada.Sudac_1">Romina Markovinović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23. - R. Markovinović</izvorni_sadrzaj>
    <derivirana_varijabla naziv="DomainObject.Predmet.TrenutnaLokacijaSpisa.Naziv_1">23. - R. Markovinović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Marijana Blažun</izvorni_sadrzaj>
    <derivirana_varijabla naziv="DomainObject.Predmet.Zapisnicar_1">Marijana Blažun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ENERGO EXPERT d.o.o. zastupanog po punomoćniku Jehona Krasnići Morvaj</item>
    </izvorni_sadrzaj>
    <derivirana_varijabla naziv="DomainObject.Predmet.ProtuStrankaListFormated_1">
      <item>ENERGO EXPERT d.o.o. zastupanog po punomoćniku Jehona Krasnići Morvaj</item>
    </derivirana_varijabla>
  </DomainObject.Predmet.ProtuStrankaListFormated>
  <DomainObject.Predmet.ProtuStrankaListFormatedOIB>
    <izvorni_sadrzaj>
      <item>ENERGO EXPERT d.o.o., OIB 44477186702 zastupanog po punomoćniku Jehona Krasnići Morvaj</item>
    </izvorni_sadrzaj>
    <derivirana_varijabla naziv="DomainObject.Predmet.ProtuStrankaListFormatedOIB_1">
      <item>ENERGO EXPERT d.o.o., OIB 44477186702 zastupanog po punomoćniku Jehona Krasnići Morvaj</item>
    </derivirana_varijabla>
  </DomainObject.Predmet.ProtuStrankaListFormatedOIB>
  <DomainObject.Predmet.ProtuStrankaListFormatedWithAdress>
    <izvorni_sadrzaj>
      <item>ENERGO EXPERT d.o.o., Desni odvojak 34 A, 44250 Brest Pokupski zastupanog po punomoćniku Jehona Krasnići Morvaj</item>
    </izvorni_sadrzaj>
    <derivirana_varijabla naziv="DomainObject.Predmet.ProtuStrankaListFormatedWithAdress_1">
      <item>ENERGO EXPERT d.o.o., Desni odvojak 34 A, 44250 Brest Pokupski zastupanog po punomoćniku Jehona Krasnići Morvaj</item>
    </derivirana_varijabla>
  </DomainObject.Predmet.ProtuStrankaListFormatedWithAdress>
  <DomainObject.Predmet.ProtuStrankaListFormatedWithAdressOIB>
    <izvorni_sadrzaj>
      <item>ENERGO EXPERT d.o.o., OIB 44477186702, Desni odvojak 34 A, 44250 Brest Pokupski zastupanog po punomoćniku Jehona Krasnići Morvaj</item>
    </izvorni_sadrzaj>
    <derivirana_varijabla naziv="DomainObject.Predmet.ProtuStrankaListFormatedWithAdressOIB_1">
      <item>ENERGO EXPERT d.o.o., OIB 44477186702, Desni odvojak 34 A, 44250 Brest Pokupski zastupanog po punomoćniku Jehona Krasnići Morvaj</item>
    </derivirana_varijabla>
  </DomainObject.Predmet.ProtuStrankaListFormatedWithAdressOIB>
  <DomainObject.Predmet.ProtuStrankaListNazivFormated>
    <izvorni_sadrzaj>
      <item>ENERGO EXPERT d.o.o.</item>
    </izvorni_sadrzaj>
    <derivirana_varijabla naziv="DomainObject.Predmet.ProtuStrankaListNazivFormated_1">
      <item>ENERGO EXPERT d.o.o.</item>
    </derivirana_varijabla>
  </DomainObject.Predmet.ProtuStrankaListNazivFormated>
  <DomainObject.Predmet.ProtuStrankaListNazivFormatedOIB>
    <izvorni_sadrzaj>
      <item>ENERGO EXPERT d.o.o., OIB 44477186702</item>
    </izvorni_sadrzaj>
    <derivirana_varijabla naziv="DomainObject.Predmet.ProtuStrankaListNazivFormatedOIB_1">
      <item>ENERGO EXPERT d.o.o., OIB 44477186702</item>
    </derivirana_varijabla>
  </DomainObject.Predmet.ProtuStrankaListNazivFormatedOIB>
  <DomainObject.Predmet.OstaliListFormated>
    <izvorni_sadrzaj>
      <item>Jehona Krasnići Morvaj punomoćnica sudionika u postupku ENERGO EXPERT d.o.o.</item>
    </izvorni_sadrzaj>
    <derivirana_varijabla naziv="DomainObject.Predmet.OstaliListFormated_1">
      <item>Jehona Krasnići Morvaj punomoćnica sudionika u postupku ENERGO EXPERT d.o.o.</item>
    </derivirana_varijabla>
  </DomainObject.Predmet.OstaliListFormated>
  <DomainObject.Predmet.OstaliListFormatedOIB>
    <izvorni_sadrzaj>
      <item>Jehona Krasnići Morvaj, OIB 90371825516 punomoćnica sudionika u postupku ENERGO EXPERT d.o.o.</item>
    </izvorni_sadrzaj>
    <derivirana_varijabla naziv="DomainObject.Predmet.OstaliListFormatedOIB_1">
      <item>Jehona Krasnići Morvaj, OIB 90371825516 punomoćnica sudionika u postupku ENERGO EXPERT d.o.o.</item>
    </derivirana_varijabla>
  </DomainObject.Predmet.OstaliListFormatedOIB>
  <DomainObject.Predmet.OstaliListFormatedWithAdress>
    <izvorni_sadrzaj>
      <item>Jehona Krasnići Morvaj, Ulica Jurja Križanića 5, 10000 Zagreb punomoćnica sudionika u postupku ENERGO EXPERT d.o.o.</item>
    </izvorni_sadrzaj>
    <derivirana_varijabla naziv="DomainObject.Predmet.OstaliListFormatedWithAdress_1">
      <item>Jehona Krasnići Morvaj, Ulica Jurja Križanića 5, 10000 Zagreb punomoćnica sudionika u postupku ENERGO EXPERT d.o.o.</item>
    </derivirana_varijabla>
  </DomainObject.Predmet.OstaliListFormatedWithAdress>
  <DomainObject.Predmet.OstaliListFormatedWithAdressOIB>
    <izvorni_sadrzaj>
      <item>Jehona Krasnići Morvaj, OIB 90371825516, Ulica Jurja Križanića 5, 10000 Zagreb punomoćnica sudionika u postupku ENERGO EXPERT d.o.o.</item>
    </izvorni_sadrzaj>
    <derivirana_varijabla naziv="DomainObject.Predmet.OstaliListFormatedWithAdressOIB_1">
      <item>Jehona Krasnići Morvaj, OIB 90371825516, Ulica Jurja Križanića 5, 10000 Zagreb punomoćnica sudionika u postupku ENERGO EXPERT d.o.o.</item>
    </derivirana_varijabla>
  </DomainObject.Predmet.OstaliListFormatedWithAdressOIB>
  <DomainObject.Predmet.OstaliListNazivFormated>
    <izvorni_sadrzaj>
      <item>Jehona Krasnići Morvaj</item>
    </izvorni_sadrzaj>
    <derivirana_varijabla naziv="DomainObject.Predmet.OstaliListNazivFormated_1">
      <item>Jehona Krasnići Morvaj</item>
    </derivirana_varijabla>
  </DomainObject.Predmet.OstaliListNazivFormated>
  <DomainObject.Predmet.OstaliListNazivFormatedOIB>
    <izvorni_sadrzaj>
      <item>Jehona Krasnići Morvaj, OIB 90371825516</item>
    </izvorni_sadrzaj>
    <derivirana_varijabla naziv="DomainObject.Predmet.OstaliListNazivFormatedOIB_1">
      <item>Jehona Krasnići Morvaj, OIB 90371825516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18. listopada 2019.</izvorni_sadrzaj>
    <derivirana_varijabla naziv="DomainObject.Datum_1">18. listopada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ENERGO EXPERT d.o.o.</izvorni_sadrzaj>
    <derivirana_varijabla naziv="DomainObject.Predmet.ProtustrankaIDrugi_1">ENERGO EXPERT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ENERGO EXPERT d.o.o., OIB 44477186702, Desni odvojak 34 A, 44250 Brest Pokupski</izvorni_sadrzaj>
    <derivirana_varijabla naziv="DomainObject.Predmet.ProtustrankaIDrugiAdressOIB_1">ENERGO EXPERT d.o.o., OIB 44477186702, Desni odvojak 34 A, 44250 Brest Pokupski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ENERGO EXPERT d.o.o.</item>
      <item>Financijska agencija</item>
      <item>Jehona Krasnići Morvaj</item>
    </izvorni_sadrzaj>
    <derivirana_varijabla naziv="DomainObject.Predmet.SudioniciListNaziv_1">
      <item>ENERGO EXPERT d.o.o.</item>
      <item>Financijska agencija</item>
      <item>Jehona Krasnići Morvaj</item>
    </derivirana_varijabla>
  </DomainObject.Predmet.SudioniciListNaziv>
  <DomainObject.Predmet.SudioniciListAdressOIB>
    <izvorni_sadrzaj>
      <item>ENERGO EXPERT d.o.o., OIB 44477186702, Desni odvojak 34 A,44250 Brest Pokupski</item>
      <item>Financijska agencija, OIB 85821130368, TRG SVIBANJSKIH ŽRTAVA 1995. 1,10000 Zagreb</item>
      <item>Jehona Krasnići Morvaj, OIB 90371825516, Ulica Jurja Križanića 5,10000 Zagreb</item>
    </izvorni_sadrzaj>
    <derivirana_varijabla naziv="DomainObject.Predmet.SudioniciListAdressOIB_1">
      <item>ENERGO EXPERT d.o.o., OIB 44477186702, Desni odvojak 34 A,44250 Brest Pokupski</item>
      <item>Financijska agencija, OIB 85821130368, TRG SVIBANJSKIH ŽRTAVA 1995. 1,10000 Zagreb</item>
      <item>Jehona Krasnići Morvaj, OIB 90371825516, Ulica Jurja Križanića 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44477186702</item>
      <item>, OIB 85821130368</item>
      <item>, OIB 90371825516</item>
    </izvorni_sadrzaj>
    <derivirana_varijabla naziv="DomainObject.Predmet.SudioniciListNazivOIB_1">
      <item>, OIB 44477186702</item>
      <item>, OIB 85821130368</item>
      <item>, OIB 90371825516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310</properties:Words>
  <properties:Characters>1724</properties:Characters>
  <properties:Lines>48</properties:Lines>
  <properties:Paragraphs>21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2126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2019-10-18T05:32:00Z</dcterms:created>
  <dc:creator>Maja Jurovicki</dc:creator>
  <cp:lastModifiedBy>Marijana Blažun</cp:lastModifiedBy>
  <cp:lastPrinted>2018-08-03T08:36:00Z</cp:lastPrinted>
  <dcterms:modified xmlns:xsi="http://www.w3.org/2001/XMLSchema-instance" xsi:type="dcterms:W3CDTF">2019-10-18T08:42:00Z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Zaključak (St-2123-2019 ZAKLJUČAK poziv HZMO.docx)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