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c33756" w14:paraId="bc33756" w:rsidRDefault="00F04AF5" w:rsidP="00DA2600" w:rsidR="00DB09B5" w:rsidRPr="00DA2600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04AF5">
        <w:rPr>
          <w:b/>
        </w:rPr>
        <w:t>1.</w:t>
      </w:r>
      <w:r w:rsidR="00DB09B5" w:rsidRPr="00DA2600">
        <w:rPr>
          <w:b/>
        </w:rPr>
        <w:t>St</w:t>
      </w:r>
      <w:proofErr w:type="gramEnd"/>
      <w:r w:rsidR="00DB09B5" w:rsidRPr="00DA2600">
        <w:rPr>
          <w:b/>
        </w:rPr>
        <w:t>-</w:t>
      </w:r>
      <w:r w:rsidR="00576D92">
        <w:rPr>
          <w:b/>
        </w:rPr>
        <w:t>987</w:t>
      </w:r>
      <w:r w:rsidR="00E83C4F" w:rsidRPr="00DA2600">
        <w:rPr>
          <w:b/>
        </w:rPr>
        <w:t>/2015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>
      <w:pPr>
        <w:pStyle w:val="Naslov1"/>
        <w:jc w:val="both"/>
      </w:pPr>
      <w:r>
        <w:t>REPUBLIKA HRVATSKA</w:t>
      </w:r>
    </w:p>
    <w:p w:rsidRDefault="00DB09B5" w:rsidP="00DB09B5" w:rsidR="00DB09B5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DB09B5" w:rsidP="00DB09B5" w:rsidR="00DB09B5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DB09B5" w:rsidP="00DB09B5" w:rsidR="00DB09B5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2D2442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4874F0">
        <w:rPr>
          <w:lang w:val="hr-HR"/>
        </w:rPr>
        <w:t xml:space="preserve"> dužnikom</w:t>
      </w:r>
      <w:r w:rsidR="00576D92">
        <w:rPr>
          <w:lang w:val="hr-HR"/>
        </w:rPr>
        <w:t xml:space="preserve"> </w:t>
      </w:r>
      <w:r w:rsidR="00576D92" w:rsidRPr="00576D92">
        <w:rPr>
          <w:lang w:val="hr-HR"/>
        </w:rPr>
        <w:t>UVALA ŽNJAN d.o.o. za graditeljstvo</w:t>
      </w:r>
      <w:r w:rsidR="00DA0A23">
        <w:rPr>
          <w:lang w:val="hr-HR"/>
        </w:rPr>
        <w:t>,</w:t>
      </w:r>
      <w:r w:rsidR="00576D92">
        <w:rPr>
          <w:lang w:val="hr-HR"/>
        </w:rPr>
        <w:t xml:space="preserve"> OIB:</w:t>
      </w:r>
      <w:r w:rsidR="00576D92" w:rsidRPr="00576D92">
        <w:t xml:space="preserve"> </w:t>
      </w:r>
      <w:r w:rsidR="00576D92" w:rsidRPr="00576D92">
        <w:rPr>
          <w:lang w:val="hr-HR"/>
        </w:rPr>
        <w:t>68008074754</w:t>
      </w:r>
      <w:r w:rsidR="00576D92">
        <w:rPr>
          <w:lang w:val="hr-HR"/>
        </w:rPr>
        <w:t>, Split, Svačićeva 4.,</w:t>
      </w:r>
      <w:r w:rsidR="00DA0A23">
        <w:rPr>
          <w:lang w:val="hr-HR"/>
        </w:rPr>
        <w:t xml:space="preserve"> </w:t>
      </w:r>
      <w:r w:rsidR="006F4B58">
        <w:rPr>
          <w:lang w:val="hr-HR"/>
        </w:rPr>
        <w:t xml:space="preserve"> </w:t>
      </w:r>
      <w:r w:rsidR="00E83C4F">
        <w:rPr>
          <w:lang w:val="hr-HR"/>
        </w:rPr>
        <w:t xml:space="preserve">dana </w:t>
      </w:r>
      <w:r w:rsidR="00820BC6">
        <w:rPr>
          <w:lang w:val="hr-HR"/>
        </w:rPr>
        <w:t>30</w:t>
      </w:r>
      <w:r w:rsidR="00132051">
        <w:rPr>
          <w:lang w:val="hr-HR"/>
        </w:rPr>
        <w:t>.svibnja</w:t>
      </w:r>
      <w:r w:rsidR="00E83C4F">
        <w:rPr>
          <w:lang w:val="hr-HR"/>
        </w:rPr>
        <w:t xml:space="preserve"> 2016. godine,temeljem čl. 4</w:t>
      </w:r>
      <w:r w:rsidR="00DB0938">
        <w:rPr>
          <w:lang w:val="hr-HR"/>
        </w:rPr>
        <w:t>44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576D92" w:rsidP="00E83C4F" w:rsidR="00576D92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2D2442">
        <w:rPr>
          <w:lang w:val="hr-HR"/>
        </w:rPr>
        <w:tab/>
      </w:r>
      <w:r w:rsidR="00576D92" w:rsidRPr="00576D92">
        <w:rPr>
          <w:lang w:val="hr-HR"/>
        </w:rPr>
        <w:t>UVALA ŽNJAN d.o.o. za graditeljstvo</w:t>
      </w:r>
      <w:r w:rsidR="00576D92">
        <w:rPr>
          <w:lang w:val="hr-HR"/>
        </w:rPr>
        <w:t>, OIB:</w:t>
      </w:r>
      <w:r w:rsidR="00576D92" w:rsidRPr="00576D92">
        <w:t xml:space="preserve"> </w:t>
      </w:r>
      <w:r w:rsidR="00576D92" w:rsidRPr="00576D92">
        <w:rPr>
          <w:lang w:val="hr-HR"/>
        </w:rPr>
        <w:t>68008074754</w:t>
      </w:r>
      <w:r w:rsidR="00576D92">
        <w:rPr>
          <w:lang w:val="hr-HR"/>
        </w:rPr>
        <w:t>, Split, Svačićeva 4</w:t>
      </w:r>
      <w:r w:rsidR="00820BC6">
        <w:rPr>
          <w:lang w:val="hr-HR"/>
        </w:rPr>
        <w:t>.</w:t>
      </w:r>
      <w:r w:rsidR="002D2442">
        <w:rPr>
          <w:lang w:val="hr-HR"/>
        </w:rPr>
        <w:t>,</w:t>
      </w:r>
      <w:r w:rsidR="00F04AF5">
        <w:rPr>
          <w:lang w:val="hr-HR"/>
        </w:rPr>
        <w:t xml:space="preserve"> </w:t>
      </w:r>
      <w:r>
        <w:rPr>
          <w:lang w:val="hr-HR"/>
        </w:rPr>
        <w:t xml:space="preserve">na dan </w:t>
      </w:r>
      <w:r w:rsidR="00DB0938">
        <w:rPr>
          <w:lang w:val="hr-HR"/>
        </w:rPr>
        <w:t>0</w:t>
      </w:r>
      <w:r w:rsidR="00DA2600">
        <w:rPr>
          <w:lang w:val="hr-HR"/>
        </w:rPr>
        <w:t>1.rujna</w:t>
      </w:r>
      <w:r>
        <w:rPr>
          <w:lang w:val="hr-HR"/>
        </w:rPr>
        <w:t xml:space="preserve"> 2015. u </w:t>
      </w:r>
      <w:proofErr w:type="spellStart"/>
      <w:r w:rsidR="00DA2600">
        <w:rPr>
          <w:rFonts w:eastAsia="Calibri"/>
        </w:rPr>
        <w:t>Očevidniku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redoslijeda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ima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evidentirane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neizvršene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neprekinutom</w:t>
      </w:r>
      <w:proofErr w:type="spellEnd"/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razdoblju</w:t>
      </w:r>
      <w:proofErr w:type="spellEnd"/>
      <w:r w:rsidR="00DA2600">
        <w:rPr>
          <w:rFonts w:eastAsia="Calibri"/>
        </w:rPr>
        <w:t xml:space="preserve"> od</w:t>
      </w:r>
      <w:r w:rsidR="003008C3">
        <w:rPr>
          <w:rFonts w:eastAsia="Calibri"/>
        </w:rPr>
        <w:t xml:space="preserve"> </w:t>
      </w:r>
      <w:r w:rsidR="00576D92">
        <w:rPr>
          <w:rFonts w:eastAsia="Calibri"/>
        </w:rPr>
        <w:t>1230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dana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ukupnom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iznosu</w:t>
      </w:r>
      <w:proofErr w:type="spellEnd"/>
      <w:r w:rsidR="00DA2600">
        <w:rPr>
          <w:rFonts w:eastAsia="Calibri"/>
        </w:rPr>
        <w:t xml:space="preserve"> od </w:t>
      </w:r>
      <w:r w:rsidR="00576D92">
        <w:rPr>
          <w:rFonts w:eastAsia="Calibri"/>
        </w:rPr>
        <w:t>72.576.213,72</w:t>
      </w:r>
      <w:r w:rsidR="00DB0938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kuna</w:t>
      </w:r>
      <w:proofErr w:type="spellEnd"/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</w:t>
      </w:r>
      <w:proofErr w:type="spellStart"/>
      <w:r w:rsidR="00DA2600">
        <w:rPr>
          <w:rFonts w:eastAsia="Calibri"/>
        </w:rPr>
        <w:t>koji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</w:t>
      </w:r>
      <w:proofErr w:type="spellEnd"/>
      <w:r w:rsidR="00DA2600">
        <w:rPr>
          <w:rFonts w:eastAsia="Calibri"/>
        </w:rPr>
        <w:t xml:space="preserve"> je </w:t>
      </w:r>
      <w:proofErr w:type="spellStart"/>
      <w:r w:rsidR="00DA2600">
        <w:rPr>
          <w:rFonts w:eastAsia="Calibri"/>
        </w:rPr>
        <w:t>uračunata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kamata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naknada</w:t>
      </w:r>
      <w:proofErr w:type="spellEnd"/>
      <w:r w:rsidR="00DA2600">
        <w:rPr>
          <w:rFonts w:eastAsia="Calibri"/>
        </w:rPr>
        <w:t xml:space="preserve"> FINA-e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provedbu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ovrhe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novčanim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sredstvima</w:t>
      </w:r>
      <w:proofErr w:type="spellEnd"/>
      <w:r w:rsidR="00DA2600">
        <w:rPr>
          <w:rFonts w:eastAsia="Calibri"/>
        </w:rPr>
        <w:t xml:space="preserve">.  </w:t>
      </w:r>
      <w:r w:rsidR="004874F0">
        <w:rPr>
          <w:rFonts w:eastAsia="Calibri"/>
        </w:rPr>
        <w:t xml:space="preserve"> </w:t>
      </w:r>
    </w:p>
    <w:p w:rsidRDefault="00E83C4F" w:rsidP="00E83C4F" w:rsidR="00E83C4F">
      <w:pPr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DA2600" w:rsidR="00E83C4F" w:rsidRPr="00DA2600">
      <w:pPr>
        <w:ind w:firstLine="708"/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820BC6">
        <w:rPr>
          <w:lang w:val="hr-HR"/>
        </w:rPr>
        <w:t>30</w:t>
      </w:r>
      <w:r w:rsidR="00132051">
        <w:rPr>
          <w:lang w:val="hr-HR"/>
        </w:rPr>
        <w:t>.svibnja</w:t>
      </w:r>
      <w:r>
        <w:rPr>
          <w:lang w:val="hr-HR"/>
        </w:rPr>
        <w:t xml:space="preserve"> 2016.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proofErr w:type="spellStart"/>
      <w:r w:rsidR="00E83C4F">
        <w:t>Velimir</w:t>
      </w:r>
      <w:proofErr w:type="spellEnd"/>
      <w:r w:rsidR="00E83C4F">
        <w:t xml:space="preserve">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15287"/>
    <w:rsid w:val="00092883"/>
    <w:rsid w:val="000D0703"/>
    <w:rsid w:val="00132051"/>
    <w:rsid w:val="0013791E"/>
    <w:rsid w:val="00213DC7"/>
    <w:rsid w:val="002D2442"/>
    <w:rsid w:val="002F33ED"/>
    <w:rsid w:val="003008C3"/>
    <w:rsid w:val="003900DE"/>
    <w:rsid w:val="003A4819"/>
    <w:rsid w:val="003D5435"/>
    <w:rsid w:val="00454D6B"/>
    <w:rsid w:val="004874F0"/>
    <w:rsid w:val="004A7681"/>
    <w:rsid w:val="00507EE1"/>
    <w:rsid w:val="00543C6E"/>
    <w:rsid w:val="0055047E"/>
    <w:rsid w:val="00576D92"/>
    <w:rsid w:val="005868BF"/>
    <w:rsid w:val="005F20F8"/>
    <w:rsid w:val="00666CB3"/>
    <w:rsid w:val="006F4B58"/>
    <w:rsid w:val="007B1AA3"/>
    <w:rsid w:val="007B20E3"/>
    <w:rsid w:val="007C6744"/>
    <w:rsid w:val="00801FF9"/>
    <w:rsid w:val="00813DE8"/>
    <w:rsid w:val="00820BC6"/>
    <w:rsid w:val="00864CFD"/>
    <w:rsid w:val="00950EF7"/>
    <w:rsid w:val="0095582F"/>
    <w:rsid w:val="00A87C49"/>
    <w:rsid w:val="00AB6E49"/>
    <w:rsid w:val="00AC09D9"/>
    <w:rsid w:val="00B01348"/>
    <w:rsid w:val="00B67088"/>
    <w:rsid w:val="00B874FD"/>
    <w:rsid w:val="00CA18B4"/>
    <w:rsid w:val="00DA0A23"/>
    <w:rsid w:val="00DA2600"/>
    <w:rsid w:val="00DB0938"/>
    <w:rsid w:val="00DB09B5"/>
    <w:rsid w:val="00DD3A81"/>
    <w:rsid w:val="00E72187"/>
    <w:rsid w:val="00E83C4F"/>
    <w:rsid w:val="00EA3B1A"/>
    <w:rsid w:val="00EC3AA6"/>
    <w:rsid w:val="00EF229D"/>
    <w:rsid w:val="00EF5686"/>
    <w:rsid w:val="00F0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66CB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66CB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66CB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66CB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66CB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66CB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66CB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66CB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66CB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66CB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svibnja 2016.</izvorni_sadrzaj>
    <derivirana_varijabla naziv="DomainObject.DatumDonosenjaOdluke_1">30. svibnja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987</izvorni_sadrzaj>
    <derivirana_varijabla naziv="DomainObject.Predmet.Broj_1">987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St-987/2015</izvorni_sadrzaj>
    <derivirana_varijabla naziv="DomainObject.Predmet.OznakaBroj_1">St-987/2015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UVALA ŽNJAN d.o.o. za graditeljstvo</izvorni_sadrzaj>
    <derivirana_varijabla naziv="DomainObject.Predmet.ProtustrankaFormated_1">  UVALA ŽNJAN d.o.o. za graditeljstvo</derivirana_varijabla>
  </DomainObject.Predmet.ProtustrankaFormated>
  <DomainObject.Predmet.ProtustrankaFormatedOIB>
    <izvorni_sadrzaj>  UVALA ŽNJAN d.o.o. za graditeljstvo, OIB 68008074754</izvorni_sadrzaj>
    <derivirana_varijabla naziv="DomainObject.Predmet.ProtustrankaFormatedOIB_1">  UVALA ŽNJAN d.o.o. za graditeljstvo, OIB 68008074754</derivirana_varijabla>
  </DomainObject.Predmet.ProtustrankaFormatedOIB>
  <DomainObject.Predmet.ProtustrankaFormatedWithAdress>
    <izvorni_sadrzaj> UVALA ŽNJAN d.o.o. za graditeljstvo, Svačićeva 4, 21000 Split</izvorni_sadrzaj>
    <derivirana_varijabla naziv="DomainObject.Predmet.ProtustrankaFormatedWithAdress_1"> UVALA ŽNJAN d.o.o. za graditeljstvo, Svačićeva 4, 21000 Split</derivirana_varijabla>
  </DomainObject.Predmet.ProtustrankaFormatedWithAdress>
  <DomainObject.Predmet.ProtustrankaFormatedWithAdressOIB>
    <izvorni_sadrzaj> UVALA ŽNJAN d.o.o. za graditeljstvo, OIB 68008074754, Svačićeva 4, 21000 Split</izvorni_sadrzaj>
    <derivirana_varijabla naziv="DomainObject.Predmet.ProtustrankaFormatedWithAdressOIB_1"> UVALA ŽNJAN d.o.o. za graditeljstvo, OIB 68008074754, Svačićeva 4, 21000 Split</derivirana_varijabla>
  </DomainObject.Predmet.ProtustrankaFormatedWithAdressOIB>
  <DomainObject.Predmet.ProtustrankaWithAdress>
    <izvorni_sadrzaj>UVALA ŽNJAN d.o.o. za graditeljstvo Svačićeva 4, 21000 Split</izvorni_sadrzaj>
    <derivirana_varijabla naziv="DomainObject.Predmet.ProtustrankaWithAdress_1">UVALA ŽNJAN d.o.o. za graditeljstvo Svačićeva 4, 21000 Split</derivirana_varijabla>
  </DomainObject.Predmet.ProtustrankaWithAdress>
  <DomainObject.Predmet.ProtustrankaWithAdressOIB>
    <izvorni_sadrzaj>UVALA ŽNJAN d.o.o. za graditeljstvo, OIB 68008074754, Svačićeva 4, 21000 Split</izvorni_sadrzaj>
    <derivirana_varijabla naziv="DomainObject.Predmet.ProtustrankaWithAdressOIB_1">UVALA ŽNJAN d.o.o. za graditeljstvo, OIB 68008074754, Svačićeva 4, 21000 Split</derivirana_varijabla>
  </DomainObject.Predmet.ProtustrankaWithAdressOIB>
  <DomainObject.Predmet.ProtustrankaNazivFormated>
    <izvorni_sadrzaj>UVALA ŽNJAN d.o.o. za graditeljstvo</izvorni_sadrzaj>
    <derivirana_varijabla naziv="DomainObject.Predmet.ProtustrankaNazivFormated_1">UVALA ŽNJAN d.o.o. za graditeljstvo</derivirana_varijabla>
  </DomainObject.Predmet.ProtustrankaNazivFormated>
  <DomainObject.Predmet.ProtustrankaNazivFormatedOIB>
    <izvorni_sadrzaj>UVALA ŽNJAN d.o.o. za graditeljstvo, OIB 68008074754</izvorni_sadrzaj>
    <derivirana_varijabla naziv="DomainObject.Predmet.ProtustrankaNazivFormatedOIB_1">UVALA ŽNJAN d.o.o. za graditeljstvo, OIB 68008074754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72576213.72</izvorni_sadrzaj>
    <derivirana_varijabla naziv="DomainObject.Predmet.TrenutnaVrijednost_1">72576213.72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UVALA ŽNJAN d.o.o. za graditeljstvo</item>
    </izvorni_sadrzaj>
    <derivirana_varijabla naziv="DomainObject.Predmet.ProtuStrankaListFormated_1">
      <item>UVALA ŽNJAN d.o.o. za graditeljstvo</item>
    </derivirana_varijabla>
  </DomainObject.Predmet.ProtuStrankaListFormated>
  <DomainObject.Predmet.ProtuStrankaListFormatedOIB>
    <izvorni_sadrzaj>
      <item>UVALA ŽNJAN d.o.o. za graditeljstvo, OIB 68008074754</item>
    </izvorni_sadrzaj>
    <derivirana_varijabla naziv="DomainObject.Predmet.ProtuStrankaListFormatedOIB_1">
      <item>UVALA ŽNJAN d.o.o. za graditeljstvo, OIB 68008074754</item>
    </derivirana_varijabla>
  </DomainObject.Predmet.ProtuStrankaListFormatedOIB>
  <DomainObject.Predmet.ProtuStrankaListFormatedWithAdress>
    <izvorni_sadrzaj>
      <item>UVALA ŽNJAN d.o.o. za graditeljstvo, Svačićeva 4, 21000 Split</item>
    </izvorni_sadrzaj>
    <derivirana_varijabla naziv="DomainObject.Predmet.ProtuStrankaListFormatedWithAdress_1">
      <item>UVALA ŽNJAN d.o.o. za graditeljstvo, Svačićeva 4, 21000 Split</item>
    </derivirana_varijabla>
  </DomainObject.Predmet.ProtuStrankaListFormatedWithAdress>
  <DomainObject.Predmet.ProtuStrankaListFormatedWithAdressOIB>
    <izvorni_sadrzaj>
      <item>UVALA ŽNJAN d.o.o. za graditeljstvo, OIB 68008074754, Svačićeva 4, 21000 Split</item>
    </izvorni_sadrzaj>
    <derivirana_varijabla naziv="DomainObject.Predmet.ProtuStrankaListFormatedWithAdressOIB_1">
      <item>UVALA ŽNJAN d.o.o. za graditeljstvo, OIB 68008074754, Svačićeva 4, 21000 Split</item>
    </derivirana_varijabla>
  </DomainObject.Predmet.ProtuStrankaListFormatedWithAdressOIB>
  <DomainObject.Predmet.ProtuStrankaListNazivFormated>
    <izvorni_sadrzaj>
      <item>UVALA ŽNJAN d.o.o. za graditeljstvo</item>
    </izvorni_sadrzaj>
    <derivirana_varijabla naziv="DomainObject.Predmet.ProtuStrankaListNazivFormated_1">
      <item>UVALA ŽNJAN d.o.o. za graditeljstvo</item>
    </derivirana_varijabla>
  </DomainObject.Predmet.ProtuStrankaListNazivFormated>
  <DomainObject.Predmet.ProtuStrankaListNazivFormatedOIB>
    <izvorni_sadrzaj>
      <item>UVALA ŽNJAN d.o.o. za graditeljstvo, OIB 68008074754</item>
    </izvorni_sadrzaj>
    <derivirana_varijabla naziv="DomainObject.Predmet.ProtuStrankaListNazivFormatedOIB_1">
      <item>UVALA ŽNJAN d.o.o. za graditeljstvo, OIB 68008074754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svibnja 2016.</izvorni_sadrzaj>
    <derivirana_varijabla naziv="DomainObject.Datum_1">30. svibnja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UVALA ŽNJAN d.o.o. za graditeljstvo</izvorni_sadrzaj>
    <derivirana_varijabla naziv="DomainObject.Predmet.ProtustrankaIDrugi_1">UVALA ŽNJAN d.o.o. za graditeljstvo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UVALA ŽNJAN d.o.o. za graditeljstvo, OIB 68008074754, Svačićeva 4, 21000 Split</izvorni_sadrzaj>
    <derivirana_varijabla naziv="DomainObject.Predmet.ProtustrankaIDrugiAdressOIB_1">UVALA ŽNJAN d.o.o. za graditeljstvo, OIB 68008074754, Svačićeva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UVALA ŽNJAN d.o.o. za graditeljstvo</item>
      <item>FINANCIJSKA AGENCIJA, RC SPLIT</item>
    </izvorni_sadrzaj>
    <derivirana_varijabla naziv="DomainObject.Predmet.SudioniciListNaziv_1">
      <item>UVALA ŽNJAN d.o.o. za graditeljstvo</item>
      <item>FINANCIJSKA AGENCIJA, RC SPLIT</item>
    </derivirana_varijabla>
  </DomainObject.Predmet.SudioniciListNaziv>
  <DomainObject.Predmet.SudioniciListAdressOIB>
    <izvorni_sadrzaj>
      <item>UVALA ŽNJAN d.o.o. za graditeljstvo, OIB 68008074754, Svačićeva 4,21000 Split</item>
      <item>FINANCIJSKA AGENCIJA, RC SPLIT, OIB 85821130368, Mažuranićevo šetalište 24 b,21000 Split</item>
    </izvorni_sadrzaj>
    <derivirana_varijabla naziv="DomainObject.Predmet.SudioniciListAdressOIB_1">
      <item>UVALA ŽNJAN d.o.o. za graditeljstvo, OIB 68008074754, Svačićeva 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68008074754</item>
      <item>, OIB 85821130368</item>
    </izvorni_sadrzaj>
    <derivirana_varijabla naziv="DomainObject.Predmet.SudioniciListNazivOIB_1">
      <item>, OIB 68008074754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341</properties:Words>
  <properties:Characters>1865</properties:Characters>
  <properties:Lines>47</properties:Lines>
  <properties:Paragraphs>16</properties:Paragraphs>
  <properties:TotalTime>169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2250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2016-05-30T10:40:00Z</cp:lastPrinted>
  <dcterms:modified xmlns:xsi="http://www.w3.org/2001/XMLSchema-instance" xsi:type="dcterms:W3CDTF">2016-05-30T10:40:00Z</dcterms:modified>
  <cp:revision>38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