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87B0D" w:rsidR="00141AF6" w:rsidP="005F6053" w:rsidRDefault="00141AF6" w14:paraId="02256CD4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187B0D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187B0D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7B0D" w:rsidR="00141AF6" w:rsidP="005F6053" w:rsidRDefault="00141AF6" w14:paraId="70CCB863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187B0D">
        <w:rPr>
          <w:rFonts w:ascii="Arial" w:hAnsi="Arial" w:cs="Arial"/>
          <w:sz w:val="24"/>
        </w:rPr>
        <w:t xml:space="preserve">        REPUBLIKA HRVATSKA</w:t>
      </w:r>
      <w:r w:rsidRPr="00187B0D">
        <w:rPr>
          <w:rFonts w:ascii="Arial" w:hAnsi="Arial" w:cs="Arial"/>
          <w:sz w:val="24"/>
        </w:rPr>
        <w:tab/>
      </w:r>
    </w:p>
    <w:p w:rsidRPr="00187B0D" w:rsidR="00141AF6" w:rsidP="005F6053" w:rsidRDefault="007941B2" w14:paraId="78CA90B8" w14:textId="77777777">
      <w:pPr>
        <w:spacing w:after="0" w:line="240" w:lineRule="auto"/>
        <w:rPr>
          <w:rFonts w:ascii="Arial" w:hAnsi="Arial" w:cs="Arial"/>
          <w:sz w:val="24"/>
        </w:rPr>
      </w:pPr>
      <w:r w:rsidRPr="00187B0D">
        <w:rPr>
          <w:rFonts w:ascii="Arial" w:hAnsi="Arial" w:cs="Arial"/>
          <w:sz w:val="24"/>
        </w:rPr>
        <w:t>OPĆINSKI</w:t>
      </w:r>
      <w:r w:rsidRPr="00187B0D" w:rsidR="00141AF6">
        <w:rPr>
          <w:rFonts w:ascii="Arial" w:hAnsi="Arial" w:cs="Arial"/>
          <w:sz w:val="24"/>
        </w:rPr>
        <w:t xml:space="preserve"> SUD U NOVOM ZAGREBU</w:t>
      </w:r>
    </w:p>
    <w:p w:rsidRPr="00187B0D" w:rsidR="00141AF6" w:rsidP="005F6053" w:rsidRDefault="00141AF6" w14:paraId="0E1EE333" w14:textId="77777777">
      <w:pPr>
        <w:spacing w:after="0" w:line="240" w:lineRule="auto"/>
        <w:rPr>
          <w:rFonts w:ascii="Arial" w:hAnsi="Arial" w:cs="Arial"/>
          <w:sz w:val="24"/>
        </w:rPr>
      </w:pPr>
      <w:r w:rsidRPr="00187B0D">
        <w:rPr>
          <w:rFonts w:ascii="Arial" w:hAnsi="Arial" w:cs="Arial"/>
          <w:sz w:val="24"/>
        </w:rPr>
        <w:t xml:space="preserve">               Zagreb, Turinina 3</w:t>
      </w:r>
    </w:p>
    <w:p w:rsidRPr="00187B0D" w:rsidR="009416CE" w:rsidP="009416CE" w:rsidRDefault="009416CE" w14:paraId="51FED4D9" w14:textId="77777777">
      <w:pPr>
        <w:pStyle w:val="Bezproreda"/>
        <w:rPr>
          <w:rFonts w:ascii="Arial" w:hAnsi="Arial" w:cs="Arial"/>
          <w:sz w:val="24"/>
          <w:szCs w:val="24"/>
        </w:rPr>
      </w:pPr>
      <w:r w:rsidRPr="00187B0D">
        <w:rPr>
          <w:rFonts w:ascii="Arial" w:hAnsi="Arial" w:eastAsia="Times New Roman" w:cs="Arial"/>
          <w:sz w:val="24"/>
          <w:szCs w:val="24"/>
        </w:rPr>
        <w:t xml:space="preserve"> </w:t>
      </w:r>
      <w:r w:rsidRPr="00187B0D">
        <w:rPr>
          <w:rFonts w:ascii="Arial" w:hAnsi="Arial" w:cs="Arial"/>
          <w:sz w:val="24"/>
          <w:szCs w:val="24"/>
        </w:rPr>
        <w:t>Posebna sudska pisarnica za izvršenje</w:t>
      </w:r>
    </w:p>
    <w:p w:rsidRPr="00187B0D" w:rsidR="009416CE" w:rsidP="009416CE" w:rsidRDefault="009416CE" w14:paraId="383860F3" w14:textId="77777777">
      <w:pPr>
        <w:pStyle w:val="Bezproreda"/>
        <w:rPr>
          <w:rFonts w:ascii="Arial" w:hAnsi="Arial" w:cs="Arial"/>
          <w:sz w:val="24"/>
          <w:szCs w:val="24"/>
        </w:rPr>
      </w:pPr>
      <w:r w:rsidRPr="00187B0D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187B0D" w:rsidR="00141AF6" w:rsidP="005F6053" w:rsidRDefault="00141AF6" w14:paraId="65EC1521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187B0D" w:rsidR="005F6053" w:rsidP="00977061" w:rsidRDefault="005F6053" w14:paraId="2CF37E70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187B0D" w:rsidR="00141AF6" w:rsidP="005F6053" w:rsidRDefault="00141AF6" w14:paraId="1446544D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Calibri" w:cs="Arial"/>
          <w:sz w:val="24"/>
        </w:rPr>
        <w:t>R E P U B L I K A  H R V A T S K A</w:t>
      </w:r>
    </w:p>
    <w:p w:rsidRPr="00187B0D" w:rsidR="00141AF6" w:rsidP="005F6053" w:rsidRDefault="00141AF6" w14:paraId="691CB7A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>R J E Š E N J E</w:t>
      </w:r>
    </w:p>
    <w:p w:rsidRPr="00187B0D" w:rsidR="00141AF6" w:rsidP="005F6053" w:rsidRDefault="00141AF6" w14:paraId="0DBD9B65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187B0D" w:rsidR="00141AF6" w:rsidP="005F6053" w:rsidRDefault="006E130F" w14:paraId="3DFF277E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cs="Arial"/>
          <w:sz w:val="24"/>
        </w:rPr>
        <w:t>Općinski</w:t>
      </w:r>
      <w:r w:rsidRPr="00187B0D" w:rsidR="00141AF6">
        <w:rPr>
          <w:rFonts w:ascii="Arial" w:hAnsi="Arial" w:cs="Arial"/>
          <w:sz w:val="24"/>
        </w:rPr>
        <w:t xml:space="preserve"> sud u Novom Zagrebu</w:t>
      </w:r>
      <w:r w:rsidRPr="00187B0D" w:rsidR="00141AF6">
        <w:rPr>
          <w:rFonts w:ascii="Arial" w:hAnsi="Arial" w:cs="Arial"/>
          <w:b/>
          <w:sz w:val="24"/>
        </w:rPr>
        <w:t>,</w:t>
      </w:r>
      <w:r w:rsidRPr="00187B0D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187B0D" w:rsidR="00141AF6">
        <w:rPr>
          <w:rFonts w:ascii="Arial" w:hAnsi="Arial" w:cs="Arial"/>
          <w:sz w:val="24"/>
        </w:rPr>
        <w:t>Atanasov</w:t>
      </w:r>
      <w:proofErr w:type="spellEnd"/>
      <w:r w:rsidRPr="00187B0D" w:rsidR="001D03BA">
        <w:rPr>
          <w:rFonts w:ascii="Arial" w:hAnsi="Arial" w:cs="Arial"/>
          <w:sz w:val="24"/>
        </w:rPr>
        <w:t xml:space="preserve">, uz sudjelovanje </w:t>
      </w:r>
      <w:r w:rsidRPr="00187B0D" w:rsidR="004001BE">
        <w:rPr>
          <w:rFonts w:ascii="Arial" w:hAnsi="Arial" w:cs="Arial"/>
          <w:sz w:val="24"/>
        </w:rPr>
        <w:t>sudske referentice Lidije Grdunac</w:t>
      </w:r>
      <w:r w:rsidRPr="00187B0D">
        <w:rPr>
          <w:rFonts w:ascii="Arial" w:hAnsi="Arial" w:cs="Arial"/>
          <w:sz w:val="24"/>
        </w:rPr>
        <w:t>,</w:t>
      </w:r>
      <w:r w:rsidRPr="00187B0D" w:rsidR="00141AF6">
        <w:rPr>
          <w:rFonts w:ascii="Arial" w:hAnsi="Arial" w:cs="Arial"/>
          <w:sz w:val="24"/>
        </w:rPr>
        <w:t xml:space="preserve"> </w:t>
      </w:r>
      <w:r w:rsidRPr="00187B0D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187B0D" w:rsidR="00DF6301">
        <w:rPr>
          <w:rFonts w:ascii="Arial" w:hAnsi="Arial" w:eastAsia="Times New Roman" w:cs="Arial"/>
          <w:sz w:val="24"/>
        </w:rPr>
        <w:t>odluke o troškovima prekršajnog postupka</w:t>
      </w:r>
      <w:r w:rsidRPr="00187B0D" w:rsidR="00141AF6">
        <w:rPr>
          <w:rFonts w:ascii="Arial" w:hAnsi="Arial" w:eastAsia="Times New Roman" w:cs="Arial"/>
          <w:sz w:val="24"/>
        </w:rPr>
        <w:t xml:space="preserve"> </w:t>
      </w:r>
      <w:r w:rsidRPr="00187B0D" w:rsidR="00A9410A">
        <w:rPr>
          <w:rFonts w:ascii="Arial" w:hAnsi="Arial" w:eastAsia="Times New Roman" w:cs="Arial"/>
          <w:sz w:val="24"/>
        </w:rPr>
        <w:t>osuđeno</w:t>
      </w:r>
      <w:r w:rsidRPr="00187B0D" w:rsidR="00B43B98">
        <w:rPr>
          <w:rFonts w:ascii="Arial" w:hAnsi="Arial" w:eastAsia="Times New Roman" w:cs="Arial"/>
          <w:sz w:val="24"/>
        </w:rPr>
        <w:t xml:space="preserve">m </w:t>
      </w:r>
      <w:r w:rsidRPr="00187B0D" w:rsidR="00187B0D">
        <w:rPr>
          <w:rFonts w:ascii="Arial" w:hAnsi="Arial" w:eastAsia="Times New Roman" w:cs="Arial"/>
          <w:sz w:val="24"/>
        </w:rPr>
        <w:t>Josipu Crnjcu</w:t>
      </w:r>
      <w:r w:rsidRPr="00187B0D" w:rsidR="007941B2">
        <w:rPr>
          <w:rFonts w:ascii="Arial" w:hAnsi="Arial" w:eastAsia="Times New Roman" w:cs="Arial"/>
          <w:sz w:val="24"/>
        </w:rPr>
        <w:t xml:space="preserve">, </w:t>
      </w:r>
      <w:r w:rsidRPr="00187B0D" w:rsidR="00187B0D">
        <w:rPr>
          <w:rFonts w:ascii="Arial" w:hAnsi="Arial" w:eastAsia="Times New Roman" w:cs="Arial"/>
          <w:sz w:val="24"/>
        </w:rPr>
        <w:t>18. rujna 2026.</w:t>
      </w:r>
    </w:p>
    <w:p w:rsidRPr="00187B0D" w:rsidR="00511051" w:rsidP="005F6053" w:rsidRDefault="00511051" w14:paraId="009AD04A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187B0D" w:rsidR="00141AF6" w:rsidP="005F6053" w:rsidRDefault="00141AF6" w14:paraId="4E354D3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>r i j e š i o   j e</w:t>
      </w:r>
    </w:p>
    <w:p w:rsidRPr="00187B0D" w:rsidR="00141AF6" w:rsidP="005F6053" w:rsidRDefault="00141AF6" w14:paraId="6DE143B9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187B0D" w:rsidR="00141AF6" w:rsidP="005F6053" w:rsidRDefault="00A678F9" w14:paraId="75F013B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 xml:space="preserve"> </w:t>
      </w:r>
      <w:r w:rsidRPr="00187B0D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187B0D">
        <w:rPr>
          <w:rFonts w:ascii="Arial" w:hAnsi="Arial" w:eastAsia="Times New Roman" w:cs="Arial"/>
          <w:sz w:val="24"/>
        </w:rPr>
        <w:t xml:space="preserve"> o</w:t>
      </w:r>
      <w:r w:rsidRPr="00187B0D" w:rsidR="00141AF6">
        <w:rPr>
          <w:rFonts w:ascii="Arial" w:hAnsi="Arial" w:eastAsia="Times New Roman" w:cs="Arial"/>
          <w:sz w:val="24"/>
        </w:rPr>
        <w:t>bustavlja se postupak izvršenja</w:t>
      </w:r>
      <w:r w:rsidRPr="00187B0D" w:rsidR="00DF6301">
        <w:rPr>
          <w:rFonts w:ascii="Arial" w:hAnsi="Arial" w:eastAsia="Times New Roman" w:cs="Arial"/>
          <w:sz w:val="24"/>
        </w:rPr>
        <w:t xml:space="preserve"> odluke o</w:t>
      </w:r>
      <w:r w:rsidRPr="00187B0D" w:rsidR="00141AF6">
        <w:rPr>
          <w:rFonts w:ascii="Arial" w:hAnsi="Arial" w:eastAsia="Times New Roman" w:cs="Arial"/>
          <w:sz w:val="24"/>
        </w:rPr>
        <w:t xml:space="preserve"> troškov</w:t>
      </w:r>
      <w:r w:rsidRPr="00187B0D" w:rsidR="00DF6301">
        <w:rPr>
          <w:rFonts w:ascii="Arial" w:hAnsi="Arial" w:eastAsia="Times New Roman" w:cs="Arial"/>
          <w:sz w:val="24"/>
        </w:rPr>
        <w:t>ima</w:t>
      </w:r>
      <w:r w:rsidRPr="00187B0D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187B0D" w:rsidR="00DF6301">
        <w:rPr>
          <w:rFonts w:ascii="Arial" w:hAnsi="Arial" w:eastAsia="Times New Roman" w:cs="Arial"/>
          <w:sz w:val="24"/>
        </w:rPr>
        <w:t xml:space="preserve">protiv </w:t>
      </w:r>
      <w:r w:rsidRPr="00187B0D" w:rsidR="00141AF6">
        <w:rPr>
          <w:rFonts w:ascii="Arial" w:hAnsi="Arial" w:eastAsia="Times New Roman" w:cs="Arial"/>
          <w:sz w:val="24"/>
        </w:rPr>
        <w:t>osuđ</w:t>
      </w:r>
      <w:r w:rsidRPr="00187B0D" w:rsidR="006E130F">
        <w:rPr>
          <w:rFonts w:ascii="Arial" w:hAnsi="Arial" w:eastAsia="Times New Roman" w:cs="Arial"/>
          <w:sz w:val="24"/>
        </w:rPr>
        <w:t>en</w:t>
      </w:r>
      <w:r w:rsidRPr="00187B0D" w:rsidR="00B43B98">
        <w:rPr>
          <w:rFonts w:ascii="Arial" w:hAnsi="Arial" w:eastAsia="Times New Roman" w:cs="Arial"/>
          <w:sz w:val="24"/>
        </w:rPr>
        <w:t>og</w:t>
      </w:r>
      <w:r w:rsidRPr="00187B0D" w:rsidR="0011028C">
        <w:rPr>
          <w:rFonts w:ascii="Arial" w:hAnsi="Arial" w:eastAsia="Times New Roman" w:cs="Arial"/>
          <w:sz w:val="24"/>
        </w:rPr>
        <w:t xml:space="preserve"> </w:t>
      </w:r>
      <w:r w:rsidRPr="00187B0D" w:rsidR="00187B0D">
        <w:rPr>
          <w:rFonts w:ascii="Arial" w:hAnsi="Arial" w:eastAsia="Times New Roman" w:cs="Arial"/>
          <w:sz w:val="24"/>
        </w:rPr>
        <w:t>Josipa Crnjca</w:t>
      </w:r>
      <w:r w:rsidRPr="00187B0D" w:rsidR="00141AF6">
        <w:rPr>
          <w:rFonts w:ascii="Arial" w:hAnsi="Arial" w:cs="Arial"/>
          <w:sz w:val="24"/>
        </w:rPr>
        <w:t>, OIB</w:t>
      </w:r>
      <w:r w:rsidRPr="00187B0D" w:rsidR="004001BE">
        <w:rPr>
          <w:rFonts w:ascii="Arial" w:hAnsi="Arial" w:cs="Arial"/>
          <w:sz w:val="24"/>
        </w:rPr>
        <w:t xml:space="preserve"> </w:t>
      </w:r>
      <w:r w:rsidRPr="00187B0D" w:rsidR="00187B0D">
        <w:rPr>
          <w:rFonts w:ascii="Arial" w:hAnsi="Arial" w:cs="Arial"/>
          <w:sz w:val="24"/>
        </w:rPr>
        <w:t>23250569472</w:t>
      </w:r>
      <w:r w:rsidRPr="00187B0D" w:rsidR="00A351BA">
        <w:rPr>
          <w:rFonts w:ascii="Arial" w:hAnsi="Arial" w:cs="Arial"/>
          <w:sz w:val="24"/>
        </w:rPr>
        <w:t>.</w:t>
      </w:r>
    </w:p>
    <w:p w:rsidRPr="00187B0D" w:rsidR="00141AF6" w:rsidP="005F6053" w:rsidRDefault="00141AF6" w14:paraId="1630D83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187B0D" w:rsidR="00141AF6" w:rsidP="005F6053" w:rsidRDefault="00141AF6" w14:paraId="6AE3077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>Obrazloženje</w:t>
      </w:r>
    </w:p>
    <w:p w:rsidRPr="00187B0D" w:rsidR="00141AF6" w:rsidP="005F6053" w:rsidRDefault="00141AF6" w14:paraId="22A1A856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187B0D" w:rsidR="00610190" w:rsidP="005F6053" w:rsidRDefault="00A678F9" w14:paraId="2EC3B1E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 xml:space="preserve">1. </w:t>
      </w:r>
      <w:r w:rsidRPr="00187B0D" w:rsidR="00141AF6">
        <w:rPr>
          <w:rFonts w:ascii="Arial" w:hAnsi="Arial" w:eastAsia="Times New Roman" w:cs="Arial"/>
          <w:sz w:val="24"/>
        </w:rPr>
        <w:t xml:space="preserve">Pravomoćnom </w:t>
      </w:r>
      <w:r w:rsidRPr="00187B0D" w:rsidR="00BE3850">
        <w:rPr>
          <w:rFonts w:ascii="Arial" w:hAnsi="Arial" w:eastAsia="Times New Roman" w:cs="Arial"/>
          <w:sz w:val="24"/>
        </w:rPr>
        <w:t>presudom</w:t>
      </w:r>
      <w:r w:rsidRPr="00187B0D" w:rsidR="00141AF6">
        <w:rPr>
          <w:rFonts w:ascii="Arial" w:hAnsi="Arial" w:eastAsia="Times New Roman" w:cs="Arial"/>
          <w:sz w:val="24"/>
        </w:rPr>
        <w:t xml:space="preserve"> </w:t>
      </w:r>
      <w:r w:rsidRPr="00187B0D" w:rsidR="004001BE">
        <w:rPr>
          <w:rFonts w:ascii="Arial" w:hAnsi="Arial" w:eastAsia="Times New Roman" w:cs="Arial"/>
          <w:sz w:val="24"/>
        </w:rPr>
        <w:t>Općinskog</w:t>
      </w:r>
      <w:r w:rsidRPr="00187B0D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187B0D" w:rsidR="002A4B98">
        <w:rPr>
          <w:rFonts w:ascii="Arial" w:hAnsi="Arial" w:eastAsia="Times New Roman" w:cs="Arial"/>
          <w:sz w:val="24"/>
        </w:rPr>
        <w:t xml:space="preserve"> </w:t>
      </w:r>
      <w:r w:rsidRPr="00187B0D" w:rsidR="00141AF6">
        <w:rPr>
          <w:rFonts w:ascii="Arial" w:hAnsi="Arial" w:eastAsia="Times New Roman" w:cs="Arial"/>
          <w:sz w:val="24"/>
        </w:rPr>
        <w:t xml:space="preserve">poslovni broj </w:t>
      </w:r>
      <w:r w:rsidRPr="00187B0D" w:rsidR="00187B0D">
        <w:rPr>
          <w:rFonts w:ascii="Arial" w:hAnsi="Arial" w:eastAsia="Times New Roman" w:cs="Arial"/>
          <w:sz w:val="24"/>
        </w:rPr>
        <w:t>pp-2621/2021</w:t>
      </w:r>
      <w:r w:rsidRPr="00187B0D" w:rsidR="00DF6301">
        <w:rPr>
          <w:rFonts w:ascii="Arial" w:hAnsi="Arial" w:eastAsia="Times New Roman" w:cs="Arial"/>
          <w:sz w:val="24"/>
        </w:rPr>
        <w:t xml:space="preserve"> od </w:t>
      </w:r>
      <w:r w:rsidRPr="00187B0D" w:rsidR="00187B0D">
        <w:rPr>
          <w:rFonts w:ascii="Arial" w:hAnsi="Arial" w:eastAsia="Times New Roman" w:cs="Arial"/>
          <w:sz w:val="24"/>
        </w:rPr>
        <w:t xml:space="preserve">30. kolovoza 2021. </w:t>
      </w:r>
      <w:r w:rsidRPr="00187B0D" w:rsidR="00DF6301">
        <w:rPr>
          <w:rFonts w:ascii="Arial" w:hAnsi="Arial" w:eastAsia="Times New Roman" w:cs="Arial"/>
          <w:sz w:val="24"/>
        </w:rPr>
        <w:t>osuđen</w:t>
      </w:r>
      <w:r w:rsidRPr="00187B0D" w:rsidR="00B43B98">
        <w:rPr>
          <w:rFonts w:ascii="Arial" w:hAnsi="Arial" w:eastAsia="Times New Roman" w:cs="Arial"/>
          <w:sz w:val="24"/>
        </w:rPr>
        <w:t>i</w:t>
      </w:r>
      <w:r w:rsidRPr="00187B0D" w:rsidR="003F5F2A">
        <w:rPr>
          <w:rFonts w:ascii="Arial" w:hAnsi="Arial" w:eastAsia="Times New Roman" w:cs="Arial"/>
          <w:sz w:val="24"/>
        </w:rPr>
        <w:t xml:space="preserve"> </w:t>
      </w:r>
      <w:r w:rsidRPr="00187B0D" w:rsidR="00187B0D">
        <w:rPr>
          <w:rFonts w:ascii="Arial" w:hAnsi="Arial" w:eastAsia="Times New Roman" w:cs="Arial"/>
          <w:sz w:val="24"/>
        </w:rPr>
        <w:t>Josip Crnjac</w:t>
      </w:r>
      <w:r w:rsidRPr="00187B0D" w:rsidR="00B43B98">
        <w:rPr>
          <w:rFonts w:ascii="Arial" w:hAnsi="Arial" w:eastAsia="Times New Roman" w:cs="Arial"/>
          <w:sz w:val="24"/>
        </w:rPr>
        <w:t xml:space="preserve"> o</w:t>
      </w:r>
      <w:r w:rsidRPr="00187B0D" w:rsidR="00DF6301">
        <w:rPr>
          <w:rFonts w:ascii="Arial" w:hAnsi="Arial" w:eastAsia="Times New Roman" w:cs="Arial"/>
          <w:sz w:val="24"/>
        </w:rPr>
        <w:t>bvez</w:t>
      </w:r>
      <w:r w:rsidRPr="00187B0D" w:rsidR="00B43B98">
        <w:rPr>
          <w:rFonts w:ascii="Arial" w:hAnsi="Arial" w:eastAsia="Times New Roman" w:cs="Arial"/>
          <w:sz w:val="24"/>
        </w:rPr>
        <w:t>a</w:t>
      </w:r>
      <w:r w:rsidRPr="00187B0D" w:rsidR="00DF6301">
        <w:rPr>
          <w:rFonts w:ascii="Arial" w:hAnsi="Arial" w:eastAsia="Times New Roman" w:cs="Arial"/>
          <w:sz w:val="24"/>
        </w:rPr>
        <w:t>n</w:t>
      </w:r>
      <w:r w:rsidRPr="00187B0D" w:rsidR="00B43B98">
        <w:rPr>
          <w:rFonts w:ascii="Arial" w:hAnsi="Arial" w:eastAsia="Times New Roman" w:cs="Arial"/>
          <w:sz w:val="24"/>
        </w:rPr>
        <w:t xml:space="preserve"> je </w:t>
      </w:r>
      <w:r w:rsidRPr="00187B0D" w:rsidR="00DF6301">
        <w:rPr>
          <w:rFonts w:ascii="Arial" w:hAnsi="Arial" w:eastAsia="Times New Roman" w:cs="Arial"/>
          <w:sz w:val="24"/>
        </w:rPr>
        <w:t>naknaditi</w:t>
      </w:r>
      <w:r w:rsidRPr="00187B0D" w:rsidR="00141AF6">
        <w:rPr>
          <w:rFonts w:ascii="Arial" w:hAnsi="Arial" w:eastAsia="Times New Roman" w:cs="Arial"/>
          <w:sz w:val="24"/>
        </w:rPr>
        <w:t xml:space="preserve"> troškov</w:t>
      </w:r>
      <w:r w:rsidRPr="00187B0D" w:rsidR="00DF6301">
        <w:rPr>
          <w:rFonts w:ascii="Arial" w:hAnsi="Arial" w:eastAsia="Times New Roman" w:cs="Arial"/>
          <w:sz w:val="24"/>
        </w:rPr>
        <w:t>e</w:t>
      </w:r>
      <w:r w:rsidRPr="00187B0D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187B0D" w:rsidR="00187B0D">
        <w:rPr>
          <w:rFonts w:ascii="Arial" w:hAnsi="Arial" w:eastAsia="Times New Roman" w:cs="Arial"/>
          <w:sz w:val="24"/>
        </w:rPr>
        <w:t>33,18</w:t>
      </w:r>
      <w:r w:rsidRPr="00187B0D" w:rsidR="00A209DE">
        <w:rPr>
          <w:rFonts w:ascii="Arial" w:hAnsi="Arial" w:eastAsia="Times New Roman" w:cs="Arial"/>
          <w:sz w:val="24"/>
        </w:rPr>
        <w:t xml:space="preserve"> </w:t>
      </w:r>
      <w:r w:rsidRPr="00187B0D" w:rsidR="00955A37">
        <w:rPr>
          <w:rFonts w:ascii="Arial" w:hAnsi="Arial" w:eastAsia="Times New Roman" w:cs="Arial"/>
          <w:sz w:val="24"/>
        </w:rPr>
        <w:t>EUR</w:t>
      </w:r>
      <w:r w:rsidRPr="00187B0D" w:rsidR="00141AF6">
        <w:rPr>
          <w:rFonts w:ascii="Arial" w:hAnsi="Arial" w:eastAsia="Times New Roman" w:cs="Arial"/>
          <w:sz w:val="24"/>
        </w:rPr>
        <w:t>.</w:t>
      </w:r>
      <w:r w:rsidRPr="00187B0D" w:rsidR="009812C2">
        <w:rPr>
          <w:rFonts w:ascii="Arial" w:hAnsi="Arial" w:eastAsia="Times New Roman" w:cs="Arial"/>
          <w:sz w:val="24"/>
        </w:rPr>
        <w:t xml:space="preserve"> </w:t>
      </w:r>
      <w:r w:rsidRPr="00187B0D">
        <w:rPr>
          <w:rFonts w:ascii="Arial" w:hAnsi="Arial" w:eastAsia="Times New Roman" w:cs="Arial"/>
          <w:sz w:val="24"/>
        </w:rPr>
        <w:t xml:space="preserve"> </w:t>
      </w:r>
      <w:r w:rsidRPr="00187B0D" w:rsidR="000E126C">
        <w:rPr>
          <w:rFonts w:ascii="Arial" w:hAnsi="Arial" w:eastAsia="Times New Roman" w:cs="Arial"/>
          <w:sz w:val="24"/>
        </w:rPr>
        <w:t>Odluka</w:t>
      </w:r>
      <w:r w:rsidRPr="00187B0D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187B0D" w:rsidR="00187B0D">
        <w:rPr>
          <w:rFonts w:ascii="Arial" w:hAnsi="Arial" w:eastAsia="Times New Roman" w:cs="Arial"/>
          <w:sz w:val="24"/>
        </w:rPr>
        <w:t>16. rujna 2021</w:t>
      </w:r>
      <w:r w:rsidRPr="00187B0D" w:rsidR="00D864B0">
        <w:rPr>
          <w:rFonts w:ascii="Arial" w:hAnsi="Arial" w:eastAsia="Times New Roman" w:cs="Arial"/>
          <w:sz w:val="24"/>
        </w:rPr>
        <w:t>.</w:t>
      </w:r>
      <w:r w:rsidRPr="00187B0D" w:rsidR="0090387C">
        <w:rPr>
          <w:rFonts w:ascii="Arial" w:hAnsi="Arial" w:eastAsia="Times New Roman" w:cs="Arial"/>
          <w:sz w:val="24"/>
        </w:rPr>
        <w:t xml:space="preserve">   </w:t>
      </w:r>
    </w:p>
    <w:p w:rsidRPr="00187B0D" w:rsidR="00141AF6" w:rsidP="005F6053" w:rsidRDefault="00A678F9" w14:paraId="248CA96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 xml:space="preserve">2. </w:t>
      </w:r>
      <w:r w:rsidRPr="00187B0D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187B0D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187B0D" w:rsidR="00141AF6">
        <w:rPr>
          <w:rFonts w:ascii="Arial" w:hAnsi="Arial" w:eastAsia="Times New Roman" w:cs="Arial"/>
          <w:sz w:val="24"/>
        </w:rPr>
        <w:t xml:space="preserve"> </w:t>
      </w:r>
      <w:r w:rsidRPr="00187B0D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187B0D" w:rsidR="00DF6301">
        <w:rPr>
          <w:rFonts w:ascii="Arial" w:hAnsi="Arial" w:eastAsia="Times New Roman" w:cs="Arial"/>
          <w:sz w:val="24"/>
        </w:rPr>
        <w:t>zastarijeva</w:t>
      </w:r>
      <w:r w:rsidRPr="00187B0D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187B0D" w:rsidR="00DF6301">
        <w:rPr>
          <w:rFonts w:ascii="Arial" w:hAnsi="Arial" w:eastAsia="Times New Roman" w:cs="Arial"/>
          <w:sz w:val="24"/>
        </w:rPr>
        <w:t>su izrečeni</w:t>
      </w:r>
      <w:r w:rsidRPr="00187B0D" w:rsidR="00141AF6">
        <w:rPr>
          <w:rFonts w:ascii="Arial" w:hAnsi="Arial" w:eastAsia="Times New Roman" w:cs="Arial"/>
          <w:sz w:val="24"/>
        </w:rPr>
        <w:t>.</w:t>
      </w:r>
    </w:p>
    <w:p w:rsidRPr="00187B0D" w:rsidR="00141AF6" w:rsidP="005F6053" w:rsidRDefault="00A678F9" w14:paraId="434BE75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 xml:space="preserve">3. </w:t>
      </w:r>
      <w:r w:rsidRPr="00187B0D" w:rsidR="00141AF6">
        <w:rPr>
          <w:rFonts w:ascii="Arial" w:hAnsi="Arial" w:eastAsia="Times New Roman" w:cs="Arial"/>
          <w:sz w:val="24"/>
        </w:rPr>
        <w:t xml:space="preserve">Budući </w:t>
      </w:r>
      <w:r w:rsidRPr="00187B0D" w:rsidR="00244A5A">
        <w:rPr>
          <w:rFonts w:ascii="Arial" w:hAnsi="Arial" w:eastAsia="Times New Roman" w:cs="Arial"/>
          <w:sz w:val="24"/>
        </w:rPr>
        <w:t xml:space="preserve">da </w:t>
      </w:r>
      <w:r w:rsidRPr="00187B0D" w:rsidR="00141AF6">
        <w:rPr>
          <w:rFonts w:ascii="Arial" w:hAnsi="Arial" w:eastAsia="Times New Roman" w:cs="Arial"/>
          <w:sz w:val="24"/>
        </w:rPr>
        <w:t>je od dana pravomoćnost</w:t>
      </w:r>
      <w:r w:rsidRPr="00187B0D" w:rsidR="00470666">
        <w:rPr>
          <w:rFonts w:ascii="Arial" w:hAnsi="Arial" w:eastAsia="Times New Roman" w:cs="Arial"/>
          <w:sz w:val="24"/>
        </w:rPr>
        <w:t xml:space="preserve">i </w:t>
      </w:r>
      <w:r w:rsidRPr="00187B0D" w:rsidR="000E126C">
        <w:rPr>
          <w:rFonts w:ascii="Arial" w:hAnsi="Arial" w:eastAsia="Times New Roman" w:cs="Arial"/>
          <w:sz w:val="24"/>
        </w:rPr>
        <w:t>odluke</w:t>
      </w:r>
      <w:r w:rsidRPr="00187B0D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187B0D" w:rsidR="00141AF6">
        <w:rPr>
          <w:rFonts w:ascii="Arial" w:hAnsi="Arial" w:eastAsia="Times New Roman" w:cs="Arial"/>
          <w:sz w:val="24"/>
        </w:rPr>
        <w:t>, nastupila je zastara izvršenja</w:t>
      </w:r>
      <w:r w:rsidRPr="00187B0D" w:rsidR="00DF6301">
        <w:rPr>
          <w:rFonts w:ascii="Arial" w:hAnsi="Arial" w:eastAsia="Times New Roman" w:cs="Arial"/>
          <w:sz w:val="24"/>
        </w:rPr>
        <w:t xml:space="preserve"> odluke o</w:t>
      </w:r>
      <w:r w:rsidRPr="00187B0D" w:rsidR="00141AF6">
        <w:rPr>
          <w:rFonts w:ascii="Arial" w:hAnsi="Arial" w:eastAsia="Times New Roman" w:cs="Arial"/>
          <w:sz w:val="24"/>
        </w:rPr>
        <w:t xml:space="preserve"> troškov</w:t>
      </w:r>
      <w:r w:rsidRPr="00187B0D" w:rsidR="00DF6301">
        <w:rPr>
          <w:rFonts w:ascii="Arial" w:hAnsi="Arial" w:eastAsia="Times New Roman" w:cs="Arial"/>
          <w:sz w:val="24"/>
        </w:rPr>
        <w:t>ima</w:t>
      </w:r>
      <w:r w:rsidRPr="00187B0D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187B0D" w:rsidR="00DF6301">
        <w:rPr>
          <w:rFonts w:ascii="Arial" w:hAnsi="Arial" w:eastAsia="Times New Roman" w:cs="Arial"/>
          <w:sz w:val="24"/>
        </w:rPr>
        <w:t>odlučeno kao u izreci ovog rješenja</w:t>
      </w:r>
      <w:r w:rsidRPr="00187B0D" w:rsidR="00141AF6">
        <w:rPr>
          <w:rFonts w:ascii="Arial" w:hAnsi="Arial" w:eastAsia="Times New Roman" w:cs="Arial"/>
          <w:sz w:val="24"/>
        </w:rPr>
        <w:t>.</w:t>
      </w:r>
    </w:p>
    <w:p w:rsidRPr="00187B0D" w:rsidR="001D03BA" w:rsidP="005F6053" w:rsidRDefault="001D03BA" w14:paraId="51F7491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187B0D" w:rsidR="00915CC0" w:rsidP="005F6053" w:rsidRDefault="00141AF6" w14:paraId="16BC4962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187B0D">
        <w:rPr>
          <w:rFonts w:ascii="Arial" w:hAnsi="Arial" w:cs="Arial"/>
          <w:sz w:val="24"/>
        </w:rPr>
        <w:t xml:space="preserve">U </w:t>
      </w:r>
      <w:r w:rsidRPr="00187B0D" w:rsidR="00610190">
        <w:rPr>
          <w:rFonts w:ascii="Arial" w:hAnsi="Arial" w:cs="Arial"/>
          <w:sz w:val="24"/>
        </w:rPr>
        <w:t>Zagrebu</w:t>
      </w:r>
      <w:r w:rsidRPr="00187B0D" w:rsidR="007941B2">
        <w:rPr>
          <w:rFonts w:ascii="Arial" w:hAnsi="Arial" w:cs="Arial"/>
          <w:sz w:val="24"/>
        </w:rPr>
        <w:t xml:space="preserve"> </w:t>
      </w:r>
      <w:r w:rsidRPr="00187B0D" w:rsidR="00187B0D">
        <w:rPr>
          <w:rFonts w:ascii="Arial" w:hAnsi="Arial" w:cs="Arial"/>
          <w:sz w:val="24"/>
        </w:rPr>
        <w:t>18. rujna 2026.</w:t>
      </w:r>
    </w:p>
    <w:p w:rsidRPr="00187B0D" w:rsidR="00915CC0" w:rsidP="005F6053" w:rsidRDefault="00915CC0" w14:paraId="5057ED66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187B0D" w:rsidR="00915CC0" w:rsidP="005F6053" w:rsidRDefault="00977061" w14:paraId="583B2FC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 xml:space="preserve">Sudska referentica </w:t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187B0D" w:rsidR="00977061" w:rsidP="00977061" w:rsidRDefault="00977061" w14:paraId="71A3E6D0" w14:textId="2B4352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187B0D">
        <w:rPr>
          <w:rFonts w:ascii="Arial" w:hAnsi="Arial" w:eastAsia="Times New Roman" w:cs="Arial"/>
          <w:sz w:val="24"/>
        </w:rPr>
        <w:t>Lidija Grdunac</w:t>
      </w:r>
      <w:r w:rsidR="002B0730">
        <w:rPr>
          <w:rFonts w:ascii="Arial" w:hAnsi="Arial" w:eastAsia="Times New Roman" w:cs="Arial"/>
          <w:sz w:val="24"/>
        </w:rPr>
        <w:t>, v.r.</w:t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Pr="00187B0D">
        <w:rPr>
          <w:rFonts w:ascii="Arial" w:hAnsi="Arial" w:eastAsia="Times New Roman" w:cs="Arial"/>
          <w:sz w:val="24"/>
        </w:rPr>
        <w:tab/>
      </w:r>
      <w:r w:rsidR="002B0730">
        <w:rPr>
          <w:rFonts w:ascii="Arial" w:hAnsi="Arial" w:eastAsia="Times New Roman" w:cs="Arial"/>
          <w:sz w:val="24"/>
        </w:rPr>
        <w:t xml:space="preserve">    </w:t>
      </w:r>
      <w:r w:rsidRPr="00187B0D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187B0D">
        <w:rPr>
          <w:rFonts w:ascii="Arial" w:hAnsi="Arial" w:cs="Arial"/>
          <w:sz w:val="24"/>
          <w:szCs w:val="24"/>
        </w:rPr>
        <w:t>Atanasov</w:t>
      </w:r>
      <w:proofErr w:type="spellEnd"/>
      <w:r w:rsidR="002B0730">
        <w:rPr>
          <w:rFonts w:ascii="Arial" w:hAnsi="Arial" w:cs="Arial"/>
          <w:sz w:val="24"/>
          <w:szCs w:val="24"/>
        </w:rPr>
        <w:t>, v.r.</w:t>
      </w:r>
    </w:p>
    <w:p w:rsidRPr="00187B0D" w:rsidR="00977061" w:rsidP="005F6053" w:rsidRDefault="00977061" w14:paraId="37DAA26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187B0D" w:rsidR="00141AF6" w:rsidP="005F6053" w:rsidRDefault="00915CC0" w14:paraId="59948E4C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>U</w:t>
      </w:r>
      <w:r w:rsidRPr="00187B0D" w:rsidR="00141AF6">
        <w:rPr>
          <w:rFonts w:ascii="Arial" w:hAnsi="Arial" w:eastAsia="Times New Roman" w:cs="Arial"/>
          <w:sz w:val="24"/>
        </w:rPr>
        <w:t>puta o pravnom lijeku:</w:t>
      </w:r>
    </w:p>
    <w:p w:rsidR="00141AF6" w:rsidP="00383787" w:rsidRDefault="00141AF6" w14:paraId="3323EDC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187B0D">
        <w:rPr>
          <w:rFonts w:ascii="Arial" w:hAnsi="Arial" w:eastAsia="Times New Roman" w:cs="Arial"/>
          <w:sz w:val="24"/>
        </w:rPr>
        <w:t>Protiv ovog rješen</w:t>
      </w:r>
      <w:r w:rsidRPr="00187B0D" w:rsidR="00610190">
        <w:rPr>
          <w:rFonts w:ascii="Arial" w:hAnsi="Arial" w:eastAsia="Times New Roman" w:cs="Arial"/>
          <w:sz w:val="24"/>
        </w:rPr>
        <w:t>ja dopuštena je žalba u roku od tri</w:t>
      </w:r>
      <w:r w:rsidRPr="00187B0D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187B0D" w:rsidR="007941B2">
        <w:rPr>
          <w:rFonts w:ascii="Arial" w:hAnsi="Arial" w:eastAsia="Times New Roman" w:cs="Arial"/>
          <w:sz w:val="24"/>
        </w:rPr>
        <w:t>Općinskom</w:t>
      </w:r>
      <w:r w:rsidRPr="00187B0D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187B0D" w:rsidR="00380BEA">
        <w:rPr>
          <w:rFonts w:ascii="Arial" w:hAnsi="Arial" w:eastAsia="Times New Roman" w:cs="Arial"/>
          <w:sz w:val="24"/>
        </w:rPr>
        <w:t>Turinina 3</w:t>
      </w:r>
      <w:r w:rsidRPr="00187B0D" w:rsidR="002A4B98">
        <w:rPr>
          <w:rFonts w:ascii="Arial" w:hAnsi="Arial" w:eastAsia="Times New Roman" w:cs="Arial"/>
          <w:sz w:val="24"/>
        </w:rPr>
        <w:t>,</w:t>
      </w:r>
      <w:r w:rsidRPr="00187B0D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187B0D" w:rsidR="002B0730" w:rsidP="00383787" w:rsidRDefault="002B0730" w14:paraId="786EDDD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BC7C5A" w:rsidR="002B0730" w:rsidP="00BC7C5A" w:rsidRDefault="002B0730" w14:paraId="1CB1DC39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2B0730" w:rsidR="00141AF6" w:rsidP="002B0730" w:rsidRDefault="002B0730" w14:paraId="510E7F1A" w14:textId="18EAE6E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sectPr w:rsidRPr="002B0730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F30A2" w:rsidP="006E130F" w:rsidRDefault="000F30A2" w14:paraId="53E10091" w14:textId="77777777">
      <w:pPr>
        <w:spacing w:after="0" w:line="240" w:lineRule="auto"/>
      </w:pPr>
      <w:r>
        <w:separator/>
      </w:r>
    </w:p>
  </w:endnote>
  <w:endnote w:type="continuationSeparator" w:id="0">
    <w:p w:rsidR="000F30A2" w:rsidP="006E130F" w:rsidRDefault="000F30A2" w14:paraId="0FBEEFB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51537C4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0AD2DB94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F30A2" w:rsidP="006E130F" w:rsidRDefault="000F30A2" w14:paraId="03D0BFF0" w14:textId="77777777">
      <w:pPr>
        <w:spacing w:after="0" w:line="240" w:lineRule="auto"/>
      </w:pPr>
      <w:r>
        <w:separator/>
      </w:r>
    </w:p>
  </w:footnote>
  <w:footnote w:type="continuationSeparator" w:id="0">
    <w:p w:rsidR="000F30A2" w:rsidP="006E130F" w:rsidRDefault="000F30A2" w14:paraId="5359249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0EC62BC9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187B0D">
      <w:rPr>
        <w:rFonts w:ascii="Arial" w:hAnsi="Arial" w:cs="Arial"/>
        <w:sz w:val="24"/>
        <w:szCs w:val="24"/>
      </w:rPr>
      <w:t>2091/2021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0F30A2"/>
    <w:rsid w:val="0010609E"/>
    <w:rsid w:val="0011028C"/>
    <w:rsid w:val="00141AF6"/>
    <w:rsid w:val="0015612C"/>
    <w:rsid w:val="0018444C"/>
    <w:rsid w:val="00187B0D"/>
    <w:rsid w:val="001C1C56"/>
    <w:rsid w:val="001D03BA"/>
    <w:rsid w:val="00225DFD"/>
    <w:rsid w:val="00244A5A"/>
    <w:rsid w:val="002A4B98"/>
    <w:rsid w:val="002B0730"/>
    <w:rsid w:val="002B6826"/>
    <w:rsid w:val="00346D3D"/>
    <w:rsid w:val="00373B05"/>
    <w:rsid w:val="00380BEA"/>
    <w:rsid w:val="00383787"/>
    <w:rsid w:val="003860CF"/>
    <w:rsid w:val="003E14BA"/>
    <w:rsid w:val="003E432C"/>
    <w:rsid w:val="003F5F2A"/>
    <w:rsid w:val="004001BE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7F78A5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759D8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62D7243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2091</izvorni_sadrzaj>
    <derivirana_varijabla naziv="DomainObject.Predmet.Broj_1">2091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listopada 2021.</izvorni_sadrzaj>
    <derivirana_varijabla naziv="DomainObject.Predmet.DatumOsnivanja_1">26.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Ikp-2091/2021</izvorni_sadrzaj>
    <derivirana_varijabla naziv="DomainObject.Predmet.OznakaBroj_1">Pp Ikp-2091/2021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Josip Crnjac</izvorni_sadrzaj>
    <derivirana_varijabla naziv="DomainObject.Predmet.ProtustrankaFormated_1">  Josip Crnjac</derivirana_varijabla>
  </DomainObject.Predmet.ProtustrankaFormated>
  <DomainObject.Predmet.ProtustrankaFormatedOIB>
    <izvorni_sadrzaj>  Josip Crnjac, OIB 23250569472</izvorni_sadrzaj>
    <derivirana_varijabla naziv="DomainObject.Predmet.ProtustrankaFormatedOIB_1">  Josip Crnjac, OIB 23250569472</derivirana_varijabla>
  </DomainObject.Predmet.ProtustrankaFormatedOIB>
  <DomainObject.Predmet.ProtustrankaFormatedWithAdress>
    <izvorni_sadrzaj> Josip Crnjac, Xii. Trokut 6, 10000 Zagreb</izvorni_sadrzaj>
    <derivirana_varijabla naziv="DomainObject.Predmet.ProtustrankaFormatedWithAdress_1"> Josip Crnjac, Xii. Trokut 6, 10000 Zagreb</derivirana_varijabla>
  </DomainObject.Predmet.ProtustrankaFormatedWithAdress>
  <DomainObject.Predmet.ProtustrankaFormatedWithAdressOIB>
    <izvorni_sadrzaj> Josip Crnjac, OIB 23250569472, Xii. Trokut 6, 10000 Zagreb</izvorni_sadrzaj>
    <derivirana_varijabla naziv="DomainObject.Predmet.ProtustrankaFormatedWithAdressOIB_1"> Josip Crnjac, OIB 23250569472, Xii. Trokut 6, 10000 Zagreb</derivirana_varijabla>
  </DomainObject.Predmet.ProtustrankaFormatedWithAdressOIB>
  <DomainObject.Predmet.ProtustrankaWithAdress>
    <izvorni_sadrzaj>Josip Crnjac Xii. Trokut 6, 10000 Zagreb</izvorni_sadrzaj>
    <derivirana_varijabla naziv="DomainObject.Predmet.ProtustrankaWithAdress_1">Josip Crnjac Xii. Trokut 6, 10000 Zagreb</derivirana_varijabla>
  </DomainObject.Predmet.ProtustrankaWithAdress>
  <DomainObject.Predmet.ProtustrankaWithAdressOIB>
    <izvorni_sadrzaj>Josip Crnjac, OIB 23250569472, Xii. Trokut 6, 10000 Zagreb</izvorni_sadrzaj>
    <derivirana_varijabla naziv="DomainObject.Predmet.ProtustrankaWithAdressOIB_1">Josip Crnjac, OIB 23250569472, Xii. Trokut 6, 10000 Zagreb</derivirana_varijabla>
  </DomainObject.Predmet.ProtustrankaWithAdressOIB>
  <DomainObject.Predmet.ProtustrankaNazivFormated>
    <izvorni_sadrzaj>Josip Crnjac</izvorni_sadrzaj>
    <derivirana_varijabla naziv="DomainObject.Predmet.ProtustrankaNazivFormated_1">Josip Crnjac</derivirana_varijabla>
  </DomainObject.Predmet.ProtustrankaNazivFormated>
  <DomainObject.Predmet.ProtustrankaNazivFormatedOIB>
    <izvorni_sadrzaj>Josip Crnjac, OIB 23250569472</izvorni_sadrzaj>
    <derivirana_varijabla naziv="DomainObject.Predmet.ProtustrankaNazivFormatedOIB_1">Josip Crnjac, OIB 23250569472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Josip Crnjac</item>
    </izvorni_sadrzaj>
    <derivirana_varijabla naziv="DomainObject.Predmet.ProtuStrankaListFormated_1">
      <item>Josip Crnjac</item>
    </derivirana_varijabla>
  </DomainObject.Predmet.ProtuStrankaListFormated>
  <DomainObject.Predmet.ProtuStrankaListFormatedOIB>
    <izvorni_sadrzaj>
      <item>Josip Crnjac, OIB 23250569472</item>
    </izvorni_sadrzaj>
    <derivirana_varijabla naziv="DomainObject.Predmet.ProtuStrankaListFormatedOIB_1">
      <item>Josip Crnjac, OIB 23250569472</item>
    </derivirana_varijabla>
  </DomainObject.Predmet.ProtuStrankaListFormatedOIB>
  <DomainObject.Predmet.ProtuStrankaListFormatedWithAdress>
    <izvorni_sadrzaj>
      <item>Josip Crnjac, Xii. Trokut 6, 10000 Zagreb</item>
    </izvorni_sadrzaj>
    <derivirana_varijabla naziv="DomainObject.Predmet.ProtuStrankaListFormatedWithAdress_1">
      <item>Josip Crnjac, Xii. Trokut 6, 10000 Zagreb</item>
    </derivirana_varijabla>
  </DomainObject.Predmet.ProtuStrankaListFormatedWithAdress>
  <DomainObject.Predmet.ProtuStrankaListFormatedWithAdressOIB>
    <izvorni_sadrzaj>
      <item>Josip Crnjac, OIB 23250569472, Xii. Trokut 6, 10000 Zagreb</item>
    </izvorni_sadrzaj>
    <derivirana_varijabla naziv="DomainObject.Predmet.ProtuStrankaListFormatedWithAdressOIB_1">
      <item>Josip Crnjac, OIB 23250569472, Xii. Trokut 6, 10000 Zagreb</item>
    </derivirana_varijabla>
  </DomainObject.Predmet.ProtuStrankaListFormatedWithAdressOIB>
  <DomainObject.Predmet.ProtuStrankaListNazivFormated>
    <izvorni_sadrzaj>
      <item>Josip Crnjac</item>
    </izvorni_sadrzaj>
    <derivirana_varijabla naziv="DomainObject.Predmet.ProtuStrankaListNazivFormated_1">
      <item>Josip Crnjac</item>
    </derivirana_varijabla>
  </DomainObject.Predmet.ProtuStrankaListNazivFormated>
  <DomainObject.Predmet.ProtuStrankaListNazivFormatedOIB>
    <izvorni_sadrzaj>
      <item>Josip Crnjac, OIB 23250569472</item>
    </izvorni_sadrzaj>
    <derivirana_varijabla naziv="DomainObject.Predmet.ProtuStrankaListNazivFormatedOIB_1">
      <item>Josip Crnjac, OIB 23250569472</item>
    </derivirana_varijabla>
  </DomainObject.Predmet.ProtuStrankaListNazivFormatedOIB>
  <DomainObject.Predmet.OstaliListFormated>
    <izvorni_sadrzaj>
      <item>VI. policijska postaja Novi Zagreb</item>
      <item>Ministarstvo financija, Porezna uprava, Područni ured Zagreb, Ispostava Novi Zagreb</item>
    </izvorni_sadrzaj>
    <derivirana_varijabla naziv="DomainObject.Predmet.OstaliListFormated_1">
      <item>VI. policijska postaja Novi Zagreb</item>
      <item>Ministarstvo financija, Porezna uprava, Područni ured Zagreb, Ispostava Novi Zagreb</item>
    </derivirana_varijabla>
  </DomainObject.Predmet.OstaliListFormated>
  <DomainObject.Predmet.OstaliListFormatedOIB>
    <izvorni_sadrzaj>
      <item>VI. policijska postaja Novi Zagreb</item>
      <item>Ministarstvo financija, Porezna uprava, Područni ured Zagreb, Ispostava Novi Zagreb</item>
    </izvorni_sadrzaj>
    <derivirana_varijabla naziv="DomainObject.Predmet.OstaliListFormatedOIB_1">
      <item>VI. policijska postaja Novi Zagreb</item>
      <item>Ministarstvo financija, Porezna uprava, Područni ured Zagreb, Ispostava Novi Zagreb</item>
    </derivirana_varijabla>
  </DomainObject.Predmet.OstaliListFormatedOIB>
  <DomainObject.Predmet.OstaliListFormatedWithAdress>
    <izvorni_sadrzaj>
      <item>VI. policijska postaja Novi Zagreb, Trg Narodne zaštite 1, 10000 Zagreb</item>
      <item>Ministarstvo financija, Porezna uprava, Područni ured Zagreb, Ispostava Novi Zagreb, Avenija Dubrovnik 12, 10000 Zagreb</item>
    </izvorni_sadrzaj>
    <derivirana_varijabla naziv="DomainObject.Predmet.OstaliListFormatedWithAdress_1">
      <item>VI. policijska postaja Novi Zagreb, Trg Narodne zaštite 1, 10000 Zagreb</item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VI. policijska postaja Novi Zagreb, Trg Narodne zaštite 1, 10000 Zagreb</item>
      <item>Ministarstvo financija, Porezna uprava, Područni ured Zagreb, Ispostava Novi Zagreb, Avenija Dubrovnik 12, 10000 Zagreb</item>
    </izvorni_sadrzaj>
    <derivirana_varijabla naziv="DomainObject.Predmet.OstaliListFormatedWithAdressOIB_1">
      <item>VI. policijska postaja Novi Zagreb, Trg Narodne zaštite 1, 10000 Zagreb</item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VI. policijska postaja Novi Zagreb</item>
      <item>Ministarstvo financija, Porezna uprava, Područni ured Zagreb, Ispostava Novi Zagreb</item>
    </izvorni_sadrzaj>
    <derivirana_varijabla naziv="DomainObject.Predmet.OstaliListNazivFormated_1">
      <item>VI. policijska postaja Novi Zagreb</item>
      <item>Ministarstvo financija, Porezna uprava, Područni ured Zagreb, Ispostava Novi Zagreb</item>
    </derivirana_varijabla>
  </DomainObject.Predmet.OstaliListNazivFormated>
  <DomainObject.Predmet.OstaliListNazivFormatedOIB>
    <izvorni_sadrzaj>
      <item>VI. policijska postaja Novi Zagreb</item>
      <item>Ministarstvo financija, Porezna uprava, Područni ured Zagreb, Ispostava Novi Zagreb</item>
    </izvorni_sadrzaj>
    <derivirana_varijabla naziv="DomainObject.Predmet.OstaliListNazivFormatedOIB_1">
      <item>VI. policijska postaja Novi Zagreb</item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Josip Crnjac</izvorni_sadrzaj>
    <derivirana_varijabla naziv="DomainObject.Predmet.ProtustrankaIDrugi_1">Josip Crnjac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Josip Crnjac, OIB 23250569472, Xii. Trokut 6, 10000 Zagreb</izvorni_sadrzaj>
    <derivirana_varijabla naziv="DomainObject.Predmet.ProtustrankaIDrugiAdressOIB_1">Josip Crnjac, OIB 23250569472, Xii. Trokut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Josip Crnjac</item>
      <item>Općinski sud u Novom Zagrebu</item>
      <item>VI. policijska postaja Novi Zagreb</item>
      <item>Ministarstvo financija, Porezna uprava, Područni ured Zagreb, Ispostava Novi Zagreb</item>
    </izvorni_sadrzaj>
    <derivirana_varijabla naziv="DomainObject.Predmet.SudioniciListNaziv_1">
      <item>Josip Crnjac</item>
      <item>Općinski sud u Novom Zagrebu</item>
      <item>VI. policijska postaja Novi Zagreb</item>
      <item>Ministarstvo financija, Porezna uprava, Područni ured Zagreb, Ispostava Novi Zagreb</item>
    </derivirana_varijabla>
  </DomainObject.Predmet.SudioniciListNaziv>
  <DomainObject.Predmet.SudioniciListAdressOIB>
    <izvorni_sadrzaj>
      <item>Josip Crnjac, OIB 23250569472, Xii. Trokut 6,10000 Zagreb</item>
      <item>Općinski sud u Novom Zagrebu, OIB 87297014856, Turinina 3,10000 Zagreb</item>
      <item>VI. policijska postaja Novi Zagreb, Trg Narodne zaštite 1,10000 Zagreb</item>
      <item>Ministarstvo financija, Porezna uprava, Područni ured Zagreb, Ispostava Novi Zagreb, Avenija Dubrovnik 12,10000 Zagreb</item>
    </izvorni_sadrzaj>
    <derivirana_varijabla naziv="DomainObject.Predmet.SudioniciListAdressOIB_1">
      <item>Josip Crnjac, OIB 23250569472, Xii. Trokut 6,10000 Zagreb</item>
      <item>Općinski sud u Novom Zagrebu, OIB 87297014856, Turinina 3,10000 Zagreb</item>
      <item>VI. policijska postaja Novi Zagreb, Trg Narodne zaštite 1,10000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929,06 EUR, trošak u iznosu od 33,18 EUR, u ukupnom iznosu od 962,24 EUR</izvorni_sadrzaj>
    <derivirana_varijabla naziv="DomainObject.Predmet.Pristojbe_1">troškove za novčana kazna u iznosu od 929,06 EUR, trošak u iznosu od 33,18 EUR, u ukupnom iznosu od 962,24 EUR</derivirana_varijabla>
  </DomainObject.Predmet.Pristojbe>
  <DomainObject.Predmet.PristojbeSudionikNazivOIB>
    <izvorni_sadrzaj>Josip Crnjac, OIB 23250569472</izvorni_sadrzaj>
    <derivirana_varijabla naziv="DomainObject.Predmet.PristojbeSudionikNazivOIB_1">Josip Crnjac, OIB 23250569472</derivirana_varijabla>
  </DomainObject.Predmet.PristojbeSudionikNazivOIB>
  <DomainObject.Predmet.PristojbePNB>
    <izvorni_sadrzaj>HR63 6068-48769-1050976754</izvorni_sadrzaj>
    <derivirana_varijabla naziv="DomainObject.Predmet.PristojbePNB_1">HR63 6068-48769-1050976754</derivirana_varijabla>
  </DomainObject.Predmet.PristojbePNB>
  <DomainObject.Predmet.PristojbeIznos>
    <izvorni_sadrzaj>962,24 EUR</izvorni_sadrzaj>
    <derivirana_varijabla naziv="DomainObject.Predmet.PristojbeIznos_1">962,24 EUR</derivirana_varijabla>
  </DomainObject.Predmet.PristojbeIznos>
  <DomainObject.Predmet.PristojbeOpisPlacanja>
    <izvorni_sadrzaj>Troškovi iz predmeta Pp Ikp-2091/2021, OS NZG</izvorni_sadrzaj>
    <derivirana_varijabla naziv="DomainObject.Predmet.PristojbeOpisPlacanja_1">Troškovi iz predmeta Pp Ikp-2091/2021,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23250569472</item>
      <item>, OIB 87297014856</item>
      <item>, OIB null</item>
    </izvorni_sadrzaj>
    <derivirana_varijabla naziv="DomainObject.Predmet.SudioniciListNazivOIB_1">
      <item>, OIB null</item>
      <item>, OIB 23250569472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Ikp-2091/2021, OS NZG</izvorni_sadrzaj>
    <derivirana_varijabla naziv="DomainObject.Predmet.PristojbeNazivVrste_1">Troškovi iz predmeta Pp Ikp-2091/2021,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svibnja 2024.</izvorni_sadrzaj>
    <derivirana_varijabla naziv="DomainObject.PredzadnjaOdlukaIzPredmeta.DatumDonosenjaOdluke_1">7. svibnja 2024.</derivirana_varijabla>
  </DomainObject.PredzadnjaOdlukaIzPredmeta.DatumDonosenjaOdluke>
  <DomainObject.PredzadnjaOdlukaIzPredmeta.Oznaka>
    <izvorni_sadrzaj>Pp Ikp-2091/2021-13</izvorni_sadrzaj>
    <derivirana_varijabla naziv="DomainObject.PredzadnjaOdlukaIzPredmeta.Oznaka_1">Pp Ikp-2091/2021-13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svibnja 2021.</izvorni_sadrzaj>
    <derivirana_varijabla naziv="DomainObject.Predmet.DatumPocetkaProcesa_1">28.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Josip Crnjac, Xii. Trokut 6, 10000 Zagreb</izvorni_sadrzaj>
    <derivirana_varijabla naziv="DomainObject.Predmet.OsudenikImePrezimeAdresa_1">Josip Crnjac, Xii. Trokut 6, 10000 Zagreb</derivirana_varijabla>
  </DomainObject.Predmet.OsudenikImePrezimeAdresa>
  <DomainObject.Predmet.OsudenikImePrezimeOIBDatRodenja>
    <izvorni_sadrzaj>Josip Crnjac, OIB 23250569472, rođen-a 19.10.1999.</izvorni_sadrzaj>
    <derivirana_varijabla naziv="DomainObject.Predmet.OsudenikImePrezimeOIBDatRodenja_1">Josip Crnjac, OIB 23250569472, rođen-a 19.10.1999.</derivirana_varijabla>
  </DomainObject.Predmet.OsudenikImePrezimeOIBDatRodenja>
  <DomainObject.IkpPredmet.OdlukaRjesenjeIshodisni>
    <izvorni_sadrzaj>Pp-2621/2021-5 donesena 30.08.2021.</izvorni_sadrzaj>
    <derivirana_varijabla naziv="DomainObject.IkpPredmet.OdlukaRjesenjeIshodisni_1">Pp-2621/2021-5 donesena 30.08.2021.</derivirana_varijabla>
  </DomainObject.IkpPredmet.OdlukaRjesenjeIshodisni>
  <DomainObject.IkpPredmet.NovcanaObaveza.PreostaliIznos>
    <izvorni_sadrzaj>99,06 EUR</izvorni_sadrzaj>
    <derivirana_varijabla naziv="DomainObject.IkpPredmet.NovcanaObaveza.PreostaliIznos_1">99,06 EUR</derivirana_varijabla>
  </DomainObject.IkpPredmet.NovcanaObaveza.PreostaliIznos>
  <DomainObject.IkpPredmet.NovcanaObaveza.PNB>
    <izvorni_sadrzaj>HR63 6068-48769-1050976860</izvorni_sadrzaj>
    <derivirana_varijabla naziv="DomainObject.IkpPredmet.NovcanaObaveza.PNB_1">HR63 6068-48769-1050976860</derivirana_varijabla>
  </DomainObject.IkpPredmet.NovcanaObaveza.PNB>
  <DomainObject.IkpPredmet.Trosak.PreostaliIznos>
    <izvorni_sadrzaj>33,18 EUR</izvorni_sadrzaj>
    <derivirana_varijabla naziv="DomainObject.IkpPredmet.Trosak.PreostaliIznos_1">33,18 EUR</derivirana_varijabla>
  </DomainObject.IkpPredmet.Trosak.PreostaliIznos>
  <DomainObject.IkpPredmet.Trosak.PNB>
    <izvorni_sadrzaj>HR63 6068-48769-1050976754</izvorni_sadrzaj>
    <derivirana_varijabla naziv="DomainObject.IkpPredmet.Trosak.PNB_1">HR63 6068-48769-1050976754</derivirana_varijabla>
  </DomainObject.IkpPredmet.Trosak.PNB>
  <DomainObject.IkpPredmet.IshodisnaOdlukaDatumPravomocnosti>
    <izvorni_sadrzaj>16.09.2021.</izvorni_sadrzaj>
    <derivirana_varijabla naziv="DomainObject.IkpPredmet.IshodisnaOdlukaDatumPravomocnosti_1">16.09.2021.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1367</properties:Characters>
  <properties:Lines>46</properties:Lines>
  <properties:Paragraphs>21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1765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2026-09-18T11:38:00Z</dcterms:created>
  <dc:creator>Jasenka Peroš</dc:creator>
  <cp:lastModifiedBy>Lidija Grdunac</cp:lastModifiedBy>
  <cp:lastPrinted>2026-09-18T11:37:00Z</cp:lastPrinted>
  <dcterms:modified xmlns:xsi="http://www.w3.org/2001/XMLSchema-instance" xsi:type="dcterms:W3CDTF">2026-09-18T11:41:00Z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(crnjac josip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