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26671" w:rsidR="003549EF" w:rsidP="003549EF" w:rsidRDefault="00BD6FCA" w14:paraId="17054CA2" w14:textId="77777777">
      <w:pPr>
        <w:jc w:val="both"/>
        <w15:collapsed w:val="false"/>
        <w:rPr>
          <w:sz w:val="24"/>
          <w:szCs w:val="24"/>
        </w:rPr>
      </w:pPr>
      <w:r w:rsidRPr="00F26671">
        <w:rPr>
          <w:sz w:val="24"/>
          <w:szCs w:val="24"/>
        </w:rPr>
        <w:t xml:space="preserve">          </w:t>
      </w:r>
      <w:r w:rsidRPr="00F26671" w:rsidR="003B2771">
        <w:rPr>
          <w:noProof/>
          <w:sz w:val="24"/>
          <w:szCs w:val="24"/>
        </w:rPr>
        <w:drawing>
          <wp:inline distT="0" distB="0" distL="0" distR="0">
            <wp:extent cx="719455" cy="963295"/>
            <wp:effectExtent l="0" t="0" r="4445" b="825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F26671" w:rsidR="003549EF" w:rsidP="003549EF" w:rsidRDefault="00BD6FCA" w14:paraId="41599EDF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sz w:val="24"/>
          <w:szCs w:val="24"/>
        </w:rPr>
        <w:t xml:space="preserve">   </w:t>
      </w:r>
      <w:r w:rsidRPr="00F26671" w:rsidR="003549EF">
        <w:rPr>
          <w:rFonts w:ascii="Arial" w:hAnsi="Arial" w:cs="Arial"/>
          <w:sz w:val="24"/>
          <w:szCs w:val="24"/>
        </w:rPr>
        <w:t>Republika Hrvatska</w:t>
      </w:r>
    </w:p>
    <w:p w:rsidRPr="00F26671" w:rsidR="003549EF" w:rsidP="003549EF" w:rsidRDefault="003549EF" w14:paraId="26309772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Općinski sud u Osijeku</w:t>
      </w:r>
    </w:p>
    <w:p w:rsidRPr="00F26671" w:rsidR="003549EF" w:rsidP="003549EF" w:rsidRDefault="00BD6FCA" w14:paraId="312EC05D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  </w:t>
      </w:r>
      <w:r w:rsidRPr="00F26671" w:rsidR="003549EF">
        <w:rPr>
          <w:rFonts w:ascii="Arial" w:hAnsi="Arial" w:cs="Arial"/>
          <w:sz w:val="24"/>
          <w:szCs w:val="24"/>
        </w:rPr>
        <w:t>Europske avenije 7</w:t>
      </w:r>
    </w:p>
    <w:p w:rsidRPr="00F26671" w:rsidR="008F2ACC" w:rsidP="007067A9" w:rsidRDefault="00BD6FCA" w14:paraId="6996825B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     </w:t>
      </w:r>
      <w:r w:rsidRPr="00F26671" w:rsidR="00F15D1A">
        <w:rPr>
          <w:rFonts w:ascii="Arial" w:hAnsi="Arial" w:cs="Arial"/>
          <w:sz w:val="24"/>
          <w:szCs w:val="24"/>
        </w:rPr>
        <w:t xml:space="preserve">31000 Osijek </w:t>
      </w:r>
    </w:p>
    <w:p w:rsidRPr="00F26671" w:rsidR="00F26671" w:rsidP="00F26671" w:rsidRDefault="00F26671" w14:paraId="4E13BD57" w14:textId="77777777">
      <w:pPr>
        <w:ind w:left="5040"/>
        <w:jc w:val="right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Poslovni broj: P Ob-</w:t>
      </w:r>
      <w:r w:rsidR="00542E0B">
        <w:rPr>
          <w:rFonts w:ascii="Arial" w:hAnsi="Arial" w:cs="Arial"/>
          <w:sz w:val="24"/>
          <w:szCs w:val="24"/>
        </w:rPr>
        <w:t>215</w:t>
      </w:r>
      <w:r w:rsidRPr="00F26671">
        <w:rPr>
          <w:rFonts w:ascii="Arial" w:hAnsi="Arial" w:cs="Arial"/>
          <w:sz w:val="24"/>
          <w:szCs w:val="24"/>
        </w:rPr>
        <w:t xml:space="preserve">/2026-4                            </w:t>
      </w:r>
    </w:p>
    <w:p w:rsidRPr="00F26671" w:rsidR="002412C0" w:rsidP="00BD6FCA" w:rsidRDefault="002412C0" w14:paraId="66539C1A" w14:textId="77777777">
      <w:pPr>
        <w:jc w:val="right"/>
        <w:rPr>
          <w:rFonts w:ascii="Arial" w:hAnsi="Arial" w:cs="Arial"/>
          <w:sz w:val="24"/>
          <w:szCs w:val="24"/>
        </w:rPr>
      </w:pPr>
    </w:p>
    <w:p w:rsidRPr="00F26671" w:rsidR="007067A9" w:rsidP="00BD6FCA" w:rsidRDefault="007067A9" w14:paraId="3098880F" w14:textId="77777777">
      <w:pPr>
        <w:jc w:val="right"/>
        <w:rPr>
          <w:rFonts w:ascii="Arial" w:hAnsi="Arial" w:cs="Arial"/>
          <w:sz w:val="24"/>
          <w:szCs w:val="24"/>
        </w:rPr>
      </w:pPr>
    </w:p>
    <w:p w:rsidRPr="00F26671" w:rsidR="008F2ACC" w:rsidP="00F15D1A" w:rsidRDefault="008F2ACC" w14:paraId="66A86F87" w14:textId="77777777">
      <w:pPr>
        <w:rPr>
          <w:rFonts w:ascii="Arial" w:hAnsi="Arial" w:cs="Arial"/>
          <w:sz w:val="24"/>
          <w:szCs w:val="24"/>
        </w:rPr>
      </w:pPr>
    </w:p>
    <w:p w:rsidRPr="00F26671" w:rsidR="00983194" w:rsidP="00983194" w:rsidRDefault="003549EF" w14:paraId="66CB8434" w14:textId="77777777">
      <w:pPr>
        <w:jc w:val="center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R E P U B L I K A   H R V A T S K A</w:t>
      </w:r>
    </w:p>
    <w:p w:rsidRPr="00F26671" w:rsidR="008F2ACC" w:rsidP="003549EF" w:rsidRDefault="008F2ACC" w14:paraId="289BA9E4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3549EF" w:rsidP="00C951D6" w:rsidRDefault="003549EF" w14:paraId="76D151FD" w14:textId="77777777">
      <w:pPr>
        <w:jc w:val="center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R J E Š E N J E</w:t>
      </w:r>
    </w:p>
    <w:p w:rsidRPr="00F26671" w:rsidR="00F15D1A" w:rsidP="00C951D6" w:rsidRDefault="00F15D1A" w14:paraId="57433FA9" w14:textId="77777777">
      <w:pPr>
        <w:jc w:val="center"/>
        <w:rPr>
          <w:rFonts w:ascii="Arial" w:hAnsi="Arial" w:cs="Arial"/>
          <w:sz w:val="24"/>
          <w:szCs w:val="24"/>
        </w:rPr>
      </w:pPr>
    </w:p>
    <w:p w:rsidRPr="00F26671" w:rsidR="003549EF" w:rsidP="003549EF" w:rsidRDefault="003549EF" w14:paraId="49EE0DD6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5B08E3" w:rsidP="007067A9" w:rsidRDefault="00F15D1A" w14:paraId="4C95A39B" w14:textId="77777777">
      <w:pPr>
        <w:pStyle w:val="Default"/>
        <w:jc w:val="both"/>
      </w:pPr>
      <w:r w:rsidRPr="00F26671">
        <w:t xml:space="preserve">Općinski sud u Osijeku po sucu Dalmoslavi Grgić, kao sucu pojedincu, u </w:t>
      </w:r>
      <w:r w:rsidRPr="00F26671" w:rsidR="008F2ACC">
        <w:t>pravnoj stvari</w:t>
      </w:r>
      <w:r w:rsidRPr="00F26671" w:rsidR="007067A9">
        <w:t xml:space="preserve"> </w:t>
      </w:r>
      <w:r w:rsidRPr="00542E0B" w:rsidR="00542E0B">
        <w:t>tužiteljice T</w:t>
      </w:r>
      <w:r w:rsidR="00542E0B">
        <w:t>.</w:t>
      </w:r>
      <w:r w:rsidRPr="00542E0B" w:rsidR="00542E0B">
        <w:t xml:space="preserve"> A</w:t>
      </w:r>
      <w:r w:rsidR="00D60D5F">
        <w:t>.</w:t>
      </w:r>
      <w:r w:rsidRPr="00542E0B" w:rsidR="00542E0B">
        <w:t xml:space="preserve">, OIB: </w:t>
      </w:r>
      <w:r w:rsidR="00D60D5F">
        <w:t>…</w:t>
      </w:r>
      <w:r w:rsidRPr="00542E0B" w:rsidR="00542E0B">
        <w:t>, iz N</w:t>
      </w:r>
      <w:r w:rsidR="00D60D5F">
        <w:t>.</w:t>
      </w:r>
      <w:r w:rsidRPr="00542E0B" w:rsidR="00542E0B">
        <w:t xml:space="preserve">, </w:t>
      </w:r>
      <w:r w:rsidR="00D60D5F">
        <w:t>…</w:t>
      </w:r>
      <w:r w:rsidRPr="00542E0B" w:rsidR="00542E0B">
        <w:t>, zastupane po punomoćnici V</w:t>
      </w:r>
      <w:r w:rsidR="00D60D5F">
        <w:t>.</w:t>
      </w:r>
      <w:r w:rsidRPr="00542E0B" w:rsidR="00542E0B">
        <w:t xml:space="preserve"> Š</w:t>
      </w:r>
      <w:r w:rsidR="00D60D5F">
        <w:t>.</w:t>
      </w:r>
      <w:r w:rsidRPr="00542E0B" w:rsidR="00542E0B">
        <w:t>, odvjetnici iz N</w:t>
      </w:r>
      <w:r w:rsidR="00D60D5F">
        <w:t>.</w:t>
      </w:r>
      <w:r w:rsidRPr="00542E0B" w:rsidR="00542E0B">
        <w:t>, protiv tuženika M</w:t>
      </w:r>
      <w:r w:rsidR="00D60D5F">
        <w:t>.</w:t>
      </w:r>
      <w:r w:rsidRPr="00542E0B" w:rsidR="00542E0B">
        <w:t xml:space="preserve"> S</w:t>
      </w:r>
      <w:r w:rsidR="00D60D5F">
        <w:t>.</w:t>
      </w:r>
      <w:r w:rsidRPr="00542E0B" w:rsidR="00542E0B">
        <w:t xml:space="preserve">, OIB: </w:t>
      </w:r>
      <w:r w:rsidR="00D60D5F">
        <w:t>…</w:t>
      </w:r>
      <w:r w:rsidRPr="00542E0B" w:rsidR="00542E0B">
        <w:t>, iz N</w:t>
      </w:r>
      <w:r w:rsidR="00D60D5F">
        <w:t>.</w:t>
      </w:r>
      <w:r w:rsidRPr="00542E0B" w:rsidR="00542E0B">
        <w:t xml:space="preserve">, </w:t>
      </w:r>
      <w:r w:rsidR="00D60D5F">
        <w:t>…</w:t>
      </w:r>
      <w:r w:rsidRPr="00542E0B" w:rsidR="00542E0B">
        <w:t>, sada na adresi u Z</w:t>
      </w:r>
      <w:r w:rsidR="00D60D5F">
        <w:t>.</w:t>
      </w:r>
      <w:r w:rsidRPr="00542E0B" w:rsidR="00542E0B">
        <w:t xml:space="preserve">, </w:t>
      </w:r>
      <w:r w:rsidR="00D60D5F">
        <w:t>…</w:t>
      </w:r>
      <w:r w:rsidRPr="00542E0B" w:rsidR="00542E0B">
        <w:t>, uz sudjelovanje mlt. L</w:t>
      </w:r>
      <w:r w:rsidR="00D60D5F">
        <w:t>.</w:t>
      </w:r>
      <w:r w:rsidRPr="00542E0B" w:rsidR="00542E0B">
        <w:t xml:space="preserve"> S</w:t>
      </w:r>
      <w:r w:rsidR="00D60D5F">
        <w:t>.</w:t>
      </w:r>
      <w:r w:rsidRPr="00542E0B" w:rsidR="00542E0B">
        <w:t xml:space="preserve">, OIB: </w:t>
      </w:r>
      <w:r w:rsidR="00D60D5F">
        <w:t>…</w:t>
      </w:r>
      <w:r w:rsidRPr="00542E0B" w:rsidR="00542E0B">
        <w:t xml:space="preserve"> i mlt. N</w:t>
      </w:r>
      <w:r w:rsidR="00D60D5F">
        <w:t>.</w:t>
      </w:r>
      <w:r w:rsidRPr="00542E0B" w:rsidR="00542E0B">
        <w:t xml:space="preserve"> S</w:t>
      </w:r>
      <w:r w:rsidR="00D60D5F">
        <w:t>.</w:t>
      </w:r>
      <w:r w:rsidRPr="00542E0B" w:rsidR="00542E0B">
        <w:t xml:space="preserve">, OIB: </w:t>
      </w:r>
      <w:r w:rsidR="00D60D5F">
        <w:t>…</w:t>
      </w:r>
      <w:r w:rsidRPr="00542E0B" w:rsidR="00542E0B">
        <w:t>, oboje iz N</w:t>
      </w:r>
      <w:r w:rsidR="00D60D5F">
        <w:t>.</w:t>
      </w:r>
      <w:r w:rsidRPr="00542E0B" w:rsidR="00542E0B">
        <w:t xml:space="preserve">, </w:t>
      </w:r>
      <w:r w:rsidR="00D60D5F">
        <w:t>…</w:t>
      </w:r>
      <w:r w:rsidRPr="00542E0B" w:rsidR="00542E0B">
        <w:t>, radi razvoda braka s mlt. djecom i dr., dana 22. srpnja 2026.,</w:t>
      </w:r>
    </w:p>
    <w:p w:rsidR="00AD2022" w:rsidP="005B08E3" w:rsidRDefault="00AD2022" w14:paraId="23B25B7C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26671" w:rsidP="005B08E3" w:rsidRDefault="00F26671" w14:paraId="0C6C6649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5B08E3" w:rsidP="007067A9" w:rsidRDefault="005B08E3" w14:paraId="359CC7E0" w14:textId="77777777">
      <w:pPr>
        <w:jc w:val="center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r i j e š i o   j e</w:t>
      </w:r>
    </w:p>
    <w:p w:rsidR="005B08E3" w:rsidP="005B08E3" w:rsidRDefault="005B08E3" w14:paraId="5AACAF8B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26671" w:rsidP="005B08E3" w:rsidRDefault="00F26671" w14:paraId="2DD7592A" w14:textId="77777777">
      <w:pPr>
        <w:jc w:val="both"/>
        <w:rPr>
          <w:rFonts w:ascii="Arial" w:hAnsi="Arial" w:cs="Arial"/>
          <w:sz w:val="24"/>
          <w:szCs w:val="24"/>
        </w:rPr>
      </w:pPr>
    </w:p>
    <w:p w:rsidR="00542E0B" w:rsidP="00542E0B" w:rsidRDefault="00542E0B" w14:paraId="398468CA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I/ Mlt. L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 S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, OIB: </w:t>
      </w:r>
      <w:r w:rsidR="00D60D5F">
        <w:rPr>
          <w:rFonts w:ascii="Arial" w:hAnsi="Arial" w:cs="Arial"/>
          <w:sz w:val="24"/>
          <w:szCs w:val="24"/>
        </w:rPr>
        <w:t>…</w:t>
      </w:r>
      <w:r w:rsidRPr="00542E0B">
        <w:rPr>
          <w:rFonts w:ascii="Arial" w:hAnsi="Arial" w:cs="Arial"/>
          <w:sz w:val="24"/>
          <w:szCs w:val="24"/>
        </w:rPr>
        <w:t xml:space="preserve">, rođenoj </w:t>
      </w:r>
      <w:r w:rsidR="00D60D5F">
        <w:rPr>
          <w:rFonts w:ascii="Arial" w:hAnsi="Arial" w:cs="Arial"/>
          <w:sz w:val="24"/>
          <w:szCs w:val="24"/>
        </w:rPr>
        <w:t>…</w:t>
      </w:r>
      <w:r w:rsidRPr="00542E0B">
        <w:rPr>
          <w:rFonts w:ascii="Arial" w:hAnsi="Arial" w:cs="Arial"/>
          <w:sz w:val="24"/>
          <w:szCs w:val="24"/>
        </w:rPr>
        <w:t xml:space="preserve"> u N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 i mlt. N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 S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, OIB: </w:t>
      </w:r>
      <w:r w:rsidR="00D60D5F">
        <w:rPr>
          <w:rFonts w:ascii="Arial" w:hAnsi="Arial" w:cs="Arial"/>
          <w:sz w:val="24"/>
          <w:szCs w:val="24"/>
        </w:rPr>
        <w:t>…</w:t>
      </w:r>
      <w:r w:rsidRPr="00542E0B">
        <w:rPr>
          <w:rFonts w:ascii="Arial" w:hAnsi="Arial" w:cs="Arial"/>
          <w:sz w:val="24"/>
          <w:szCs w:val="24"/>
        </w:rPr>
        <w:t xml:space="preserve">, rođenom </w:t>
      </w:r>
      <w:r w:rsidR="00D60D5F">
        <w:rPr>
          <w:rFonts w:ascii="Arial" w:hAnsi="Arial" w:cs="Arial"/>
          <w:sz w:val="24"/>
          <w:szCs w:val="24"/>
        </w:rPr>
        <w:t>..</w:t>
      </w:r>
      <w:r w:rsidRPr="00542E0B">
        <w:rPr>
          <w:rFonts w:ascii="Arial" w:hAnsi="Arial" w:cs="Arial"/>
          <w:sz w:val="24"/>
          <w:szCs w:val="24"/>
        </w:rPr>
        <w:t>. u N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>, imenuje se poseban skrbnik radi zaštite prava i interesa mlt. djeteta u ovosudnom postupku.</w:t>
      </w:r>
    </w:p>
    <w:p w:rsidRPr="00542E0B" w:rsidR="00542E0B" w:rsidP="00542E0B" w:rsidRDefault="00542E0B" w14:paraId="27B4E0A1" w14:textId="77777777">
      <w:pPr>
        <w:jc w:val="both"/>
        <w:rPr>
          <w:rFonts w:ascii="Arial" w:hAnsi="Arial" w:cs="Arial"/>
          <w:sz w:val="24"/>
          <w:szCs w:val="24"/>
        </w:rPr>
      </w:pPr>
    </w:p>
    <w:p w:rsidR="00542E0B" w:rsidP="00542E0B" w:rsidRDefault="00542E0B" w14:paraId="611A52C2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II/ Poseban skrbnik imenuje se u osobi M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 M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, dipl. iur., djelatnice Centra </w:t>
      </w:r>
      <w:r w:rsidR="00D60D5F">
        <w:rPr>
          <w:rFonts w:ascii="Arial" w:hAnsi="Arial" w:cs="Arial"/>
          <w:sz w:val="24"/>
          <w:szCs w:val="24"/>
        </w:rPr>
        <w:t>…</w:t>
      </w:r>
      <w:r w:rsidRPr="00542E0B">
        <w:rPr>
          <w:rFonts w:ascii="Arial" w:hAnsi="Arial" w:cs="Arial"/>
          <w:sz w:val="24"/>
          <w:szCs w:val="24"/>
        </w:rPr>
        <w:t xml:space="preserve"> Podružnica O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, </w:t>
      </w:r>
      <w:r w:rsidR="00D60D5F">
        <w:rPr>
          <w:rFonts w:ascii="Arial" w:hAnsi="Arial" w:cs="Arial"/>
          <w:sz w:val="24"/>
          <w:szCs w:val="24"/>
        </w:rPr>
        <w:t>…</w:t>
      </w:r>
      <w:r w:rsidRPr="00542E0B">
        <w:rPr>
          <w:rFonts w:ascii="Arial" w:hAnsi="Arial" w:cs="Arial"/>
          <w:sz w:val="24"/>
          <w:szCs w:val="24"/>
        </w:rPr>
        <w:t>.</w:t>
      </w:r>
    </w:p>
    <w:p w:rsidRPr="00542E0B" w:rsidR="00542E0B" w:rsidP="00542E0B" w:rsidRDefault="00542E0B" w14:paraId="49E5C740" w14:textId="77777777">
      <w:pPr>
        <w:jc w:val="both"/>
        <w:rPr>
          <w:rFonts w:ascii="Arial" w:hAnsi="Arial" w:cs="Arial"/>
          <w:sz w:val="24"/>
          <w:szCs w:val="24"/>
        </w:rPr>
      </w:pPr>
    </w:p>
    <w:p w:rsidR="00542E0B" w:rsidP="00542E0B" w:rsidRDefault="00542E0B" w14:paraId="0F19B5E0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III/ Poseban skrbnik ovlašten je zastupati mlt. djecu u ovosudnom postupku.</w:t>
      </w:r>
    </w:p>
    <w:p w:rsidRPr="00542E0B" w:rsidR="00542E0B" w:rsidP="00542E0B" w:rsidRDefault="00542E0B" w14:paraId="6862FAC2" w14:textId="77777777">
      <w:pPr>
        <w:jc w:val="both"/>
        <w:rPr>
          <w:rFonts w:ascii="Arial" w:hAnsi="Arial" w:cs="Arial"/>
          <w:sz w:val="24"/>
          <w:szCs w:val="24"/>
        </w:rPr>
      </w:pPr>
    </w:p>
    <w:p w:rsidR="00542E0B" w:rsidP="00542E0B" w:rsidRDefault="00542E0B" w14:paraId="383AE102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IV/ Poseban skrbnik dužan je zastupati mlt. djecu na način da djecu obavijesti o predmetu spora, tijeku i ishodu istog na način koji je primjeren dječjoj dobi, kontaktirati s roditeljima ili drugim osobama koje su istoj bliske.</w:t>
      </w:r>
    </w:p>
    <w:p w:rsidRPr="00542E0B" w:rsidR="00542E0B" w:rsidP="00542E0B" w:rsidRDefault="00542E0B" w14:paraId="45D6DF38" w14:textId="77777777">
      <w:pPr>
        <w:jc w:val="both"/>
        <w:rPr>
          <w:rFonts w:ascii="Arial" w:hAnsi="Arial" w:cs="Arial"/>
          <w:sz w:val="24"/>
          <w:szCs w:val="24"/>
        </w:rPr>
      </w:pPr>
    </w:p>
    <w:p w:rsidR="005B08E3" w:rsidP="00542E0B" w:rsidRDefault="00542E0B" w14:paraId="5F3E4AD9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V/ Žalba protiv ovosudnog rješenja ne odgađa pravne učinke rješenja.</w:t>
      </w:r>
    </w:p>
    <w:p w:rsidRPr="00F26671" w:rsidR="00F26671" w:rsidP="00F15D1A" w:rsidRDefault="00F26671" w14:paraId="73CA490F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3261C9AC" w14:textId="77777777">
      <w:pPr>
        <w:jc w:val="center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Obrazloženje</w:t>
      </w:r>
    </w:p>
    <w:p w:rsidR="00F15D1A" w:rsidP="00F15D1A" w:rsidRDefault="00F15D1A" w14:paraId="6C82A3D3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</w:t>
      </w:r>
      <w:r w:rsidRPr="00F26671">
        <w:rPr>
          <w:rFonts w:ascii="Arial" w:hAnsi="Arial" w:cs="Arial"/>
          <w:sz w:val="24"/>
          <w:szCs w:val="24"/>
        </w:rPr>
        <w:tab/>
      </w:r>
    </w:p>
    <w:p w:rsidRPr="00F26671" w:rsidR="00F26671" w:rsidP="00F15D1A" w:rsidRDefault="00F26671" w14:paraId="6AD3B569" w14:textId="77777777">
      <w:pPr>
        <w:jc w:val="both"/>
        <w:rPr>
          <w:rFonts w:ascii="Arial" w:hAnsi="Arial" w:cs="Arial"/>
          <w:sz w:val="24"/>
          <w:szCs w:val="24"/>
        </w:rPr>
      </w:pPr>
    </w:p>
    <w:p w:rsidR="00F15D1A" w:rsidP="00F15D1A" w:rsidRDefault="00542E0B" w14:paraId="56E35C61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1. Tužiteljica je podnijela ovome sudu tužbu radi donošenja odluke o razvodu braka s mlt. djecom i prijedlogom za donošenje odluke o ostvarivanju roditeljske skrbi, stanovanju djece, ostvarivanju osobnih odnosa i uzdržavanju.</w:t>
      </w:r>
    </w:p>
    <w:p w:rsidRPr="00F26671" w:rsidR="00542E0B" w:rsidP="00F15D1A" w:rsidRDefault="00542E0B" w14:paraId="6B5BC9FB" w14:textId="77777777">
      <w:pPr>
        <w:jc w:val="both"/>
        <w:rPr>
          <w:rFonts w:ascii="Arial" w:hAnsi="Arial" w:cs="Arial"/>
          <w:sz w:val="24"/>
          <w:szCs w:val="24"/>
        </w:rPr>
      </w:pPr>
    </w:p>
    <w:p w:rsidR="00542E0B" w:rsidP="00542E0B" w:rsidRDefault="00542E0B" w14:paraId="3B608CBB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lastRenderedPageBreak/>
        <w:t>2. Temeljem odredbe čl. 479. Obiteljskog zakona mlt. djeca su stranke ovosudnog postupka neovisno o tome da li su ga pokrenuli, te je sud radi zaštite prava i interesa mlt. djeteta imenovao skrbnika istom temeljem čl. 240 st. 1 toč. 2 u svezi s čl. 97 i 101 te 487 Obiteljskog zakona (Narodne Novine 103/15).</w:t>
      </w:r>
    </w:p>
    <w:p w:rsidRPr="00542E0B" w:rsidR="00542E0B" w:rsidP="00542E0B" w:rsidRDefault="00542E0B" w14:paraId="0203C72A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542E0B" w:rsidRDefault="00542E0B" w14:paraId="65FC58F1" w14:textId="77777777">
      <w:pPr>
        <w:jc w:val="center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Osijek, 22. srpnja 2026.</w:t>
      </w:r>
    </w:p>
    <w:p w:rsidRPr="00F26671" w:rsidR="00F15D1A" w:rsidP="00F15D1A" w:rsidRDefault="00F15D1A" w14:paraId="1CED08B8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AD2022" w:rsidP="00F15D1A" w:rsidRDefault="00AD2022" w14:paraId="4C744C4A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249F9DBC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 w:rsidR="00AD2022">
        <w:rPr>
          <w:rFonts w:ascii="Arial" w:hAnsi="Arial" w:cs="Arial"/>
          <w:sz w:val="24"/>
          <w:szCs w:val="24"/>
        </w:rPr>
        <w:tab/>
      </w:r>
      <w:r w:rsidR="00F26671">
        <w:rPr>
          <w:rFonts w:ascii="Arial" w:hAnsi="Arial" w:cs="Arial"/>
          <w:sz w:val="24"/>
          <w:szCs w:val="24"/>
        </w:rPr>
        <w:tab/>
      </w:r>
      <w:r w:rsid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>Sudac</w:t>
      </w:r>
    </w:p>
    <w:p w:rsidRPr="00F26671" w:rsidR="00F15D1A" w:rsidP="00F15D1A" w:rsidRDefault="00F15D1A" w14:paraId="1A72E986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>
        <w:rPr>
          <w:rFonts w:ascii="Arial" w:hAnsi="Arial" w:cs="Arial"/>
          <w:sz w:val="24"/>
          <w:szCs w:val="24"/>
        </w:rPr>
        <w:tab/>
      </w:r>
      <w:r w:rsidRPr="00F26671" w:rsidR="007067A9">
        <w:rPr>
          <w:rFonts w:ascii="Arial" w:hAnsi="Arial" w:cs="Arial"/>
          <w:sz w:val="24"/>
          <w:szCs w:val="24"/>
        </w:rPr>
        <w:t xml:space="preserve"> </w:t>
      </w:r>
      <w:r w:rsidR="00F26671">
        <w:rPr>
          <w:rFonts w:ascii="Arial" w:hAnsi="Arial" w:cs="Arial"/>
          <w:sz w:val="24"/>
          <w:szCs w:val="24"/>
        </w:rPr>
        <w:tab/>
      </w:r>
      <w:r w:rsidR="00F26671">
        <w:rPr>
          <w:rFonts w:ascii="Arial" w:hAnsi="Arial" w:cs="Arial"/>
          <w:sz w:val="24"/>
          <w:szCs w:val="24"/>
        </w:rPr>
        <w:tab/>
      </w:r>
      <w:r w:rsidRPr="00F26671" w:rsidR="007067A9">
        <w:rPr>
          <w:rFonts w:ascii="Arial" w:hAnsi="Arial" w:cs="Arial"/>
          <w:sz w:val="24"/>
          <w:szCs w:val="24"/>
        </w:rPr>
        <w:t xml:space="preserve">  </w:t>
      </w:r>
      <w:r w:rsidRPr="00F26671">
        <w:rPr>
          <w:rFonts w:ascii="Arial" w:hAnsi="Arial" w:cs="Arial"/>
          <w:sz w:val="24"/>
          <w:szCs w:val="24"/>
        </w:rPr>
        <w:t>Dalmoslava Grgić</w:t>
      </w:r>
      <w:r w:rsidR="00542E0B">
        <w:rPr>
          <w:rFonts w:ascii="Arial" w:hAnsi="Arial" w:cs="Arial"/>
          <w:sz w:val="24"/>
          <w:szCs w:val="24"/>
        </w:rPr>
        <w:t>, v.r.</w:t>
      </w:r>
    </w:p>
    <w:p w:rsidRPr="00F26671" w:rsidR="00F15D1A" w:rsidP="00F15D1A" w:rsidRDefault="00F15D1A" w14:paraId="4575844F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4861A13E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6473997E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41D46C09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</w:t>
      </w:r>
    </w:p>
    <w:p w:rsidRPr="00F26671" w:rsidR="00F15D1A" w:rsidP="00F15D1A" w:rsidRDefault="00F15D1A" w14:paraId="0D417961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23DA2521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02CF20E2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5F2D32ED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64078A1C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104A471D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0C96EF71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7067A9" w:rsidP="00F15D1A" w:rsidRDefault="007067A9" w14:paraId="156C759B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7CE86D95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AD2022" w14:paraId="7BC0E8C2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>POUKA</w:t>
      </w:r>
      <w:r w:rsidRPr="00F26671" w:rsidR="00F15D1A">
        <w:rPr>
          <w:rFonts w:ascii="Arial" w:hAnsi="Arial" w:cs="Arial"/>
          <w:sz w:val="24"/>
          <w:szCs w:val="24"/>
        </w:rPr>
        <w:t xml:space="preserve"> O PRAVNOM LIJEKU:</w:t>
      </w:r>
    </w:p>
    <w:p w:rsidRPr="00F26671" w:rsidR="00F15D1A" w:rsidP="00F15D1A" w:rsidRDefault="00F15D1A" w14:paraId="32AE4F97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64302A19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Protiv ovog rješenja nezadovoljna stranka ima pravo žalbe u roku 15 dana, od dana primitka istog. Žalba se podnosi u tri istovjetna primjerka, putem ovoga suda, nadležnom županijskom sudu.                        </w:t>
      </w:r>
    </w:p>
    <w:p w:rsidRPr="00F26671" w:rsidR="00F15D1A" w:rsidP="00F15D1A" w:rsidRDefault="00F15D1A" w14:paraId="26CBDD8C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75FEFCE0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Žalba ne odgađa pravne učinke rješenja. </w:t>
      </w:r>
    </w:p>
    <w:p w:rsidRPr="00F26671" w:rsidR="00F15D1A" w:rsidP="00F15D1A" w:rsidRDefault="00F15D1A" w14:paraId="52382658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Pr="00542E0B" w:rsidR="00542E0B" w:rsidP="00542E0B" w:rsidRDefault="00542E0B" w14:paraId="4F23D94E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Dostaviti:</w:t>
      </w:r>
    </w:p>
    <w:p w:rsidRPr="00542E0B" w:rsidR="00542E0B" w:rsidP="00542E0B" w:rsidRDefault="00542E0B" w14:paraId="2D546F49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1. Pun. tužiteljice</w:t>
      </w:r>
    </w:p>
    <w:p w:rsidRPr="00542E0B" w:rsidR="00542E0B" w:rsidP="00542E0B" w:rsidRDefault="00542E0B" w14:paraId="1B3E1738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2. Tuženiku</w:t>
      </w:r>
    </w:p>
    <w:p w:rsidRPr="00F26671" w:rsidR="00F15D1A" w:rsidP="00542E0B" w:rsidRDefault="00542E0B" w14:paraId="380D6EB3" w14:textId="77777777">
      <w:pPr>
        <w:jc w:val="both"/>
        <w:rPr>
          <w:rFonts w:ascii="Arial" w:hAnsi="Arial" w:cs="Arial"/>
          <w:sz w:val="24"/>
          <w:szCs w:val="24"/>
        </w:rPr>
      </w:pPr>
      <w:r w:rsidRPr="00542E0B">
        <w:rPr>
          <w:rFonts w:ascii="Arial" w:hAnsi="Arial" w:cs="Arial"/>
          <w:sz w:val="24"/>
          <w:szCs w:val="24"/>
        </w:rPr>
        <w:t>3. Posebnoj skrbnici M</w:t>
      </w:r>
      <w:r w:rsidR="00D60D5F">
        <w:rPr>
          <w:rFonts w:ascii="Arial" w:hAnsi="Arial" w:cs="Arial"/>
          <w:sz w:val="24"/>
          <w:szCs w:val="24"/>
        </w:rPr>
        <w:t>.</w:t>
      </w:r>
      <w:r w:rsidRPr="00542E0B">
        <w:rPr>
          <w:rFonts w:ascii="Arial" w:hAnsi="Arial" w:cs="Arial"/>
          <w:sz w:val="24"/>
          <w:szCs w:val="24"/>
        </w:rPr>
        <w:t xml:space="preserve"> M</w:t>
      </w:r>
      <w:r w:rsidR="00D60D5F">
        <w:rPr>
          <w:rFonts w:ascii="Arial" w:hAnsi="Arial" w:cs="Arial"/>
          <w:sz w:val="24"/>
          <w:szCs w:val="24"/>
        </w:rPr>
        <w:t>.</w:t>
      </w:r>
    </w:p>
    <w:p w:rsidRPr="00F26671" w:rsidR="00F15D1A" w:rsidP="00F15D1A" w:rsidRDefault="00F15D1A" w14:paraId="765C9B12" w14:textId="77777777">
      <w:pPr>
        <w:jc w:val="both"/>
        <w:rPr>
          <w:rFonts w:ascii="Arial" w:hAnsi="Arial" w:cs="Arial"/>
          <w:sz w:val="24"/>
          <w:szCs w:val="24"/>
        </w:rPr>
      </w:pPr>
      <w:r w:rsidRPr="00F26671">
        <w:rPr>
          <w:rFonts w:ascii="Arial" w:hAnsi="Arial" w:cs="Arial"/>
          <w:sz w:val="24"/>
          <w:szCs w:val="24"/>
        </w:rPr>
        <w:t xml:space="preserve">                         </w:t>
      </w:r>
    </w:p>
    <w:p w:rsidRPr="00F26671" w:rsidR="00F15D1A" w:rsidP="00F15D1A" w:rsidRDefault="00F15D1A" w14:paraId="59B5FDC5" w14:textId="77777777">
      <w:pPr>
        <w:jc w:val="both"/>
        <w:rPr>
          <w:rFonts w:ascii="Arial" w:hAnsi="Arial" w:cs="Arial"/>
          <w:sz w:val="24"/>
          <w:szCs w:val="24"/>
        </w:rPr>
      </w:pPr>
    </w:p>
    <w:p w:rsidRPr="00F26671" w:rsidR="00F15D1A" w:rsidP="00F15D1A" w:rsidRDefault="00F15D1A" w14:paraId="35D54EB3" w14:textId="77777777">
      <w:pPr>
        <w:jc w:val="both"/>
        <w:rPr>
          <w:sz w:val="24"/>
        </w:rPr>
      </w:pPr>
    </w:p>
    <w:p w:rsidRPr="00F24B24" w:rsidR="00E9342F" w:rsidP="00F15D1A" w:rsidRDefault="00E9342F" w14:paraId="53390497" w14:textId="77777777">
      <w:pPr>
        <w:jc w:val="both"/>
        <w:rPr>
          <w:sz w:val="24"/>
        </w:rPr>
      </w:pPr>
    </w:p>
    <w:sectPr w:rsidRPr="00F24B24" w:rsidR="00E9342F" w:rsidSect="00BD6FCA">
      <w:headerReference w:type="even" r:id="rId10"/>
      <w:headerReference w:type="default" r:id="rId11"/>
      <w:pgSz w:w="11906" w:h="16838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Pr="00F26671" w:rsidR="00767197" w:rsidRDefault="00767197" w14:paraId="0E8F4E1C" w14:textId="77777777">
      <w:r w:rsidRPr="00F26671">
        <w:separator/>
      </w:r>
    </w:p>
  </w:endnote>
  <w:endnote w:type="continuationSeparator" w:id="0">
    <w:p w:rsidRPr="00F26671" w:rsidR="00767197" w:rsidRDefault="00767197" w14:paraId="622FC0A5" w14:textId="77777777">
      <w:r w:rsidRPr="00F26671"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Pr="00F26671" w:rsidR="00767197" w:rsidRDefault="00767197" w14:paraId="08AF1C64" w14:textId="77777777">
      <w:r w:rsidRPr="00F26671">
        <w:separator/>
      </w:r>
    </w:p>
  </w:footnote>
  <w:footnote w:type="continuationSeparator" w:id="0">
    <w:p w:rsidRPr="00F26671" w:rsidR="00767197" w:rsidRDefault="00767197" w14:paraId="0CE484F1" w14:textId="77777777">
      <w:r w:rsidRPr="00F26671"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26671" w:rsidR="00B31473" w:rsidRDefault="00B31473" w14:paraId="661D44D9" w14:textId="77777777">
    <w:pPr>
      <w:pStyle w:val="Zaglavlje"/>
      <w:framePr w:wrap="around" w:hAnchor="margin" w:vAnchor="text" w:xAlign="center" w:y="1"/>
      <w:rPr>
        <w:rStyle w:val="Brojstranice"/>
      </w:rPr>
    </w:pPr>
    <w:r w:rsidRPr="00F26671">
      <w:rPr>
        <w:rStyle w:val="Brojstranice"/>
      </w:rPr>
      <w:fldChar w:fldCharType="begin"/>
    </w:r>
    <w:r w:rsidRPr="00F26671">
      <w:rPr>
        <w:rStyle w:val="Brojstranice"/>
      </w:rPr>
      <w:instrText xml:space="preserve">PAGE  </w:instrText>
    </w:r>
    <w:r w:rsidRPr="00F26671">
      <w:rPr>
        <w:rStyle w:val="Brojstranice"/>
      </w:rPr>
      <w:fldChar w:fldCharType="separate"/>
    </w:r>
    <w:r w:rsidRPr="00F26671">
      <w:rPr>
        <w:rStyle w:val="Brojstranice"/>
      </w:rPr>
      <w:t>1</w:t>
    </w:r>
    <w:r w:rsidRPr="00F26671">
      <w:rPr>
        <w:rStyle w:val="Brojstranice"/>
      </w:rPr>
      <w:fldChar w:fldCharType="end"/>
    </w:r>
  </w:p>
  <w:p w:rsidRPr="00F26671" w:rsidR="00B31473" w:rsidRDefault="00B31473" w14:paraId="0BE71AD7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26671" w:rsidR="00B31473" w:rsidRDefault="00B31473" w14:paraId="055A4802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4"/>
      </w:rPr>
    </w:pPr>
    <w:r w:rsidRPr="00F26671">
      <w:rPr>
        <w:rStyle w:val="Brojstranice"/>
        <w:rFonts w:ascii="Arial" w:hAnsi="Arial" w:cs="Arial"/>
        <w:sz w:val="24"/>
      </w:rPr>
      <w:fldChar w:fldCharType="begin"/>
    </w:r>
    <w:r w:rsidRPr="00F26671">
      <w:rPr>
        <w:rStyle w:val="Brojstranice"/>
        <w:rFonts w:ascii="Arial" w:hAnsi="Arial" w:cs="Arial"/>
        <w:sz w:val="24"/>
      </w:rPr>
      <w:instrText xml:space="preserve">PAGE  </w:instrText>
    </w:r>
    <w:r w:rsidRPr="00F26671">
      <w:rPr>
        <w:rStyle w:val="Brojstranice"/>
        <w:rFonts w:ascii="Arial" w:hAnsi="Arial" w:cs="Arial"/>
        <w:sz w:val="24"/>
      </w:rPr>
      <w:fldChar w:fldCharType="separate"/>
    </w:r>
    <w:r w:rsidRPr="00F26671" w:rsidR="00C94CA1">
      <w:rPr>
        <w:rStyle w:val="Brojstranice"/>
        <w:rFonts w:ascii="Arial" w:hAnsi="Arial" w:cs="Arial"/>
        <w:sz w:val="24"/>
      </w:rPr>
      <w:t>2</w:t>
    </w:r>
    <w:r w:rsidRPr="00F26671">
      <w:rPr>
        <w:rStyle w:val="Brojstranice"/>
        <w:rFonts w:ascii="Arial" w:hAnsi="Arial" w:cs="Arial"/>
        <w:sz w:val="24"/>
      </w:rPr>
      <w:fldChar w:fldCharType="end"/>
    </w:r>
  </w:p>
  <w:p w:rsidRPr="00F26671" w:rsidR="00542E0B" w:rsidP="00542E0B" w:rsidRDefault="00542E0B" w14:paraId="73891F0F" w14:textId="77777777">
    <w:pPr>
      <w:ind w:left="5040"/>
      <w:jc w:val="right"/>
      <w:rPr>
        <w:rFonts w:ascii="Arial" w:hAnsi="Arial" w:cs="Arial"/>
        <w:sz w:val="24"/>
        <w:szCs w:val="24"/>
      </w:rPr>
    </w:pPr>
    <w:r w:rsidRPr="00F26671">
      <w:rPr>
        <w:rFonts w:ascii="Arial" w:hAnsi="Arial" w:cs="Arial"/>
        <w:sz w:val="24"/>
        <w:szCs w:val="24"/>
      </w:rPr>
      <w:t>Poslovni broj: P Ob-</w:t>
    </w:r>
    <w:r>
      <w:rPr>
        <w:rFonts w:ascii="Arial" w:hAnsi="Arial" w:cs="Arial"/>
        <w:sz w:val="24"/>
        <w:szCs w:val="24"/>
      </w:rPr>
      <w:t>215</w:t>
    </w:r>
    <w:r w:rsidRPr="00F26671">
      <w:rPr>
        <w:rFonts w:ascii="Arial" w:hAnsi="Arial" w:cs="Arial"/>
        <w:sz w:val="24"/>
        <w:szCs w:val="24"/>
      </w:rPr>
      <w:t xml:space="preserve">/2026-4                            </w:t>
    </w:r>
  </w:p>
  <w:p w:rsidRPr="00F26671" w:rsidR="00983194" w:rsidP="00983194" w:rsidRDefault="00983194" w14:paraId="6E797456" w14:textId="77777777">
    <w:pPr>
      <w:ind w:left="5760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08257E"/>
    <w:multiLevelType w:val="singleLevel"/>
    <w:tmpl w:val="1AC8E3B2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">
    <w:nsid w:val="114B22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CFC2A70"/>
    <w:multiLevelType w:val="hybridMultilevel"/>
    <w:tmpl w:val="3AFE76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D0141"/>
    <w:multiLevelType w:val="hybridMultilevel"/>
    <w:tmpl w:val="BC48A3D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79349F"/>
    <w:multiLevelType w:val="hybridMultilevel"/>
    <w:tmpl w:val="06CE55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06456"/>
    <w:multiLevelType w:val="hybridMultilevel"/>
    <w:tmpl w:val="8CF8A80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186D3E"/>
    <w:multiLevelType w:val="hybridMultilevel"/>
    <w:tmpl w:val="919A459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6B2B2A"/>
    <w:multiLevelType w:val="hybridMultilevel"/>
    <w:tmpl w:val="C6AAFBC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9F7B08"/>
    <w:multiLevelType w:val="hybridMultilevel"/>
    <w:tmpl w:val="BD34F132"/>
    <w:lvl w:ilvl="0" w:tplc="C9CC28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9D13BB"/>
    <w:multiLevelType w:val="hybridMultilevel"/>
    <w:tmpl w:val="A34ADF5E"/>
    <w:lvl w:ilvl="0" w:tplc="B6789D94">
      <w:start w:val="1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A87796D"/>
    <w:multiLevelType w:val="hybridMultilevel"/>
    <w:tmpl w:val="E1FE8E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734309"/>
    <w:multiLevelType w:val="hybridMultilevel"/>
    <w:tmpl w:val="D868A6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F45A0B"/>
    <w:multiLevelType w:val="hybridMultilevel"/>
    <w:tmpl w:val="88D0327A"/>
    <w:lvl w:ilvl="0" w:tplc="4A02BFE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D4455"/>
    <w:multiLevelType w:val="hybridMultilevel"/>
    <w:tmpl w:val="71DEEF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6"/>
  </w:num>
  <w:num w:numId="5">
    <w:abstractNumId w:val="7"/>
  </w:num>
  <w:num w:numId="6">
    <w:abstractNumId w:val="13"/>
  </w:num>
  <w:num w:numId="7">
    <w:abstractNumId w:val="11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83"/>
    <w:rsid w:val="00001F0B"/>
    <w:rsid w:val="00006856"/>
    <w:rsid w:val="00006ADE"/>
    <w:rsid w:val="00014DAE"/>
    <w:rsid w:val="00021E62"/>
    <w:rsid w:val="00042AD9"/>
    <w:rsid w:val="00050FB0"/>
    <w:rsid w:val="000539B4"/>
    <w:rsid w:val="00060580"/>
    <w:rsid w:val="00060B3A"/>
    <w:rsid w:val="000617B9"/>
    <w:rsid w:val="000756EF"/>
    <w:rsid w:val="0007658D"/>
    <w:rsid w:val="00081724"/>
    <w:rsid w:val="00082031"/>
    <w:rsid w:val="00086E19"/>
    <w:rsid w:val="00091F95"/>
    <w:rsid w:val="00092BBD"/>
    <w:rsid w:val="00094AD9"/>
    <w:rsid w:val="000A334D"/>
    <w:rsid w:val="000A7AC7"/>
    <w:rsid w:val="000B5660"/>
    <w:rsid w:val="000C50EB"/>
    <w:rsid w:val="000C535D"/>
    <w:rsid w:val="000D6820"/>
    <w:rsid w:val="000D7F22"/>
    <w:rsid w:val="000E1E2D"/>
    <w:rsid w:val="000E77A1"/>
    <w:rsid w:val="000F082C"/>
    <w:rsid w:val="000F2B1F"/>
    <w:rsid w:val="000F4146"/>
    <w:rsid w:val="000F7348"/>
    <w:rsid w:val="00100ED0"/>
    <w:rsid w:val="001016B1"/>
    <w:rsid w:val="00101D04"/>
    <w:rsid w:val="0010550C"/>
    <w:rsid w:val="001172CC"/>
    <w:rsid w:val="0011766B"/>
    <w:rsid w:val="0012225C"/>
    <w:rsid w:val="00132968"/>
    <w:rsid w:val="00154CCB"/>
    <w:rsid w:val="00180137"/>
    <w:rsid w:val="00183AE1"/>
    <w:rsid w:val="001864AE"/>
    <w:rsid w:val="0019482C"/>
    <w:rsid w:val="00195BF0"/>
    <w:rsid w:val="00196945"/>
    <w:rsid w:val="001A3453"/>
    <w:rsid w:val="001A52B2"/>
    <w:rsid w:val="001B3BC8"/>
    <w:rsid w:val="001D095F"/>
    <w:rsid w:val="001D1F5F"/>
    <w:rsid w:val="001D71BA"/>
    <w:rsid w:val="001E07BE"/>
    <w:rsid w:val="001E7EDA"/>
    <w:rsid w:val="001F75AF"/>
    <w:rsid w:val="001F7E9D"/>
    <w:rsid w:val="00212E31"/>
    <w:rsid w:val="0023472D"/>
    <w:rsid w:val="002412C0"/>
    <w:rsid w:val="0024221C"/>
    <w:rsid w:val="00242BA3"/>
    <w:rsid w:val="00243730"/>
    <w:rsid w:val="00251D2E"/>
    <w:rsid w:val="00255CAC"/>
    <w:rsid w:val="00256545"/>
    <w:rsid w:val="00257AB1"/>
    <w:rsid w:val="0026256E"/>
    <w:rsid w:val="002706C4"/>
    <w:rsid w:val="00277012"/>
    <w:rsid w:val="00290972"/>
    <w:rsid w:val="00292834"/>
    <w:rsid w:val="00297CD4"/>
    <w:rsid w:val="002B4701"/>
    <w:rsid w:val="002C7693"/>
    <w:rsid w:val="002C7BDF"/>
    <w:rsid w:val="002D77B1"/>
    <w:rsid w:val="002E1382"/>
    <w:rsid w:val="00322310"/>
    <w:rsid w:val="0032281E"/>
    <w:rsid w:val="00323A39"/>
    <w:rsid w:val="003308B7"/>
    <w:rsid w:val="00332240"/>
    <w:rsid w:val="003339A4"/>
    <w:rsid w:val="003344FE"/>
    <w:rsid w:val="003503F3"/>
    <w:rsid w:val="003549EF"/>
    <w:rsid w:val="00395493"/>
    <w:rsid w:val="00395E22"/>
    <w:rsid w:val="003A69A3"/>
    <w:rsid w:val="003B2771"/>
    <w:rsid w:val="003B564C"/>
    <w:rsid w:val="003C138B"/>
    <w:rsid w:val="003C211E"/>
    <w:rsid w:val="003C4972"/>
    <w:rsid w:val="003D035C"/>
    <w:rsid w:val="003D141F"/>
    <w:rsid w:val="003D3122"/>
    <w:rsid w:val="003E56A9"/>
    <w:rsid w:val="003E7F9C"/>
    <w:rsid w:val="003F2147"/>
    <w:rsid w:val="003F5A03"/>
    <w:rsid w:val="00412FB7"/>
    <w:rsid w:val="00413F96"/>
    <w:rsid w:val="004145BE"/>
    <w:rsid w:val="00414B43"/>
    <w:rsid w:val="00421ED9"/>
    <w:rsid w:val="004231FE"/>
    <w:rsid w:val="0042396C"/>
    <w:rsid w:val="00431FBB"/>
    <w:rsid w:val="0043560B"/>
    <w:rsid w:val="004357AE"/>
    <w:rsid w:val="004456EB"/>
    <w:rsid w:val="00456514"/>
    <w:rsid w:val="00460DFD"/>
    <w:rsid w:val="00466E45"/>
    <w:rsid w:val="00470D2B"/>
    <w:rsid w:val="004A14B6"/>
    <w:rsid w:val="004A3A22"/>
    <w:rsid w:val="004A418D"/>
    <w:rsid w:val="004B20D9"/>
    <w:rsid w:val="004C4DAC"/>
    <w:rsid w:val="004D0E59"/>
    <w:rsid w:val="004D16EE"/>
    <w:rsid w:val="004D7E08"/>
    <w:rsid w:val="004E6FBD"/>
    <w:rsid w:val="004F766E"/>
    <w:rsid w:val="00511995"/>
    <w:rsid w:val="00512883"/>
    <w:rsid w:val="00512DF4"/>
    <w:rsid w:val="0051344A"/>
    <w:rsid w:val="00515018"/>
    <w:rsid w:val="005150B6"/>
    <w:rsid w:val="00524CAC"/>
    <w:rsid w:val="0053326B"/>
    <w:rsid w:val="005344AA"/>
    <w:rsid w:val="00541B10"/>
    <w:rsid w:val="00542E0B"/>
    <w:rsid w:val="00562697"/>
    <w:rsid w:val="00567758"/>
    <w:rsid w:val="005713DA"/>
    <w:rsid w:val="00577B4B"/>
    <w:rsid w:val="00580C56"/>
    <w:rsid w:val="005921B5"/>
    <w:rsid w:val="00594D36"/>
    <w:rsid w:val="005971D2"/>
    <w:rsid w:val="005A17EC"/>
    <w:rsid w:val="005A1BFC"/>
    <w:rsid w:val="005A5263"/>
    <w:rsid w:val="005A77A1"/>
    <w:rsid w:val="005B08E3"/>
    <w:rsid w:val="005B4449"/>
    <w:rsid w:val="005B4DAA"/>
    <w:rsid w:val="005C4D44"/>
    <w:rsid w:val="005C52C5"/>
    <w:rsid w:val="005D1438"/>
    <w:rsid w:val="005F3BDC"/>
    <w:rsid w:val="005F71E8"/>
    <w:rsid w:val="00604277"/>
    <w:rsid w:val="00631A51"/>
    <w:rsid w:val="006362FF"/>
    <w:rsid w:val="00645554"/>
    <w:rsid w:val="00650482"/>
    <w:rsid w:val="0065117C"/>
    <w:rsid w:val="006720E6"/>
    <w:rsid w:val="00673722"/>
    <w:rsid w:val="00673FED"/>
    <w:rsid w:val="0069184F"/>
    <w:rsid w:val="00695594"/>
    <w:rsid w:val="006A3807"/>
    <w:rsid w:val="006A6BB5"/>
    <w:rsid w:val="006B7362"/>
    <w:rsid w:val="006B76F0"/>
    <w:rsid w:val="006C5A69"/>
    <w:rsid w:val="006D00B9"/>
    <w:rsid w:val="006D113A"/>
    <w:rsid w:val="006F3FC2"/>
    <w:rsid w:val="00701548"/>
    <w:rsid w:val="007067A9"/>
    <w:rsid w:val="00711DD7"/>
    <w:rsid w:val="00720C1E"/>
    <w:rsid w:val="00726C0F"/>
    <w:rsid w:val="00730235"/>
    <w:rsid w:val="00736CE6"/>
    <w:rsid w:val="007376A1"/>
    <w:rsid w:val="00761B01"/>
    <w:rsid w:val="00763AB1"/>
    <w:rsid w:val="00767197"/>
    <w:rsid w:val="00774865"/>
    <w:rsid w:val="00785BA8"/>
    <w:rsid w:val="007A3F27"/>
    <w:rsid w:val="007A4AAB"/>
    <w:rsid w:val="007A60E8"/>
    <w:rsid w:val="007A6B62"/>
    <w:rsid w:val="007A74D3"/>
    <w:rsid w:val="007B354E"/>
    <w:rsid w:val="007B5C13"/>
    <w:rsid w:val="007D06E4"/>
    <w:rsid w:val="007D188D"/>
    <w:rsid w:val="007D5AC5"/>
    <w:rsid w:val="00807BA4"/>
    <w:rsid w:val="008235A8"/>
    <w:rsid w:val="00825309"/>
    <w:rsid w:val="00837F1E"/>
    <w:rsid w:val="00845FBC"/>
    <w:rsid w:val="008475BC"/>
    <w:rsid w:val="00860A1D"/>
    <w:rsid w:val="00880B4A"/>
    <w:rsid w:val="00896DAD"/>
    <w:rsid w:val="008B2951"/>
    <w:rsid w:val="008B5EC6"/>
    <w:rsid w:val="008C1B2C"/>
    <w:rsid w:val="008C2BFC"/>
    <w:rsid w:val="008C59F9"/>
    <w:rsid w:val="008C62B1"/>
    <w:rsid w:val="008C6C65"/>
    <w:rsid w:val="008D2573"/>
    <w:rsid w:val="008D55DE"/>
    <w:rsid w:val="008E3CEC"/>
    <w:rsid w:val="008E7061"/>
    <w:rsid w:val="008F2ACC"/>
    <w:rsid w:val="00900D1B"/>
    <w:rsid w:val="009012F7"/>
    <w:rsid w:val="0090578B"/>
    <w:rsid w:val="0091410A"/>
    <w:rsid w:val="0092033D"/>
    <w:rsid w:val="00921136"/>
    <w:rsid w:val="00922802"/>
    <w:rsid w:val="00924997"/>
    <w:rsid w:val="00931508"/>
    <w:rsid w:val="00931E41"/>
    <w:rsid w:val="0093272D"/>
    <w:rsid w:val="00935484"/>
    <w:rsid w:val="00942E41"/>
    <w:rsid w:val="00983194"/>
    <w:rsid w:val="00990EE2"/>
    <w:rsid w:val="009A3022"/>
    <w:rsid w:val="009A5D21"/>
    <w:rsid w:val="009B2848"/>
    <w:rsid w:val="009B61BF"/>
    <w:rsid w:val="009B6413"/>
    <w:rsid w:val="009C05C8"/>
    <w:rsid w:val="009E4BAC"/>
    <w:rsid w:val="009E54F6"/>
    <w:rsid w:val="009F17E1"/>
    <w:rsid w:val="009F553A"/>
    <w:rsid w:val="00A03B16"/>
    <w:rsid w:val="00A063AC"/>
    <w:rsid w:val="00A078CD"/>
    <w:rsid w:val="00A131E3"/>
    <w:rsid w:val="00A21C90"/>
    <w:rsid w:val="00A24E2C"/>
    <w:rsid w:val="00A41855"/>
    <w:rsid w:val="00A42F31"/>
    <w:rsid w:val="00A4643E"/>
    <w:rsid w:val="00A5034F"/>
    <w:rsid w:val="00A5650F"/>
    <w:rsid w:val="00A5739E"/>
    <w:rsid w:val="00A664F9"/>
    <w:rsid w:val="00A66C61"/>
    <w:rsid w:val="00A6722D"/>
    <w:rsid w:val="00A738A7"/>
    <w:rsid w:val="00A742E6"/>
    <w:rsid w:val="00A800FD"/>
    <w:rsid w:val="00A90479"/>
    <w:rsid w:val="00A93665"/>
    <w:rsid w:val="00A95C82"/>
    <w:rsid w:val="00A975E6"/>
    <w:rsid w:val="00AA58AF"/>
    <w:rsid w:val="00AB1799"/>
    <w:rsid w:val="00AB425A"/>
    <w:rsid w:val="00AC1C8A"/>
    <w:rsid w:val="00AD2022"/>
    <w:rsid w:val="00AD339D"/>
    <w:rsid w:val="00AD4D34"/>
    <w:rsid w:val="00AD67D2"/>
    <w:rsid w:val="00AE033D"/>
    <w:rsid w:val="00AE33D7"/>
    <w:rsid w:val="00AE7935"/>
    <w:rsid w:val="00AF0558"/>
    <w:rsid w:val="00AF3924"/>
    <w:rsid w:val="00AF6724"/>
    <w:rsid w:val="00B20A09"/>
    <w:rsid w:val="00B212D8"/>
    <w:rsid w:val="00B23CDD"/>
    <w:rsid w:val="00B31473"/>
    <w:rsid w:val="00B41640"/>
    <w:rsid w:val="00B51CD5"/>
    <w:rsid w:val="00B527D7"/>
    <w:rsid w:val="00B627FC"/>
    <w:rsid w:val="00B63105"/>
    <w:rsid w:val="00B650F8"/>
    <w:rsid w:val="00B66A30"/>
    <w:rsid w:val="00B66CCC"/>
    <w:rsid w:val="00B73BC2"/>
    <w:rsid w:val="00B8300F"/>
    <w:rsid w:val="00B876A6"/>
    <w:rsid w:val="00B91C5C"/>
    <w:rsid w:val="00BA3B7D"/>
    <w:rsid w:val="00BA68CE"/>
    <w:rsid w:val="00BA74D7"/>
    <w:rsid w:val="00BC3FE0"/>
    <w:rsid w:val="00BD6FCA"/>
    <w:rsid w:val="00BD77AF"/>
    <w:rsid w:val="00BF2EDA"/>
    <w:rsid w:val="00BF3EB4"/>
    <w:rsid w:val="00C4032E"/>
    <w:rsid w:val="00C45123"/>
    <w:rsid w:val="00C51FF5"/>
    <w:rsid w:val="00C74905"/>
    <w:rsid w:val="00C756C5"/>
    <w:rsid w:val="00C80CAF"/>
    <w:rsid w:val="00C81F58"/>
    <w:rsid w:val="00C8364A"/>
    <w:rsid w:val="00C92530"/>
    <w:rsid w:val="00C94CA1"/>
    <w:rsid w:val="00C951D6"/>
    <w:rsid w:val="00CB2604"/>
    <w:rsid w:val="00CC1836"/>
    <w:rsid w:val="00CC6293"/>
    <w:rsid w:val="00CC630C"/>
    <w:rsid w:val="00CD4B05"/>
    <w:rsid w:val="00CD7C26"/>
    <w:rsid w:val="00CE7470"/>
    <w:rsid w:val="00CE7EA7"/>
    <w:rsid w:val="00CF4070"/>
    <w:rsid w:val="00CF7E72"/>
    <w:rsid w:val="00D001B5"/>
    <w:rsid w:val="00D11AF7"/>
    <w:rsid w:val="00D12297"/>
    <w:rsid w:val="00D200E5"/>
    <w:rsid w:val="00D31678"/>
    <w:rsid w:val="00D3316D"/>
    <w:rsid w:val="00D414AE"/>
    <w:rsid w:val="00D60D5F"/>
    <w:rsid w:val="00D7542F"/>
    <w:rsid w:val="00D85103"/>
    <w:rsid w:val="00D87190"/>
    <w:rsid w:val="00D95F50"/>
    <w:rsid w:val="00DB1C71"/>
    <w:rsid w:val="00DB3E9C"/>
    <w:rsid w:val="00DB4256"/>
    <w:rsid w:val="00DB7BDA"/>
    <w:rsid w:val="00DC0764"/>
    <w:rsid w:val="00DC4CEC"/>
    <w:rsid w:val="00DD142B"/>
    <w:rsid w:val="00DD63A3"/>
    <w:rsid w:val="00DE08E7"/>
    <w:rsid w:val="00DE3302"/>
    <w:rsid w:val="00DF2A88"/>
    <w:rsid w:val="00DF2ECF"/>
    <w:rsid w:val="00DF3426"/>
    <w:rsid w:val="00E148BE"/>
    <w:rsid w:val="00E27A17"/>
    <w:rsid w:val="00E35BAC"/>
    <w:rsid w:val="00E426B7"/>
    <w:rsid w:val="00E47997"/>
    <w:rsid w:val="00E61774"/>
    <w:rsid w:val="00E6240B"/>
    <w:rsid w:val="00E72CAA"/>
    <w:rsid w:val="00E83116"/>
    <w:rsid w:val="00E8352A"/>
    <w:rsid w:val="00E9342F"/>
    <w:rsid w:val="00EA1112"/>
    <w:rsid w:val="00EB2470"/>
    <w:rsid w:val="00EB270E"/>
    <w:rsid w:val="00EB3B35"/>
    <w:rsid w:val="00EB4364"/>
    <w:rsid w:val="00EC427F"/>
    <w:rsid w:val="00ED0230"/>
    <w:rsid w:val="00ED3B16"/>
    <w:rsid w:val="00EF1F9C"/>
    <w:rsid w:val="00EF4743"/>
    <w:rsid w:val="00F15D1A"/>
    <w:rsid w:val="00F24B24"/>
    <w:rsid w:val="00F2661E"/>
    <w:rsid w:val="00F26671"/>
    <w:rsid w:val="00F27860"/>
    <w:rsid w:val="00F30916"/>
    <w:rsid w:val="00F3101E"/>
    <w:rsid w:val="00F31631"/>
    <w:rsid w:val="00F45EDF"/>
    <w:rsid w:val="00F5023D"/>
    <w:rsid w:val="00F65153"/>
    <w:rsid w:val="00F70406"/>
    <w:rsid w:val="00F80E99"/>
    <w:rsid w:val="00F86AC7"/>
    <w:rsid w:val="00F9042B"/>
    <w:rsid w:val="00F95DD4"/>
    <w:rsid w:val="00FB17A2"/>
    <w:rsid w:val="00FB6C4D"/>
    <w:rsid w:val="00FD6726"/>
    <w:rsid w:val="00FE0BE6"/>
    <w:rsid w:val="00FE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56C3D44B"/>
  <w15:docId w15:val="{68D79D7E-4ABF-440C-B9F9-DE342422AD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outlineLvl w:val="0"/>
    </w:pPr>
    <w:rPr>
      <w:sz w:val="24"/>
    </w:rPr>
  </w:style>
  <w:style w:type="paragraph" w:styleId="Naslov2">
    <w:name w:val="heading 2"/>
    <w:basedOn w:val="Normal"/>
    <w:next w:val="Normal"/>
    <w:link w:val="Naslov2Char"/>
    <w:qFormat/>
    <w:pPr>
      <w:keepNext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  <w:rPr>
      <w:sz w:val="24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Podnoje">
    <w:name w:val="footer"/>
    <w:basedOn w:val="Normal"/>
    <w:rsid w:val="0008203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51199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31E41"/>
    <w:pPr>
      <w:ind w:left="720"/>
      <w:contextualSpacing/>
    </w:pPr>
  </w:style>
  <w:style w:type="character" w:styleId="Naslov1Char" w:customStyle="true">
    <w:name w:val="Naslov 1 Char"/>
    <w:basedOn w:val="Zadanifontodlomka"/>
    <w:link w:val="Naslov1"/>
    <w:rsid w:val="001E07BE"/>
    <w:rPr>
      <w:sz w:val="24"/>
    </w:rPr>
  </w:style>
  <w:style w:type="character" w:styleId="TijelotekstaChar" w:customStyle="true">
    <w:name w:val="Tijelo teksta Char"/>
    <w:basedOn w:val="Zadanifontodlomka"/>
    <w:link w:val="Tijeloteksta"/>
    <w:rsid w:val="001D095F"/>
    <w:rPr>
      <w:sz w:val="24"/>
    </w:rPr>
  </w:style>
  <w:style w:type="character" w:styleId="Naslov2Char" w:customStyle="true">
    <w:name w:val="Naslov 2 Char"/>
    <w:basedOn w:val="Zadanifontodlomka"/>
    <w:link w:val="Naslov2"/>
    <w:rsid w:val="00A93665"/>
    <w:rPr>
      <w:sz w:val="24"/>
    </w:rPr>
  </w:style>
  <w:style w:type="character" w:styleId="Tekstrezerviranogmjesta">
    <w:name w:val="Placeholder Text"/>
    <w:basedOn w:val="Zadanifontodlomka"/>
    <w:uiPriority w:val="99"/>
    <w:semiHidden/>
    <w:rsid w:val="008F2AC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F2AC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F2ACC"/>
    <w:rPr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F2ACC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F2ACC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086E19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72544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39837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69434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4503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59153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59966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59937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7371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1105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79521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02890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40655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8335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listopada 2026.</izvorni_sadrzaj>
    <derivirana_varijabla naziv="DomainObject.DatumDonosenjaOdluke_1">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Dalmoslava</izvorni_sadrzaj>
    <derivirana_varijabla naziv="DomainObject.DonositeljOdluke.Ime_1">Dalmoslava</derivirana_varijabla>
  </DomainObject.DonositeljOdluke.Ime>
  <DomainObject.DonositeljOdluke.Prezime>
    <izvorni_sadrzaj>Grgić</izvorni_sadrzaj>
    <derivirana_varijabla naziv="DomainObject.DonositeljOdluke.Prezime_1">Grgić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215</izvorni_sadrzaj>
    <derivirana_varijabla naziv="DomainObject.Predmet.Broj_1">215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2026.</izvorni_sadrzaj>
    <derivirana_varijabla naziv="DomainObject.Predmet.DatumOsnivanja_1">22.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663.61</izvorni_sadrzaj>
    <derivirana_varijabla naziv="DomainObject.Predmet.InicijalnaVrijednost_1">663.61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adresa tuženika ?
u tužbi OIB Lare Sabolevski krivo naveden</izvorni_sadrzaj>
    <derivirana_varijabla naziv="DomainObject.Predmet.Opis_1">adresa tuženika ?
u tužbi OIB Lare Sabolevski krivo naveden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Ob-215/2026</izvorni_sadrzaj>
    <derivirana_varijabla naziv="DomainObject.Predmet.OznakaBroj_1">P Ob-215/2026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Matej Sabolevski</izvorni_sadrzaj>
    <derivirana_varijabla naziv="DomainObject.Predmet.ProtustrankaFormated_1">  Matej Sabolevski</derivirana_varijabla>
  </DomainObject.Predmet.ProtustrankaFormated>
  <DomainObject.Predmet.ProtustrankaFormatedOIB>
    <izvorni_sadrzaj>  Matej Sabolevski, OIB 23744703650</izvorni_sadrzaj>
    <derivirana_varijabla naziv="DomainObject.Predmet.ProtustrankaFormatedOIB_1">  Matej Sabolevski, OIB 23744703650</derivirana_varijabla>
  </DomainObject.Predmet.ProtustrankaFormatedOIB>
  <DomainObject.Predmet.ProtustrankaFormatedWithAdress>
    <izvorni_sadrzaj> Matej Sabolevski, ĐURE ĐAKOVIĆA 4, 31500 Našice</izvorni_sadrzaj>
    <derivirana_varijabla naziv="DomainObject.Predmet.ProtustrankaFormatedWithAdress_1"> Matej Sabolevski, ĐURE ĐAKOVIĆA 4, 31500 Našice</derivirana_varijabla>
  </DomainObject.Predmet.ProtustrankaFormatedWithAdress>
  <DomainObject.Predmet.ProtustrankaFormatedWithAdressOIB>
    <izvorni_sadrzaj> Matej Sabolevski, OIB 23744703650, ĐURE ĐAKOVIĆA 4, 31500 Našice</izvorni_sadrzaj>
    <derivirana_varijabla naziv="DomainObject.Predmet.ProtustrankaFormatedWithAdressOIB_1"> Matej Sabolevski, OIB 23744703650, ĐURE ĐAKOVIĆA 4, 31500 Našice</derivirana_varijabla>
  </DomainObject.Predmet.ProtustrankaFormatedWithAdressOIB>
  <DomainObject.Predmet.ProtustrankaWithAdress>
    <izvorni_sadrzaj>Matej Sabolevski ĐURE ĐAKOVIĆA 4, 31500 Našice</izvorni_sadrzaj>
    <derivirana_varijabla naziv="DomainObject.Predmet.ProtustrankaWithAdress_1">Matej Sabolevski ĐURE ĐAKOVIĆA 4, 31500 Našice</derivirana_varijabla>
  </DomainObject.Predmet.ProtustrankaWithAdress>
  <DomainObject.Predmet.ProtustrankaWithAdressOIB>
    <izvorni_sadrzaj>Matej Sabolevski, OIB 23744703650, ĐURE ĐAKOVIĆA 4, 31500 Našice</izvorni_sadrzaj>
    <derivirana_varijabla naziv="DomainObject.Predmet.ProtustrankaWithAdressOIB_1">Matej Sabolevski, OIB 23744703650, ĐURE ĐAKOVIĆA 4, 31500 Našice</derivirana_varijabla>
  </DomainObject.Predmet.ProtustrankaWithAdressOIB>
  <DomainObject.Predmet.ProtustrankaNazivFormated>
    <izvorni_sadrzaj>Matej Sabolevski</izvorni_sadrzaj>
    <derivirana_varijabla naziv="DomainObject.Predmet.ProtustrankaNazivFormated_1">Matej Sabolevski</derivirana_varijabla>
  </DomainObject.Predmet.ProtustrankaNazivFormated>
  <DomainObject.Predmet.ProtustrankaNazivFormatedOIB>
    <izvorni_sadrzaj>Matej Sabolevski, OIB 23744703650</izvorni_sadrzaj>
    <derivirana_varijabla naziv="DomainObject.Predmet.ProtustrankaNazivFormatedOIB_1">Matej Sabolevski, OIB 23744703650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referada</izvorni_sadrzaj>
    <derivirana_varijabla naziv="DomainObject.Predmet.Referada.Naziv_1">13. referada</derivirana_varijabla>
  </DomainObject.Predmet.Referada.Naziv>
  <DomainObject.Predmet.Referada.Oznaka>
    <izvorni_sadrzaj>13.ref.</izvorni_sadrzaj>
    <derivirana_varijabla naziv="DomainObject.Predmet.Referada.Oznaka_1">13.ref.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Dalmoslava Grgić</izvorni_sadrzaj>
    <derivirana_varijabla naziv="DomainObject.Predmet.Referada.Sudac_1">Dalmoslava Grgić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Tena Abičić zastupanog po punomoćniku Vlasta Šteher; Hrvatski zavod za socijalni rad, PU Osijek</izvorni_sadrzaj>
    <derivirana_varijabla naziv="DomainObject.Predmet.StrankaFormated_1">  Tena Abičić zastupanog po punomoćniku Vlasta Šteher; Hrvatski zavod za socijalni rad, PU Osijek</derivirana_varijabla>
  </DomainObject.Predmet.StrankaFormated>
  <DomainObject.Predmet.StrankaFormatedOIB>
    <izvorni_sadrzaj>  Tena Abičić, OIB 91680681128 zastupanog po punomoćniku Vlasta Šteher; Hrvatski zavod za socijalni rad, PU Osijek, OIB 52966791065</izvorni_sadrzaj>
    <derivirana_varijabla naziv="DomainObject.Predmet.StrankaFormatedOIB_1">  Tena Abičić, OIB 91680681128 zastupanog po punomoćniku Vlasta Šteher; Hrvatski zavod za socijalni rad, PU Osijek, OIB 52966791065</derivirana_varijabla>
  </DomainObject.Predmet.StrankaFormatedOIB>
  <DomainObject.Predmet.StrankaFormatedWithAdress>
    <izvorni_sadrzaj> Tena Abičić, MOSORSKA 3, 31500 Našice zastupanog po punomoćniku Vlasta Šteher; Hrvatski zavod za socijalni rad, PU Osijek, Ulica Ivana Dežmana 6, 10000 Zagreb</izvorni_sadrzaj>
    <derivirana_varijabla naziv="DomainObject.Predmet.StrankaFormatedWithAdress_1"> Tena Abičić, MOSORSKA 3, 31500 Našice zastupanog po punomoćniku Vlasta Šteher; Hrvatski zavod za socijalni rad, PU Osijek, Ulica Ivana Dežmana 6, 10000 Zagreb</derivirana_varijabla>
  </DomainObject.Predmet.StrankaFormatedWithAdress>
  <DomainObject.Predmet.StrankaFormatedWithAdressOIB>
    <izvorni_sadrzaj> Tena Abičić, OIB 91680681128, MOSORSKA 3, 31500 Našice zastupanog po punomoćniku Vlasta Šteher; Hrvatski zavod za socijalni rad, PU Osijek, OIB 52966791065, Ulica Ivana Dežmana 6, 10000 Zagreb</izvorni_sadrzaj>
    <derivirana_varijabla naziv="DomainObject.Predmet.StrankaFormatedWithAdressOIB_1"> Tena Abičić, OIB 91680681128, MOSORSKA 3, 31500 Našice zastupanog po punomoćniku Vlasta Šteher; Hrvatski zavod za socijalni rad, PU Osijek, OIB 52966791065, Ulica Ivana Dežmana 6, 10000 Zagreb</derivirana_varijabla>
  </DomainObject.Predmet.StrankaFormatedWithAdressOIB>
  <DomainObject.Predmet.StrankaWithAdress>
    <izvorni_sadrzaj>Tena Abičić MOSORSKA 3,31500 Našice,Hrvatski zavod za socijalni rad, PU Osijek Ulica Ivana Dežmana 6,10000 Zagreb</izvorni_sadrzaj>
    <derivirana_varijabla naziv="DomainObject.Predmet.StrankaWithAdress_1">Tena Abičić MOSORSKA 3,31500 Našice,Hrvatski zavod za socijalni rad, PU Osijek Ulica Ivana Dežmana 6,10000 Zagreb</derivirana_varijabla>
  </DomainObject.Predmet.StrankaWithAdress>
  <DomainObject.Predmet.StrankaWithAdressOIB>
    <izvorni_sadrzaj>Tena Abičić, OIB 91680681128, MOSORSKA 3,31500 Našice,Hrvatski zavod za socijalni rad, PU Osijek, OIB 52966791065, Ulica Ivana Dežmana 6,10000 Zagreb</izvorni_sadrzaj>
    <derivirana_varijabla naziv="DomainObject.Predmet.StrankaWithAdressOIB_1">Tena Abičić, OIB 91680681128, MOSORSKA 3,31500 Našice,Hrvatski zavod za socijalni rad, PU Osijek, OIB 52966791065, Ulica Ivana Dežmana 6,10000 Zagreb</derivirana_varijabla>
  </DomainObject.Predmet.StrankaWithAdressOIB>
  <DomainObject.Predmet.StrankaNazivFormated>
    <izvorni_sadrzaj>Tena Abičić,Hrvatski zavod za socijalni rad, PU Osijek</izvorni_sadrzaj>
    <derivirana_varijabla naziv="DomainObject.Predmet.StrankaNazivFormated_1">Tena Abičić,Hrvatski zavod za socijalni rad, PU Osijek</derivirana_varijabla>
  </DomainObject.Predmet.StrankaNazivFormated>
  <DomainObject.Predmet.StrankaNazivFormatedOIB>
    <izvorni_sadrzaj>Tena Abičić, OIB 91680681128,Hrvatski zavod za socijalni rad, PU Osijek, OIB 52966791065</izvorni_sadrzaj>
    <derivirana_varijabla naziv="DomainObject.Predmet.StrankaNazivFormatedOIB_1">Tena Abičić, OIB 91680681128,Hrvatski zavod za socijalni rad, PU Osijek, OIB 52966791065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 referada</izvorni_sadrzaj>
    <derivirana_varijabla naziv="DomainObject.Predmet.TrenutnaLokacijaSpisa.Naziv_1">13.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Razvod braka sa mllj. djecom</izvorni_sadrzaj>
    <derivirana_varijabla naziv="DomainObject.Predmet.VrstaSpora.Naziv_1">Razvod braka sa mllj. djecom</derivirana_varijabla>
  </DomainObject.Predmet.VrstaSpora.Naziv>
  <DomainObject.Predmet.Zapisnicar>
    <izvorni_sadrzaj>Jelena Jurković</izvorni_sadrzaj>
    <derivirana_varijabla naziv="DomainObject.Predmet.Zapisnicar_1">Jelena Jurković</derivirana_varijabla>
  </DomainObject.Predmet.Zapisnicar>
  <DomainObject.Predmet.StrankaListFormated>
    <izvorni_sadrzaj>
      <item>Tena Abičić zastupanog po punomoćniku Vlasta Šteher</item>
      <item>Hrvatski zavod za socijalni rad, PU Osijek</item>
    </izvorni_sadrzaj>
    <derivirana_varijabla naziv="DomainObject.Predmet.StrankaListFormated_1">
      <item>Tena Abičić zastupanog po punomoćniku Vlasta Šteher</item>
      <item>Hrvatski zavod za socijalni rad, PU Osijek</item>
    </derivirana_varijabla>
  </DomainObject.Predmet.StrankaListFormated>
  <DomainObject.Predmet.StrankaListFormatedOIB>
    <izvorni_sadrzaj>
      <item>Tena Abičić, OIB 91680681128 zastupanog po punomoćniku Vlasta Šteher</item>
      <item>Hrvatski zavod za socijalni rad, PU Osijek, OIB 52966791065</item>
    </izvorni_sadrzaj>
    <derivirana_varijabla naziv="DomainObject.Predmet.StrankaListFormatedOIB_1">
      <item>Tena Abičić, OIB 91680681128 zastupanog po punomoćniku Vlasta Šteher</item>
      <item>Hrvatski zavod za socijalni rad, PU Osijek, OIB 52966791065</item>
    </derivirana_varijabla>
  </DomainObject.Predmet.StrankaListFormatedOIB>
  <DomainObject.Predmet.StrankaListFormatedWithAdress>
    <izvorni_sadrzaj>
      <item>Tena Abičić, MOSORSKA 3, 31500 Našice zastupanog po punomoćniku Vlasta Šteher</item>
      <item>Hrvatski zavod za socijalni rad, PU Osijek, Ulica Ivana Dežmana 6, 10000 Zagreb</item>
    </izvorni_sadrzaj>
    <derivirana_varijabla naziv="DomainObject.Predmet.StrankaListFormatedWithAdress_1">
      <item>Tena Abičić, MOSORSKA 3, 31500 Našice zastupanog po punomoćniku Vlasta Šteher</item>
      <item>Hrvatski zavod za socijalni rad, PU Osijek, Ulica Ivana Dežmana 6, 10000 Zagreb</item>
    </derivirana_varijabla>
  </DomainObject.Predmet.StrankaListFormatedWithAdress>
  <DomainObject.Predmet.StrankaListFormatedWithAdressOIB>
    <izvorni_sadrzaj>
      <item>Tena Abičić, OIB 91680681128, MOSORSKA 3, 31500 Našice zastupanog po punomoćniku Vlasta Šteher</item>
      <item>Hrvatski zavod za socijalni rad, PU Osijek, OIB 52966791065, Ulica Ivana Dežmana 6, 10000 Zagreb</item>
    </izvorni_sadrzaj>
    <derivirana_varijabla naziv="DomainObject.Predmet.StrankaListFormatedWithAdressOIB_1">
      <item>Tena Abičić, OIB 91680681128, MOSORSKA 3, 31500 Našice zastupanog po punomoćniku Vlasta Šteher</item>
      <item>Hrvatski zavod za socijalni rad, PU Osijek, OIB 52966791065, Ulica Ivana Dežmana 6, 10000 Zagreb</item>
    </derivirana_varijabla>
  </DomainObject.Predmet.StrankaListFormatedWithAdressOIB>
  <DomainObject.Predmet.StrankaListNazivFormated>
    <izvorni_sadrzaj>
      <item>Tena Abičić</item>
      <item>Hrvatski zavod za socijalni rad, PU Osijek</item>
    </izvorni_sadrzaj>
    <derivirana_varijabla naziv="DomainObject.Predmet.StrankaListNazivFormated_1">
      <item>Tena Abičić</item>
      <item>Hrvatski zavod za socijalni rad, PU Osijek</item>
    </derivirana_varijabla>
  </DomainObject.Predmet.StrankaListNazivFormated>
  <DomainObject.Predmet.StrankaListNazivFormatedOIB>
    <izvorni_sadrzaj>
      <item>Tena Abičić, OIB 91680681128</item>
      <item>Hrvatski zavod za socijalni rad, PU Osijek, OIB 52966791065</item>
    </izvorni_sadrzaj>
    <derivirana_varijabla naziv="DomainObject.Predmet.StrankaListNazivFormatedOIB_1">
      <item>Tena Abičić, OIB 91680681128</item>
      <item>Hrvatski zavod za socijalni rad, PU Osijek, OIB 52966791065</item>
    </derivirana_varijabla>
  </DomainObject.Predmet.StrankaListNazivFormatedOIB>
  <DomainObject.Predmet.ProtuStrankaListFormated>
    <izvorni_sadrzaj>
      <item>Matej Sabolevski</item>
    </izvorni_sadrzaj>
    <derivirana_varijabla naziv="DomainObject.Predmet.ProtuStrankaListFormated_1">
      <item>Matej Sabolevski</item>
    </derivirana_varijabla>
  </DomainObject.Predmet.ProtuStrankaListFormated>
  <DomainObject.Predmet.ProtuStrankaListFormatedOIB>
    <izvorni_sadrzaj>
      <item>Matej Sabolevski, OIB 23744703650</item>
    </izvorni_sadrzaj>
    <derivirana_varijabla naziv="DomainObject.Predmet.ProtuStrankaListFormatedOIB_1">
      <item>Matej Sabolevski, OIB 23744703650</item>
    </derivirana_varijabla>
  </DomainObject.Predmet.ProtuStrankaListFormatedOIB>
  <DomainObject.Predmet.ProtuStrankaListFormatedWithAdress>
    <izvorni_sadrzaj>
      <item>Matej Sabolevski, ĐURE ĐAKOVIĆA 4, 31500 Našice</item>
    </izvorni_sadrzaj>
    <derivirana_varijabla naziv="DomainObject.Predmet.ProtuStrankaListFormatedWithAdress_1">
      <item>Matej Sabolevski, ĐURE ĐAKOVIĆA 4, 31500 Našice</item>
    </derivirana_varijabla>
  </DomainObject.Predmet.ProtuStrankaListFormatedWithAdress>
  <DomainObject.Predmet.ProtuStrankaListFormatedWithAdressOIB>
    <izvorni_sadrzaj>
      <item>Matej Sabolevski, OIB 23744703650, ĐURE ĐAKOVIĆA 4, 31500 Našice</item>
    </izvorni_sadrzaj>
    <derivirana_varijabla naziv="DomainObject.Predmet.ProtuStrankaListFormatedWithAdressOIB_1">
      <item>Matej Sabolevski, OIB 23744703650, ĐURE ĐAKOVIĆA 4, 31500 Našice</item>
    </derivirana_varijabla>
  </DomainObject.Predmet.ProtuStrankaListFormatedWithAdressOIB>
  <DomainObject.Predmet.ProtuStrankaListNazivFormated>
    <izvorni_sadrzaj>
      <item>Matej Sabolevski</item>
    </izvorni_sadrzaj>
    <derivirana_varijabla naziv="DomainObject.Predmet.ProtuStrankaListNazivFormated_1">
      <item>Matej Sabolevski</item>
    </derivirana_varijabla>
  </DomainObject.Predmet.ProtuStrankaListNazivFormated>
  <DomainObject.Predmet.ProtuStrankaListNazivFormatedOIB>
    <izvorni_sadrzaj>
      <item>Matej Sabolevski, OIB 23744703650</item>
    </izvorni_sadrzaj>
    <derivirana_varijabla naziv="DomainObject.Predmet.ProtuStrankaListNazivFormatedOIB_1">
      <item>Matej Sabolevski, OIB 23744703650</item>
    </derivirana_varijabla>
  </DomainObject.Predmet.ProtuStrankaListNazivFormatedOIB>
  <DomainObject.Predmet.OstaliListFormated>
    <izvorni_sadrzaj>
      <item>Vlasta Šteher punomoćnik sudionika u postupku Tena Abičić</item>
      <item>Lara Sabolevski</item>
      <item>Neo Sabolevski</item>
      <item>Maja Majski</item>
    </izvorni_sadrzaj>
    <derivirana_varijabla naziv="DomainObject.Predmet.OstaliListFormated_1">
      <item>Vlasta Šteher punomoćnik sudionika u postupku Tena Abičić</item>
      <item>Lara Sabolevski</item>
      <item>Neo Sabolevski</item>
      <item>Maja Majski</item>
    </derivirana_varijabla>
  </DomainObject.Predmet.OstaliListFormated>
  <DomainObject.Predmet.OstaliListFormatedOIB>
    <izvorni_sadrzaj>
      <item>Vlasta Šteher, OIB 65141770411 punomoćnik sudionika u postupku Tena Abičić</item>
      <item>Lara Sabolevski, OIB 46437908939</item>
      <item>Neo Sabolevski, OIB 82180318442</item>
      <item>Maja Majski, OIB 36469416395</item>
    </izvorni_sadrzaj>
    <derivirana_varijabla naziv="DomainObject.Predmet.OstaliListFormatedOIB_1">
      <item>Vlasta Šteher, OIB 65141770411 punomoćnik sudionika u postupku Tena Abičić</item>
      <item>Lara Sabolevski, OIB 46437908939</item>
      <item>Neo Sabolevski, OIB 82180318442</item>
      <item>Maja Majski, OIB 36469416395</item>
    </derivirana_varijabla>
  </DomainObject.Predmet.OstaliListFormatedOIB>
  <DomainObject.Predmet.OstaliListFormatedWithAdress>
    <izvorni_sadrzaj>
      <item>Vlasta Šteher, Osijek, Hrvatske Republike 33, 31500 Našice punomoćnik sudionika u postupku Tena Abičić</item>
      <item>Lara Sabolevski, Mosorska 3, 31500 Našice</item>
      <item>Neo Sabolevski, Mosorska 3, 31500 Našice</item>
      <item>Maja Majski</item>
    </izvorni_sadrzaj>
    <derivirana_varijabla naziv="DomainObject.Predmet.OstaliListFormatedWithAdress_1">
      <item>Vlasta Šteher, Osijek, Hrvatske Republike 33, 31500 Našice punomoćnik sudionika u postupku Tena Abičić</item>
      <item>Lara Sabolevski, Mosorska 3, 31500 Našice</item>
      <item>Neo Sabolevski, Mosorska 3, 31500 Našice</item>
      <item>Maja Majski</item>
    </derivirana_varijabla>
  </DomainObject.Predmet.OstaliListFormatedWithAdress>
  <DomainObject.Predmet.OstaliListFormatedWithAdressOIB>
    <izvorni_sadrzaj>
      <item>Vlasta Šteher, OIB 65141770411, Osijek, Hrvatske Republike 33, 31500 Našice punomoćnik sudionika u postupku Tena Abičić</item>
      <item>Lara Sabolevski, OIB 46437908939, Mosorska 3, 31500 Našice</item>
      <item>Neo Sabolevski, OIB 82180318442, Mosorska 3, 31500 Našice</item>
      <item>Maja Majski, OIB 36469416395</item>
    </izvorni_sadrzaj>
    <derivirana_varijabla naziv="DomainObject.Predmet.OstaliListFormatedWithAdressOIB_1">
      <item>Vlasta Šteher, OIB 65141770411, Osijek, Hrvatske Republike 33, 31500 Našice punomoćnik sudionika u postupku Tena Abičić</item>
      <item>Lara Sabolevski, OIB 46437908939, Mosorska 3, 31500 Našice</item>
      <item>Neo Sabolevski, OIB 82180318442, Mosorska 3, 31500 Našice</item>
      <item>Maja Majski, OIB 36469416395</item>
    </derivirana_varijabla>
  </DomainObject.Predmet.OstaliListFormatedWithAdressOIB>
  <DomainObject.Predmet.OstaliListNazivFormated>
    <izvorni_sadrzaj>
      <item>Vlasta Šteher</item>
      <item>Lara Sabolevski</item>
      <item>Neo Sabolevski</item>
      <item>Maja Majski</item>
    </izvorni_sadrzaj>
    <derivirana_varijabla naziv="DomainObject.Predmet.OstaliListNazivFormated_1">
      <item>Vlasta Šteher</item>
      <item>Lara Sabolevski</item>
      <item>Neo Sabolevski</item>
      <item>Maja Majski</item>
    </derivirana_varijabla>
  </DomainObject.Predmet.OstaliListNazivFormated>
  <DomainObject.Predmet.OstaliListNazivFormatedOIB>
    <izvorni_sadrzaj>
      <item>Vlasta Šteher, OIB 65141770411</item>
      <item>Lara Sabolevski, OIB 46437908939</item>
      <item>Neo Sabolevski, OIB 82180318442</item>
      <item>Maja Majski, OIB 36469416395</item>
    </izvorni_sadrzaj>
    <derivirana_varijabla naziv="DomainObject.Predmet.OstaliListNazivFormatedOIB_1">
      <item>Vlasta Šteher, OIB 65141770411</item>
      <item>Lara Sabolevski, OIB 46437908939</item>
      <item>Neo Sabolevski, OIB 82180318442</item>
      <item>Maja Majski, OIB 36469416395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listopada 2026.</izvorni_sadrzaj>
    <derivirana_varijabla naziv="DomainObject.Datum_1">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Tena Abičić i dr.</izvorni_sadrzaj>
    <derivirana_varijabla naziv="DomainObject.Predmet.StrankaIDrugi_1">Tena Abičić i dr.</derivirana_varijabla>
  </DomainObject.Predmet.StrankaIDrugi>
  <DomainObject.Predmet.ProtustrankaIDrugi>
    <izvorni_sadrzaj>Matej Sabolevski</izvorni_sadrzaj>
    <derivirana_varijabla naziv="DomainObject.Predmet.ProtustrankaIDrugi_1">Matej Sabolevski</derivirana_varijabla>
  </DomainObject.Predmet.ProtustrankaIDrugi>
  <DomainObject.Predmet.StrankaIDrugiAdressOIB>
    <izvorni_sadrzaj>Tena Abičić, OIB 91680681128, MOSORSKA 3, 31500 Našice i dr.</izvorni_sadrzaj>
    <derivirana_varijabla naziv="DomainObject.Predmet.StrankaIDrugiAdressOIB_1">Tena Abičić, OIB 91680681128, MOSORSKA 3, 31500 Našice i dr.</derivirana_varijabla>
  </DomainObject.Predmet.StrankaIDrugiAdressOIB>
  <DomainObject.Predmet.ProtustrankaIDrugiAdressOIB>
    <izvorni_sadrzaj>Matej Sabolevski, OIB 23744703650, ĐURE ĐAKOVIĆA 4, 31500 Našice</izvorni_sadrzaj>
    <derivirana_varijabla naziv="DomainObject.Predmet.ProtustrankaIDrugiAdressOIB_1">Matej Sabolevski, OIB 23744703650, ĐURE ĐAKOVIĆA 4, 31500 Našice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Matej Sabolevski</item>
      <item>Tena Abičić</item>
      <item>Vlasta Šteher</item>
      <item>Lara Sabolevski</item>
      <item>Neo Sabolevski</item>
      <item>Hrvatski zavod za socijalni rad, PU Osijek</item>
      <item>Maja Majski</item>
    </izvorni_sadrzaj>
    <derivirana_varijabla naziv="DomainObject.Predmet.SudioniciListNaziv_1">
      <item>Matej Sabolevski</item>
      <item>Tena Abičić</item>
      <item>Vlasta Šteher</item>
      <item>Lara Sabolevski</item>
      <item>Neo Sabolevski</item>
      <item>Hrvatski zavod za socijalni rad, PU Osijek</item>
      <item>Maja Majski</item>
    </derivirana_varijabla>
  </DomainObject.Predmet.SudioniciListNaziv>
  <DomainObject.Predmet.SudioniciListAdressOIB>
    <izvorni_sadrzaj>
      <item>Matej Sabolevski, OIB 23744703650, ĐURE ĐAKOVIĆA 4,31500 Našice</item>
      <item>Tena Abičić, OIB 91680681128, MOSORSKA 3,31500 Našice</item>
      <item>Vlasta Šteher, OIB 65141770411, Osijek, Hrvatske Republike 33,31500 Našice</item>
      <item>Lara Sabolevski, OIB 46437908939, Mosorska 3,31500 Našice</item>
      <item>Neo Sabolevski, OIB 82180318442, Mosorska 3,31500 Našice</item>
      <item>Hrvatski zavod za socijalni rad, PU Osijek, OIB 52966791065, Ulica Ivana Dežmana 6,10000 Zagreb</item>
      <item>Maja Majski, OIB 36469416395</item>
    </izvorni_sadrzaj>
    <derivirana_varijabla naziv="DomainObject.Predmet.SudioniciListAdressOIB_1">
      <item>Matej Sabolevski, OIB 23744703650, ĐURE ĐAKOVIĆA 4,31500 Našice</item>
      <item>Tena Abičić, OIB 91680681128, MOSORSKA 3,31500 Našice</item>
      <item>Vlasta Šteher, OIB 65141770411, Osijek, Hrvatske Republike 33,31500 Našice</item>
      <item>Lara Sabolevski, OIB 46437908939, Mosorska 3,31500 Našice</item>
      <item>Neo Sabolevski, OIB 82180318442, Mosorska 3,31500 Našice</item>
      <item>Hrvatski zavod za socijalni rad, PU Osijek, OIB 52966791065, Ulica Ivana Dežmana 6,10000 Zagreb</item>
      <item>Maja Majski, OIB 36469416395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23744703650</item>
      <item>, OIB 91680681128</item>
      <item>, OIB 65141770411</item>
      <item>, OIB 46437908939</item>
      <item>, OIB 82180318442</item>
      <item>, OIB 52966791065</item>
      <item>, OIB 36469416395</item>
    </izvorni_sadrzaj>
    <derivirana_varijabla naziv="DomainObject.Predmet.SudioniciListNazivOIB_1">
      <item>, OIB 23744703650</item>
      <item>, OIB 91680681128</item>
      <item>, OIB 65141770411</item>
      <item>, OIB 46437908939</item>
      <item>, OIB 82180318442</item>
      <item>, OIB 52966791065</item>
      <item>, OIB 36469416395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srpnja 2026.</izvorni_sadrzaj>
    <derivirana_varijabla naziv="DomainObject.PredzadnjaOdlukaIzPredmeta.DatumDonosenjaOdluke_1">22. srpnja 2026.</derivirana_varijabla>
  </DomainObject.PredzadnjaOdlukaIzPredmeta.DatumDonosenjaOdluke>
  <DomainObject.PredzadnjaOdlukaIzPredmeta.Oznaka>
    <izvorni_sadrzaj>P Ob-215/2026-6</izvorni_sadrzaj>
    <derivirana_varijabla naziv="DomainObject.PredzadnjaOdlukaIzPredmeta.Oznaka_1">P Ob-215/2026-6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2026.</izvorni_sadrzaj>
    <derivirana_varijabla naziv="DomainObject.Predmet.DatumPocetkaProcesa_1">21.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CB66773-6BB3-4B42-BE26-29FC40A12D4C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SUD</properties:Company>
  <properties:Pages>2</properties:Pages>
  <properties:Words>378</properties:Words>
  <properties:Characters>1733</properties:Characters>
  <properties:Lines>83</properties:Lines>
  <properties:Paragraphs>27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XVI P-145/02-3</vt:lpstr>
    </vt:vector>
  </properties:TitlesOfParts>
  <properties:LinksUpToDate>false</properties:LinksUpToDate>
  <properties:CharactersWithSpaces>2273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2026-10-02T10:44:00Z</dcterms:created>
  <dc:creator>SUD</dc:creator>
  <cp:lastModifiedBy>Jelena Jurković</cp:lastModifiedBy>
  <cp:lastPrinted>2020-03-27T08:03:00Z</cp:lastPrinted>
  <dcterms:modified xmlns:xsi="http://www.w3.org/2001/XMLSchema-instance" xsi:type="dcterms:W3CDTF">2026-10-02T10:47:00Z</dcterms:modified>
  <cp:revision>5</cp:revision>
  <dc:title>Broj: XVI P-145/02-3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(P Ob-215-25 anonimizirano imenovanje skrbnika.docx)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