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14081" w:rsidP="00122C0D" w:rsidRDefault="00514081" w14:paraId="bb9e227" w14:textId="bb9e227">
      <w:pPr>
        <w15:collapsed w:val="false"/>
      </w:pPr>
      <w:r>
        <w:rPr>
          <w:noProof/>
        </w:rPr>
        <w:drawing>
          <wp:inline distT="0" distB="0" distL="0" distR="0">
            <wp:extent cx="723900" cy="965835"/>
            <wp:effectExtent l="0" t="0" r="0" b="571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E2825" w:rsidR="00514081" w:rsidP="009C1EAB" w:rsidRDefault="00514081">
      <w:pPr>
        <w:jc w:val="both"/>
        <w:rPr>
          <w:rFonts w:ascii="Arial" w:hAnsi="Arial" w:cs="Arial"/>
        </w:rPr>
      </w:pPr>
      <w:r w:rsidRPr="00BE2825">
        <w:rPr>
          <w:rFonts w:ascii="Arial" w:hAnsi="Arial" w:cs="Arial"/>
        </w:rPr>
        <w:t>Republika Hrvatska</w:t>
      </w:r>
    </w:p>
    <w:p w:rsidRPr="00BE2825" w:rsidR="00514081" w:rsidP="009C1EAB" w:rsidRDefault="00514081">
      <w:pPr>
        <w:jc w:val="both"/>
        <w:rPr>
          <w:rFonts w:ascii="Arial" w:hAnsi="Arial" w:cs="Arial"/>
        </w:rPr>
      </w:pPr>
      <w:r w:rsidRPr="00BE2825">
        <w:rPr>
          <w:rFonts w:ascii="Arial" w:hAnsi="Arial" w:cs="Arial"/>
        </w:rPr>
        <w:t>Općinski sud u Rijeci</w:t>
      </w:r>
    </w:p>
    <w:p w:rsidRPr="00BE2825" w:rsidR="00514081" w:rsidP="009C1EAB" w:rsidRDefault="00514081">
      <w:pPr>
        <w:rPr>
          <w:rFonts w:ascii="Arial" w:hAnsi="Arial" w:cs="Arial"/>
        </w:rPr>
      </w:pPr>
      <w:r w:rsidRPr="00BE2825">
        <w:rPr>
          <w:rFonts w:ascii="Arial" w:hAnsi="Arial" w:cs="Arial"/>
        </w:rPr>
        <w:t>Žrtava fašizma 7, HR-51000 Rijeka</w:t>
      </w:r>
    </w:p>
    <w:p w:rsidRPr="00BE2825" w:rsidR="00CC765A" w:rsidP="00CC765A" w:rsidRDefault="00CC765A">
      <w:pPr>
        <w:ind w:left="4956" w:firstLine="708"/>
        <w:jc w:val="both"/>
        <w:rPr>
          <w:rFonts w:ascii="Arial" w:hAnsi="Arial" w:cs="Arial"/>
        </w:rPr>
      </w:pPr>
      <w:r w:rsidRPr="00BE2825">
        <w:rPr>
          <w:rFonts w:ascii="Arial" w:hAnsi="Arial" w:cs="Arial"/>
        </w:rPr>
        <w:t>Poslovni broj</w:t>
      </w:r>
      <w:r w:rsidRPr="00BE2825">
        <w:rPr>
          <w:rFonts w:ascii="Arial" w:hAnsi="Arial" w:cs="Arial"/>
        </w:rPr>
        <w:tab/>
      </w:r>
      <w:r w:rsidR="003F6CB4">
        <w:rPr>
          <w:rFonts w:ascii="Arial" w:hAnsi="Arial" w:cs="Arial"/>
        </w:rPr>
        <w:t xml:space="preserve"> </w:t>
      </w:r>
      <w:proofErr w:type="spellStart"/>
      <w:r w:rsidRPr="00BE2825">
        <w:rPr>
          <w:rFonts w:ascii="Arial" w:hAnsi="Arial" w:cs="Arial"/>
        </w:rPr>
        <w:t>Kv</w:t>
      </w:r>
      <w:proofErr w:type="spellEnd"/>
      <w:r w:rsidRPr="00BE2825">
        <w:rPr>
          <w:rFonts w:ascii="Arial" w:hAnsi="Arial" w:cs="Arial"/>
        </w:rPr>
        <w:t>-</w:t>
      </w:r>
      <w:r w:rsidR="003F6CB4">
        <w:rPr>
          <w:rFonts w:ascii="Arial" w:hAnsi="Arial" w:cs="Arial"/>
        </w:rPr>
        <w:t>961</w:t>
      </w:r>
      <w:r w:rsidR="00886205">
        <w:rPr>
          <w:rFonts w:ascii="Arial" w:hAnsi="Arial" w:cs="Arial"/>
        </w:rPr>
        <w:t>/22</w:t>
      </w:r>
    </w:p>
    <w:p w:rsidRPr="00BE2825" w:rsidR="00DF19DA" w:rsidP="003D46D3" w:rsidRDefault="00CC765A">
      <w:pPr>
        <w:jc w:val="both"/>
        <w:rPr>
          <w:rFonts w:ascii="Arial" w:hAnsi="Arial" w:cs="Arial"/>
        </w:rPr>
      </w:pP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Pr="00BE2825">
        <w:rPr>
          <w:rFonts w:ascii="Arial" w:hAnsi="Arial" w:cs="Arial"/>
        </w:rPr>
        <w:tab/>
      </w:r>
      <w:r w:rsidR="00886205">
        <w:rPr>
          <w:rFonts w:ascii="Arial" w:hAnsi="Arial" w:cs="Arial"/>
        </w:rPr>
        <w:t xml:space="preserve"> </w:t>
      </w:r>
      <w:r w:rsidRPr="00BE2825">
        <w:rPr>
          <w:rFonts w:ascii="Arial" w:hAnsi="Arial" w:cs="Arial"/>
        </w:rPr>
        <w:t>K</w:t>
      </w:r>
      <w:r w:rsidR="003F6CB4">
        <w:rPr>
          <w:rFonts w:ascii="Arial" w:hAnsi="Arial" w:cs="Arial"/>
        </w:rPr>
        <w:t>ov-597/22-54</w:t>
      </w:r>
    </w:p>
    <w:p w:rsidRPr="00BE2825" w:rsidR="00682C09" w:rsidP="00DE7F44" w:rsidRDefault="00682C09">
      <w:pPr>
        <w:jc w:val="center"/>
        <w:rPr>
          <w:rFonts w:ascii="Arial" w:hAnsi="Arial" w:cs="Arial"/>
        </w:rPr>
      </w:pPr>
      <w:r w:rsidRPr="00BE2825">
        <w:rPr>
          <w:rFonts w:ascii="Arial" w:hAnsi="Arial" w:cs="Arial"/>
        </w:rPr>
        <w:t>R E P U B L I K A  H R V A T S K A</w:t>
      </w:r>
    </w:p>
    <w:p w:rsidRPr="00BE2825" w:rsidR="00682C09" w:rsidP="00DE7F44" w:rsidRDefault="00682C09">
      <w:pPr>
        <w:jc w:val="both"/>
        <w:rPr>
          <w:rFonts w:ascii="Arial" w:hAnsi="Arial" w:cs="Arial"/>
        </w:rPr>
      </w:pPr>
    </w:p>
    <w:p w:rsidR="00682C09" w:rsidP="00DE7F44" w:rsidRDefault="00682C09">
      <w:pPr>
        <w:jc w:val="center"/>
        <w:rPr>
          <w:rFonts w:ascii="Arial" w:hAnsi="Arial" w:cs="Arial"/>
        </w:rPr>
      </w:pPr>
      <w:r w:rsidRPr="00BE2825">
        <w:rPr>
          <w:rFonts w:ascii="Arial" w:hAnsi="Arial" w:cs="Arial"/>
        </w:rPr>
        <w:t>R J E Š E NJ E</w:t>
      </w:r>
    </w:p>
    <w:p w:rsidR="00DF19DA" w:rsidP="00DE7F44" w:rsidRDefault="00DF19DA">
      <w:pPr>
        <w:jc w:val="center"/>
        <w:rPr>
          <w:rFonts w:ascii="Arial" w:hAnsi="Arial" w:cs="Arial"/>
        </w:rPr>
      </w:pPr>
    </w:p>
    <w:p w:rsidRPr="00BE2825" w:rsidR="00682C09" w:rsidP="00DE7F44" w:rsidRDefault="00682C09">
      <w:pPr>
        <w:jc w:val="both"/>
        <w:rPr>
          <w:rFonts w:ascii="Arial" w:hAnsi="Arial" w:cs="Arial"/>
        </w:rPr>
      </w:pPr>
    </w:p>
    <w:p w:rsidR="004D38A6" w:rsidP="004D38A6" w:rsidRDefault="00682C09">
      <w:pPr>
        <w:jc w:val="both"/>
        <w:rPr>
          <w:rFonts w:ascii="Arial" w:hAnsi="Arial" w:cs="Arial"/>
        </w:rPr>
      </w:pPr>
      <w:r w:rsidRPr="00BE2825">
        <w:rPr>
          <w:rFonts w:ascii="Arial" w:hAnsi="Arial" w:cs="Arial"/>
        </w:rPr>
        <w:tab/>
        <w:t>Općinski sud u Rijeci, u vijeću</w:t>
      </w:r>
      <w:r w:rsidRPr="00BE2825" w:rsidR="00CB3AF0">
        <w:rPr>
          <w:rFonts w:ascii="Arial" w:hAnsi="Arial" w:cs="Arial"/>
        </w:rPr>
        <w:t xml:space="preserve"> </w:t>
      </w:r>
      <w:r w:rsidRPr="00BE2825">
        <w:rPr>
          <w:rFonts w:ascii="Arial" w:hAnsi="Arial" w:cs="Arial"/>
        </w:rPr>
        <w:t>sastavljenom od sudaca</w:t>
      </w:r>
      <w:r w:rsidR="003F6CB4">
        <w:rPr>
          <w:rFonts w:ascii="Arial" w:hAnsi="Arial" w:cs="Arial"/>
        </w:rPr>
        <w:t xml:space="preserve"> Zlatka </w:t>
      </w:r>
      <w:proofErr w:type="spellStart"/>
      <w:r w:rsidR="003F6CB4">
        <w:rPr>
          <w:rFonts w:ascii="Arial" w:hAnsi="Arial" w:cs="Arial"/>
        </w:rPr>
        <w:t>Kojundžića</w:t>
      </w:r>
      <w:proofErr w:type="spellEnd"/>
      <w:r w:rsidRPr="00BE2825">
        <w:rPr>
          <w:rFonts w:ascii="Arial" w:hAnsi="Arial" w:cs="Arial"/>
        </w:rPr>
        <w:t xml:space="preserve"> </w:t>
      </w:r>
      <w:r w:rsidR="00CC6518">
        <w:rPr>
          <w:rFonts w:ascii="Arial" w:hAnsi="Arial" w:cs="Arial"/>
        </w:rPr>
        <w:t>kao predsjednika</w:t>
      </w:r>
      <w:r w:rsidRPr="00BE2825">
        <w:rPr>
          <w:rFonts w:ascii="Arial" w:hAnsi="Arial" w:cs="Arial"/>
        </w:rPr>
        <w:t xml:space="preserve"> vijeća te </w:t>
      </w:r>
      <w:r w:rsidR="003F6CB4">
        <w:rPr>
          <w:rFonts w:ascii="Arial" w:hAnsi="Arial" w:cs="Arial"/>
        </w:rPr>
        <w:t xml:space="preserve">Manon Juravić </w:t>
      </w:r>
      <w:r w:rsidRPr="00BE2825" w:rsidR="00B316D6">
        <w:rPr>
          <w:rFonts w:ascii="Arial" w:hAnsi="Arial" w:cs="Arial"/>
        </w:rPr>
        <w:t xml:space="preserve">i </w:t>
      </w:r>
      <w:r w:rsidR="00886205">
        <w:rPr>
          <w:rFonts w:ascii="Arial" w:hAnsi="Arial" w:cs="Arial"/>
        </w:rPr>
        <w:t>Tatjane Čargonja kao članova</w:t>
      </w:r>
      <w:r w:rsidR="00BE2825">
        <w:rPr>
          <w:rFonts w:ascii="Arial" w:hAnsi="Arial" w:cs="Arial"/>
        </w:rPr>
        <w:t xml:space="preserve"> vijeća, uz sudjelovanje sudske savjetnice</w:t>
      </w:r>
      <w:r w:rsidRPr="00BE2825">
        <w:rPr>
          <w:rFonts w:ascii="Arial" w:hAnsi="Arial" w:cs="Arial"/>
        </w:rPr>
        <w:t xml:space="preserve"> </w:t>
      </w:r>
      <w:proofErr w:type="spellStart"/>
      <w:r w:rsidR="00BE2825">
        <w:rPr>
          <w:rFonts w:ascii="Arial" w:hAnsi="Arial" w:cs="Arial"/>
        </w:rPr>
        <w:t>Patrizie</w:t>
      </w:r>
      <w:proofErr w:type="spellEnd"/>
      <w:r w:rsidR="00BE2825">
        <w:rPr>
          <w:rFonts w:ascii="Arial" w:hAnsi="Arial" w:cs="Arial"/>
        </w:rPr>
        <w:t xml:space="preserve"> Makek kao zapisničarke</w:t>
      </w:r>
      <w:r w:rsidRPr="00BE2825">
        <w:rPr>
          <w:rFonts w:ascii="Arial" w:hAnsi="Arial" w:cs="Arial"/>
        </w:rPr>
        <w:t>, u kaznenom predmetu protiv</w:t>
      </w:r>
      <w:r w:rsidRPr="003F6CB4" w:rsidR="003F6CB4">
        <w:t xml:space="preserve"> </w:t>
      </w:r>
      <w:r w:rsidRPr="003F6CB4" w:rsidR="003F6CB4">
        <w:rPr>
          <w:rFonts w:ascii="Arial" w:hAnsi="Arial" w:cs="Arial"/>
        </w:rPr>
        <w:t xml:space="preserve">okrivljenika </w:t>
      </w:r>
      <w:proofErr w:type="spellStart"/>
      <w:r w:rsidRPr="003F6CB4" w:rsidR="003F6CB4">
        <w:rPr>
          <w:rFonts w:ascii="Arial" w:hAnsi="Arial" w:cs="Arial"/>
        </w:rPr>
        <w:t>Alexis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Hugues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Fernand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Jacques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Issaurat</w:t>
      </w:r>
      <w:proofErr w:type="spellEnd"/>
      <w:r w:rsidRPr="003F6CB4" w:rsidR="003F6CB4">
        <w:rPr>
          <w:rFonts w:ascii="Arial" w:hAnsi="Arial" w:cs="Arial"/>
        </w:rPr>
        <w:t>, zbog kaznenih djela iz članka 236. stavak 1. Kaznenog zakona (Narodne novine broj 125/11</w:t>
      </w:r>
      <w:r w:rsidR="003F6CB4">
        <w:rPr>
          <w:rFonts w:ascii="Arial" w:hAnsi="Arial" w:cs="Arial"/>
        </w:rPr>
        <w:t>.</w:t>
      </w:r>
      <w:r w:rsidRPr="003F6CB4" w:rsidR="003F6CB4">
        <w:rPr>
          <w:rFonts w:ascii="Arial" w:hAnsi="Arial" w:cs="Arial"/>
        </w:rPr>
        <w:t>, 144/12</w:t>
      </w:r>
      <w:r w:rsidR="003F6CB4">
        <w:rPr>
          <w:rFonts w:ascii="Arial" w:hAnsi="Arial" w:cs="Arial"/>
        </w:rPr>
        <w:t>.</w:t>
      </w:r>
      <w:r w:rsidRPr="003F6CB4" w:rsidR="003F6CB4">
        <w:rPr>
          <w:rFonts w:ascii="Arial" w:hAnsi="Arial" w:cs="Arial"/>
        </w:rPr>
        <w:t>, 56/15</w:t>
      </w:r>
      <w:r w:rsidR="003F6CB4">
        <w:rPr>
          <w:rFonts w:ascii="Arial" w:hAnsi="Arial" w:cs="Arial"/>
        </w:rPr>
        <w:t>.</w:t>
      </w:r>
      <w:r w:rsidRPr="003F6CB4" w:rsidR="003F6CB4">
        <w:rPr>
          <w:rFonts w:ascii="Arial" w:hAnsi="Arial" w:cs="Arial"/>
        </w:rPr>
        <w:t>, 61/15</w:t>
      </w:r>
      <w:r w:rsidR="003F6CB4">
        <w:rPr>
          <w:rFonts w:ascii="Arial" w:hAnsi="Arial" w:cs="Arial"/>
        </w:rPr>
        <w:t>.</w:t>
      </w:r>
      <w:r w:rsidRPr="003F6CB4" w:rsidR="003F6CB4">
        <w:rPr>
          <w:rFonts w:ascii="Arial" w:hAnsi="Arial" w:cs="Arial"/>
        </w:rPr>
        <w:t>, 101/17</w:t>
      </w:r>
      <w:r w:rsidR="003F6CB4">
        <w:rPr>
          <w:rFonts w:ascii="Arial" w:hAnsi="Arial" w:cs="Arial"/>
        </w:rPr>
        <w:t>.</w:t>
      </w:r>
      <w:r w:rsidRPr="003F6CB4" w:rsidR="003F6CB4">
        <w:rPr>
          <w:rFonts w:ascii="Arial" w:hAnsi="Arial" w:cs="Arial"/>
        </w:rPr>
        <w:t>, 118/18</w:t>
      </w:r>
      <w:r w:rsidR="003F6CB4">
        <w:rPr>
          <w:rFonts w:ascii="Arial" w:hAnsi="Arial" w:cs="Arial"/>
        </w:rPr>
        <w:t>., 126/19. i 84/21., dalje: KZ/11.)</w:t>
      </w:r>
      <w:r w:rsidRPr="00BE2825">
        <w:rPr>
          <w:rFonts w:ascii="Arial" w:hAnsi="Arial" w:cs="Arial"/>
        </w:rPr>
        <w:t>,</w:t>
      </w:r>
      <w:r w:rsidRPr="00BE2825" w:rsidR="001F0F82">
        <w:rPr>
          <w:rFonts w:ascii="Arial" w:hAnsi="Arial" w:cs="Arial"/>
        </w:rPr>
        <w:t xml:space="preserve"> </w:t>
      </w:r>
      <w:r w:rsidRPr="00BE2825" w:rsidR="00EA46F0">
        <w:rPr>
          <w:rFonts w:ascii="Arial" w:hAnsi="Arial" w:cs="Arial"/>
        </w:rPr>
        <w:t xml:space="preserve">u povodu </w:t>
      </w:r>
      <w:r w:rsidRPr="00BE2825" w:rsidR="00F14A62">
        <w:rPr>
          <w:rFonts w:ascii="Arial" w:hAnsi="Arial" w:cs="Arial"/>
        </w:rPr>
        <w:t xml:space="preserve">optužnice Općinskog državnog odvjetništva u </w:t>
      </w:r>
      <w:r w:rsidRPr="00BE2825" w:rsidR="0074786B">
        <w:rPr>
          <w:rFonts w:ascii="Arial" w:hAnsi="Arial" w:cs="Arial"/>
        </w:rPr>
        <w:t xml:space="preserve">Rijeci </w:t>
      </w:r>
      <w:r w:rsidRPr="00BE2825" w:rsidR="00F14A62">
        <w:rPr>
          <w:rFonts w:ascii="Arial" w:hAnsi="Arial" w:cs="Arial"/>
        </w:rPr>
        <w:t>br</w:t>
      </w:r>
      <w:r w:rsidRPr="00BE2825" w:rsidR="0051668C">
        <w:rPr>
          <w:rFonts w:ascii="Arial" w:hAnsi="Arial" w:cs="Arial"/>
        </w:rPr>
        <w:t>oj</w:t>
      </w:r>
      <w:r w:rsidRPr="00BE2825" w:rsidR="00F14A62">
        <w:rPr>
          <w:rFonts w:ascii="Arial" w:hAnsi="Arial" w:cs="Arial"/>
        </w:rPr>
        <w:t xml:space="preserve"> </w:t>
      </w:r>
      <w:r w:rsidRPr="003F6CB4" w:rsidR="003F6CB4">
        <w:rPr>
          <w:rFonts w:ascii="Arial" w:hAnsi="Arial" w:cs="Arial"/>
        </w:rPr>
        <w:t xml:space="preserve">KO-DO-704/2022 </w:t>
      </w:r>
      <w:r w:rsidRPr="00BE2825" w:rsidR="004D38A6">
        <w:rPr>
          <w:rFonts w:ascii="Arial" w:hAnsi="Arial" w:cs="Arial"/>
        </w:rPr>
        <w:t>odlučujući o predmetima privremeno oduzetim tijekom kaznenog postupka</w:t>
      </w:r>
      <w:r w:rsidRPr="00BE2825" w:rsidR="00C30C02">
        <w:rPr>
          <w:rFonts w:ascii="Arial" w:hAnsi="Arial" w:cs="Arial"/>
        </w:rPr>
        <w:t xml:space="preserve"> od</w:t>
      </w:r>
      <w:r w:rsidRPr="003F6CB4" w:rsidR="003F6CB4">
        <w:rPr>
          <w:rFonts w:ascii="Arial" w:hAnsi="Arial" w:cs="Arial"/>
          <w:color w:val="000000" w:themeColor="text1"/>
        </w:rPr>
        <w:t xml:space="preserve"> </w:t>
      </w:r>
      <w:proofErr w:type="spellStart"/>
      <w:r w:rsidR="003F6CB4">
        <w:rPr>
          <w:rFonts w:ascii="Arial" w:hAnsi="Arial" w:cs="Arial"/>
          <w:color w:val="000000" w:themeColor="text1"/>
        </w:rPr>
        <w:t>Ghislaine</w:t>
      </w:r>
      <w:proofErr w:type="spellEnd"/>
      <w:r w:rsidR="003F6CB4">
        <w:rPr>
          <w:rFonts w:ascii="Arial" w:hAnsi="Arial" w:cs="Arial"/>
          <w:color w:val="000000" w:themeColor="text1"/>
        </w:rPr>
        <w:t xml:space="preserve"> </w:t>
      </w:r>
      <w:proofErr w:type="spellStart"/>
      <w:r w:rsidR="003F6CB4">
        <w:rPr>
          <w:rFonts w:ascii="Arial" w:hAnsi="Arial" w:cs="Arial"/>
          <w:color w:val="000000" w:themeColor="text1"/>
        </w:rPr>
        <w:t>Marie</w:t>
      </w:r>
      <w:proofErr w:type="spellEnd"/>
      <w:r w:rsidR="003F6CB4">
        <w:rPr>
          <w:rFonts w:ascii="Arial" w:hAnsi="Arial" w:cs="Arial"/>
          <w:color w:val="000000" w:themeColor="text1"/>
        </w:rPr>
        <w:t xml:space="preserve">-Louise </w:t>
      </w:r>
      <w:proofErr w:type="spellStart"/>
      <w:r w:rsidR="003F6CB4">
        <w:rPr>
          <w:rFonts w:ascii="Arial" w:hAnsi="Arial" w:cs="Arial"/>
          <w:color w:val="000000" w:themeColor="text1"/>
        </w:rPr>
        <w:t>Marcie</w:t>
      </w:r>
      <w:proofErr w:type="spellEnd"/>
      <w:r w:rsidR="003F6CB4">
        <w:rPr>
          <w:rFonts w:ascii="Arial" w:hAnsi="Arial" w:cs="Arial"/>
          <w:color w:val="000000" w:themeColor="text1"/>
        </w:rPr>
        <w:t xml:space="preserve"> </w:t>
      </w:r>
      <w:proofErr w:type="spellStart"/>
      <w:r w:rsidR="003F6CB4">
        <w:rPr>
          <w:rFonts w:ascii="Arial" w:hAnsi="Arial" w:cs="Arial"/>
          <w:color w:val="000000" w:themeColor="text1"/>
        </w:rPr>
        <w:t>Kleiner</w:t>
      </w:r>
      <w:proofErr w:type="spellEnd"/>
      <w:r w:rsidRPr="00BE2825" w:rsidR="004D38A6">
        <w:rPr>
          <w:rFonts w:ascii="Arial" w:hAnsi="Arial" w:cs="Arial"/>
        </w:rPr>
        <w:t xml:space="preserve">, u sjednici </w:t>
      </w:r>
      <w:proofErr w:type="spellStart"/>
      <w:r w:rsidRPr="00BE2825" w:rsidR="004D38A6">
        <w:rPr>
          <w:rFonts w:ascii="Arial" w:hAnsi="Arial" w:cs="Arial"/>
        </w:rPr>
        <w:t>izvanraspravnog</w:t>
      </w:r>
      <w:proofErr w:type="spellEnd"/>
      <w:r w:rsidRPr="00BE2825" w:rsidR="004D38A6">
        <w:rPr>
          <w:rFonts w:ascii="Arial" w:hAnsi="Arial" w:cs="Arial"/>
        </w:rPr>
        <w:t xml:space="preserve"> vijeća održanoj </w:t>
      </w:r>
      <w:r w:rsidR="003F6CB4">
        <w:rPr>
          <w:rFonts w:ascii="Arial" w:hAnsi="Arial" w:cs="Arial"/>
        </w:rPr>
        <w:t xml:space="preserve">14. prosinca </w:t>
      </w:r>
      <w:r w:rsidRPr="00BE2825" w:rsidR="004D38A6">
        <w:rPr>
          <w:rFonts w:ascii="Arial" w:hAnsi="Arial" w:cs="Arial"/>
        </w:rPr>
        <w:t>20</w:t>
      </w:r>
      <w:r w:rsidR="00886205">
        <w:rPr>
          <w:rFonts w:ascii="Arial" w:hAnsi="Arial" w:cs="Arial"/>
        </w:rPr>
        <w:t>22</w:t>
      </w:r>
      <w:r w:rsidRPr="00BE2825" w:rsidR="004D38A6">
        <w:rPr>
          <w:rFonts w:ascii="Arial" w:hAnsi="Arial" w:cs="Arial"/>
        </w:rPr>
        <w:t>.,</w:t>
      </w:r>
    </w:p>
    <w:p w:rsidRPr="00BE2825" w:rsidR="00BE2825" w:rsidP="004D38A6" w:rsidRDefault="00BE2825">
      <w:pPr>
        <w:jc w:val="both"/>
        <w:rPr>
          <w:rFonts w:ascii="Arial" w:hAnsi="Arial" w:cs="Arial"/>
        </w:rPr>
      </w:pPr>
    </w:p>
    <w:p w:rsidR="001F0F82" w:rsidP="00DE7F44" w:rsidRDefault="001F0F82">
      <w:pPr>
        <w:jc w:val="center"/>
        <w:rPr>
          <w:rFonts w:ascii="Arial" w:hAnsi="Arial" w:cs="Arial"/>
        </w:rPr>
      </w:pPr>
      <w:r w:rsidRPr="00BE2825">
        <w:rPr>
          <w:rFonts w:ascii="Arial" w:hAnsi="Arial" w:cs="Arial"/>
        </w:rPr>
        <w:t>r i j e š i o  j e</w:t>
      </w:r>
    </w:p>
    <w:p w:rsidR="0064030B" w:rsidP="0011700C" w:rsidRDefault="0064030B">
      <w:pPr>
        <w:ind w:firstLine="708"/>
        <w:jc w:val="both"/>
        <w:rPr>
          <w:rFonts w:ascii="Arial" w:hAnsi="Arial" w:cs="Arial"/>
        </w:rPr>
      </w:pPr>
    </w:p>
    <w:p w:rsidRPr="0064030B" w:rsidR="00B42D9B" w:rsidP="0044758B" w:rsidRDefault="004F56DC">
      <w:pPr>
        <w:ind w:firstLine="708"/>
        <w:jc w:val="both"/>
        <w:rPr>
          <w:rFonts w:ascii="Arial" w:hAnsi="Arial" w:cs="Arial"/>
          <w:color w:val="FF0000"/>
        </w:rPr>
      </w:pPr>
      <w:r w:rsidRPr="003F6CB4">
        <w:rPr>
          <w:rFonts w:ascii="Arial" w:hAnsi="Arial" w:cs="Arial"/>
        </w:rPr>
        <w:t>Na temelju odredbe čl</w:t>
      </w:r>
      <w:r w:rsidRPr="003F6CB4" w:rsidR="004D38A6">
        <w:rPr>
          <w:rFonts w:ascii="Arial" w:hAnsi="Arial" w:cs="Arial"/>
        </w:rPr>
        <w:t>anka</w:t>
      </w:r>
      <w:r w:rsidRPr="003F6CB4">
        <w:rPr>
          <w:rFonts w:ascii="Arial" w:hAnsi="Arial" w:cs="Arial"/>
        </w:rPr>
        <w:t xml:space="preserve"> </w:t>
      </w:r>
      <w:r w:rsidR="00E131CF">
        <w:rPr>
          <w:rFonts w:ascii="Arial" w:hAnsi="Arial" w:cs="Arial"/>
        </w:rPr>
        <w:t>189</w:t>
      </w:r>
      <w:r w:rsidRPr="003F6CB4">
        <w:rPr>
          <w:rFonts w:ascii="Arial" w:hAnsi="Arial" w:cs="Arial"/>
        </w:rPr>
        <w:t>. st</w:t>
      </w:r>
      <w:r w:rsidRPr="003F6CB4" w:rsidR="004D38A6">
        <w:rPr>
          <w:rFonts w:ascii="Arial" w:hAnsi="Arial" w:cs="Arial"/>
        </w:rPr>
        <w:t>avka</w:t>
      </w:r>
      <w:r w:rsidRPr="003F6CB4">
        <w:rPr>
          <w:rFonts w:ascii="Arial" w:hAnsi="Arial" w:cs="Arial"/>
        </w:rPr>
        <w:t xml:space="preserve"> </w:t>
      </w:r>
      <w:r w:rsidRPr="003F6CB4" w:rsidR="00B42D9B">
        <w:rPr>
          <w:rFonts w:ascii="Arial" w:hAnsi="Arial" w:cs="Arial"/>
        </w:rPr>
        <w:t>1</w:t>
      </w:r>
      <w:r w:rsidRPr="003F6CB4">
        <w:rPr>
          <w:rFonts w:ascii="Arial" w:hAnsi="Arial" w:cs="Arial"/>
        </w:rPr>
        <w:t xml:space="preserve">. </w:t>
      </w:r>
      <w:r w:rsidRPr="003F6CB4" w:rsidR="00D932A4">
        <w:rPr>
          <w:rFonts w:ascii="Arial" w:hAnsi="Arial" w:cs="Arial"/>
        </w:rPr>
        <w:t>Zakona o kaznenom postupku (N</w:t>
      </w:r>
      <w:r w:rsidRPr="003F6CB4" w:rsidR="004D38A6">
        <w:rPr>
          <w:rFonts w:ascii="Arial" w:hAnsi="Arial" w:cs="Arial"/>
        </w:rPr>
        <w:t xml:space="preserve">arodne novine broj </w:t>
      </w:r>
      <w:r w:rsidRPr="003F6CB4" w:rsidR="00D932A4">
        <w:rPr>
          <w:rFonts w:ascii="Arial" w:hAnsi="Arial" w:cs="Arial"/>
        </w:rPr>
        <w:t>152/08</w:t>
      </w:r>
      <w:r w:rsidRPr="003F6CB4" w:rsidR="00886205">
        <w:rPr>
          <w:rFonts w:ascii="Arial" w:hAnsi="Arial" w:cs="Arial"/>
        </w:rPr>
        <w:t>.</w:t>
      </w:r>
      <w:r w:rsidRPr="003F6CB4" w:rsidR="00D932A4">
        <w:rPr>
          <w:rFonts w:ascii="Arial" w:hAnsi="Arial" w:cs="Arial"/>
        </w:rPr>
        <w:t>, 76/09</w:t>
      </w:r>
      <w:r w:rsidRPr="003F6CB4" w:rsidR="00886205">
        <w:rPr>
          <w:rFonts w:ascii="Arial" w:hAnsi="Arial" w:cs="Arial"/>
        </w:rPr>
        <w:t>.</w:t>
      </w:r>
      <w:r w:rsidRPr="003F6CB4" w:rsidR="00D932A4">
        <w:rPr>
          <w:rFonts w:ascii="Arial" w:hAnsi="Arial" w:cs="Arial"/>
        </w:rPr>
        <w:t>, 80/11</w:t>
      </w:r>
      <w:r w:rsidRPr="003F6CB4" w:rsidR="00886205">
        <w:rPr>
          <w:rFonts w:ascii="Arial" w:hAnsi="Arial" w:cs="Arial"/>
        </w:rPr>
        <w:t>.</w:t>
      </w:r>
      <w:r w:rsidRPr="003F6CB4" w:rsidR="00D932A4">
        <w:rPr>
          <w:rFonts w:ascii="Arial" w:hAnsi="Arial" w:cs="Arial"/>
        </w:rPr>
        <w:t>, 91/12</w:t>
      </w:r>
      <w:r w:rsidRPr="003F6CB4" w:rsidR="00886205">
        <w:rPr>
          <w:rFonts w:ascii="Arial" w:hAnsi="Arial" w:cs="Arial"/>
        </w:rPr>
        <w:t>.</w:t>
      </w:r>
      <w:r w:rsidRPr="003F6CB4" w:rsidR="00D932A4">
        <w:rPr>
          <w:rFonts w:ascii="Arial" w:hAnsi="Arial" w:cs="Arial"/>
        </w:rPr>
        <w:t>, 143/12</w:t>
      </w:r>
      <w:r w:rsidRPr="003F6CB4" w:rsidR="00886205">
        <w:rPr>
          <w:rFonts w:ascii="Arial" w:hAnsi="Arial" w:cs="Arial"/>
        </w:rPr>
        <w:t>.</w:t>
      </w:r>
      <w:r w:rsidRPr="003F6CB4" w:rsidR="00D932A4">
        <w:rPr>
          <w:rFonts w:ascii="Arial" w:hAnsi="Arial" w:cs="Arial"/>
        </w:rPr>
        <w:t>, 56/13</w:t>
      </w:r>
      <w:r w:rsidRPr="003F6CB4" w:rsidR="00886205">
        <w:rPr>
          <w:rFonts w:ascii="Arial" w:hAnsi="Arial" w:cs="Arial"/>
        </w:rPr>
        <w:t>.</w:t>
      </w:r>
      <w:r w:rsidRPr="003F6CB4" w:rsidR="00502B55">
        <w:rPr>
          <w:rFonts w:ascii="Arial" w:hAnsi="Arial" w:cs="Arial"/>
        </w:rPr>
        <w:t>,</w:t>
      </w:r>
      <w:r w:rsidRPr="003F6CB4" w:rsidR="00D932A4">
        <w:rPr>
          <w:rFonts w:ascii="Arial" w:hAnsi="Arial" w:cs="Arial"/>
        </w:rPr>
        <w:t xml:space="preserve"> 145/13</w:t>
      </w:r>
      <w:r w:rsidRPr="003F6CB4" w:rsidR="00886205">
        <w:rPr>
          <w:rFonts w:ascii="Arial" w:hAnsi="Arial" w:cs="Arial"/>
        </w:rPr>
        <w:t>.</w:t>
      </w:r>
      <w:r w:rsidRPr="003F6CB4" w:rsidR="00305FDD">
        <w:rPr>
          <w:rFonts w:ascii="Arial" w:hAnsi="Arial" w:cs="Arial"/>
        </w:rPr>
        <w:t>,</w:t>
      </w:r>
      <w:r w:rsidRPr="003F6CB4" w:rsidR="00502B55">
        <w:rPr>
          <w:rFonts w:ascii="Arial" w:hAnsi="Arial" w:cs="Arial"/>
        </w:rPr>
        <w:t xml:space="preserve"> 152/14</w:t>
      </w:r>
      <w:r w:rsidRPr="003F6CB4" w:rsidR="00886205">
        <w:rPr>
          <w:rFonts w:ascii="Arial" w:hAnsi="Arial" w:cs="Arial"/>
        </w:rPr>
        <w:t>.</w:t>
      </w:r>
      <w:r w:rsidRPr="003F6CB4" w:rsidR="0032351B">
        <w:rPr>
          <w:rFonts w:ascii="Arial" w:hAnsi="Arial" w:cs="Arial"/>
        </w:rPr>
        <w:t>,</w:t>
      </w:r>
      <w:r w:rsidRPr="003F6CB4" w:rsidR="00305FDD">
        <w:rPr>
          <w:rFonts w:ascii="Arial" w:hAnsi="Arial" w:cs="Arial"/>
        </w:rPr>
        <w:t xml:space="preserve"> 70/17</w:t>
      </w:r>
      <w:r w:rsidRPr="003F6CB4" w:rsidR="00886205">
        <w:rPr>
          <w:rFonts w:ascii="Arial" w:hAnsi="Arial" w:cs="Arial"/>
        </w:rPr>
        <w:t>.</w:t>
      </w:r>
      <w:r w:rsidRPr="003F6CB4" w:rsidR="003F6CB4">
        <w:rPr>
          <w:rFonts w:ascii="Arial" w:hAnsi="Arial" w:cs="Arial"/>
        </w:rPr>
        <w:t xml:space="preserve">, </w:t>
      </w:r>
      <w:r w:rsidRPr="003F6CB4" w:rsidR="0032351B">
        <w:rPr>
          <w:rFonts w:ascii="Arial" w:hAnsi="Arial" w:cs="Arial"/>
        </w:rPr>
        <w:t>126/19</w:t>
      </w:r>
      <w:r w:rsidRPr="003F6CB4" w:rsidR="00886205">
        <w:rPr>
          <w:rFonts w:ascii="Arial" w:hAnsi="Arial" w:cs="Arial"/>
        </w:rPr>
        <w:t>.</w:t>
      </w:r>
      <w:r w:rsidRPr="003F6CB4" w:rsidR="003F6CB4">
        <w:rPr>
          <w:rFonts w:ascii="Arial" w:hAnsi="Arial" w:cs="Arial"/>
        </w:rPr>
        <w:t xml:space="preserve"> 130/20. i 80/22.</w:t>
      </w:r>
      <w:r w:rsidRPr="003F6CB4" w:rsidR="00D932A4">
        <w:rPr>
          <w:rFonts w:ascii="Arial" w:hAnsi="Arial" w:cs="Arial"/>
        </w:rPr>
        <w:t xml:space="preserve"> dalje: ZKP/08</w:t>
      </w:r>
      <w:r w:rsidRPr="003F6CB4" w:rsidR="00886205">
        <w:rPr>
          <w:rFonts w:ascii="Arial" w:hAnsi="Arial" w:cs="Arial"/>
        </w:rPr>
        <w:t>.</w:t>
      </w:r>
      <w:r w:rsidRPr="003F6CB4" w:rsidR="00D932A4">
        <w:rPr>
          <w:rFonts w:ascii="Arial" w:hAnsi="Arial" w:cs="Arial"/>
        </w:rPr>
        <w:t>)</w:t>
      </w:r>
      <w:r w:rsidRPr="003F6CB4" w:rsidR="00F67066">
        <w:rPr>
          <w:rFonts w:ascii="Arial" w:hAnsi="Arial" w:cs="Arial"/>
        </w:rPr>
        <w:t xml:space="preserve"> </w:t>
      </w:r>
      <w:r w:rsidRPr="003F6CB4" w:rsidR="00E942CC">
        <w:rPr>
          <w:rFonts w:ascii="Arial" w:hAnsi="Arial" w:cs="Arial"/>
        </w:rPr>
        <w:t xml:space="preserve">odbija se kao neosnovan zahtjev </w:t>
      </w:r>
      <w:r w:rsidRPr="003F6CB4" w:rsidR="003F6CB4">
        <w:rPr>
          <w:rFonts w:ascii="Arial" w:hAnsi="Arial" w:cs="Arial"/>
        </w:rPr>
        <w:t xml:space="preserve">okrivljenika </w:t>
      </w:r>
      <w:proofErr w:type="spellStart"/>
      <w:r w:rsidRPr="003F6CB4" w:rsidR="003F6CB4">
        <w:rPr>
          <w:rFonts w:ascii="Arial" w:hAnsi="Arial" w:cs="Arial"/>
        </w:rPr>
        <w:t>Alexisa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Hugues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Fernand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Jacques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Issaurat</w:t>
      </w:r>
      <w:proofErr w:type="spellEnd"/>
      <w:r w:rsidRPr="003F6CB4" w:rsidR="00886205">
        <w:rPr>
          <w:rFonts w:ascii="Arial" w:hAnsi="Arial" w:cs="Arial"/>
        </w:rPr>
        <w:t xml:space="preserve"> </w:t>
      </w:r>
      <w:r w:rsidRPr="003F6CB4" w:rsidR="00EA6EF6">
        <w:rPr>
          <w:rFonts w:ascii="Arial" w:hAnsi="Arial" w:cs="Arial"/>
        </w:rPr>
        <w:t xml:space="preserve">za </w:t>
      </w:r>
      <w:r w:rsidRPr="003F6CB4" w:rsidR="00E942CC">
        <w:rPr>
          <w:rFonts w:ascii="Arial" w:hAnsi="Arial" w:cs="Arial"/>
        </w:rPr>
        <w:t xml:space="preserve">povrat </w:t>
      </w:r>
      <w:r w:rsidR="00CC6518">
        <w:rPr>
          <w:rFonts w:ascii="Arial" w:hAnsi="Arial" w:cs="Arial"/>
        </w:rPr>
        <w:t>bankovne kartice izdane na ime</w:t>
      </w:r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Ghislaine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Marie</w:t>
      </w:r>
      <w:proofErr w:type="spellEnd"/>
      <w:r w:rsidRPr="003F6CB4" w:rsidR="003F6CB4">
        <w:rPr>
          <w:rFonts w:ascii="Arial" w:hAnsi="Arial" w:cs="Arial"/>
        </w:rPr>
        <w:t xml:space="preserve">-Louise </w:t>
      </w:r>
      <w:proofErr w:type="spellStart"/>
      <w:r w:rsidRPr="003F6CB4" w:rsidR="003F6CB4">
        <w:rPr>
          <w:rFonts w:ascii="Arial" w:hAnsi="Arial" w:cs="Arial"/>
        </w:rPr>
        <w:t>Marcie</w:t>
      </w:r>
      <w:proofErr w:type="spellEnd"/>
      <w:r w:rsidRPr="003F6CB4" w:rsidR="003F6CB4">
        <w:rPr>
          <w:rFonts w:ascii="Arial" w:hAnsi="Arial" w:cs="Arial"/>
        </w:rPr>
        <w:t xml:space="preserve"> </w:t>
      </w:r>
      <w:proofErr w:type="spellStart"/>
      <w:r w:rsidRPr="003F6CB4" w:rsidR="003F6CB4">
        <w:rPr>
          <w:rFonts w:ascii="Arial" w:hAnsi="Arial" w:cs="Arial"/>
        </w:rPr>
        <w:t>Kleiner</w:t>
      </w:r>
      <w:proofErr w:type="spellEnd"/>
      <w:r w:rsidRPr="003F6CB4" w:rsidR="003F6CB4">
        <w:rPr>
          <w:rFonts w:ascii="Arial" w:hAnsi="Arial" w:cs="Arial"/>
        </w:rPr>
        <w:t xml:space="preserve"> privremeno o</w:t>
      </w:r>
      <w:r w:rsidR="00CC6518">
        <w:rPr>
          <w:rFonts w:ascii="Arial" w:hAnsi="Arial" w:cs="Arial"/>
        </w:rPr>
        <w:t xml:space="preserve">duzete </w:t>
      </w:r>
      <w:r w:rsidRPr="003F6CB4" w:rsidR="003F6CB4">
        <w:rPr>
          <w:rFonts w:ascii="Arial" w:hAnsi="Arial" w:cs="Arial"/>
        </w:rPr>
        <w:t>temeljem Zapisnika o privremenom oduzimanju predmeta PU PG</w:t>
      </w:r>
      <w:r w:rsidR="0044758B">
        <w:rPr>
          <w:rFonts w:ascii="Arial" w:hAnsi="Arial" w:cs="Arial"/>
        </w:rPr>
        <w:t xml:space="preserve"> PP Crikvenica </w:t>
      </w:r>
      <w:r w:rsidR="0064030B">
        <w:rPr>
          <w:rFonts w:ascii="Arial" w:hAnsi="Arial" w:cs="Arial"/>
        </w:rPr>
        <w:t>broj 511-09-27-01/4-KU-75/2022 od 06. lipnja 2022.</w:t>
      </w:r>
      <w:r w:rsidR="0064030B">
        <w:rPr>
          <w:rFonts w:ascii="Arial" w:hAnsi="Arial" w:cs="Arial"/>
          <w:color w:val="FF0000"/>
        </w:rPr>
        <w:t xml:space="preserve"> </w:t>
      </w:r>
      <w:r w:rsidRPr="0064030B" w:rsidR="005875D5">
        <w:rPr>
          <w:rFonts w:ascii="Arial" w:hAnsi="Arial" w:cs="Arial"/>
        </w:rPr>
        <w:t>i prateće potvrde</w:t>
      </w:r>
      <w:r w:rsidRPr="0064030B" w:rsidR="0011700C">
        <w:rPr>
          <w:rFonts w:ascii="Arial" w:hAnsi="Arial" w:cs="Arial"/>
        </w:rPr>
        <w:t xml:space="preserve"> serijskog broja </w:t>
      </w:r>
      <w:r w:rsidRPr="0064030B" w:rsidR="0064030B">
        <w:rPr>
          <w:rFonts w:ascii="Arial" w:hAnsi="Arial" w:cs="Arial"/>
        </w:rPr>
        <w:t>01419086</w:t>
      </w:r>
      <w:r w:rsidR="0064030B">
        <w:rPr>
          <w:rFonts w:ascii="Arial" w:hAnsi="Arial" w:cs="Arial"/>
        </w:rPr>
        <w:t>.</w:t>
      </w:r>
    </w:p>
    <w:p w:rsidRPr="0064030B" w:rsidR="00DF19DA" w:rsidP="00E60E2B" w:rsidRDefault="00DF19DA">
      <w:pPr>
        <w:jc w:val="both"/>
        <w:rPr>
          <w:rFonts w:ascii="Arial" w:hAnsi="Arial" w:cs="Arial"/>
        </w:rPr>
      </w:pPr>
    </w:p>
    <w:p w:rsidRPr="0064030B" w:rsidR="00DC0A83" w:rsidP="00513E59" w:rsidRDefault="00DC0A83">
      <w:pPr>
        <w:jc w:val="center"/>
        <w:rPr>
          <w:rFonts w:ascii="Arial" w:hAnsi="Arial" w:cs="Arial"/>
        </w:rPr>
      </w:pPr>
      <w:r w:rsidRPr="0064030B">
        <w:rPr>
          <w:rFonts w:ascii="Arial" w:hAnsi="Arial" w:cs="Arial"/>
        </w:rPr>
        <w:t>Obrazloženje</w:t>
      </w:r>
    </w:p>
    <w:p w:rsidRPr="0044758B" w:rsidR="00DF19DA" w:rsidP="00DE7F44" w:rsidRDefault="00DF19DA">
      <w:pPr>
        <w:jc w:val="both"/>
        <w:rPr>
          <w:rFonts w:ascii="Arial" w:hAnsi="Arial" w:cs="Arial"/>
        </w:rPr>
      </w:pPr>
    </w:p>
    <w:p w:rsidRPr="0044758B" w:rsidR="0044758B" w:rsidP="0044758B" w:rsidRDefault="0044758B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1. </w:t>
      </w:r>
      <w:r w:rsidRPr="0044758B">
        <w:rPr>
          <w:rFonts w:ascii="Arial" w:hAnsi="Arial" w:cs="Arial"/>
          <w:bCs/>
        </w:rPr>
        <w:t xml:space="preserve">Optužnicom Općinskog državnog odvjetništva u Rijeci broj KO-DO-704/2022 od 12. rujna 2022., zaprimljenom istoga dana, okrivljeni </w:t>
      </w:r>
      <w:proofErr w:type="spellStart"/>
      <w:r w:rsidRPr="0044758B">
        <w:rPr>
          <w:rFonts w:ascii="Arial" w:hAnsi="Arial" w:cs="Arial"/>
          <w:bCs/>
        </w:rPr>
        <w:t>Alexis</w:t>
      </w:r>
      <w:proofErr w:type="spellEnd"/>
      <w:r w:rsidRPr="0044758B">
        <w:rPr>
          <w:rFonts w:ascii="Arial" w:hAnsi="Arial" w:cs="Arial"/>
          <w:bCs/>
        </w:rPr>
        <w:t xml:space="preserve"> </w:t>
      </w:r>
      <w:proofErr w:type="spellStart"/>
      <w:r w:rsidRPr="0044758B">
        <w:rPr>
          <w:rFonts w:ascii="Arial" w:hAnsi="Arial" w:cs="Arial"/>
          <w:bCs/>
        </w:rPr>
        <w:t>Hugues</w:t>
      </w:r>
      <w:proofErr w:type="spellEnd"/>
      <w:r w:rsidRPr="0044758B">
        <w:rPr>
          <w:rFonts w:ascii="Arial" w:hAnsi="Arial" w:cs="Arial"/>
          <w:bCs/>
        </w:rPr>
        <w:t xml:space="preserve"> </w:t>
      </w:r>
      <w:proofErr w:type="spellStart"/>
      <w:r w:rsidRPr="0044758B">
        <w:rPr>
          <w:rFonts w:ascii="Arial" w:hAnsi="Arial" w:cs="Arial"/>
          <w:bCs/>
        </w:rPr>
        <w:t>Fernand</w:t>
      </w:r>
      <w:proofErr w:type="spellEnd"/>
      <w:r w:rsidRPr="0044758B">
        <w:rPr>
          <w:rFonts w:ascii="Arial" w:hAnsi="Arial" w:cs="Arial"/>
          <w:bCs/>
        </w:rPr>
        <w:t xml:space="preserve"> </w:t>
      </w:r>
      <w:proofErr w:type="spellStart"/>
      <w:r w:rsidRPr="0044758B">
        <w:rPr>
          <w:rFonts w:ascii="Arial" w:hAnsi="Arial" w:cs="Arial"/>
          <w:bCs/>
        </w:rPr>
        <w:t>Jacques</w:t>
      </w:r>
      <w:proofErr w:type="spellEnd"/>
      <w:r w:rsidRPr="0044758B">
        <w:rPr>
          <w:rFonts w:ascii="Arial" w:hAnsi="Arial" w:cs="Arial"/>
          <w:bCs/>
        </w:rPr>
        <w:t xml:space="preserve"> </w:t>
      </w:r>
      <w:proofErr w:type="spellStart"/>
      <w:r w:rsidRPr="0044758B">
        <w:rPr>
          <w:rFonts w:ascii="Arial" w:hAnsi="Arial" w:cs="Arial"/>
          <w:bCs/>
        </w:rPr>
        <w:t>Issaurat</w:t>
      </w:r>
      <w:proofErr w:type="spellEnd"/>
      <w:r w:rsidRPr="0044758B">
        <w:rPr>
          <w:rFonts w:ascii="Arial" w:hAnsi="Arial" w:cs="Arial"/>
          <w:bCs/>
        </w:rPr>
        <w:t xml:space="preserve"> tereti se da je zajedno i dogovorno s </w:t>
      </w:r>
      <w:proofErr w:type="spellStart"/>
      <w:r w:rsidRPr="0044758B">
        <w:rPr>
          <w:rFonts w:ascii="Arial" w:hAnsi="Arial" w:cs="Arial"/>
          <w:bCs/>
        </w:rPr>
        <w:t>Ghislaine</w:t>
      </w:r>
      <w:proofErr w:type="spellEnd"/>
      <w:r w:rsidRPr="0044758B">
        <w:rPr>
          <w:rFonts w:ascii="Arial" w:hAnsi="Arial" w:cs="Arial"/>
          <w:bCs/>
        </w:rPr>
        <w:t xml:space="preserve"> </w:t>
      </w:r>
      <w:proofErr w:type="spellStart"/>
      <w:r w:rsidRPr="0044758B">
        <w:rPr>
          <w:rFonts w:ascii="Arial" w:hAnsi="Arial" w:cs="Arial"/>
          <w:bCs/>
        </w:rPr>
        <w:t>Marie</w:t>
      </w:r>
      <w:proofErr w:type="spellEnd"/>
      <w:r w:rsidRPr="0044758B">
        <w:rPr>
          <w:rFonts w:ascii="Arial" w:hAnsi="Arial" w:cs="Arial"/>
          <w:bCs/>
        </w:rPr>
        <w:t xml:space="preserve">-Louise </w:t>
      </w:r>
      <w:proofErr w:type="spellStart"/>
      <w:r w:rsidRPr="0044758B">
        <w:rPr>
          <w:rFonts w:ascii="Arial" w:hAnsi="Arial" w:cs="Arial"/>
          <w:bCs/>
        </w:rPr>
        <w:t>Marcie</w:t>
      </w:r>
      <w:proofErr w:type="spellEnd"/>
      <w:r w:rsidRPr="0044758B">
        <w:rPr>
          <w:rFonts w:ascii="Arial" w:hAnsi="Arial" w:cs="Arial"/>
          <w:bCs/>
        </w:rPr>
        <w:t xml:space="preserve"> </w:t>
      </w:r>
      <w:proofErr w:type="spellStart"/>
      <w:r w:rsidRPr="0044758B">
        <w:rPr>
          <w:rFonts w:ascii="Arial" w:hAnsi="Arial" w:cs="Arial"/>
          <w:bCs/>
        </w:rPr>
        <w:t>Kleiner</w:t>
      </w:r>
      <w:proofErr w:type="spellEnd"/>
      <w:r w:rsidRPr="0044758B">
        <w:rPr>
          <w:rFonts w:ascii="Arial" w:hAnsi="Arial" w:cs="Arial"/>
          <w:bCs/>
        </w:rPr>
        <w:t xml:space="preserve"> počinio sedam kaznenih djela protiv imovine, prijevare iz članka 236. stavak 1. KZ/11.</w:t>
      </w:r>
    </w:p>
    <w:p w:rsidRPr="0044758B" w:rsidR="0044758B" w:rsidP="0044758B" w:rsidRDefault="0044758B">
      <w:pPr>
        <w:ind w:firstLine="708"/>
        <w:jc w:val="both"/>
        <w:rPr>
          <w:rFonts w:ascii="Arial" w:hAnsi="Arial" w:cs="Arial"/>
          <w:bCs/>
        </w:rPr>
      </w:pPr>
    </w:p>
    <w:p w:rsidRPr="0044758B" w:rsidR="0044758B" w:rsidP="0044758B" w:rsidRDefault="0044758B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2. </w:t>
      </w:r>
      <w:r w:rsidRPr="0044758B">
        <w:rPr>
          <w:rFonts w:ascii="Arial" w:hAnsi="Arial" w:cs="Arial"/>
          <w:bCs/>
        </w:rPr>
        <w:t xml:space="preserve">Rješenjem Općinskog suda u Rijeci poslovni broj Kov-597/22 od 9. studenog 2022. kazneni postupak je obustavljen u odnosu na okrivljenu </w:t>
      </w:r>
      <w:proofErr w:type="spellStart"/>
      <w:r w:rsidRPr="0044758B">
        <w:rPr>
          <w:rFonts w:ascii="Arial" w:hAnsi="Arial" w:cs="Arial"/>
          <w:bCs/>
        </w:rPr>
        <w:t>Ghislaine</w:t>
      </w:r>
      <w:proofErr w:type="spellEnd"/>
      <w:r w:rsidRPr="0044758B">
        <w:rPr>
          <w:rFonts w:ascii="Arial" w:hAnsi="Arial" w:cs="Arial"/>
          <w:bCs/>
        </w:rPr>
        <w:t xml:space="preserve"> </w:t>
      </w:r>
      <w:proofErr w:type="spellStart"/>
      <w:r w:rsidRPr="0044758B">
        <w:rPr>
          <w:rFonts w:ascii="Arial" w:hAnsi="Arial" w:cs="Arial"/>
          <w:bCs/>
        </w:rPr>
        <w:t>Marie</w:t>
      </w:r>
      <w:proofErr w:type="spellEnd"/>
      <w:r w:rsidRPr="0044758B">
        <w:rPr>
          <w:rFonts w:ascii="Arial" w:hAnsi="Arial" w:cs="Arial"/>
          <w:bCs/>
        </w:rPr>
        <w:t xml:space="preserve">-Louise </w:t>
      </w:r>
      <w:proofErr w:type="spellStart"/>
      <w:r w:rsidRPr="0044758B">
        <w:rPr>
          <w:rFonts w:ascii="Arial" w:hAnsi="Arial" w:cs="Arial"/>
          <w:bCs/>
        </w:rPr>
        <w:t>Marcie</w:t>
      </w:r>
      <w:proofErr w:type="spellEnd"/>
      <w:r w:rsidRPr="0044758B">
        <w:rPr>
          <w:rFonts w:ascii="Arial" w:hAnsi="Arial" w:cs="Arial"/>
          <w:bCs/>
        </w:rPr>
        <w:t xml:space="preserve"> </w:t>
      </w:r>
      <w:proofErr w:type="spellStart"/>
      <w:r w:rsidRPr="0044758B">
        <w:rPr>
          <w:rFonts w:ascii="Arial" w:hAnsi="Arial" w:cs="Arial"/>
          <w:bCs/>
        </w:rPr>
        <w:t>Kleiner</w:t>
      </w:r>
      <w:proofErr w:type="spellEnd"/>
      <w:r w:rsidRPr="0044758B">
        <w:rPr>
          <w:rFonts w:ascii="Arial" w:hAnsi="Arial" w:cs="Arial"/>
          <w:bCs/>
        </w:rPr>
        <w:t xml:space="preserve"> jer je imenovana preminula 4. studenog 2022.</w:t>
      </w:r>
    </w:p>
    <w:p w:rsidRPr="0044758B" w:rsidR="00DF19DA" w:rsidP="00DF19DA" w:rsidRDefault="00DF19DA">
      <w:pPr>
        <w:ind w:firstLine="708"/>
        <w:jc w:val="both"/>
        <w:rPr>
          <w:rFonts w:ascii="Arial" w:hAnsi="Arial" w:cs="Arial"/>
          <w:bCs/>
        </w:rPr>
      </w:pPr>
    </w:p>
    <w:p w:rsidRPr="0064030B" w:rsidR="0011700C" w:rsidP="00DF19DA" w:rsidRDefault="009E0390">
      <w:pPr>
        <w:ind w:firstLine="708"/>
        <w:jc w:val="both"/>
        <w:rPr>
          <w:rFonts w:ascii="Arial" w:hAnsi="Arial" w:cs="Arial"/>
        </w:rPr>
      </w:pPr>
      <w:r w:rsidRPr="0044758B">
        <w:rPr>
          <w:rFonts w:ascii="Arial" w:hAnsi="Arial" w:cs="Arial"/>
          <w:bCs/>
        </w:rPr>
        <w:t>3</w:t>
      </w:r>
      <w:r w:rsidRPr="0044758B" w:rsidR="0011700C">
        <w:rPr>
          <w:rFonts w:ascii="Arial" w:hAnsi="Arial" w:cs="Arial"/>
          <w:bCs/>
        </w:rPr>
        <w:t xml:space="preserve">. </w:t>
      </w:r>
      <w:r w:rsidRPr="0044758B" w:rsidR="0044758B">
        <w:rPr>
          <w:rFonts w:ascii="Arial" w:hAnsi="Arial" w:cs="Arial"/>
          <w:bCs/>
        </w:rPr>
        <w:t xml:space="preserve">Okrivljenik </w:t>
      </w:r>
      <w:proofErr w:type="spellStart"/>
      <w:r w:rsidRPr="0044758B" w:rsidR="0044758B">
        <w:rPr>
          <w:rFonts w:ascii="Arial" w:hAnsi="Arial" w:cs="Arial"/>
          <w:bCs/>
        </w:rPr>
        <w:t>Alexis</w:t>
      </w:r>
      <w:proofErr w:type="spellEnd"/>
      <w:r w:rsidRPr="0044758B" w:rsidR="0044758B">
        <w:rPr>
          <w:rFonts w:ascii="Arial" w:hAnsi="Arial" w:cs="Arial"/>
          <w:bCs/>
        </w:rPr>
        <w:t xml:space="preserve"> </w:t>
      </w:r>
      <w:proofErr w:type="spellStart"/>
      <w:r w:rsidRPr="0044758B" w:rsidR="0044758B">
        <w:rPr>
          <w:rFonts w:ascii="Arial" w:hAnsi="Arial" w:cs="Arial"/>
          <w:bCs/>
        </w:rPr>
        <w:t>Hugues</w:t>
      </w:r>
      <w:proofErr w:type="spellEnd"/>
      <w:r w:rsidRPr="0044758B" w:rsidR="0044758B">
        <w:rPr>
          <w:rFonts w:ascii="Arial" w:hAnsi="Arial" w:cs="Arial"/>
          <w:bCs/>
        </w:rPr>
        <w:t xml:space="preserve"> </w:t>
      </w:r>
      <w:proofErr w:type="spellStart"/>
      <w:r w:rsidRPr="0044758B" w:rsidR="0044758B">
        <w:rPr>
          <w:rFonts w:ascii="Arial" w:hAnsi="Arial" w:cs="Arial"/>
          <w:bCs/>
        </w:rPr>
        <w:t>Fernand</w:t>
      </w:r>
      <w:proofErr w:type="spellEnd"/>
      <w:r w:rsidRPr="0044758B" w:rsidR="0044758B">
        <w:rPr>
          <w:rFonts w:ascii="Arial" w:hAnsi="Arial" w:cs="Arial"/>
          <w:bCs/>
        </w:rPr>
        <w:t xml:space="preserve"> </w:t>
      </w:r>
      <w:proofErr w:type="spellStart"/>
      <w:r w:rsidRPr="0044758B" w:rsidR="0044758B">
        <w:rPr>
          <w:rFonts w:ascii="Arial" w:hAnsi="Arial" w:cs="Arial"/>
          <w:bCs/>
        </w:rPr>
        <w:t>Jacques</w:t>
      </w:r>
      <w:proofErr w:type="spellEnd"/>
      <w:r w:rsidRPr="0044758B" w:rsidR="0044758B">
        <w:rPr>
          <w:rFonts w:ascii="Arial" w:hAnsi="Arial" w:cs="Arial"/>
          <w:bCs/>
        </w:rPr>
        <w:t xml:space="preserve"> </w:t>
      </w:r>
      <w:proofErr w:type="spellStart"/>
      <w:r w:rsidRPr="0044758B" w:rsidR="0044758B">
        <w:rPr>
          <w:rFonts w:ascii="Arial" w:hAnsi="Arial" w:cs="Arial"/>
          <w:bCs/>
        </w:rPr>
        <w:t>Issaurat</w:t>
      </w:r>
      <w:proofErr w:type="spellEnd"/>
      <w:r w:rsidRPr="0044758B" w:rsidR="0044758B">
        <w:rPr>
          <w:rFonts w:ascii="Arial" w:hAnsi="Arial" w:cs="Arial"/>
          <w:bCs/>
        </w:rPr>
        <w:t xml:space="preserve"> </w:t>
      </w:r>
      <w:r w:rsidRPr="0044758B" w:rsidR="0011700C">
        <w:rPr>
          <w:rFonts w:ascii="Arial" w:hAnsi="Arial" w:cs="Arial"/>
          <w:bCs/>
        </w:rPr>
        <w:t xml:space="preserve">je </w:t>
      </w:r>
      <w:r w:rsidR="0044758B">
        <w:rPr>
          <w:rFonts w:ascii="Arial" w:hAnsi="Arial" w:cs="Arial"/>
          <w:bCs/>
        </w:rPr>
        <w:t xml:space="preserve">12. prosinca 2022. zatražio </w:t>
      </w:r>
      <w:r w:rsidR="0044758B">
        <w:rPr>
          <w:rFonts w:ascii="Arial" w:hAnsi="Arial" w:cs="Arial"/>
        </w:rPr>
        <w:t xml:space="preserve">da mu sud iz sudskog spisa uzme i vrati, odnosno preda bankovnu karticu </w:t>
      </w:r>
      <w:r w:rsidR="0044758B">
        <w:rPr>
          <w:rFonts w:ascii="Arial" w:hAnsi="Arial" w:cs="Arial"/>
        </w:rPr>
        <w:lastRenderedPageBreak/>
        <w:t xml:space="preserve">njegove pokojne majke </w:t>
      </w:r>
      <w:proofErr w:type="spellStart"/>
      <w:r w:rsidR="0044758B">
        <w:rPr>
          <w:rFonts w:ascii="Arial" w:hAnsi="Arial" w:cs="Arial"/>
        </w:rPr>
        <w:t>Ghislaine</w:t>
      </w:r>
      <w:proofErr w:type="spellEnd"/>
      <w:r w:rsidR="0044758B">
        <w:rPr>
          <w:rFonts w:ascii="Arial" w:hAnsi="Arial" w:cs="Arial"/>
        </w:rPr>
        <w:t xml:space="preserve"> </w:t>
      </w:r>
      <w:proofErr w:type="spellStart"/>
      <w:r w:rsidR="0044758B">
        <w:rPr>
          <w:rFonts w:ascii="Arial" w:hAnsi="Arial" w:cs="Arial"/>
        </w:rPr>
        <w:t>Marie</w:t>
      </w:r>
      <w:proofErr w:type="spellEnd"/>
      <w:r w:rsidR="0044758B">
        <w:rPr>
          <w:rFonts w:ascii="Arial" w:hAnsi="Arial" w:cs="Arial"/>
        </w:rPr>
        <w:t xml:space="preserve"> – Louise </w:t>
      </w:r>
      <w:proofErr w:type="spellStart"/>
      <w:r w:rsidR="0044758B">
        <w:rPr>
          <w:rFonts w:ascii="Arial" w:hAnsi="Arial" w:cs="Arial"/>
        </w:rPr>
        <w:t>Marcie</w:t>
      </w:r>
      <w:proofErr w:type="spellEnd"/>
      <w:r w:rsidR="0044758B">
        <w:rPr>
          <w:rFonts w:ascii="Arial" w:hAnsi="Arial" w:cs="Arial"/>
        </w:rPr>
        <w:t xml:space="preserve"> </w:t>
      </w:r>
      <w:proofErr w:type="spellStart"/>
      <w:r w:rsidR="0044758B">
        <w:rPr>
          <w:rFonts w:ascii="Arial" w:hAnsi="Arial" w:cs="Arial"/>
        </w:rPr>
        <w:t>Kleiner</w:t>
      </w:r>
      <w:proofErr w:type="spellEnd"/>
      <w:r w:rsidR="0044758B">
        <w:rPr>
          <w:rFonts w:ascii="Arial" w:hAnsi="Arial" w:cs="Arial"/>
        </w:rPr>
        <w:t>, te je u spis predao dokumentaciju u vidu izvatka iz matice umrlih za njegovu pokojnu majku te svoju osobnu iskaznicu Republike Francuske koja je preslikana, kao i osobno napisani dopis na francuskom jeziku.</w:t>
      </w:r>
    </w:p>
    <w:p w:rsidRPr="0064030B" w:rsidR="00B32CAE" w:rsidP="008B2C97" w:rsidRDefault="00B32CAE">
      <w:pPr>
        <w:jc w:val="both"/>
        <w:rPr>
          <w:rFonts w:ascii="Arial" w:hAnsi="Arial" w:cs="Arial"/>
        </w:rPr>
      </w:pPr>
    </w:p>
    <w:p w:rsidRPr="0064030B" w:rsidR="0064030B" w:rsidP="008B2C97" w:rsidRDefault="006024B3">
      <w:pPr>
        <w:jc w:val="both"/>
        <w:rPr>
          <w:rFonts w:ascii="Arial" w:hAnsi="Arial" w:cs="Arial"/>
        </w:rPr>
      </w:pPr>
      <w:r w:rsidRPr="0064030B">
        <w:rPr>
          <w:rFonts w:ascii="Arial" w:hAnsi="Arial" w:cs="Arial"/>
        </w:rPr>
        <w:tab/>
      </w:r>
      <w:r w:rsidRPr="0064030B" w:rsidR="009E0390">
        <w:rPr>
          <w:rFonts w:ascii="Arial" w:hAnsi="Arial" w:cs="Arial"/>
        </w:rPr>
        <w:t>4</w:t>
      </w:r>
      <w:r w:rsidRPr="0064030B" w:rsidR="00A049C8">
        <w:rPr>
          <w:rFonts w:ascii="Arial" w:hAnsi="Arial" w:cs="Arial"/>
        </w:rPr>
        <w:t xml:space="preserve">. </w:t>
      </w:r>
      <w:r w:rsidRPr="0064030B" w:rsidR="007E1D4F">
        <w:rPr>
          <w:rFonts w:ascii="Arial" w:hAnsi="Arial" w:cs="Arial"/>
        </w:rPr>
        <w:t>Z</w:t>
      </w:r>
      <w:r w:rsidRPr="0064030B" w:rsidR="007135DA">
        <w:rPr>
          <w:rFonts w:ascii="Arial" w:hAnsi="Arial" w:cs="Arial"/>
        </w:rPr>
        <w:t>apisnik</w:t>
      </w:r>
      <w:r w:rsidRPr="0064030B" w:rsidR="007E1D4F">
        <w:rPr>
          <w:rFonts w:ascii="Arial" w:hAnsi="Arial" w:cs="Arial"/>
        </w:rPr>
        <w:t>om</w:t>
      </w:r>
      <w:r w:rsidRPr="0064030B" w:rsidR="007135DA">
        <w:rPr>
          <w:rFonts w:ascii="Arial" w:hAnsi="Arial" w:cs="Arial"/>
        </w:rPr>
        <w:t xml:space="preserve"> </w:t>
      </w:r>
      <w:r w:rsidRPr="0064030B" w:rsidR="00EC6990">
        <w:rPr>
          <w:rFonts w:ascii="Arial" w:hAnsi="Arial" w:cs="Arial"/>
        </w:rPr>
        <w:t>o privremenom oduzimanju predmeta</w:t>
      </w:r>
      <w:r w:rsidRPr="0064030B" w:rsidR="0011700C">
        <w:t xml:space="preserve"> </w:t>
      </w:r>
      <w:r w:rsidRPr="0064030B" w:rsidR="0011700C">
        <w:rPr>
          <w:rFonts w:ascii="Arial" w:hAnsi="Arial" w:cs="Arial"/>
        </w:rPr>
        <w:t xml:space="preserve">PU PG PP Crikvenica </w:t>
      </w:r>
      <w:r w:rsidRPr="0064030B" w:rsidR="0064030B">
        <w:rPr>
          <w:rFonts w:ascii="Arial" w:hAnsi="Arial" w:cs="Arial"/>
        </w:rPr>
        <w:t>broj 511-09-27-01/4-KU-75/2022 od 06.069.2022. i prateće potvrde serijskog broja01419086</w:t>
      </w:r>
      <w:r w:rsidR="0064030B">
        <w:rPr>
          <w:rFonts w:ascii="Arial" w:hAnsi="Arial" w:cs="Arial"/>
        </w:rPr>
        <w:t xml:space="preserve"> od okrivljenikove pokojne majke </w:t>
      </w:r>
      <w:proofErr w:type="spellStart"/>
      <w:r w:rsidR="0064030B">
        <w:rPr>
          <w:rFonts w:ascii="Arial" w:hAnsi="Arial" w:cs="Arial"/>
        </w:rPr>
        <w:t>Ghislaine</w:t>
      </w:r>
      <w:proofErr w:type="spellEnd"/>
      <w:r w:rsidR="0064030B">
        <w:rPr>
          <w:rFonts w:ascii="Arial" w:hAnsi="Arial" w:cs="Arial"/>
        </w:rPr>
        <w:t xml:space="preserve"> </w:t>
      </w:r>
      <w:proofErr w:type="spellStart"/>
      <w:r w:rsidR="0064030B">
        <w:rPr>
          <w:rFonts w:ascii="Arial" w:hAnsi="Arial" w:cs="Arial"/>
        </w:rPr>
        <w:t>Marie</w:t>
      </w:r>
      <w:proofErr w:type="spellEnd"/>
      <w:r w:rsidR="0064030B">
        <w:rPr>
          <w:rFonts w:ascii="Arial" w:hAnsi="Arial" w:cs="Arial"/>
        </w:rPr>
        <w:t xml:space="preserve">–Louise </w:t>
      </w:r>
      <w:proofErr w:type="spellStart"/>
      <w:r w:rsidR="0064030B">
        <w:rPr>
          <w:rFonts w:ascii="Arial" w:hAnsi="Arial" w:cs="Arial"/>
        </w:rPr>
        <w:t>Marcie</w:t>
      </w:r>
      <w:proofErr w:type="spellEnd"/>
      <w:r w:rsidR="0064030B">
        <w:rPr>
          <w:rFonts w:ascii="Arial" w:hAnsi="Arial" w:cs="Arial"/>
        </w:rPr>
        <w:t xml:space="preserve"> </w:t>
      </w:r>
      <w:proofErr w:type="spellStart"/>
      <w:r w:rsidR="0064030B">
        <w:rPr>
          <w:rFonts w:ascii="Arial" w:hAnsi="Arial" w:cs="Arial"/>
        </w:rPr>
        <w:t>Kleiner</w:t>
      </w:r>
      <w:proofErr w:type="spellEnd"/>
      <w:r w:rsidR="00E131CF">
        <w:rPr>
          <w:rFonts w:ascii="Arial" w:hAnsi="Arial" w:cs="Arial"/>
        </w:rPr>
        <w:t xml:space="preserve"> </w:t>
      </w:r>
      <w:r w:rsidR="0064030B">
        <w:rPr>
          <w:rFonts w:ascii="Arial" w:hAnsi="Arial" w:cs="Arial"/>
        </w:rPr>
        <w:t xml:space="preserve">oduzeta </w:t>
      </w:r>
      <w:r w:rsidR="00E131CF">
        <w:rPr>
          <w:rFonts w:ascii="Arial" w:hAnsi="Arial" w:cs="Arial"/>
        </w:rPr>
        <w:t xml:space="preserve">je </w:t>
      </w:r>
      <w:r w:rsidR="0064030B">
        <w:rPr>
          <w:rFonts w:ascii="Arial" w:hAnsi="Arial" w:cs="Arial"/>
        </w:rPr>
        <w:t>jedna bankovna kartica banke "</w:t>
      </w:r>
      <w:proofErr w:type="spellStart"/>
      <w:r w:rsidR="0064030B">
        <w:rPr>
          <w:rFonts w:ascii="Arial" w:hAnsi="Arial" w:cs="Arial"/>
        </w:rPr>
        <w:t>Caisse</w:t>
      </w:r>
      <w:proofErr w:type="spellEnd"/>
      <w:r w:rsidR="0064030B">
        <w:rPr>
          <w:rFonts w:ascii="Arial" w:hAnsi="Arial" w:cs="Arial"/>
        </w:rPr>
        <w:t xml:space="preserve"> D'</w:t>
      </w:r>
      <w:proofErr w:type="spellStart"/>
      <w:r w:rsidR="0064030B">
        <w:rPr>
          <w:rFonts w:ascii="Arial" w:hAnsi="Arial" w:cs="Arial"/>
        </w:rPr>
        <w:t>Epargne</w:t>
      </w:r>
      <w:proofErr w:type="spellEnd"/>
      <w:r w:rsidR="0064030B">
        <w:rPr>
          <w:rFonts w:ascii="Arial" w:hAnsi="Arial" w:cs="Arial"/>
        </w:rPr>
        <w:t xml:space="preserve"> izdana na njezino ime. </w:t>
      </w:r>
    </w:p>
    <w:p w:rsidRPr="003F6CB4" w:rsidR="00846B46" w:rsidP="008B2C97" w:rsidRDefault="00846B46">
      <w:pPr>
        <w:jc w:val="both"/>
        <w:rPr>
          <w:rFonts w:ascii="Arial" w:hAnsi="Arial" w:cs="Arial"/>
          <w:color w:val="FF0000"/>
        </w:rPr>
      </w:pPr>
    </w:p>
    <w:p w:rsidR="00846B46" w:rsidP="00846B46" w:rsidRDefault="00846B46">
      <w:pPr>
        <w:ind w:firstLine="708"/>
        <w:jc w:val="both"/>
        <w:rPr>
          <w:rFonts w:ascii="Arial" w:hAnsi="Arial" w:cs="Arial"/>
        </w:rPr>
      </w:pPr>
      <w:r w:rsidRPr="0064030B">
        <w:rPr>
          <w:rFonts w:ascii="Arial" w:hAnsi="Arial" w:cs="Arial"/>
        </w:rPr>
        <w:t>5.</w:t>
      </w:r>
      <w:r w:rsidRPr="0064030B">
        <w:t xml:space="preserve"> </w:t>
      </w:r>
      <w:r w:rsidRPr="0064030B">
        <w:rPr>
          <w:rFonts w:ascii="Arial" w:hAnsi="Arial" w:cs="Arial"/>
        </w:rPr>
        <w:t xml:space="preserve">Zahtjev </w:t>
      </w:r>
      <w:r w:rsidRPr="0064030B" w:rsidR="0064030B">
        <w:rPr>
          <w:rFonts w:ascii="Arial" w:hAnsi="Arial" w:cs="Arial"/>
        </w:rPr>
        <w:t xml:space="preserve">okrivljenog </w:t>
      </w:r>
      <w:proofErr w:type="spellStart"/>
      <w:r w:rsidRPr="0064030B" w:rsidR="0064030B">
        <w:rPr>
          <w:rFonts w:ascii="Arial" w:hAnsi="Arial" w:cs="Arial"/>
          <w:bCs/>
        </w:rPr>
        <w:t>Alexisa</w:t>
      </w:r>
      <w:proofErr w:type="spellEnd"/>
      <w:r w:rsidRPr="0064030B" w:rsidR="0064030B">
        <w:rPr>
          <w:rFonts w:ascii="Arial" w:hAnsi="Arial" w:cs="Arial"/>
          <w:bCs/>
        </w:rPr>
        <w:t xml:space="preserve"> </w:t>
      </w:r>
      <w:proofErr w:type="spellStart"/>
      <w:r w:rsidRPr="0064030B" w:rsidR="0064030B">
        <w:rPr>
          <w:rFonts w:ascii="Arial" w:hAnsi="Arial" w:cs="Arial"/>
          <w:bCs/>
        </w:rPr>
        <w:t>Hugues</w:t>
      </w:r>
      <w:proofErr w:type="spellEnd"/>
      <w:r w:rsidRPr="0064030B" w:rsidR="0064030B">
        <w:rPr>
          <w:rFonts w:ascii="Arial" w:hAnsi="Arial" w:cs="Arial"/>
          <w:bCs/>
        </w:rPr>
        <w:t xml:space="preserve"> </w:t>
      </w:r>
      <w:proofErr w:type="spellStart"/>
      <w:r w:rsidRPr="0064030B" w:rsidR="0064030B">
        <w:rPr>
          <w:rFonts w:ascii="Arial" w:hAnsi="Arial" w:cs="Arial"/>
          <w:bCs/>
        </w:rPr>
        <w:t>Fernand</w:t>
      </w:r>
      <w:proofErr w:type="spellEnd"/>
      <w:r w:rsidRPr="0064030B" w:rsidR="0064030B">
        <w:rPr>
          <w:rFonts w:ascii="Arial" w:hAnsi="Arial" w:cs="Arial"/>
          <w:bCs/>
        </w:rPr>
        <w:t xml:space="preserve"> </w:t>
      </w:r>
      <w:proofErr w:type="spellStart"/>
      <w:r w:rsidRPr="0064030B" w:rsidR="0064030B">
        <w:rPr>
          <w:rFonts w:ascii="Arial" w:hAnsi="Arial" w:cs="Arial"/>
          <w:bCs/>
        </w:rPr>
        <w:t>Jacques</w:t>
      </w:r>
      <w:proofErr w:type="spellEnd"/>
      <w:r w:rsidRPr="0064030B" w:rsidR="0064030B">
        <w:rPr>
          <w:rFonts w:ascii="Arial" w:hAnsi="Arial" w:cs="Arial"/>
          <w:bCs/>
        </w:rPr>
        <w:t xml:space="preserve"> </w:t>
      </w:r>
      <w:proofErr w:type="spellStart"/>
      <w:r w:rsidRPr="0064030B" w:rsidR="0064030B">
        <w:rPr>
          <w:rFonts w:ascii="Arial" w:hAnsi="Arial" w:cs="Arial"/>
          <w:bCs/>
        </w:rPr>
        <w:t>Issaurat</w:t>
      </w:r>
      <w:proofErr w:type="spellEnd"/>
      <w:r w:rsidRPr="0064030B" w:rsidR="0064030B">
        <w:rPr>
          <w:rFonts w:ascii="Arial" w:hAnsi="Arial" w:cs="Arial"/>
          <w:bCs/>
        </w:rPr>
        <w:t xml:space="preserve"> </w:t>
      </w:r>
      <w:r w:rsidRPr="0064030B">
        <w:rPr>
          <w:rFonts w:ascii="Arial" w:hAnsi="Arial" w:cs="Arial"/>
        </w:rPr>
        <w:t>je neosnovan.</w:t>
      </w:r>
    </w:p>
    <w:p w:rsidR="00E131CF" w:rsidP="00846B46" w:rsidRDefault="00E131CF">
      <w:pPr>
        <w:ind w:firstLine="708"/>
        <w:jc w:val="both"/>
        <w:rPr>
          <w:rFonts w:ascii="Arial" w:hAnsi="Arial" w:cs="Arial"/>
        </w:rPr>
      </w:pPr>
    </w:p>
    <w:p w:rsidR="00E131CF" w:rsidP="00E131CF" w:rsidRDefault="00E131C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6. Odredbom članka 189. stavak 1. ZKP/08. propisano je da će se predmeti veće vrijednosti, koji su tijekom kaznenog postupka bili pronađeni ili privremeno oduzeti, vratiti vlasniku čim se ustanovi da ne postoje razlozi za njihovo oduzimanje. </w:t>
      </w:r>
    </w:p>
    <w:p w:rsidRPr="003F6CB4" w:rsidR="00846B46" w:rsidP="007C60F9" w:rsidRDefault="007C60F9">
      <w:pPr>
        <w:tabs>
          <w:tab w:val="left" w:pos="7260"/>
        </w:tabs>
        <w:ind w:firstLine="708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ab/>
      </w:r>
    </w:p>
    <w:p w:rsidR="007C60F9" w:rsidP="00846B46" w:rsidRDefault="00E131C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7C60F9" w:rsidR="00846B46">
        <w:rPr>
          <w:rFonts w:ascii="Arial" w:hAnsi="Arial" w:cs="Arial"/>
        </w:rPr>
        <w:t xml:space="preserve">. </w:t>
      </w:r>
      <w:r w:rsidRPr="007C60F9" w:rsidR="007C60F9">
        <w:rPr>
          <w:rFonts w:ascii="Arial" w:hAnsi="Arial" w:cs="Arial"/>
        </w:rPr>
        <w:t>Prvenstveno se</w:t>
      </w:r>
      <w:r w:rsidR="007C60F9">
        <w:rPr>
          <w:rFonts w:ascii="Arial" w:hAnsi="Arial" w:cs="Arial"/>
        </w:rPr>
        <w:t xml:space="preserve"> ukazuje kako okrivljenik </w:t>
      </w:r>
      <w:proofErr w:type="spellStart"/>
      <w:r w:rsidRPr="0064030B" w:rsidR="007C60F9">
        <w:rPr>
          <w:rFonts w:ascii="Arial" w:hAnsi="Arial" w:cs="Arial"/>
          <w:bCs/>
        </w:rPr>
        <w:t>Alexis</w:t>
      </w:r>
      <w:proofErr w:type="spellEnd"/>
      <w:r w:rsidRPr="0064030B" w:rsidR="007C60F9">
        <w:rPr>
          <w:rFonts w:ascii="Arial" w:hAnsi="Arial" w:cs="Arial"/>
          <w:bCs/>
        </w:rPr>
        <w:t xml:space="preserve"> </w:t>
      </w:r>
      <w:proofErr w:type="spellStart"/>
      <w:r w:rsidRPr="0064030B" w:rsidR="007C60F9">
        <w:rPr>
          <w:rFonts w:ascii="Arial" w:hAnsi="Arial" w:cs="Arial"/>
          <w:bCs/>
        </w:rPr>
        <w:t>Hugues</w:t>
      </w:r>
      <w:proofErr w:type="spellEnd"/>
      <w:r w:rsidRPr="0064030B" w:rsidR="007C60F9">
        <w:rPr>
          <w:rFonts w:ascii="Arial" w:hAnsi="Arial" w:cs="Arial"/>
          <w:bCs/>
        </w:rPr>
        <w:t xml:space="preserve"> </w:t>
      </w:r>
      <w:proofErr w:type="spellStart"/>
      <w:r w:rsidRPr="0064030B" w:rsidR="007C60F9">
        <w:rPr>
          <w:rFonts w:ascii="Arial" w:hAnsi="Arial" w:cs="Arial"/>
          <w:bCs/>
        </w:rPr>
        <w:t>Fernand</w:t>
      </w:r>
      <w:proofErr w:type="spellEnd"/>
      <w:r w:rsidRPr="0064030B" w:rsidR="007C60F9">
        <w:rPr>
          <w:rFonts w:ascii="Arial" w:hAnsi="Arial" w:cs="Arial"/>
          <w:bCs/>
        </w:rPr>
        <w:t xml:space="preserve"> </w:t>
      </w:r>
      <w:proofErr w:type="spellStart"/>
      <w:r w:rsidRPr="0064030B" w:rsidR="007C60F9">
        <w:rPr>
          <w:rFonts w:ascii="Arial" w:hAnsi="Arial" w:cs="Arial"/>
          <w:bCs/>
        </w:rPr>
        <w:t>Jacques</w:t>
      </w:r>
      <w:proofErr w:type="spellEnd"/>
      <w:r w:rsidRPr="0064030B" w:rsidR="007C60F9">
        <w:rPr>
          <w:rFonts w:ascii="Arial" w:hAnsi="Arial" w:cs="Arial"/>
          <w:bCs/>
        </w:rPr>
        <w:t xml:space="preserve"> </w:t>
      </w:r>
      <w:proofErr w:type="spellStart"/>
      <w:r w:rsidRPr="0064030B" w:rsidR="007C60F9">
        <w:rPr>
          <w:rFonts w:ascii="Arial" w:hAnsi="Arial" w:cs="Arial"/>
          <w:bCs/>
        </w:rPr>
        <w:t>Issaurat</w:t>
      </w:r>
      <w:proofErr w:type="spellEnd"/>
      <w:r w:rsidRPr="007C60F9" w:rsidR="007C60F9">
        <w:rPr>
          <w:rFonts w:ascii="Arial" w:hAnsi="Arial" w:cs="Arial"/>
        </w:rPr>
        <w:t xml:space="preserve"> </w:t>
      </w:r>
      <w:r w:rsidR="007C60F9">
        <w:rPr>
          <w:rFonts w:ascii="Arial" w:hAnsi="Arial" w:cs="Arial"/>
        </w:rPr>
        <w:t xml:space="preserve">nije vlasnik bankovne kartice oduzete od njegove pokojne majke </w:t>
      </w:r>
      <w:proofErr w:type="spellStart"/>
      <w:r w:rsidR="007C60F9">
        <w:rPr>
          <w:rFonts w:ascii="Arial" w:hAnsi="Arial" w:cs="Arial"/>
        </w:rPr>
        <w:t>Ghislaine</w:t>
      </w:r>
      <w:proofErr w:type="spellEnd"/>
      <w:r w:rsidR="007C60F9">
        <w:rPr>
          <w:rFonts w:ascii="Arial" w:hAnsi="Arial" w:cs="Arial"/>
        </w:rPr>
        <w:t xml:space="preserve"> </w:t>
      </w:r>
      <w:proofErr w:type="spellStart"/>
      <w:r w:rsidR="007C60F9">
        <w:rPr>
          <w:rFonts w:ascii="Arial" w:hAnsi="Arial" w:cs="Arial"/>
        </w:rPr>
        <w:t>Marie</w:t>
      </w:r>
      <w:proofErr w:type="spellEnd"/>
      <w:r w:rsidR="007C60F9">
        <w:rPr>
          <w:rFonts w:ascii="Arial" w:hAnsi="Arial" w:cs="Arial"/>
        </w:rPr>
        <w:t xml:space="preserve">–Louise </w:t>
      </w:r>
      <w:proofErr w:type="spellStart"/>
      <w:r w:rsidR="007C60F9">
        <w:rPr>
          <w:rFonts w:ascii="Arial" w:hAnsi="Arial" w:cs="Arial"/>
        </w:rPr>
        <w:t>Marcie</w:t>
      </w:r>
      <w:proofErr w:type="spellEnd"/>
      <w:r w:rsidR="007C60F9">
        <w:rPr>
          <w:rFonts w:ascii="Arial" w:hAnsi="Arial" w:cs="Arial"/>
        </w:rPr>
        <w:t xml:space="preserve"> </w:t>
      </w:r>
      <w:proofErr w:type="spellStart"/>
      <w:r w:rsidR="007C60F9">
        <w:rPr>
          <w:rFonts w:ascii="Arial" w:hAnsi="Arial" w:cs="Arial"/>
        </w:rPr>
        <w:t>Kleiner</w:t>
      </w:r>
      <w:proofErr w:type="spellEnd"/>
      <w:r w:rsidR="007C60F9">
        <w:rPr>
          <w:rFonts w:ascii="Arial" w:hAnsi="Arial" w:cs="Arial"/>
        </w:rPr>
        <w:t xml:space="preserve">. Isti u sudski spis nije dostavio ni punomoć </w:t>
      </w:r>
      <w:r>
        <w:rPr>
          <w:rFonts w:ascii="Arial" w:hAnsi="Arial" w:cs="Arial"/>
        </w:rPr>
        <w:t xml:space="preserve">iz koje bi proizlazilo da je </w:t>
      </w:r>
      <w:r w:rsidR="007C60F9">
        <w:rPr>
          <w:rFonts w:ascii="Arial" w:hAnsi="Arial" w:cs="Arial"/>
        </w:rPr>
        <w:t xml:space="preserve">okrivljenik ovlašten raspolagati novčanim sredstvima na predmetnoj kartici, </w:t>
      </w:r>
      <w:r>
        <w:rPr>
          <w:rFonts w:ascii="Arial" w:hAnsi="Arial" w:cs="Arial"/>
        </w:rPr>
        <w:t xml:space="preserve">kao niti </w:t>
      </w:r>
      <w:r w:rsidR="007C60F9">
        <w:rPr>
          <w:rFonts w:ascii="Arial" w:hAnsi="Arial" w:cs="Arial"/>
        </w:rPr>
        <w:t>dokaz da je</w:t>
      </w:r>
      <w:r>
        <w:rPr>
          <w:rFonts w:ascii="Arial" w:hAnsi="Arial" w:cs="Arial"/>
        </w:rPr>
        <w:t xml:space="preserve"> isti</w:t>
      </w:r>
      <w:r w:rsidR="007C60F9">
        <w:rPr>
          <w:rFonts w:ascii="Arial" w:hAnsi="Arial" w:cs="Arial"/>
        </w:rPr>
        <w:t xml:space="preserve"> jedini nasljednik svoje pokojne majke. </w:t>
      </w:r>
    </w:p>
    <w:p w:rsidR="00E131CF" w:rsidP="00846B46" w:rsidRDefault="00E131CF">
      <w:pPr>
        <w:ind w:firstLine="708"/>
        <w:jc w:val="both"/>
        <w:rPr>
          <w:rFonts w:ascii="Arial" w:hAnsi="Arial" w:cs="Arial"/>
        </w:rPr>
      </w:pPr>
    </w:p>
    <w:p w:rsidR="00E131CF" w:rsidP="00846B46" w:rsidRDefault="00E131C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8. Pregledom bankovne kartice banke "</w:t>
      </w:r>
      <w:proofErr w:type="spellStart"/>
      <w:r>
        <w:rPr>
          <w:rFonts w:ascii="Arial" w:hAnsi="Arial" w:cs="Arial"/>
        </w:rPr>
        <w:t>Caisse</w:t>
      </w:r>
      <w:proofErr w:type="spellEnd"/>
      <w:r>
        <w:rPr>
          <w:rFonts w:ascii="Arial" w:hAnsi="Arial" w:cs="Arial"/>
        </w:rPr>
        <w:t xml:space="preserve"> D'</w:t>
      </w:r>
      <w:proofErr w:type="spellStart"/>
      <w:r>
        <w:rPr>
          <w:rFonts w:ascii="Arial" w:hAnsi="Arial" w:cs="Arial"/>
        </w:rPr>
        <w:t>Epargne</w:t>
      </w:r>
      <w:proofErr w:type="spellEnd"/>
      <w:r>
        <w:rPr>
          <w:rFonts w:ascii="Arial" w:hAnsi="Arial" w:cs="Arial"/>
        </w:rPr>
        <w:t xml:space="preserve">" utvrđeno je da je ista vlasništvo pokojne </w:t>
      </w:r>
      <w:proofErr w:type="spellStart"/>
      <w:r>
        <w:rPr>
          <w:rFonts w:ascii="Arial" w:hAnsi="Arial" w:cs="Arial"/>
        </w:rPr>
        <w:t>Ghislaine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Marie</w:t>
      </w:r>
      <w:proofErr w:type="spellEnd"/>
      <w:r>
        <w:rPr>
          <w:rFonts w:ascii="Arial" w:hAnsi="Arial" w:cs="Arial"/>
        </w:rPr>
        <w:t xml:space="preserve">–Louise </w:t>
      </w:r>
      <w:proofErr w:type="spellStart"/>
      <w:r>
        <w:rPr>
          <w:rFonts w:ascii="Arial" w:hAnsi="Arial" w:cs="Arial"/>
        </w:rPr>
        <w:t>Marcie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Kleine</w:t>
      </w:r>
      <w:proofErr w:type="spellEnd"/>
      <w:r>
        <w:rPr>
          <w:rFonts w:ascii="Arial" w:hAnsi="Arial" w:cs="Arial"/>
        </w:rPr>
        <w:t>.</w:t>
      </w:r>
    </w:p>
    <w:p w:rsidR="00E131CF" w:rsidP="00846B46" w:rsidRDefault="00E131CF">
      <w:pPr>
        <w:ind w:firstLine="708"/>
        <w:jc w:val="both"/>
        <w:rPr>
          <w:rFonts w:ascii="Arial" w:hAnsi="Arial" w:cs="Arial"/>
        </w:rPr>
      </w:pPr>
    </w:p>
    <w:p w:rsidR="00E131CF" w:rsidP="00846B46" w:rsidRDefault="00E131C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 S obzirom da okrivljenik nije vlasnik bankovne kartice niti prema sudu dostupnim podacima ima ovlaštenje (punomoć) za </w:t>
      </w:r>
      <w:r w:rsidR="000601CA">
        <w:rPr>
          <w:rFonts w:ascii="Arial" w:hAnsi="Arial" w:cs="Arial"/>
        </w:rPr>
        <w:t xml:space="preserve">raspolaganjem novčanim sredstvima na predmetnoj bankovnoj kartici, </w:t>
      </w:r>
      <w:r>
        <w:rPr>
          <w:rFonts w:ascii="Arial" w:hAnsi="Arial" w:cs="Arial"/>
        </w:rPr>
        <w:t xml:space="preserve">valjalo je njegov zahtjev odbiti kao neosnovan. </w:t>
      </w:r>
    </w:p>
    <w:p w:rsidR="007C60F9" w:rsidP="00846B46" w:rsidRDefault="007C60F9">
      <w:pPr>
        <w:ind w:firstLine="708"/>
        <w:jc w:val="both"/>
        <w:rPr>
          <w:rFonts w:ascii="Arial" w:hAnsi="Arial" w:cs="Arial"/>
        </w:rPr>
      </w:pPr>
    </w:p>
    <w:p w:rsidR="00846B46" w:rsidP="00846B46" w:rsidRDefault="00E131C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7C60F9">
        <w:rPr>
          <w:rFonts w:ascii="Arial" w:hAnsi="Arial" w:cs="Arial"/>
        </w:rPr>
        <w:t xml:space="preserve">. </w:t>
      </w:r>
      <w:proofErr w:type="spellStart"/>
      <w:r w:rsidR="007C60F9">
        <w:rPr>
          <w:rFonts w:ascii="Arial" w:hAnsi="Arial" w:cs="Arial"/>
        </w:rPr>
        <w:t>P</w:t>
      </w:r>
      <w:r>
        <w:rPr>
          <w:rFonts w:ascii="Arial" w:hAnsi="Arial" w:cs="Arial"/>
        </w:rPr>
        <w:t>odredno</w:t>
      </w:r>
      <w:proofErr w:type="spellEnd"/>
      <w:r>
        <w:rPr>
          <w:rFonts w:ascii="Arial" w:hAnsi="Arial" w:cs="Arial"/>
        </w:rPr>
        <w:t xml:space="preserve">, a čak da je okrivljenik uistinu jedini nasljednik pokojne </w:t>
      </w:r>
      <w:proofErr w:type="spellStart"/>
      <w:r>
        <w:rPr>
          <w:rFonts w:ascii="Arial" w:hAnsi="Arial" w:cs="Arial"/>
        </w:rPr>
        <w:t>Ghislaine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Marie</w:t>
      </w:r>
      <w:proofErr w:type="spellEnd"/>
      <w:r>
        <w:rPr>
          <w:rFonts w:ascii="Arial" w:hAnsi="Arial" w:cs="Arial"/>
        </w:rPr>
        <w:t xml:space="preserve">–Louise </w:t>
      </w:r>
      <w:proofErr w:type="spellStart"/>
      <w:r>
        <w:rPr>
          <w:rFonts w:ascii="Arial" w:hAnsi="Arial" w:cs="Arial"/>
        </w:rPr>
        <w:t>Marcie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Kleiner</w:t>
      </w:r>
      <w:proofErr w:type="spellEnd"/>
      <w:r w:rsidR="007C60F9">
        <w:rPr>
          <w:rFonts w:ascii="Arial" w:hAnsi="Arial" w:cs="Arial"/>
        </w:rPr>
        <w:t xml:space="preserve">, ukazuje se kako privremeno oduzeti predmet nije podoban za vraćanje. Naime, </w:t>
      </w:r>
      <w:r w:rsidRPr="007C60F9" w:rsidR="007C60F9">
        <w:rPr>
          <w:rFonts w:ascii="Arial" w:hAnsi="Arial" w:cs="Arial"/>
        </w:rPr>
        <w:t>m</w:t>
      </w:r>
      <w:r w:rsidRPr="007C60F9" w:rsidR="00846B46">
        <w:rPr>
          <w:rFonts w:ascii="Arial" w:hAnsi="Arial" w:cs="Arial"/>
        </w:rPr>
        <w:t xml:space="preserve">eđu dokazima na kojima se temelji citirana optužnica, a iz kojih dokaza i proizlazi osnovana sumnja da </w:t>
      </w:r>
      <w:r w:rsidRPr="007C60F9" w:rsidR="007C60F9">
        <w:rPr>
          <w:rFonts w:ascii="Arial" w:hAnsi="Arial" w:cs="Arial"/>
        </w:rPr>
        <w:t>je okrivljenik počinio kaznena djela koja mu</w:t>
      </w:r>
      <w:r w:rsidRPr="007C60F9" w:rsidR="00846B46">
        <w:rPr>
          <w:rFonts w:ascii="Arial" w:hAnsi="Arial" w:cs="Arial"/>
        </w:rPr>
        <w:t xml:space="preserve"> se stavlja</w:t>
      </w:r>
      <w:r w:rsidRPr="007C60F9" w:rsidR="007C60F9">
        <w:rPr>
          <w:rFonts w:ascii="Arial" w:hAnsi="Arial" w:cs="Arial"/>
        </w:rPr>
        <w:t>ju na teret, navodi</w:t>
      </w:r>
      <w:r w:rsidRPr="007C60F9" w:rsidR="00846B46">
        <w:rPr>
          <w:rFonts w:ascii="Arial" w:hAnsi="Arial" w:cs="Arial"/>
        </w:rPr>
        <w:t xml:space="preserve"> </w:t>
      </w:r>
      <w:r w:rsidR="007C60F9">
        <w:rPr>
          <w:rFonts w:ascii="Arial" w:hAnsi="Arial" w:cs="Arial"/>
        </w:rPr>
        <w:t xml:space="preserve">se </w:t>
      </w:r>
      <w:r w:rsidRPr="007C60F9" w:rsidR="00846B46">
        <w:rPr>
          <w:rFonts w:ascii="Arial" w:hAnsi="Arial" w:cs="Arial"/>
        </w:rPr>
        <w:t xml:space="preserve">upravo Zapisnik o privremenom oduzimanju predmeta PU PG PP Crikvenica </w:t>
      </w:r>
      <w:r w:rsidRPr="0064030B" w:rsidR="007C60F9">
        <w:rPr>
          <w:rFonts w:ascii="Arial" w:hAnsi="Arial" w:cs="Arial"/>
        </w:rPr>
        <w:t xml:space="preserve">od 06.069.2022. </w:t>
      </w:r>
      <w:r w:rsidR="007C60F9">
        <w:rPr>
          <w:rFonts w:ascii="Arial" w:hAnsi="Arial" w:cs="Arial"/>
        </w:rPr>
        <w:t>i prateća potvrda</w:t>
      </w:r>
      <w:r w:rsidRPr="0064030B" w:rsidR="007C60F9">
        <w:rPr>
          <w:rFonts w:ascii="Arial" w:hAnsi="Arial" w:cs="Arial"/>
        </w:rPr>
        <w:t xml:space="preserve"> serijskog </w:t>
      </w:r>
      <w:r w:rsidRPr="007C60F9" w:rsidR="007C60F9">
        <w:rPr>
          <w:rFonts w:ascii="Arial" w:hAnsi="Arial" w:cs="Arial"/>
        </w:rPr>
        <w:t>broja01419086 (list 105-106</w:t>
      </w:r>
      <w:r w:rsidRPr="007C60F9" w:rsidR="00846B46">
        <w:rPr>
          <w:rFonts w:ascii="Arial" w:hAnsi="Arial" w:cs="Arial"/>
        </w:rPr>
        <w:t xml:space="preserve"> spisa) </w:t>
      </w:r>
      <w:r w:rsidR="007C60F9">
        <w:rPr>
          <w:rFonts w:ascii="Arial" w:hAnsi="Arial" w:cs="Arial"/>
        </w:rPr>
        <w:t>te bankovna kartica (list 141 spisa).</w:t>
      </w:r>
    </w:p>
    <w:p w:rsidRPr="000601CA" w:rsidR="00DF19DA" w:rsidP="009E0390" w:rsidRDefault="00DF19DA">
      <w:pPr>
        <w:ind w:firstLine="708"/>
        <w:jc w:val="both"/>
        <w:rPr>
          <w:rFonts w:ascii="Arial" w:hAnsi="Arial" w:cs="Arial"/>
        </w:rPr>
      </w:pPr>
    </w:p>
    <w:p w:rsidRPr="000601CA" w:rsidR="00DF19DA" w:rsidP="009E0390" w:rsidRDefault="00E131CF">
      <w:pPr>
        <w:ind w:firstLine="708"/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>11</w:t>
      </w:r>
      <w:r w:rsidRPr="000601CA" w:rsidR="00DF19DA">
        <w:rPr>
          <w:rFonts w:ascii="Arial" w:hAnsi="Arial" w:cs="Arial"/>
        </w:rPr>
        <w:t xml:space="preserve">. S obzirom na navedeno valjalo je odlučiti kao </w:t>
      </w:r>
      <w:r w:rsidRPr="000601CA">
        <w:rPr>
          <w:rFonts w:ascii="Arial" w:hAnsi="Arial" w:cs="Arial"/>
        </w:rPr>
        <w:t xml:space="preserve">izreci </w:t>
      </w:r>
      <w:r w:rsidRPr="000601CA" w:rsidR="00DF19DA">
        <w:rPr>
          <w:rFonts w:ascii="Arial" w:hAnsi="Arial" w:cs="Arial"/>
        </w:rPr>
        <w:t xml:space="preserve">rješenja. </w:t>
      </w:r>
    </w:p>
    <w:p w:rsidRPr="000601CA" w:rsidR="0082389C" w:rsidP="00DF19DA" w:rsidRDefault="0082389C">
      <w:pPr>
        <w:jc w:val="both"/>
        <w:rPr>
          <w:rFonts w:ascii="Arial" w:hAnsi="Arial" w:cs="Arial"/>
        </w:rPr>
      </w:pPr>
    </w:p>
    <w:p w:rsidRPr="000601CA" w:rsidR="0042045B" w:rsidP="00637883" w:rsidRDefault="0042045B">
      <w:pPr>
        <w:jc w:val="center"/>
        <w:rPr>
          <w:rFonts w:ascii="Arial" w:hAnsi="Arial" w:cs="Arial"/>
        </w:rPr>
      </w:pPr>
      <w:r w:rsidRPr="000601CA">
        <w:rPr>
          <w:rFonts w:ascii="Arial" w:hAnsi="Arial" w:cs="Arial"/>
        </w:rPr>
        <w:t xml:space="preserve">U Rijeci </w:t>
      </w:r>
      <w:r w:rsidRPr="000601CA" w:rsidR="000601CA">
        <w:rPr>
          <w:rFonts w:ascii="Arial" w:hAnsi="Arial" w:cs="Arial"/>
        </w:rPr>
        <w:t xml:space="preserve">14. prosinca </w:t>
      </w:r>
      <w:r w:rsidRPr="000601CA" w:rsidR="00886205">
        <w:rPr>
          <w:rFonts w:ascii="Arial" w:hAnsi="Arial" w:cs="Arial"/>
        </w:rPr>
        <w:t>2022.</w:t>
      </w:r>
    </w:p>
    <w:p w:rsidRPr="000601CA" w:rsidR="0042045B" w:rsidP="00DE7F44" w:rsidRDefault="0042045B">
      <w:pPr>
        <w:jc w:val="both"/>
        <w:rPr>
          <w:rFonts w:ascii="Arial" w:hAnsi="Arial" w:cs="Arial"/>
        </w:rPr>
      </w:pPr>
    </w:p>
    <w:p w:rsidRPr="000601CA" w:rsidR="0042045B" w:rsidP="00DE7F44" w:rsidRDefault="0042045B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 w:rsidR="00AC508F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 w:rsidR="001D4671">
        <w:rPr>
          <w:rFonts w:ascii="Arial" w:hAnsi="Arial" w:cs="Arial"/>
        </w:rPr>
        <w:tab/>
      </w:r>
      <w:r w:rsidRPr="000601CA" w:rsidR="000601CA">
        <w:rPr>
          <w:rFonts w:ascii="Arial" w:hAnsi="Arial" w:cs="Arial"/>
        </w:rPr>
        <w:t>Predsjednik</w:t>
      </w:r>
      <w:r w:rsidRPr="000601CA">
        <w:rPr>
          <w:rFonts w:ascii="Arial" w:hAnsi="Arial" w:cs="Arial"/>
        </w:rPr>
        <w:t xml:space="preserve"> vijeća</w:t>
      </w:r>
    </w:p>
    <w:p w:rsidRPr="003F6CB4" w:rsidR="00886205" w:rsidP="00DE7F44" w:rsidRDefault="00886205">
      <w:pPr>
        <w:jc w:val="both"/>
        <w:rPr>
          <w:rFonts w:ascii="Arial" w:hAnsi="Arial" w:cs="Arial"/>
          <w:color w:val="FF0000"/>
        </w:rPr>
      </w:pPr>
    </w:p>
    <w:p w:rsidR="00122C0D" w:rsidP="00DF19DA" w:rsidRDefault="000601CA">
      <w:pPr>
        <w:ind w:left="4956" w:firstLine="708"/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>Zlatko Kojundžić</w:t>
      </w:r>
    </w:p>
    <w:p w:rsidR="00450EEC" w:rsidP="00DF19DA" w:rsidRDefault="00450EEC">
      <w:pPr>
        <w:ind w:left="4956" w:firstLine="708"/>
        <w:jc w:val="both"/>
        <w:rPr>
          <w:rFonts w:ascii="Arial" w:hAnsi="Arial" w:cs="Arial"/>
        </w:rPr>
      </w:pPr>
    </w:p>
    <w:p w:rsidRPr="000601CA" w:rsidR="000601CA" w:rsidP="00DF19DA" w:rsidRDefault="000601CA">
      <w:pPr>
        <w:ind w:left="4956" w:firstLine="708"/>
        <w:jc w:val="both"/>
        <w:rPr>
          <w:rFonts w:ascii="Arial" w:hAnsi="Arial" w:cs="Arial"/>
        </w:rPr>
      </w:pPr>
      <w:bookmarkStart w:name="_GoBack" w:id="0"/>
      <w:bookmarkEnd w:id="0"/>
    </w:p>
    <w:p w:rsidRPr="000601CA" w:rsidR="0042045B" w:rsidP="00DE7F44" w:rsidRDefault="0042045B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>UPUTA O PRAV</w:t>
      </w:r>
      <w:r w:rsidRPr="000601CA" w:rsidR="00EF120E">
        <w:rPr>
          <w:rFonts w:ascii="Arial" w:hAnsi="Arial" w:cs="Arial"/>
        </w:rPr>
        <w:t>U NA ŽALBU</w:t>
      </w:r>
    </w:p>
    <w:p w:rsidRPr="000601CA" w:rsidR="000601CA" w:rsidP="00DE7F44" w:rsidRDefault="000601CA">
      <w:pPr>
        <w:jc w:val="both"/>
        <w:rPr>
          <w:rFonts w:ascii="Arial" w:hAnsi="Arial" w:cs="Arial"/>
        </w:rPr>
      </w:pPr>
    </w:p>
    <w:p w:rsidRPr="000601CA" w:rsidR="00196016" w:rsidP="00DE7F44" w:rsidRDefault="00196016">
      <w:pPr>
        <w:jc w:val="both"/>
        <w:rPr>
          <w:rFonts w:ascii="Arial" w:hAnsi="Arial" w:cs="Arial"/>
        </w:rPr>
      </w:pPr>
    </w:p>
    <w:p w:rsidRPr="000601CA" w:rsidR="0031160F" w:rsidP="00DE7F44" w:rsidRDefault="0042045B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ab/>
      </w:r>
      <w:r w:rsidRPr="000601CA" w:rsidR="00923E8B">
        <w:rPr>
          <w:rFonts w:ascii="Arial" w:hAnsi="Arial" w:cs="Arial"/>
        </w:rPr>
        <w:t>Protiv ovog rješenja stranke mogu podnijeti žalbu u roku od 3 (tri) dana od dana dostave prijepisa rješenja. Žalba se podnosi ovome sudu u dovoljnom broju primjeraka za sud te za protivnu stranku i branitelja.</w:t>
      </w:r>
    </w:p>
    <w:p w:rsidRPr="000601CA" w:rsidR="000601CA" w:rsidP="00DE7F44" w:rsidRDefault="000601CA">
      <w:pPr>
        <w:jc w:val="both"/>
        <w:rPr>
          <w:rFonts w:ascii="Arial" w:hAnsi="Arial" w:cs="Arial"/>
        </w:rPr>
      </w:pPr>
    </w:p>
    <w:p w:rsidRPr="000601CA" w:rsidR="000601CA" w:rsidP="00DE7F44" w:rsidRDefault="000601CA">
      <w:pPr>
        <w:jc w:val="both"/>
        <w:rPr>
          <w:rFonts w:ascii="Arial" w:hAnsi="Arial" w:cs="Arial"/>
        </w:rPr>
      </w:pPr>
    </w:p>
    <w:p w:rsidRPr="000601CA" w:rsidR="00A45CAB" w:rsidP="00DE7F44" w:rsidRDefault="00A45CAB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  <w:t>Za točnost otpravka</w:t>
      </w:r>
    </w:p>
    <w:p w:rsidRPr="000601CA" w:rsidR="00A45CAB" w:rsidP="00DE7F44" w:rsidRDefault="00950EEE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  <w:t>ovlaštena službenica</w:t>
      </w:r>
    </w:p>
    <w:p w:rsidRPr="000601CA" w:rsidR="00A45CAB" w:rsidP="00DE7F44" w:rsidRDefault="00A45CAB">
      <w:pPr>
        <w:jc w:val="both"/>
        <w:rPr>
          <w:rFonts w:ascii="Arial" w:hAnsi="Arial" w:cs="Arial"/>
        </w:rPr>
      </w:pPr>
    </w:p>
    <w:p w:rsidRPr="000601CA" w:rsidR="0042045B" w:rsidP="00DE7F44" w:rsidRDefault="00A45CAB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 w:rsidR="000601CA">
        <w:rPr>
          <w:rFonts w:ascii="Arial" w:hAnsi="Arial" w:cs="Arial"/>
        </w:rPr>
        <w:t xml:space="preserve">Mirsada Alija </w:t>
      </w: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Pr="003F6CB4" w:rsidR="00122C0D" w:rsidP="00DE7F44" w:rsidRDefault="00122C0D">
      <w:pPr>
        <w:jc w:val="both"/>
        <w:rPr>
          <w:rFonts w:ascii="Arial" w:hAnsi="Arial" w:cs="Arial"/>
          <w:color w:val="FF0000"/>
        </w:rPr>
      </w:pPr>
    </w:p>
    <w:p w:rsidR="00B77312" w:rsidP="00DE7F44" w:rsidRDefault="00B77312">
      <w:pPr>
        <w:jc w:val="both"/>
        <w:rPr>
          <w:rFonts w:ascii="Arial" w:hAnsi="Arial" w:cs="Arial"/>
          <w:color w:val="FF0000"/>
        </w:rPr>
      </w:pPr>
    </w:p>
    <w:p w:rsidR="000601CA" w:rsidP="00DE7F44" w:rsidRDefault="000601CA">
      <w:pPr>
        <w:jc w:val="both"/>
        <w:rPr>
          <w:rFonts w:ascii="Arial" w:hAnsi="Arial" w:cs="Arial"/>
          <w:color w:val="FF0000"/>
        </w:rPr>
      </w:pPr>
    </w:p>
    <w:p w:rsidRPr="003F6CB4" w:rsidR="000601CA" w:rsidP="00DE7F44" w:rsidRDefault="000601CA">
      <w:pPr>
        <w:jc w:val="both"/>
        <w:rPr>
          <w:rFonts w:ascii="Arial" w:hAnsi="Arial" w:cs="Arial"/>
          <w:color w:val="FF0000"/>
        </w:rPr>
      </w:pPr>
    </w:p>
    <w:p w:rsidRPr="000601CA" w:rsidR="0042045B" w:rsidP="00DE7F44" w:rsidRDefault="0042045B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>DNA:</w:t>
      </w:r>
    </w:p>
    <w:p w:rsidRPr="000601CA" w:rsidR="00886205" w:rsidP="00DE7F44" w:rsidRDefault="000F67F4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>-</w:t>
      </w:r>
      <w:r w:rsidRPr="000601CA" w:rsidR="00950EEE">
        <w:rPr>
          <w:rFonts w:ascii="Arial" w:hAnsi="Arial" w:cs="Arial"/>
        </w:rPr>
        <w:t xml:space="preserve"> </w:t>
      </w:r>
      <w:proofErr w:type="spellStart"/>
      <w:r w:rsidRPr="000601CA" w:rsidR="000601CA">
        <w:rPr>
          <w:rFonts w:ascii="Arial" w:hAnsi="Arial" w:cs="Arial"/>
        </w:rPr>
        <w:t>okr</w:t>
      </w:r>
      <w:proofErr w:type="spellEnd"/>
      <w:r w:rsidRPr="000601CA" w:rsidR="000601CA">
        <w:rPr>
          <w:rFonts w:ascii="Arial" w:hAnsi="Arial" w:cs="Arial"/>
        </w:rPr>
        <w:t xml:space="preserve">. </w:t>
      </w:r>
      <w:proofErr w:type="spellStart"/>
      <w:r w:rsidRPr="00F2495C" w:rsidR="00F2495C">
        <w:rPr>
          <w:rFonts w:ascii="Arial" w:hAnsi="Arial" w:cs="Arial"/>
        </w:rPr>
        <w:t>Alexis</w:t>
      </w:r>
      <w:proofErr w:type="spellEnd"/>
      <w:r w:rsidRPr="00F2495C" w:rsidR="00F2495C">
        <w:rPr>
          <w:rFonts w:ascii="Arial" w:hAnsi="Arial" w:cs="Arial"/>
        </w:rPr>
        <w:t xml:space="preserve"> </w:t>
      </w:r>
      <w:proofErr w:type="spellStart"/>
      <w:r w:rsidRPr="00F2495C" w:rsidR="00F2495C">
        <w:rPr>
          <w:rFonts w:ascii="Arial" w:hAnsi="Arial" w:cs="Arial"/>
        </w:rPr>
        <w:t>Hugues</w:t>
      </w:r>
      <w:proofErr w:type="spellEnd"/>
      <w:r w:rsidRPr="00F2495C" w:rsidR="00F2495C">
        <w:rPr>
          <w:rFonts w:ascii="Arial" w:hAnsi="Arial" w:cs="Arial"/>
        </w:rPr>
        <w:t xml:space="preserve"> </w:t>
      </w:r>
      <w:proofErr w:type="spellStart"/>
      <w:r w:rsidRPr="00F2495C" w:rsidR="00F2495C">
        <w:rPr>
          <w:rFonts w:ascii="Arial" w:hAnsi="Arial" w:cs="Arial"/>
        </w:rPr>
        <w:t>Fernand</w:t>
      </w:r>
      <w:proofErr w:type="spellEnd"/>
      <w:r w:rsidRPr="00F2495C" w:rsidR="00F2495C">
        <w:rPr>
          <w:rFonts w:ascii="Arial" w:hAnsi="Arial" w:cs="Arial"/>
        </w:rPr>
        <w:t xml:space="preserve"> </w:t>
      </w:r>
      <w:proofErr w:type="spellStart"/>
      <w:r w:rsidRPr="00F2495C" w:rsidR="00F2495C">
        <w:rPr>
          <w:rFonts w:ascii="Arial" w:hAnsi="Arial" w:cs="Arial"/>
        </w:rPr>
        <w:t>Jacques</w:t>
      </w:r>
      <w:proofErr w:type="spellEnd"/>
      <w:r w:rsidRPr="00F2495C" w:rsidR="00F2495C">
        <w:rPr>
          <w:rFonts w:ascii="Arial" w:hAnsi="Arial" w:cs="Arial"/>
        </w:rPr>
        <w:t xml:space="preserve"> </w:t>
      </w:r>
      <w:proofErr w:type="spellStart"/>
      <w:r w:rsidRPr="00F2495C" w:rsidR="00F2495C">
        <w:rPr>
          <w:rFonts w:ascii="Arial" w:hAnsi="Arial" w:cs="Arial"/>
        </w:rPr>
        <w:t>Issaurat</w:t>
      </w:r>
      <w:proofErr w:type="spellEnd"/>
      <w:r w:rsidRPr="00F2495C" w:rsidR="00F2495C">
        <w:rPr>
          <w:rFonts w:ascii="Arial" w:hAnsi="Arial" w:cs="Arial"/>
        </w:rPr>
        <w:t xml:space="preserve"> </w:t>
      </w:r>
      <w:r w:rsidRPr="000601CA" w:rsidR="000601CA">
        <w:rPr>
          <w:rFonts w:ascii="Arial" w:hAnsi="Arial" w:cs="Arial"/>
        </w:rPr>
        <w:t xml:space="preserve">po prijevodu na francuski jezik; </w:t>
      </w:r>
    </w:p>
    <w:p w:rsidRPr="000601CA" w:rsidR="00941670" w:rsidP="00DE7F44" w:rsidRDefault="000601CA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 xml:space="preserve">- branitelj </w:t>
      </w:r>
      <w:proofErr w:type="spellStart"/>
      <w:r w:rsidRPr="000601CA">
        <w:rPr>
          <w:rFonts w:ascii="Arial" w:hAnsi="Arial" w:cs="Arial"/>
        </w:rPr>
        <w:t>okr</w:t>
      </w:r>
      <w:proofErr w:type="spellEnd"/>
      <w:r w:rsidRPr="000601CA">
        <w:rPr>
          <w:rFonts w:ascii="Arial" w:hAnsi="Arial" w:cs="Arial"/>
        </w:rPr>
        <w:t xml:space="preserve">. </w:t>
      </w:r>
      <w:proofErr w:type="spellStart"/>
      <w:r w:rsidRPr="000601CA">
        <w:rPr>
          <w:rFonts w:ascii="Arial" w:hAnsi="Arial" w:cs="Arial"/>
        </w:rPr>
        <w:t>odvj</w:t>
      </w:r>
      <w:proofErr w:type="spellEnd"/>
      <w:r w:rsidRPr="000601CA">
        <w:rPr>
          <w:rFonts w:ascii="Arial" w:hAnsi="Arial" w:cs="Arial"/>
        </w:rPr>
        <w:t xml:space="preserve">. </w:t>
      </w:r>
      <w:r w:rsidR="00225D7F">
        <w:rPr>
          <w:rFonts w:ascii="Arial" w:hAnsi="Arial" w:cs="Arial"/>
        </w:rPr>
        <w:t xml:space="preserve">Aris </w:t>
      </w:r>
      <w:proofErr w:type="spellStart"/>
      <w:r w:rsidR="00225D7F">
        <w:rPr>
          <w:rFonts w:ascii="Arial" w:hAnsi="Arial" w:cs="Arial"/>
        </w:rPr>
        <w:t>Šarunić</w:t>
      </w:r>
      <w:proofErr w:type="spellEnd"/>
      <w:r w:rsidR="00225D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iz Rijeke;</w:t>
      </w:r>
    </w:p>
    <w:p w:rsidRPr="000601CA" w:rsidR="0042045B" w:rsidP="00DE7F44" w:rsidRDefault="00AC508F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 xml:space="preserve">- ODO u </w:t>
      </w:r>
      <w:r w:rsidRPr="000601CA" w:rsidR="00122C0D">
        <w:rPr>
          <w:rFonts w:ascii="Arial" w:hAnsi="Arial" w:cs="Arial"/>
        </w:rPr>
        <w:t>Rijeci</w:t>
      </w:r>
    </w:p>
    <w:p w:rsidRPr="003F6CB4" w:rsidR="00AC508F" w:rsidP="00DE7F44" w:rsidRDefault="00AC508F">
      <w:pPr>
        <w:jc w:val="both"/>
        <w:rPr>
          <w:rFonts w:ascii="Arial" w:hAnsi="Arial" w:cs="Arial"/>
          <w:color w:val="FF0000"/>
        </w:rPr>
      </w:pPr>
    </w:p>
    <w:p w:rsidRPr="000601CA" w:rsidR="006A5D15" w:rsidP="00DE7F44" w:rsidRDefault="006A5D15">
      <w:pPr>
        <w:jc w:val="both"/>
        <w:rPr>
          <w:rFonts w:ascii="Arial" w:hAnsi="Arial" w:cs="Arial"/>
        </w:rPr>
      </w:pPr>
    </w:p>
    <w:p w:rsidRPr="000601CA" w:rsidR="001D4671" w:rsidP="001D4671" w:rsidRDefault="0042045B">
      <w:pPr>
        <w:jc w:val="center"/>
        <w:rPr>
          <w:rFonts w:ascii="Arial" w:hAnsi="Arial" w:cs="Arial"/>
        </w:rPr>
      </w:pPr>
      <w:r w:rsidRPr="000601CA">
        <w:rPr>
          <w:rFonts w:ascii="Arial" w:hAnsi="Arial" w:cs="Arial"/>
        </w:rPr>
        <w:t xml:space="preserve">U Rijeci </w:t>
      </w:r>
      <w:r w:rsidRPr="000601CA" w:rsidR="000601CA">
        <w:rPr>
          <w:rFonts w:ascii="Arial" w:hAnsi="Arial" w:cs="Arial"/>
        </w:rPr>
        <w:t xml:space="preserve">14. prosinca </w:t>
      </w:r>
      <w:r w:rsidRPr="000601CA" w:rsidR="00886205">
        <w:rPr>
          <w:rFonts w:ascii="Arial" w:hAnsi="Arial" w:cs="Arial"/>
        </w:rPr>
        <w:t>2022.</w:t>
      </w:r>
    </w:p>
    <w:p w:rsidRPr="003F6CB4" w:rsidR="0042045B" w:rsidP="008877BE" w:rsidRDefault="0042045B">
      <w:pPr>
        <w:jc w:val="center"/>
        <w:rPr>
          <w:rFonts w:ascii="Arial" w:hAnsi="Arial" w:cs="Arial"/>
          <w:color w:val="FF0000"/>
        </w:rPr>
      </w:pPr>
    </w:p>
    <w:p w:rsidRPr="000601CA" w:rsidR="0042045B" w:rsidP="00DE7F44" w:rsidRDefault="0042045B">
      <w:pPr>
        <w:jc w:val="both"/>
        <w:rPr>
          <w:rFonts w:ascii="Arial" w:hAnsi="Arial" w:cs="Arial"/>
        </w:rPr>
      </w:pPr>
    </w:p>
    <w:p w:rsidRPr="000601CA" w:rsidR="0042045B" w:rsidP="00DE7F44" w:rsidRDefault="000601CA">
      <w:pPr>
        <w:jc w:val="both"/>
        <w:rPr>
          <w:rFonts w:ascii="Arial" w:hAnsi="Arial" w:cs="Arial"/>
        </w:rPr>
      </w:pP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</w:r>
      <w:r w:rsidRPr="000601CA">
        <w:rPr>
          <w:rFonts w:ascii="Arial" w:hAnsi="Arial" w:cs="Arial"/>
        </w:rPr>
        <w:tab/>
        <w:t xml:space="preserve">Predsjednik vijeća </w:t>
      </w:r>
    </w:p>
    <w:p w:rsidRPr="003F6CB4" w:rsidR="0042045B" w:rsidP="00DE7F44" w:rsidRDefault="0042045B">
      <w:pPr>
        <w:jc w:val="both"/>
        <w:rPr>
          <w:rFonts w:ascii="Arial" w:hAnsi="Arial" w:cs="Arial"/>
          <w:color w:val="FF0000"/>
        </w:rPr>
      </w:pPr>
    </w:p>
    <w:p w:rsidRPr="00950EEE" w:rsidR="0042045B" w:rsidP="00DE7F44" w:rsidRDefault="0042045B">
      <w:pPr>
        <w:jc w:val="both"/>
        <w:rPr>
          <w:rFonts w:ascii="Arial" w:hAnsi="Arial" w:cs="Arial"/>
        </w:rPr>
      </w:pPr>
      <w:r w:rsidRPr="003F6CB4">
        <w:rPr>
          <w:rFonts w:ascii="Arial" w:hAnsi="Arial" w:cs="Arial"/>
          <w:color w:val="FF0000"/>
        </w:rPr>
        <w:tab/>
      </w:r>
      <w:r w:rsidRPr="003F6CB4">
        <w:rPr>
          <w:rFonts w:ascii="Arial" w:hAnsi="Arial" w:cs="Arial"/>
          <w:color w:val="FF0000"/>
        </w:rPr>
        <w:tab/>
      </w:r>
      <w:r w:rsidRPr="003F6CB4">
        <w:rPr>
          <w:rFonts w:ascii="Arial" w:hAnsi="Arial" w:cs="Arial"/>
          <w:color w:val="FF0000"/>
        </w:rPr>
        <w:tab/>
      </w:r>
      <w:r w:rsidRPr="003F6CB4">
        <w:rPr>
          <w:rFonts w:ascii="Arial" w:hAnsi="Arial" w:cs="Arial"/>
          <w:color w:val="FF0000"/>
        </w:rPr>
        <w:tab/>
      </w:r>
      <w:r w:rsidRPr="003F6CB4">
        <w:rPr>
          <w:rFonts w:ascii="Arial" w:hAnsi="Arial" w:cs="Arial"/>
          <w:color w:val="FF0000"/>
        </w:rPr>
        <w:tab/>
      </w:r>
      <w:r w:rsidRPr="00950EEE">
        <w:rPr>
          <w:rFonts w:ascii="Arial" w:hAnsi="Arial" w:cs="Arial"/>
        </w:rPr>
        <w:tab/>
      </w:r>
      <w:r w:rsidRPr="00950EEE">
        <w:rPr>
          <w:rFonts w:ascii="Arial" w:hAnsi="Arial" w:cs="Arial"/>
        </w:rPr>
        <w:tab/>
      </w:r>
      <w:r w:rsidRPr="00950EEE">
        <w:rPr>
          <w:rFonts w:ascii="Arial" w:hAnsi="Arial" w:cs="Arial"/>
        </w:rPr>
        <w:tab/>
      </w:r>
      <w:r w:rsidR="00886205">
        <w:rPr>
          <w:rFonts w:ascii="Arial" w:hAnsi="Arial" w:cs="Arial"/>
        </w:rPr>
        <w:t>Zlatko Kojundžić</w:t>
      </w:r>
    </w:p>
    <w:sectPr w:rsidRPr="00950EEE" w:rsidR="0042045B" w:rsidSect="002F3203"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2433C" w:rsidP="002F3203" w:rsidRDefault="0092433C">
      <w:r>
        <w:separator/>
      </w:r>
    </w:p>
  </w:endnote>
  <w:endnote w:type="continuationSeparator" w:id="0">
    <w:p w:rsidR="0092433C" w:rsidP="002F3203" w:rsidRDefault="0092433C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2433C" w:rsidP="002F3203" w:rsidRDefault="0092433C">
      <w:r>
        <w:separator/>
      </w:r>
    </w:p>
  </w:footnote>
  <w:footnote w:type="continuationSeparator" w:id="0">
    <w:p w:rsidR="0092433C" w:rsidP="002F3203" w:rsidRDefault="0092433C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F6CB4" w:rsidR="003F6CB4" w:rsidP="003F6CB4" w:rsidRDefault="00DB4C9D">
    <w:pPr>
      <w:jc w:val="both"/>
      <w:rPr>
        <w:rFonts w:ascii="Arial" w:hAnsi="Arial" w:cs="Arial"/>
      </w:rPr>
    </w:pPr>
    <w:r>
      <w:tab/>
    </w:r>
    <w:r w:rsidR="00BE2825">
      <w:tab/>
    </w:r>
    <w:r w:rsidRPr="00BE2825" w:rsidR="00BE2825">
      <w:rPr>
        <w:rFonts w:ascii="Arial" w:hAnsi="Arial" w:cs="Arial"/>
      </w:rPr>
      <w:tab/>
    </w:r>
    <w:r w:rsidRPr="00BE2825" w:rsidR="00BE2825">
      <w:rPr>
        <w:rFonts w:ascii="Arial" w:hAnsi="Arial" w:cs="Arial"/>
      </w:rPr>
      <w:tab/>
    </w:r>
    <w:r w:rsidRPr="00BE2825" w:rsidR="00BE2825">
      <w:rPr>
        <w:rFonts w:ascii="Arial" w:hAnsi="Arial" w:cs="Arial"/>
      </w:rPr>
      <w:tab/>
    </w:r>
    <w:r w:rsidRPr="00BE2825" w:rsidR="00BE2825">
      <w:rPr>
        <w:rFonts w:ascii="Arial" w:hAnsi="Arial" w:cs="Arial"/>
      </w:rPr>
      <w:tab/>
    </w:r>
    <w:r w:rsidRPr="00BE2825" w:rsidR="00BE2825">
      <w:rPr>
        <w:rFonts w:ascii="Arial" w:hAnsi="Arial" w:cs="Arial"/>
      </w:rPr>
      <w:tab/>
    </w:r>
    <w:r w:rsidRPr="00BE2825" w:rsidR="00BE2825">
      <w:rPr>
        <w:rFonts w:ascii="Arial" w:hAnsi="Arial" w:cs="Arial"/>
      </w:rPr>
      <w:tab/>
    </w:r>
    <w:r w:rsidRPr="003F6CB4" w:rsidR="003F6CB4">
      <w:rPr>
        <w:rFonts w:ascii="Arial" w:hAnsi="Arial" w:cs="Arial"/>
      </w:rPr>
      <w:t>Poslovni broj</w:t>
    </w:r>
    <w:r w:rsidRPr="003F6CB4" w:rsidR="003F6CB4">
      <w:rPr>
        <w:rFonts w:ascii="Arial" w:hAnsi="Arial" w:cs="Arial"/>
      </w:rPr>
      <w:tab/>
      <w:t xml:space="preserve"> </w:t>
    </w:r>
    <w:proofErr w:type="spellStart"/>
    <w:r w:rsidRPr="003F6CB4" w:rsidR="003F6CB4">
      <w:rPr>
        <w:rFonts w:ascii="Arial" w:hAnsi="Arial" w:cs="Arial"/>
      </w:rPr>
      <w:t>Kv</w:t>
    </w:r>
    <w:proofErr w:type="spellEnd"/>
    <w:r w:rsidRPr="003F6CB4" w:rsidR="003F6CB4">
      <w:rPr>
        <w:rFonts w:ascii="Arial" w:hAnsi="Arial" w:cs="Arial"/>
      </w:rPr>
      <w:t>-961/22</w:t>
    </w:r>
  </w:p>
  <w:p w:rsidRPr="00BE2825" w:rsidR="00DB4C9D" w:rsidP="003F6CB4" w:rsidRDefault="003F6CB4">
    <w:pPr>
      <w:jc w:val="both"/>
      <w:rPr>
        <w:rFonts w:ascii="Arial" w:hAnsi="Arial" w:cs="Arial"/>
      </w:rPr>
    </w:pP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</w:r>
    <w:r w:rsidRPr="003F6CB4">
      <w:rPr>
        <w:rFonts w:ascii="Arial" w:hAnsi="Arial" w:cs="Arial"/>
      </w:rPr>
      <w:tab/>
      <w:t xml:space="preserve"> Kov-597/22-54</w:t>
    </w:r>
  </w:p>
  <w:p w:rsidRPr="00BE2825" w:rsidR="002F3203" w:rsidRDefault="002F3203">
    <w:pPr>
      <w:pStyle w:val="Zaglavlje"/>
      <w:jc w:val="center"/>
      <w:rPr>
        <w:rFonts w:ascii="Arial" w:hAnsi="Arial" w:cs="Arial"/>
      </w:rPr>
    </w:pPr>
    <w:r w:rsidRPr="00BE2825">
      <w:rPr>
        <w:rFonts w:ascii="Arial" w:hAnsi="Arial" w:cs="Arial"/>
      </w:rPr>
      <w:t xml:space="preserve">- </w:t>
    </w:r>
    <w:r w:rsidRPr="00BE2825">
      <w:rPr>
        <w:rFonts w:ascii="Arial" w:hAnsi="Arial" w:cs="Arial"/>
      </w:rPr>
      <w:fldChar w:fldCharType="begin"/>
    </w:r>
    <w:r w:rsidRPr="00BE2825">
      <w:rPr>
        <w:rFonts w:ascii="Arial" w:hAnsi="Arial" w:cs="Arial"/>
      </w:rPr>
      <w:instrText>PAGE   \* MERGEFORMAT</w:instrText>
    </w:r>
    <w:r w:rsidRPr="00BE2825">
      <w:rPr>
        <w:rFonts w:ascii="Arial" w:hAnsi="Arial" w:cs="Arial"/>
      </w:rPr>
      <w:fldChar w:fldCharType="separate"/>
    </w:r>
    <w:r w:rsidR="00450EEC">
      <w:rPr>
        <w:rFonts w:ascii="Arial" w:hAnsi="Arial" w:cs="Arial"/>
        <w:noProof/>
      </w:rPr>
      <w:t>4</w:t>
    </w:r>
    <w:r w:rsidRPr="00BE2825">
      <w:rPr>
        <w:rFonts w:ascii="Arial" w:hAnsi="Arial" w:cs="Arial"/>
      </w:rPr>
      <w:fldChar w:fldCharType="end"/>
    </w:r>
    <w:r w:rsidRPr="00BE2825">
      <w:rPr>
        <w:rFonts w:ascii="Arial" w:hAnsi="Arial" w:cs="Arial"/>
      </w:rPr>
      <w:t xml:space="preserve"> -</w:t>
    </w:r>
  </w:p>
  <w:p w:rsidR="002F3203" w:rsidRDefault="002F3203">
    <w:pPr>
      <w:pStyle w:val="Zaglavlje"/>
    </w:pPr>
  </w:p>
  <w:p w:rsidR="002F3203" w:rsidRDefault="002F3203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5E523B"/>
    <w:multiLevelType w:val="hybridMultilevel"/>
    <w:tmpl w:val="D30AD2CC"/>
    <w:lvl w:ilvl="0" w:tplc="DDF6E53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1A6EEE"/>
    <w:multiLevelType w:val="hybridMultilevel"/>
    <w:tmpl w:val="63A07A68"/>
    <w:lvl w:ilvl="0" w:tplc="C2B41BDE">
      <w:start w:val="1"/>
      <w:numFmt w:val="decimal"/>
      <w:lvlText w:val="%1."/>
      <w:lvlJc w:val="left"/>
      <w:pPr>
        <w:ind w:left="1680" w:hanging="97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698144B7"/>
    <w:multiLevelType w:val="multilevel"/>
    <w:tmpl w:val="C68A45A2"/>
    <w:lvl w:ilvl="0">
      <w:start w:val="1"/>
      <w:numFmt w:val="decimal"/>
      <w:lvlText w:val="%1."/>
      <w:lvlJc w:val="left"/>
      <w:pPr>
        <w:tabs>
          <w:tab w:val="num" w:pos="3847"/>
        </w:tabs>
        <w:ind w:left="3847" w:hanging="60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F3C69E5"/>
    <w:multiLevelType w:val="hybridMultilevel"/>
    <w:tmpl w:val="0D5600AE"/>
    <w:lvl w:ilvl="0" w:tplc="B12C5A50">
      <w:start w:val="11"/>
      <w:numFmt w:val="bullet"/>
      <w:lvlText w:val="-"/>
      <w:lvlJc w:val="left"/>
      <w:pPr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2252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8D2"/>
    <w:rsid w:val="00002116"/>
    <w:rsid w:val="00005B00"/>
    <w:rsid w:val="000131ED"/>
    <w:rsid w:val="000148EA"/>
    <w:rsid w:val="00015C60"/>
    <w:rsid w:val="00021CE2"/>
    <w:rsid w:val="000227B1"/>
    <w:rsid w:val="00027BA0"/>
    <w:rsid w:val="00031A5D"/>
    <w:rsid w:val="00033390"/>
    <w:rsid w:val="00036E39"/>
    <w:rsid w:val="0004047D"/>
    <w:rsid w:val="00040CBB"/>
    <w:rsid w:val="000412EE"/>
    <w:rsid w:val="000440D9"/>
    <w:rsid w:val="00044515"/>
    <w:rsid w:val="000511BB"/>
    <w:rsid w:val="00053568"/>
    <w:rsid w:val="00056D61"/>
    <w:rsid w:val="000601CA"/>
    <w:rsid w:val="00064309"/>
    <w:rsid w:val="00064B8F"/>
    <w:rsid w:val="000659E8"/>
    <w:rsid w:val="000665A1"/>
    <w:rsid w:val="00070079"/>
    <w:rsid w:val="00070ED1"/>
    <w:rsid w:val="00071CC7"/>
    <w:rsid w:val="00076ED8"/>
    <w:rsid w:val="000770E0"/>
    <w:rsid w:val="000865D7"/>
    <w:rsid w:val="000900BB"/>
    <w:rsid w:val="000922F4"/>
    <w:rsid w:val="00092BFA"/>
    <w:rsid w:val="00097712"/>
    <w:rsid w:val="00097748"/>
    <w:rsid w:val="000A1AB2"/>
    <w:rsid w:val="000A24C3"/>
    <w:rsid w:val="000A24E7"/>
    <w:rsid w:val="000A6A55"/>
    <w:rsid w:val="000B4933"/>
    <w:rsid w:val="000B49F7"/>
    <w:rsid w:val="000B7428"/>
    <w:rsid w:val="000B7EDB"/>
    <w:rsid w:val="000C1DE9"/>
    <w:rsid w:val="000C2EA0"/>
    <w:rsid w:val="000C45CE"/>
    <w:rsid w:val="000C6AF6"/>
    <w:rsid w:val="000D2EC4"/>
    <w:rsid w:val="000D4F43"/>
    <w:rsid w:val="000D69B2"/>
    <w:rsid w:val="000E05BF"/>
    <w:rsid w:val="000E06C4"/>
    <w:rsid w:val="000E0B28"/>
    <w:rsid w:val="000E0F0C"/>
    <w:rsid w:val="000E1180"/>
    <w:rsid w:val="000E329E"/>
    <w:rsid w:val="000E6C1E"/>
    <w:rsid w:val="000E7369"/>
    <w:rsid w:val="000F4F51"/>
    <w:rsid w:val="000F63CF"/>
    <w:rsid w:val="000F67F4"/>
    <w:rsid w:val="000F718E"/>
    <w:rsid w:val="00100432"/>
    <w:rsid w:val="00102D53"/>
    <w:rsid w:val="00104589"/>
    <w:rsid w:val="001053A4"/>
    <w:rsid w:val="00107F2D"/>
    <w:rsid w:val="00111095"/>
    <w:rsid w:val="001129B0"/>
    <w:rsid w:val="00113005"/>
    <w:rsid w:val="0011700C"/>
    <w:rsid w:val="00117DEE"/>
    <w:rsid w:val="00122C0D"/>
    <w:rsid w:val="00126913"/>
    <w:rsid w:val="00127892"/>
    <w:rsid w:val="00127CD4"/>
    <w:rsid w:val="001300FC"/>
    <w:rsid w:val="00130338"/>
    <w:rsid w:val="001325EF"/>
    <w:rsid w:val="00135FBB"/>
    <w:rsid w:val="00136AB7"/>
    <w:rsid w:val="00137551"/>
    <w:rsid w:val="001403DC"/>
    <w:rsid w:val="0014474C"/>
    <w:rsid w:val="001452C5"/>
    <w:rsid w:val="0014740C"/>
    <w:rsid w:val="00147D0D"/>
    <w:rsid w:val="0016146B"/>
    <w:rsid w:val="001633C3"/>
    <w:rsid w:val="0016587D"/>
    <w:rsid w:val="00170C23"/>
    <w:rsid w:val="00177DC2"/>
    <w:rsid w:val="00177FEF"/>
    <w:rsid w:val="00186E15"/>
    <w:rsid w:val="001929DB"/>
    <w:rsid w:val="0019464F"/>
    <w:rsid w:val="00194E12"/>
    <w:rsid w:val="00195AF3"/>
    <w:rsid w:val="00196016"/>
    <w:rsid w:val="0019687F"/>
    <w:rsid w:val="001A04EC"/>
    <w:rsid w:val="001A19D0"/>
    <w:rsid w:val="001A3302"/>
    <w:rsid w:val="001A57F6"/>
    <w:rsid w:val="001B2546"/>
    <w:rsid w:val="001B61E9"/>
    <w:rsid w:val="001C01F7"/>
    <w:rsid w:val="001C1F0C"/>
    <w:rsid w:val="001C4B99"/>
    <w:rsid w:val="001C53F8"/>
    <w:rsid w:val="001C5E5D"/>
    <w:rsid w:val="001C69C3"/>
    <w:rsid w:val="001C7A6F"/>
    <w:rsid w:val="001D4671"/>
    <w:rsid w:val="001E2E95"/>
    <w:rsid w:val="001E4244"/>
    <w:rsid w:val="001F0218"/>
    <w:rsid w:val="001F0F82"/>
    <w:rsid w:val="001F61EE"/>
    <w:rsid w:val="001F7A6C"/>
    <w:rsid w:val="001F7DFD"/>
    <w:rsid w:val="002039BD"/>
    <w:rsid w:val="002048E2"/>
    <w:rsid w:val="00205C38"/>
    <w:rsid w:val="002159B4"/>
    <w:rsid w:val="00215A44"/>
    <w:rsid w:val="00215C0A"/>
    <w:rsid w:val="00216290"/>
    <w:rsid w:val="00225D7F"/>
    <w:rsid w:val="002331AD"/>
    <w:rsid w:val="002359EB"/>
    <w:rsid w:val="00243AA8"/>
    <w:rsid w:val="002452DB"/>
    <w:rsid w:val="002453C0"/>
    <w:rsid w:val="00250706"/>
    <w:rsid w:val="002553C4"/>
    <w:rsid w:val="00255C64"/>
    <w:rsid w:val="00263399"/>
    <w:rsid w:val="002637DB"/>
    <w:rsid w:val="00265ACB"/>
    <w:rsid w:val="00265FE8"/>
    <w:rsid w:val="0026784A"/>
    <w:rsid w:val="00277577"/>
    <w:rsid w:val="002859D6"/>
    <w:rsid w:val="00291F66"/>
    <w:rsid w:val="00292A23"/>
    <w:rsid w:val="002972A2"/>
    <w:rsid w:val="002A0B0C"/>
    <w:rsid w:val="002A0E00"/>
    <w:rsid w:val="002A6C93"/>
    <w:rsid w:val="002B3533"/>
    <w:rsid w:val="002B4629"/>
    <w:rsid w:val="002B6FC0"/>
    <w:rsid w:val="002C0E7E"/>
    <w:rsid w:val="002C60E9"/>
    <w:rsid w:val="002C6957"/>
    <w:rsid w:val="002D0139"/>
    <w:rsid w:val="002D0457"/>
    <w:rsid w:val="002D1396"/>
    <w:rsid w:val="002D51B4"/>
    <w:rsid w:val="002E11CE"/>
    <w:rsid w:val="002E25DF"/>
    <w:rsid w:val="002F0702"/>
    <w:rsid w:val="002F3203"/>
    <w:rsid w:val="002F40F7"/>
    <w:rsid w:val="002F600B"/>
    <w:rsid w:val="0030153A"/>
    <w:rsid w:val="0030319D"/>
    <w:rsid w:val="00304215"/>
    <w:rsid w:val="00305FDD"/>
    <w:rsid w:val="00306632"/>
    <w:rsid w:val="00306ABF"/>
    <w:rsid w:val="003077DF"/>
    <w:rsid w:val="003100BC"/>
    <w:rsid w:val="00311194"/>
    <w:rsid w:val="0031160F"/>
    <w:rsid w:val="00315555"/>
    <w:rsid w:val="00316FFB"/>
    <w:rsid w:val="00317AE1"/>
    <w:rsid w:val="00320C68"/>
    <w:rsid w:val="00321DD3"/>
    <w:rsid w:val="0032351B"/>
    <w:rsid w:val="00325219"/>
    <w:rsid w:val="0032673D"/>
    <w:rsid w:val="00331CDA"/>
    <w:rsid w:val="0033239F"/>
    <w:rsid w:val="00335306"/>
    <w:rsid w:val="0033799F"/>
    <w:rsid w:val="00342E61"/>
    <w:rsid w:val="00344256"/>
    <w:rsid w:val="003445DD"/>
    <w:rsid w:val="003451E1"/>
    <w:rsid w:val="0035073E"/>
    <w:rsid w:val="00354B62"/>
    <w:rsid w:val="00365E64"/>
    <w:rsid w:val="003703DE"/>
    <w:rsid w:val="00371A3E"/>
    <w:rsid w:val="00381A25"/>
    <w:rsid w:val="003827F5"/>
    <w:rsid w:val="003847E9"/>
    <w:rsid w:val="003866FB"/>
    <w:rsid w:val="00387351"/>
    <w:rsid w:val="00390227"/>
    <w:rsid w:val="003908F4"/>
    <w:rsid w:val="00392ADA"/>
    <w:rsid w:val="0039539B"/>
    <w:rsid w:val="00395AF1"/>
    <w:rsid w:val="00396FE9"/>
    <w:rsid w:val="003A1B8E"/>
    <w:rsid w:val="003A2ADF"/>
    <w:rsid w:val="003A2FEC"/>
    <w:rsid w:val="003A625D"/>
    <w:rsid w:val="003B4929"/>
    <w:rsid w:val="003C060A"/>
    <w:rsid w:val="003C6318"/>
    <w:rsid w:val="003C7E55"/>
    <w:rsid w:val="003D37E0"/>
    <w:rsid w:val="003D4356"/>
    <w:rsid w:val="003D46D3"/>
    <w:rsid w:val="003D61D2"/>
    <w:rsid w:val="003D6F78"/>
    <w:rsid w:val="003E663B"/>
    <w:rsid w:val="003F4FC3"/>
    <w:rsid w:val="003F6CB4"/>
    <w:rsid w:val="00401BF3"/>
    <w:rsid w:val="0040486E"/>
    <w:rsid w:val="0040686A"/>
    <w:rsid w:val="00412618"/>
    <w:rsid w:val="004137D4"/>
    <w:rsid w:val="0041525C"/>
    <w:rsid w:val="00417E7D"/>
    <w:rsid w:val="00417E8D"/>
    <w:rsid w:val="0042045B"/>
    <w:rsid w:val="0042315D"/>
    <w:rsid w:val="00424F04"/>
    <w:rsid w:val="004259E4"/>
    <w:rsid w:val="00425DCD"/>
    <w:rsid w:val="00426670"/>
    <w:rsid w:val="004276F3"/>
    <w:rsid w:val="00431AC3"/>
    <w:rsid w:val="00431CE3"/>
    <w:rsid w:val="00434A0B"/>
    <w:rsid w:val="00435090"/>
    <w:rsid w:val="00440B34"/>
    <w:rsid w:val="0044237E"/>
    <w:rsid w:val="004454D0"/>
    <w:rsid w:val="00445707"/>
    <w:rsid w:val="00445CCB"/>
    <w:rsid w:val="0044758B"/>
    <w:rsid w:val="00447CF3"/>
    <w:rsid w:val="00450951"/>
    <w:rsid w:val="00450EEC"/>
    <w:rsid w:val="00460C58"/>
    <w:rsid w:val="004661C9"/>
    <w:rsid w:val="00470E70"/>
    <w:rsid w:val="0047437E"/>
    <w:rsid w:val="00475821"/>
    <w:rsid w:val="00475DBD"/>
    <w:rsid w:val="00476BEE"/>
    <w:rsid w:val="00477510"/>
    <w:rsid w:val="0048121F"/>
    <w:rsid w:val="00482899"/>
    <w:rsid w:val="00487CC8"/>
    <w:rsid w:val="00495892"/>
    <w:rsid w:val="00495D8C"/>
    <w:rsid w:val="004A4653"/>
    <w:rsid w:val="004A727A"/>
    <w:rsid w:val="004A7E52"/>
    <w:rsid w:val="004B0942"/>
    <w:rsid w:val="004B5DC6"/>
    <w:rsid w:val="004C006B"/>
    <w:rsid w:val="004C0DFF"/>
    <w:rsid w:val="004C3607"/>
    <w:rsid w:val="004C3D95"/>
    <w:rsid w:val="004C416F"/>
    <w:rsid w:val="004D38A6"/>
    <w:rsid w:val="004E1C11"/>
    <w:rsid w:val="004E23DD"/>
    <w:rsid w:val="004E2A04"/>
    <w:rsid w:val="004E2C14"/>
    <w:rsid w:val="004E3C1D"/>
    <w:rsid w:val="004E3D17"/>
    <w:rsid w:val="004E51E8"/>
    <w:rsid w:val="004F0020"/>
    <w:rsid w:val="004F2751"/>
    <w:rsid w:val="004F28F9"/>
    <w:rsid w:val="004F56DC"/>
    <w:rsid w:val="004F5EF2"/>
    <w:rsid w:val="004F7171"/>
    <w:rsid w:val="004F79B9"/>
    <w:rsid w:val="004F7A21"/>
    <w:rsid w:val="00502B55"/>
    <w:rsid w:val="005042C1"/>
    <w:rsid w:val="0050628A"/>
    <w:rsid w:val="00513E59"/>
    <w:rsid w:val="00514081"/>
    <w:rsid w:val="00515F88"/>
    <w:rsid w:val="0051668C"/>
    <w:rsid w:val="0052246F"/>
    <w:rsid w:val="00523485"/>
    <w:rsid w:val="005378B1"/>
    <w:rsid w:val="00537C39"/>
    <w:rsid w:val="00540B91"/>
    <w:rsid w:val="00544274"/>
    <w:rsid w:val="00544D01"/>
    <w:rsid w:val="005461FC"/>
    <w:rsid w:val="00546A55"/>
    <w:rsid w:val="005475B5"/>
    <w:rsid w:val="00547C10"/>
    <w:rsid w:val="00551EB1"/>
    <w:rsid w:val="00552B11"/>
    <w:rsid w:val="00554494"/>
    <w:rsid w:val="00554E0E"/>
    <w:rsid w:val="00560D8A"/>
    <w:rsid w:val="00562A4D"/>
    <w:rsid w:val="005659D8"/>
    <w:rsid w:val="00572612"/>
    <w:rsid w:val="005838CE"/>
    <w:rsid w:val="005875D5"/>
    <w:rsid w:val="00592E58"/>
    <w:rsid w:val="005A0D92"/>
    <w:rsid w:val="005A17AD"/>
    <w:rsid w:val="005A1D81"/>
    <w:rsid w:val="005A221E"/>
    <w:rsid w:val="005A6478"/>
    <w:rsid w:val="005A7217"/>
    <w:rsid w:val="005B08AD"/>
    <w:rsid w:val="005B1BE1"/>
    <w:rsid w:val="005C110A"/>
    <w:rsid w:val="005C168D"/>
    <w:rsid w:val="005C53A4"/>
    <w:rsid w:val="005C704A"/>
    <w:rsid w:val="005D0EBD"/>
    <w:rsid w:val="005D3371"/>
    <w:rsid w:val="005D41D5"/>
    <w:rsid w:val="005D6BC1"/>
    <w:rsid w:val="005E2429"/>
    <w:rsid w:val="005E2D58"/>
    <w:rsid w:val="005E43BB"/>
    <w:rsid w:val="005E69DF"/>
    <w:rsid w:val="005F3D64"/>
    <w:rsid w:val="005F4B2B"/>
    <w:rsid w:val="005F4BBF"/>
    <w:rsid w:val="005F6D3F"/>
    <w:rsid w:val="005F7CC3"/>
    <w:rsid w:val="00600929"/>
    <w:rsid w:val="006012F8"/>
    <w:rsid w:val="00602457"/>
    <w:rsid w:val="006024B3"/>
    <w:rsid w:val="006038EC"/>
    <w:rsid w:val="00604064"/>
    <w:rsid w:val="00611956"/>
    <w:rsid w:val="00611E44"/>
    <w:rsid w:val="00614FD4"/>
    <w:rsid w:val="0061597E"/>
    <w:rsid w:val="006164F5"/>
    <w:rsid w:val="00617334"/>
    <w:rsid w:val="00617404"/>
    <w:rsid w:val="0063170A"/>
    <w:rsid w:val="006320AE"/>
    <w:rsid w:val="00634672"/>
    <w:rsid w:val="00635E79"/>
    <w:rsid w:val="00637883"/>
    <w:rsid w:val="0064030B"/>
    <w:rsid w:val="00640D7E"/>
    <w:rsid w:val="0064501D"/>
    <w:rsid w:val="006502E9"/>
    <w:rsid w:val="0065083A"/>
    <w:rsid w:val="00650A71"/>
    <w:rsid w:val="0065134F"/>
    <w:rsid w:val="006603EF"/>
    <w:rsid w:val="00664264"/>
    <w:rsid w:val="00665458"/>
    <w:rsid w:val="006662AC"/>
    <w:rsid w:val="006701D0"/>
    <w:rsid w:val="006708F9"/>
    <w:rsid w:val="00675526"/>
    <w:rsid w:val="00677772"/>
    <w:rsid w:val="00680E73"/>
    <w:rsid w:val="00680ECA"/>
    <w:rsid w:val="00682C09"/>
    <w:rsid w:val="00684C98"/>
    <w:rsid w:val="00685EC2"/>
    <w:rsid w:val="00692B00"/>
    <w:rsid w:val="006A2DDC"/>
    <w:rsid w:val="006A5D15"/>
    <w:rsid w:val="006B486A"/>
    <w:rsid w:val="006B5F52"/>
    <w:rsid w:val="006C0FC1"/>
    <w:rsid w:val="006C260B"/>
    <w:rsid w:val="006C55C0"/>
    <w:rsid w:val="006D30BD"/>
    <w:rsid w:val="006D3A43"/>
    <w:rsid w:val="006D441F"/>
    <w:rsid w:val="006D4E2A"/>
    <w:rsid w:val="006E112D"/>
    <w:rsid w:val="006E245A"/>
    <w:rsid w:val="006E410C"/>
    <w:rsid w:val="006E79A1"/>
    <w:rsid w:val="00700282"/>
    <w:rsid w:val="00704C8F"/>
    <w:rsid w:val="007064C1"/>
    <w:rsid w:val="00710CBE"/>
    <w:rsid w:val="0071265B"/>
    <w:rsid w:val="007135DA"/>
    <w:rsid w:val="00714124"/>
    <w:rsid w:val="00715091"/>
    <w:rsid w:val="00716B20"/>
    <w:rsid w:val="00717481"/>
    <w:rsid w:val="00717BD9"/>
    <w:rsid w:val="007204B5"/>
    <w:rsid w:val="00720845"/>
    <w:rsid w:val="0072259E"/>
    <w:rsid w:val="00723FE0"/>
    <w:rsid w:val="00724466"/>
    <w:rsid w:val="00724C6C"/>
    <w:rsid w:val="007264B4"/>
    <w:rsid w:val="0073367F"/>
    <w:rsid w:val="0073549D"/>
    <w:rsid w:val="00735BA9"/>
    <w:rsid w:val="00736068"/>
    <w:rsid w:val="0074093F"/>
    <w:rsid w:val="00744E6C"/>
    <w:rsid w:val="00745286"/>
    <w:rsid w:val="0074786B"/>
    <w:rsid w:val="00751510"/>
    <w:rsid w:val="00757F9A"/>
    <w:rsid w:val="007600CE"/>
    <w:rsid w:val="00762C98"/>
    <w:rsid w:val="00771D70"/>
    <w:rsid w:val="00774ED5"/>
    <w:rsid w:val="00777498"/>
    <w:rsid w:val="007874DC"/>
    <w:rsid w:val="00791747"/>
    <w:rsid w:val="00791C9F"/>
    <w:rsid w:val="00796D19"/>
    <w:rsid w:val="00797A7E"/>
    <w:rsid w:val="007A0D92"/>
    <w:rsid w:val="007A2F8C"/>
    <w:rsid w:val="007A3F45"/>
    <w:rsid w:val="007A6919"/>
    <w:rsid w:val="007A7381"/>
    <w:rsid w:val="007B01E2"/>
    <w:rsid w:val="007B1CBE"/>
    <w:rsid w:val="007B6412"/>
    <w:rsid w:val="007C37B1"/>
    <w:rsid w:val="007C3D0F"/>
    <w:rsid w:val="007C60F9"/>
    <w:rsid w:val="007D065A"/>
    <w:rsid w:val="007D0DBB"/>
    <w:rsid w:val="007D34A4"/>
    <w:rsid w:val="007D4061"/>
    <w:rsid w:val="007D777A"/>
    <w:rsid w:val="007E1CC2"/>
    <w:rsid w:val="007E1D4F"/>
    <w:rsid w:val="007E2114"/>
    <w:rsid w:val="007E4C55"/>
    <w:rsid w:val="007E4C97"/>
    <w:rsid w:val="007E514D"/>
    <w:rsid w:val="007E6DD9"/>
    <w:rsid w:val="007F0511"/>
    <w:rsid w:val="007F7B5D"/>
    <w:rsid w:val="00800780"/>
    <w:rsid w:val="00800E9B"/>
    <w:rsid w:val="008023CB"/>
    <w:rsid w:val="00802BCC"/>
    <w:rsid w:val="00807FBE"/>
    <w:rsid w:val="00810E8B"/>
    <w:rsid w:val="0081535D"/>
    <w:rsid w:val="00815412"/>
    <w:rsid w:val="00816F26"/>
    <w:rsid w:val="0082389C"/>
    <w:rsid w:val="00825A83"/>
    <w:rsid w:val="00830512"/>
    <w:rsid w:val="00835594"/>
    <w:rsid w:val="00840A4F"/>
    <w:rsid w:val="00843A24"/>
    <w:rsid w:val="0084433E"/>
    <w:rsid w:val="00846710"/>
    <w:rsid w:val="00846B46"/>
    <w:rsid w:val="0084710B"/>
    <w:rsid w:val="0085310D"/>
    <w:rsid w:val="00856463"/>
    <w:rsid w:val="00857601"/>
    <w:rsid w:val="008577B9"/>
    <w:rsid w:val="00860070"/>
    <w:rsid w:val="00862854"/>
    <w:rsid w:val="00862B7A"/>
    <w:rsid w:val="00867A0B"/>
    <w:rsid w:val="00870D5D"/>
    <w:rsid w:val="008720C7"/>
    <w:rsid w:val="00874268"/>
    <w:rsid w:val="00876774"/>
    <w:rsid w:val="00880CEF"/>
    <w:rsid w:val="00883D87"/>
    <w:rsid w:val="00883D9D"/>
    <w:rsid w:val="008858D4"/>
    <w:rsid w:val="00886205"/>
    <w:rsid w:val="008865DC"/>
    <w:rsid w:val="0088738B"/>
    <w:rsid w:val="00887400"/>
    <w:rsid w:val="008877BE"/>
    <w:rsid w:val="008A35C9"/>
    <w:rsid w:val="008A3B8C"/>
    <w:rsid w:val="008A7351"/>
    <w:rsid w:val="008A78E9"/>
    <w:rsid w:val="008B2C97"/>
    <w:rsid w:val="008B319E"/>
    <w:rsid w:val="008B371C"/>
    <w:rsid w:val="008B7EEA"/>
    <w:rsid w:val="008C155A"/>
    <w:rsid w:val="008C2285"/>
    <w:rsid w:val="008C26A3"/>
    <w:rsid w:val="008C5249"/>
    <w:rsid w:val="008C7E1F"/>
    <w:rsid w:val="008C7EA6"/>
    <w:rsid w:val="008D27BC"/>
    <w:rsid w:val="008D6803"/>
    <w:rsid w:val="008E4619"/>
    <w:rsid w:val="008E53AA"/>
    <w:rsid w:val="008F654C"/>
    <w:rsid w:val="008F7362"/>
    <w:rsid w:val="008F74A6"/>
    <w:rsid w:val="008F7C27"/>
    <w:rsid w:val="0090012B"/>
    <w:rsid w:val="00903FCE"/>
    <w:rsid w:val="009049E0"/>
    <w:rsid w:val="0090722D"/>
    <w:rsid w:val="009073AA"/>
    <w:rsid w:val="009075B6"/>
    <w:rsid w:val="0091062B"/>
    <w:rsid w:val="00910943"/>
    <w:rsid w:val="00914FD0"/>
    <w:rsid w:val="00916616"/>
    <w:rsid w:val="00923881"/>
    <w:rsid w:val="00923DB5"/>
    <w:rsid w:val="00923E8B"/>
    <w:rsid w:val="00924155"/>
    <w:rsid w:val="0092433C"/>
    <w:rsid w:val="00926ED6"/>
    <w:rsid w:val="009279CE"/>
    <w:rsid w:val="009331AA"/>
    <w:rsid w:val="0093337B"/>
    <w:rsid w:val="009368CE"/>
    <w:rsid w:val="00941670"/>
    <w:rsid w:val="00941680"/>
    <w:rsid w:val="009434CF"/>
    <w:rsid w:val="0094710C"/>
    <w:rsid w:val="00950DB5"/>
    <w:rsid w:val="00950EEE"/>
    <w:rsid w:val="0096213C"/>
    <w:rsid w:val="009625CB"/>
    <w:rsid w:val="00962748"/>
    <w:rsid w:val="009816FD"/>
    <w:rsid w:val="009838DA"/>
    <w:rsid w:val="009913BC"/>
    <w:rsid w:val="00993657"/>
    <w:rsid w:val="00994506"/>
    <w:rsid w:val="009A2326"/>
    <w:rsid w:val="009A301C"/>
    <w:rsid w:val="009A5E68"/>
    <w:rsid w:val="009B0919"/>
    <w:rsid w:val="009B1263"/>
    <w:rsid w:val="009B18B0"/>
    <w:rsid w:val="009B5A83"/>
    <w:rsid w:val="009C054A"/>
    <w:rsid w:val="009C65B3"/>
    <w:rsid w:val="009C7559"/>
    <w:rsid w:val="009C7F6D"/>
    <w:rsid w:val="009D06B3"/>
    <w:rsid w:val="009D0DE6"/>
    <w:rsid w:val="009D2564"/>
    <w:rsid w:val="009D6EAF"/>
    <w:rsid w:val="009D797B"/>
    <w:rsid w:val="009E014F"/>
    <w:rsid w:val="009E0390"/>
    <w:rsid w:val="009E2CA0"/>
    <w:rsid w:val="009E47D1"/>
    <w:rsid w:val="009E5B63"/>
    <w:rsid w:val="009E786A"/>
    <w:rsid w:val="009E7B2A"/>
    <w:rsid w:val="009E7E24"/>
    <w:rsid w:val="009F04E8"/>
    <w:rsid w:val="009F488C"/>
    <w:rsid w:val="009F4D13"/>
    <w:rsid w:val="00A01808"/>
    <w:rsid w:val="00A03A8A"/>
    <w:rsid w:val="00A043E1"/>
    <w:rsid w:val="00A049C8"/>
    <w:rsid w:val="00A06EBC"/>
    <w:rsid w:val="00A10894"/>
    <w:rsid w:val="00A11F4F"/>
    <w:rsid w:val="00A13FE6"/>
    <w:rsid w:val="00A167BF"/>
    <w:rsid w:val="00A203C2"/>
    <w:rsid w:val="00A31020"/>
    <w:rsid w:val="00A33FDB"/>
    <w:rsid w:val="00A34B2D"/>
    <w:rsid w:val="00A37536"/>
    <w:rsid w:val="00A406FB"/>
    <w:rsid w:val="00A41B92"/>
    <w:rsid w:val="00A45CAB"/>
    <w:rsid w:val="00A46555"/>
    <w:rsid w:val="00A5058D"/>
    <w:rsid w:val="00A618AA"/>
    <w:rsid w:val="00A64EF8"/>
    <w:rsid w:val="00A65F54"/>
    <w:rsid w:val="00A66877"/>
    <w:rsid w:val="00A67663"/>
    <w:rsid w:val="00A67936"/>
    <w:rsid w:val="00A734CC"/>
    <w:rsid w:val="00A74EDE"/>
    <w:rsid w:val="00A844CA"/>
    <w:rsid w:val="00A858B5"/>
    <w:rsid w:val="00A86E62"/>
    <w:rsid w:val="00A925B0"/>
    <w:rsid w:val="00A9423A"/>
    <w:rsid w:val="00AA0413"/>
    <w:rsid w:val="00AA1C57"/>
    <w:rsid w:val="00AA6516"/>
    <w:rsid w:val="00AA7392"/>
    <w:rsid w:val="00AB6A00"/>
    <w:rsid w:val="00AB74DF"/>
    <w:rsid w:val="00AC0BF0"/>
    <w:rsid w:val="00AC402A"/>
    <w:rsid w:val="00AC508F"/>
    <w:rsid w:val="00AC728C"/>
    <w:rsid w:val="00AD238B"/>
    <w:rsid w:val="00AD5E75"/>
    <w:rsid w:val="00AD5ED9"/>
    <w:rsid w:val="00AE0A8E"/>
    <w:rsid w:val="00AE7B46"/>
    <w:rsid w:val="00AF4010"/>
    <w:rsid w:val="00AF4C13"/>
    <w:rsid w:val="00B03E95"/>
    <w:rsid w:val="00B129C8"/>
    <w:rsid w:val="00B13B8C"/>
    <w:rsid w:val="00B14539"/>
    <w:rsid w:val="00B15348"/>
    <w:rsid w:val="00B21345"/>
    <w:rsid w:val="00B2526E"/>
    <w:rsid w:val="00B252C0"/>
    <w:rsid w:val="00B26D1C"/>
    <w:rsid w:val="00B316C6"/>
    <w:rsid w:val="00B316D6"/>
    <w:rsid w:val="00B32CAE"/>
    <w:rsid w:val="00B32CF9"/>
    <w:rsid w:val="00B413D1"/>
    <w:rsid w:val="00B42BB1"/>
    <w:rsid w:val="00B42D9B"/>
    <w:rsid w:val="00B43D37"/>
    <w:rsid w:val="00B43EBF"/>
    <w:rsid w:val="00B45782"/>
    <w:rsid w:val="00B4707D"/>
    <w:rsid w:val="00B52BD3"/>
    <w:rsid w:val="00B66D64"/>
    <w:rsid w:val="00B77312"/>
    <w:rsid w:val="00B77403"/>
    <w:rsid w:val="00B80A1E"/>
    <w:rsid w:val="00B83CEA"/>
    <w:rsid w:val="00BA069D"/>
    <w:rsid w:val="00BA1C90"/>
    <w:rsid w:val="00BA2FDA"/>
    <w:rsid w:val="00BA49C4"/>
    <w:rsid w:val="00BA6C5C"/>
    <w:rsid w:val="00BA76FD"/>
    <w:rsid w:val="00BB0878"/>
    <w:rsid w:val="00BB30BD"/>
    <w:rsid w:val="00BC1092"/>
    <w:rsid w:val="00BC3686"/>
    <w:rsid w:val="00BC4409"/>
    <w:rsid w:val="00BC4AA9"/>
    <w:rsid w:val="00BC5531"/>
    <w:rsid w:val="00BD104F"/>
    <w:rsid w:val="00BE092B"/>
    <w:rsid w:val="00BE1C89"/>
    <w:rsid w:val="00BE2825"/>
    <w:rsid w:val="00BE2C0E"/>
    <w:rsid w:val="00BE3542"/>
    <w:rsid w:val="00BE4480"/>
    <w:rsid w:val="00BF0258"/>
    <w:rsid w:val="00BF78C3"/>
    <w:rsid w:val="00C00CCF"/>
    <w:rsid w:val="00C04C28"/>
    <w:rsid w:val="00C117E4"/>
    <w:rsid w:val="00C1505B"/>
    <w:rsid w:val="00C16047"/>
    <w:rsid w:val="00C1776D"/>
    <w:rsid w:val="00C21605"/>
    <w:rsid w:val="00C30C02"/>
    <w:rsid w:val="00C343C2"/>
    <w:rsid w:val="00C351F5"/>
    <w:rsid w:val="00C513DC"/>
    <w:rsid w:val="00C637F7"/>
    <w:rsid w:val="00C65C5B"/>
    <w:rsid w:val="00C667CA"/>
    <w:rsid w:val="00C6753E"/>
    <w:rsid w:val="00C70DA2"/>
    <w:rsid w:val="00C730B9"/>
    <w:rsid w:val="00C73467"/>
    <w:rsid w:val="00C73E7B"/>
    <w:rsid w:val="00C76CF7"/>
    <w:rsid w:val="00C809B3"/>
    <w:rsid w:val="00C817A3"/>
    <w:rsid w:val="00C81A68"/>
    <w:rsid w:val="00C82412"/>
    <w:rsid w:val="00C868C0"/>
    <w:rsid w:val="00C86945"/>
    <w:rsid w:val="00C91539"/>
    <w:rsid w:val="00C94094"/>
    <w:rsid w:val="00C94751"/>
    <w:rsid w:val="00C94F19"/>
    <w:rsid w:val="00CA30E1"/>
    <w:rsid w:val="00CA4C37"/>
    <w:rsid w:val="00CB3AF0"/>
    <w:rsid w:val="00CB3DD0"/>
    <w:rsid w:val="00CB7271"/>
    <w:rsid w:val="00CC2315"/>
    <w:rsid w:val="00CC6518"/>
    <w:rsid w:val="00CC6B39"/>
    <w:rsid w:val="00CC765A"/>
    <w:rsid w:val="00CD4260"/>
    <w:rsid w:val="00CE262E"/>
    <w:rsid w:val="00CE3F7F"/>
    <w:rsid w:val="00CE48BD"/>
    <w:rsid w:val="00CE5C54"/>
    <w:rsid w:val="00CE6041"/>
    <w:rsid w:val="00CE6DCE"/>
    <w:rsid w:val="00CF1B01"/>
    <w:rsid w:val="00CF72E7"/>
    <w:rsid w:val="00D03539"/>
    <w:rsid w:val="00D04849"/>
    <w:rsid w:val="00D0693D"/>
    <w:rsid w:val="00D1101B"/>
    <w:rsid w:val="00D13179"/>
    <w:rsid w:val="00D16783"/>
    <w:rsid w:val="00D1694B"/>
    <w:rsid w:val="00D20975"/>
    <w:rsid w:val="00D21ADC"/>
    <w:rsid w:val="00D24558"/>
    <w:rsid w:val="00D26720"/>
    <w:rsid w:val="00D33B1C"/>
    <w:rsid w:val="00D3484C"/>
    <w:rsid w:val="00D34E15"/>
    <w:rsid w:val="00D352A9"/>
    <w:rsid w:val="00D3564E"/>
    <w:rsid w:val="00D411EA"/>
    <w:rsid w:val="00D43EDB"/>
    <w:rsid w:val="00D46BF5"/>
    <w:rsid w:val="00D4718A"/>
    <w:rsid w:val="00D47D2F"/>
    <w:rsid w:val="00D50C19"/>
    <w:rsid w:val="00D55F43"/>
    <w:rsid w:val="00D60078"/>
    <w:rsid w:val="00D700A1"/>
    <w:rsid w:val="00D73E32"/>
    <w:rsid w:val="00D7516B"/>
    <w:rsid w:val="00D824C0"/>
    <w:rsid w:val="00D82611"/>
    <w:rsid w:val="00D8445E"/>
    <w:rsid w:val="00D8556F"/>
    <w:rsid w:val="00D86B04"/>
    <w:rsid w:val="00D87A72"/>
    <w:rsid w:val="00D9121C"/>
    <w:rsid w:val="00D932A4"/>
    <w:rsid w:val="00D937CF"/>
    <w:rsid w:val="00D941B1"/>
    <w:rsid w:val="00D959CD"/>
    <w:rsid w:val="00DA0DD5"/>
    <w:rsid w:val="00DA49CE"/>
    <w:rsid w:val="00DA6025"/>
    <w:rsid w:val="00DA671E"/>
    <w:rsid w:val="00DB0565"/>
    <w:rsid w:val="00DB4C9D"/>
    <w:rsid w:val="00DB5680"/>
    <w:rsid w:val="00DB6711"/>
    <w:rsid w:val="00DB6957"/>
    <w:rsid w:val="00DC0941"/>
    <w:rsid w:val="00DC0A83"/>
    <w:rsid w:val="00DC1357"/>
    <w:rsid w:val="00DC2F58"/>
    <w:rsid w:val="00DC32AD"/>
    <w:rsid w:val="00DC7464"/>
    <w:rsid w:val="00DD02FD"/>
    <w:rsid w:val="00DD1D85"/>
    <w:rsid w:val="00DD4703"/>
    <w:rsid w:val="00DD7C0D"/>
    <w:rsid w:val="00DE0BAA"/>
    <w:rsid w:val="00DE0F60"/>
    <w:rsid w:val="00DE41CC"/>
    <w:rsid w:val="00DE7F44"/>
    <w:rsid w:val="00DF19DA"/>
    <w:rsid w:val="00DF1CF3"/>
    <w:rsid w:val="00DF2893"/>
    <w:rsid w:val="00DF31DC"/>
    <w:rsid w:val="00DF4E89"/>
    <w:rsid w:val="00E11B52"/>
    <w:rsid w:val="00E12612"/>
    <w:rsid w:val="00E131CF"/>
    <w:rsid w:val="00E13EE7"/>
    <w:rsid w:val="00E24270"/>
    <w:rsid w:val="00E25C3F"/>
    <w:rsid w:val="00E2758B"/>
    <w:rsid w:val="00E3074B"/>
    <w:rsid w:val="00E334F2"/>
    <w:rsid w:val="00E35E1F"/>
    <w:rsid w:val="00E364AD"/>
    <w:rsid w:val="00E36C0E"/>
    <w:rsid w:val="00E374FF"/>
    <w:rsid w:val="00E37560"/>
    <w:rsid w:val="00E3757A"/>
    <w:rsid w:val="00E41469"/>
    <w:rsid w:val="00E44AF9"/>
    <w:rsid w:val="00E45D4E"/>
    <w:rsid w:val="00E46469"/>
    <w:rsid w:val="00E50B60"/>
    <w:rsid w:val="00E50E74"/>
    <w:rsid w:val="00E515ED"/>
    <w:rsid w:val="00E53A49"/>
    <w:rsid w:val="00E54F89"/>
    <w:rsid w:val="00E55779"/>
    <w:rsid w:val="00E56F76"/>
    <w:rsid w:val="00E6085C"/>
    <w:rsid w:val="00E60E2B"/>
    <w:rsid w:val="00E6437D"/>
    <w:rsid w:val="00E6477E"/>
    <w:rsid w:val="00E657F1"/>
    <w:rsid w:val="00E71972"/>
    <w:rsid w:val="00E75286"/>
    <w:rsid w:val="00E75514"/>
    <w:rsid w:val="00E76333"/>
    <w:rsid w:val="00E76F69"/>
    <w:rsid w:val="00E76FF6"/>
    <w:rsid w:val="00E77167"/>
    <w:rsid w:val="00E82A10"/>
    <w:rsid w:val="00E851AA"/>
    <w:rsid w:val="00E90F8E"/>
    <w:rsid w:val="00E942CC"/>
    <w:rsid w:val="00E95796"/>
    <w:rsid w:val="00E95BBD"/>
    <w:rsid w:val="00E95F8D"/>
    <w:rsid w:val="00E96753"/>
    <w:rsid w:val="00E96FB3"/>
    <w:rsid w:val="00EA09B7"/>
    <w:rsid w:val="00EA23CA"/>
    <w:rsid w:val="00EA2DDE"/>
    <w:rsid w:val="00EA46F0"/>
    <w:rsid w:val="00EA6786"/>
    <w:rsid w:val="00EA6EF6"/>
    <w:rsid w:val="00EB6FA5"/>
    <w:rsid w:val="00EB7305"/>
    <w:rsid w:val="00EC2AAF"/>
    <w:rsid w:val="00EC5CD5"/>
    <w:rsid w:val="00EC6990"/>
    <w:rsid w:val="00ED0116"/>
    <w:rsid w:val="00ED5B7B"/>
    <w:rsid w:val="00EE1A4B"/>
    <w:rsid w:val="00EE58D3"/>
    <w:rsid w:val="00EF120E"/>
    <w:rsid w:val="00EF2520"/>
    <w:rsid w:val="00EF3BC1"/>
    <w:rsid w:val="00EF41D4"/>
    <w:rsid w:val="00EF62A5"/>
    <w:rsid w:val="00EF7941"/>
    <w:rsid w:val="00F022F6"/>
    <w:rsid w:val="00F0647D"/>
    <w:rsid w:val="00F10B1A"/>
    <w:rsid w:val="00F13419"/>
    <w:rsid w:val="00F14A62"/>
    <w:rsid w:val="00F22E75"/>
    <w:rsid w:val="00F2495C"/>
    <w:rsid w:val="00F25E90"/>
    <w:rsid w:val="00F3132F"/>
    <w:rsid w:val="00F332BC"/>
    <w:rsid w:val="00F342DF"/>
    <w:rsid w:val="00F35A6C"/>
    <w:rsid w:val="00F36F2E"/>
    <w:rsid w:val="00F37B0C"/>
    <w:rsid w:val="00F43064"/>
    <w:rsid w:val="00F44FAE"/>
    <w:rsid w:val="00F4502B"/>
    <w:rsid w:val="00F53806"/>
    <w:rsid w:val="00F562B9"/>
    <w:rsid w:val="00F60964"/>
    <w:rsid w:val="00F636AE"/>
    <w:rsid w:val="00F650E2"/>
    <w:rsid w:val="00F668EF"/>
    <w:rsid w:val="00F67066"/>
    <w:rsid w:val="00F6766F"/>
    <w:rsid w:val="00F74E98"/>
    <w:rsid w:val="00F76597"/>
    <w:rsid w:val="00F828D2"/>
    <w:rsid w:val="00F84C09"/>
    <w:rsid w:val="00F85B87"/>
    <w:rsid w:val="00F86BA9"/>
    <w:rsid w:val="00FA0BDB"/>
    <w:rsid w:val="00FA7F56"/>
    <w:rsid w:val="00FB0B2F"/>
    <w:rsid w:val="00FB4104"/>
    <w:rsid w:val="00FB43CD"/>
    <w:rsid w:val="00FB7C32"/>
    <w:rsid w:val="00FC2120"/>
    <w:rsid w:val="00FC271A"/>
    <w:rsid w:val="00FC6BD5"/>
    <w:rsid w:val="00FD202B"/>
    <w:rsid w:val="00FD21DD"/>
    <w:rsid w:val="00FE109D"/>
    <w:rsid w:val="00FE1594"/>
    <w:rsid w:val="00FE22D9"/>
    <w:rsid w:val="00FE29E5"/>
    <w:rsid w:val="00FE3799"/>
    <w:rsid w:val="00FE6BF3"/>
    <w:rsid w:val="00FE7683"/>
    <w:rsid w:val="00FE7893"/>
    <w:rsid w:val="00FF1E39"/>
    <w:rsid w:val="00FF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252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D82611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rsid w:val="001C7A6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aglavlje">
    <w:name w:val="header"/>
    <w:basedOn w:val="Normal"/>
    <w:link w:val="ZaglavljeChar"/>
    <w:uiPriority w:val="99"/>
    <w:rsid w:val="002F3203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uiPriority w:val="99"/>
    <w:rsid w:val="002F3203"/>
    <w:rPr>
      <w:sz w:val="24"/>
      <w:szCs w:val="24"/>
    </w:rPr>
  </w:style>
  <w:style w:type="paragraph" w:styleId="Podnoje">
    <w:name w:val="footer"/>
    <w:basedOn w:val="Normal"/>
    <w:link w:val="PodnojeChar"/>
    <w:rsid w:val="002F320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rsid w:val="002F3203"/>
    <w:rPr>
      <w:sz w:val="24"/>
      <w:szCs w:val="24"/>
    </w:rPr>
  </w:style>
  <w:style w:type="paragraph" w:styleId="Tekstbalonia">
    <w:name w:val="Balloon Text"/>
    <w:basedOn w:val="Normal"/>
    <w:link w:val="TekstbaloniaChar"/>
    <w:rsid w:val="00E36C0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E36C0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10943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1A19D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A19D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A19D0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A19D0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A19D0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character" w:styleId="Hiperveza">
    <w:name w:val="Hyperlink"/>
    <w:basedOn w:val="Zadanifontodlomka"/>
    <w:rsid w:val="00DC7464"/>
    <w:rPr>
      <w:color w:val="0000FF" w:themeColor="hyperlink"/>
      <w:u w:val="single"/>
    </w:rPr>
  </w:style>
  <w:style w:type="character" w:styleId="Naslov1Char" w:customStyle="true">
    <w:name w:val="Naslov 1 Char"/>
    <w:basedOn w:val="Zadanifontodlomka"/>
    <w:link w:val="Naslov1"/>
    <w:rsid w:val="00D82611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link w:val="Naslov1Char"/>
    <w:qFormat/>
    <w:rsid w:val="00D82611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rsid w:val="001C7A6F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Zaglavlje" w:type="paragraph">
    <w:name w:val="header"/>
    <w:basedOn w:val="Normal"/>
    <w:link w:val="ZaglavljeChar"/>
    <w:uiPriority w:val="99"/>
    <w:rsid w:val="002F320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2F3203"/>
    <w:rPr>
      <w:sz w:val="24"/>
      <w:szCs w:val="24"/>
    </w:rPr>
  </w:style>
  <w:style w:styleId="Podnoje" w:type="paragraph">
    <w:name w:val="footer"/>
    <w:basedOn w:val="Normal"/>
    <w:link w:val="PodnojeChar"/>
    <w:rsid w:val="002F320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2F3203"/>
    <w:rPr>
      <w:sz w:val="24"/>
      <w:szCs w:val="24"/>
    </w:rPr>
  </w:style>
  <w:style w:styleId="Tekstbalonia" w:type="paragraph">
    <w:name w:val="Balloon Text"/>
    <w:basedOn w:val="Normal"/>
    <w:link w:val="TekstbaloniaChar"/>
    <w:rsid w:val="00E36C0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E36C0E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91094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A19D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A19D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A19D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A19D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A19D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Hiperveza" w:type="character">
    <w:name w:val="Hyperlink"/>
    <w:basedOn w:val="Zadanifontodlomka"/>
    <w:rsid w:val="00DC7464"/>
    <w:rPr>
      <w:color w:themeColor="hyperlink" w:val="0000FF"/>
      <w:u w:val="single"/>
    </w:rPr>
  </w:style>
  <w:style w:customStyle="1" w:styleId="Naslov1Char" w:type="character">
    <w:name w:val="Naslov 1 Char"/>
    <w:basedOn w:val="Zadanifontodlomka"/>
    <w:link w:val="Naslov1"/>
    <w:rsid w:val="00D82611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5244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923673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811314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96197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729912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27571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138155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549390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664291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/Relationships>
</file>

<file path=word/_rels/settings.xml.rels><?xml version="1.0" encoding="UTF-8" standalone="yes"?><Relationships xmlns="http://schemas.openxmlformats.org/package/2006/relationships"><Relationship TargetMode="External" Target="file:///C:\IcmsRichClientWAS7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10. listopada 2017.</izvorni_sadrzaj>
    <derivirana_varijabla naziv="DomainObject.DatumDonosenjaOdluke_1">10.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Marko</izvorni_sadrzaj>
    <derivirana_varijabla naziv="DomainObject.DonositeljOdluke.Ime_1">Marko</derivirana_varijabla>
  </DomainObject.DonositeljOdluke.Ime>
  <DomainObject.DonositeljOdluke.Prezime>
    <izvorni_sadrzaj>Maljevac</izvorni_sadrzaj>
    <derivirana_varijabla naziv="DomainObject.DonositeljOdluke.Prezime_1">Maljevac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545</izvorni_sadrzaj>
    <derivirana_varijabla naziv="DomainObject.Predmet.Broj_1">545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21. prosinca 2016.</izvorni_sadrzaj>
    <derivirana_varijabla naziv="DomainObject.Predmet.DatumIzradeOptuznogAkta_1">21. prosinca 2016.</derivirana_varijabla>
  </DomainObject.Predmet.DatumIzradeOptuznogAkta>
  <DomainObject.Predmet.DatumIzradeOptuznogAktaFormated>
    <izvorni_sadrzaj>21.12.2016.</izvorni_sadrzaj>
    <derivirana_varijabla naziv="DomainObject.Predmet.DatumIzradeOptuznogAktaFormated_1">21.12.2016.</derivirana_varijabla>
  </DomainObject.Predmet.DatumIzradeOptuznogAktaFormated>
  <DomainObject.Predmet.DatumOsnivanja>
    <izvorni_sadrzaj>19. rujna 2017.</izvorni_sadrzaj>
    <derivirana_varijabla naziv="DomainObject.Predmet.DatumOsnivanja_1">19.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22. prosinca 2016.</izvorni_sadrzaj>
    <derivirana_varijabla naziv="DomainObject.Predmet.DatumPrimitkaOptuznogAkta_1">22. prosinca 2016.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>Fredi</izvorni_sadrzaj>
    <derivirana_varijabla naziv="DomainObject.Predmet.OkrivljenikFizickaOsoba.Ime_1">Fredi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Fredi Ribarić</izvorni_sadrzaj>
    <derivirana_varijabla naziv="DomainObject.Predmet.OkrivljenikFizickaOsoba.Naziv_1">Fredi Ribarić</derivirana_varijabla>
  </DomainObject.Predmet.OkrivljenikFizickaOsoba.Naziv>
  <DomainObject.Predmet.OkrivljenikFizickaOsoba.Prezime>
    <izvorni_sadrzaj>Ribarić</izvorni_sadrzaj>
    <derivirana_varijabla naziv="DomainObject.Predmet.OkrivljenikFizickaOsoba.Prezime_1">Ribarić</derivirana_varijabla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15746005643</izvorni_sadrzaj>
    <derivirana_varijabla naziv="DomainObject.Predmet.OkrivljenikFizickaOsoba.Oib_1">15746005643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Kv-545/2017</izvorni_sadrzaj>
    <derivirana_varijabla naziv="DomainObject.Predmet.OznakaBroj_1">Kv-545/2017</derivirana_varijabla>
  </DomainObject.Predmet.OznakaBroj>
  <DomainObject.Predmet.OznakaBrojOptuznogAkta>
    <izvorni_sadrzaj>K-DO-1406/16</izvorni_sadrzaj>
    <derivirana_varijabla naziv="DomainObject.Predmet.OznakaBrojOptuznogAkta_1">K-DO-1406/16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odlućivanje o oduzetim predmetima</izvorni_sadrzaj>
    <derivirana_varijabla naziv="DomainObject.Predmet.PrimjedbaSuca_1">odlućivanje o oduzetim predmetima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Fredi Ribarić</izvorni_sadrzaj>
    <derivirana_varijabla naziv="DomainObject.Predmet.ProtustrankaFormated_1">  Fredi Ribarić</derivirana_varijabla>
  </DomainObject.Predmet.ProtustrankaFormated>
  <DomainObject.Predmet.ProtustrankaFormatedOIB>
    <izvorni_sadrzaj>  Fredi Ribarić, OIB 15746005643</izvorni_sadrzaj>
    <derivirana_varijabla naziv="DomainObject.Predmet.ProtustrankaFormatedOIB_1">  Fredi Ribarić, OIB 15746005643</derivirana_varijabla>
  </DomainObject.Predmet.ProtustrankaFormatedOIB>
  <DomainObject.Predmet.ProtustrankaFormatedWithAdress>
    <izvorni_sadrzaj> Fredi Ribarić, Susak 603, 51561 Susak</izvorni_sadrzaj>
    <derivirana_varijabla naziv="DomainObject.Predmet.ProtustrankaFormatedWithAdress_1"> Fredi Ribarić, Susak 603, 51561 Susak</derivirana_varijabla>
  </DomainObject.Predmet.ProtustrankaFormatedWithAdress>
  <DomainObject.Predmet.ProtustrankaFormatedWithAdressOIB>
    <izvorni_sadrzaj> Fredi Ribarić, OIB 15746005643, Susak 603, 51561 Susak</izvorni_sadrzaj>
    <derivirana_varijabla naziv="DomainObject.Predmet.ProtustrankaFormatedWithAdressOIB_1"> Fredi Ribarić, OIB 15746005643, Susak 603, 51561 Susak</derivirana_varijabla>
  </DomainObject.Predmet.ProtustrankaFormatedWithAdressOIB>
  <DomainObject.Predmet.ProtustrankaWithAdress>
    <izvorni_sadrzaj>Fredi Ribarić Susak 603, 51561 Susak</izvorni_sadrzaj>
    <derivirana_varijabla naziv="DomainObject.Predmet.ProtustrankaWithAdress_1">Fredi Ribarić Susak 603, 51561 Susak</derivirana_varijabla>
  </DomainObject.Predmet.ProtustrankaWithAdress>
  <DomainObject.Predmet.ProtustrankaWithAdressOIB>
    <izvorni_sadrzaj>Fredi Ribarić, OIB 15746005643, Susak 603, 51561 Susak</izvorni_sadrzaj>
    <derivirana_varijabla naziv="DomainObject.Predmet.ProtustrankaWithAdressOIB_1">Fredi Ribarić, OIB 15746005643, Susak 603, 51561 Susak</derivirana_varijabla>
  </DomainObject.Predmet.ProtustrankaWithAdressOIB>
  <DomainObject.Predmet.ProtustrankaNazivFormated>
    <izvorni_sadrzaj>Fredi Ribarić</izvorni_sadrzaj>
    <derivirana_varijabla naziv="DomainObject.Predmet.ProtustrankaNazivFormated_1">Fredi Ribarić</derivirana_varijabla>
  </DomainObject.Predmet.ProtustrankaNazivFormated>
  <DomainObject.Predmet.ProtustrankaNazivFormatedOIB>
    <izvorni_sadrzaj>Fredi Ribarić, OIB 15746005643</izvorni_sadrzaj>
    <derivirana_varijabla naziv="DomainObject.Predmet.ProtustrankaNazivFormatedOIB_1">Fredi Ribarić, OIB 15746005643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12</izvorni_sadrzaj>
    <derivirana_varijabla naziv="DomainObject.Predmet.Referada.Oznaka_1">12</derivirana_varijabla>
  </DomainObject.Predmet.Referada.Oznaka>
  <DomainObject.Predmet.Referada.Prostorija.Naziv>
    <izvorni_sadrzaj>soba 20/I</izvorni_sadrzaj>
    <derivirana_varijabla naziv="DomainObject.Predmet.Referada.Prostorija.Naziv_1">soba 20/I</derivirana_varijabla>
  </DomainObject.Predmet.Referada.Prostorija.Naziv>
  <DomainObject.Predmet.Referada.Prostorija.Oznaka>
    <izvorni_sadrzaj>soba 20/I</izvorni_sadrzaj>
    <derivirana_varijabla naziv="DomainObject.Predmet.Referada.Prostorija.Oznaka_1">soba 20/I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Marko Maljevac</izvorni_sadrzaj>
    <derivirana_varijabla naziv="DomainObject.Predmet.Referada.Sudac_1">Marko Maljevac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ODO Rijeka</izvorni_sadrzaj>
    <derivirana_varijabla naziv="DomainObject.Predmet.StrankaFormated_1">  ODO Rijeka</derivirana_varijabla>
  </DomainObject.Predmet.StrankaFormated>
  <DomainObject.Predmet.StrankaFormatedOIB>
    <izvorni_sadrzaj>  ODO Rijeka</izvorni_sadrzaj>
    <derivirana_varijabla naziv="DomainObject.Predmet.StrankaFormatedOIB_1">  ODO Rijeka</derivirana_varijabla>
  </DomainObject.Predmet.StrankaFormatedOIB>
  <DomainObject.Predmet.StrankaFormatedWithAdress>
    <izvorni_sadrzaj> ODO Rijeka</izvorni_sadrzaj>
    <derivirana_varijabla naziv="DomainObject.Predmet.StrankaFormatedWithAdress_1"> ODO Rijeka</derivirana_varijabla>
  </DomainObject.Predmet.StrankaFormatedWithAdress>
  <DomainObject.Predmet.StrankaFormatedWithAdressOIB>
    <izvorni_sadrzaj> ODO Rijeka</izvorni_sadrzaj>
    <derivirana_varijabla naziv="DomainObject.Predmet.StrankaFormatedWithAdressOIB_1"> ODO Rijeka</derivirana_varijabla>
  </DomainObject.Predmet.StrankaFormatedWithAdressOIB>
  <DomainObject.Predmet.StrankaWithAdress>
    <izvorni_sadrzaj>ODO Rijeka </izvorni_sadrzaj>
    <derivirana_varijabla naziv="DomainObject.Predmet.StrankaWithAdress_1">ODO Rijeka </derivirana_varijabla>
  </DomainObject.Predmet.StrankaWithAdress>
  <DomainObject.Predmet.StrankaWithAdressOIB>
    <izvorni_sadrzaj>ODO Rijeka</izvorni_sadrzaj>
    <derivirana_varijabla naziv="DomainObject.Predmet.StrankaWithAdressOIB_1">ODO Rijeka</derivirana_varijabla>
  </DomainObject.Predmet.StrankaWithAdressOIB>
  <DomainObject.Predmet.StrankaNazivFormated>
    <izvorni_sadrzaj>ODO Rijeka</izvorni_sadrzaj>
    <derivirana_varijabla naziv="DomainObject.Predmet.StrankaNazivFormated_1">ODO Rijeka</derivirana_varijabla>
  </DomainObject.Predmet.StrankaNazivFormated>
  <DomainObject.Predmet.StrankaNazivFormatedOIB>
    <izvorni_sadrzaj>ODO Rijeka</izvorni_sadrzaj>
    <derivirana_varijabla naziv="DomainObject.Predmet.StrankaNazivFormatedOIB_1">ODO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Žrtava fašizma 7</izvorni_sadrzaj>
    <derivirana_varijabla naziv="DomainObject.Predmet.Sud.Adresa.UlicaIKBR_1">Žrtava fašizma 7</derivirana_varijabla>
  </DomainObject.Predmet.Sud.Adresa.UlicaIKBR>
  <DomainObject.Predmet.Sud.Naziv>
    <izvorni_sadrzaj>Općinski sud u Rijeci</izvorni_sadrzaj>
    <derivirana_varijabla naziv="DomainObject.Predmet.Sud.Naziv_1">Općinski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Kaznena pisarnica</izvorni_sadrzaj>
    <derivirana_varijabla naziv="DomainObject.Predmet.UstrojstvenaJedinicaVodi.Naziv_1">Kaznena pisarnica</derivirana_varijabla>
  </DomainObject.Predmet.UstrojstvenaJedinicaVodi.Naziv>
  <DomainObject.Predmet.UstrojstvenaJedinicaVodi.Oznaka>
    <izvorni_sadrzaj>sp-kp</izvorni_sadrzaj>
    <derivirana_varijabla naziv="DomainObject.Predmet.UstrojstvenaJedinicaVodi.Oznaka_1">sp-kp</derivirana_varijabla>
  </DomainObject.Predmet.UstrojstvenaJedinicaVodi.Oznaka>
  <DomainObject.Predmet.UstrojstvenaJedinicaVodi.Prostorija.Naziv>
    <izvorni_sadrzaj>soba 16/III</izvorni_sadrzaj>
    <derivirana_varijabla naziv="DomainObject.Predmet.UstrojstvenaJedinicaVodi.Prostorija.Naziv_1">soba 16/III</derivirana_varijabla>
  </DomainObject.Predmet.UstrojstvenaJedinicaVodi.Prostorija.Naziv>
  <DomainObject.Predmet.UstrojstvenaJedinicaVodi.Prostorija.Oznaka>
    <izvorni_sadrzaj>soba 16/III</izvorni_sadrzaj>
    <derivirana_varijabla naziv="DomainObject.Predmet.UstrojstvenaJedinicaVodi.Prostorija.Oznaka_1">soba 16/III</derivirana_varijabla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Kazneni nalog</izvorni_sadrzaj>
    <derivirana_varijabla naziv="DomainObject.Predmet.VrstaSpora.Naziv_1">Kazneni nalog</derivirana_varijabla>
  </DomainObject.Predmet.VrstaSpora.Naziv>
  <DomainObject.Predmet.Zapisnicar>
    <izvorni_sadrzaj>Višnja Anić</izvorni_sadrzaj>
    <derivirana_varijabla naziv="DomainObject.Predmet.Zapisnicar_1">Višnja Anić</derivirana_varijabla>
  </DomainObject.Predmet.Zapisnicar>
  <DomainObject.Predmet.StrankaListFormated>
    <izvorni_sadrzaj>
      <item>ODO Rijeka</item>
    </izvorni_sadrzaj>
    <derivirana_varijabla naziv="DomainObject.Predmet.StrankaListFormated_1">
      <item>ODO Rijeka</item>
    </derivirana_varijabla>
  </DomainObject.Predmet.StrankaListFormated>
  <DomainObject.Predmet.StrankaListFormatedOIB>
    <izvorni_sadrzaj>
      <item>ODO Rijeka</item>
    </izvorni_sadrzaj>
    <derivirana_varijabla naziv="DomainObject.Predmet.StrankaListFormatedOIB_1">
      <item>ODO Rijeka</item>
    </derivirana_varijabla>
  </DomainObject.Predmet.StrankaListFormatedOIB>
  <DomainObject.Predmet.StrankaListFormatedWithAdress>
    <izvorni_sadrzaj>
      <item>ODO Rijeka</item>
    </izvorni_sadrzaj>
    <derivirana_varijabla naziv="DomainObject.Predmet.StrankaListFormatedWithAdress_1">
      <item>ODO Rijeka</item>
    </derivirana_varijabla>
  </DomainObject.Predmet.StrankaListFormatedWithAdress>
  <DomainObject.Predmet.StrankaListFormatedWithAdressOIB>
    <izvorni_sadrzaj>
      <item>ODO Rijeka</item>
    </izvorni_sadrzaj>
    <derivirana_varijabla naziv="DomainObject.Predmet.StrankaListFormatedWithAdressOIB_1">
      <item>ODO Rijeka</item>
    </derivirana_varijabla>
  </DomainObject.Predmet.StrankaListFormatedWithAdressOIB>
  <DomainObject.Predmet.StrankaListNazivFormated>
    <izvorni_sadrzaj>
      <item>ODO Rijeka</item>
    </izvorni_sadrzaj>
    <derivirana_varijabla naziv="DomainObject.Predmet.StrankaListNazivFormated_1">
      <item>ODO Rijeka</item>
    </derivirana_varijabla>
  </DomainObject.Predmet.StrankaListNazivFormated>
  <DomainObject.Predmet.StrankaListNazivFormatedOIB>
    <izvorni_sadrzaj>
      <item>ODO Rijeka</item>
    </izvorni_sadrzaj>
    <derivirana_varijabla naziv="DomainObject.Predmet.StrankaListNazivFormatedOIB_1">
      <item>ODO Rijeka</item>
    </derivirana_varijabla>
  </DomainObject.Predmet.StrankaListNazivFormatedOIB>
  <DomainObject.Predmet.ProtuStrankaListFormated>
    <izvorni_sadrzaj>
      <item>Fredi Ribarić</item>
    </izvorni_sadrzaj>
    <derivirana_varijabla naziv="DomainObject.Predmet.ProtuStrankaListFormated_1">
      <item>Fredi Ribarić</item>
    </derivirana_varijabla>
  </DomainObject.Predmet.ProtuStrankaListFormated>
  <DomainObject.Predmet.ProtuStrankaListFormatedOIB>
    <izvorni_sadrzaj>
      <item>Fredi Ribarić, OIB 15746005643</item>
    </izvorni_sadrzaj>
    <derivirana_varijabla naziv="DomainObject.Predmet.ProtuStrankaListFormatedOIB_1">
      <item>Fredi Ribarić, OIB 15746005643</item>
    </derivirana_varijabla>
  </DomainObject.Predmet.ProtuStrankaListFormatedOIB>
  <DomainObject.Predmet.ProtuStrankaListFormatedWithAdress>
    <izvorni_sadrzaj>
      <item>Fredi Ribarić, Susak 603, 51561 Susak</item>
    </izvorni_sadrzaj>
    <derivirana_varijabla naziv="DomainObject.Predmet.ProtuStrankaListFormatedWithAdress_1">
      <item>Fredi Ribarić, Susak 603, 51561 Susak</item>
    </derivirana_varijabla>
  </DomainObject.Predmet.ProtuStrankaListFormatedWithAdress>
  <DomainObject.Predmet.ProtuStrankaListFormatedWithAdressOIB>
    <izvorni_sadrzaj>
      <item>Fredi Ribarić, OIB 15746005643, Susak 603, 51561 Susak</item>
    </izvorni_sadrzaj>
    <derivirana_varijabla naziv="DomainObject.Predmet.ProtuStrankaListFormatedWithAdressOIB_1">
      <item>Fredi Ribarić, OIB 15746005643, Susak 603, 51561 Susak</item>
    </derivirana_varijabla>
  </DomainObject.Predmet.ProtuStrankaListFormatedWithAdressOIB>
  <DomainObject.Predmet.ProtuStrankaListNazivFormated>
    <izvorni_sadrzaj>
      <item>Fredi Ribarić</item>
    </izvorni_sadrzaj>
    <derivirana_varijabla naziv="DomainObject.Predmet.ProtuStrankaListNazivFormated_1">
      <item>Fredi Ribarić</item>
    </derivirana_varijabla>
  </DomainObject.Predmet.ProtuStrankaListNazivFormated>
  <DomainObject.Predmet.ProtuStrankaListNazivFormatedOIB>
    <izvorni_sadrzaj>
      <item>Fredi Ribarić, OIB 15746005643</item>
    </izvorni_sadrzaj>
    <derivirana_varijabla naziv="DomainObject.Predmet.ProtuStrankaListNazivFormatedOIB_1">
      <item>Fredi Ribarić, OIB 15746005643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228</izvorni_sadrzaj>
    <derivirana_varijabla naziv="DomainObject.Predmet.ClanakZakona_1">228</derivirana_varijabla>
  </DomainObject.Predmet.ClanakZakona>
  <DomainObject.Predmet.ClanakZakonaFull>
    <izvorni_sadrzaj>članka 228. stavka 1.</izvorni_sadrzaj>
    <derivirana_varijabla naziv="DomainObject.Predmet.ClanakZakonaFull_1">članka 228.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3. studenog 2017.</izvorni_sadrzaj>
    <derivirana_varijabla naziv="DomainObject.Datum_1">3.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ODO Rijeka</izvorni_sadrzaj>
    <derivirana_varijabla naziv="DomainObject.Predmet.StrankaIDrugi_1">ODO Rijeka</derivirana_varijabla>
  </DomainObject.Predmet.StrankaIDrugi>
  <DomainObject.Predmet.ProtustrankaIDrugi>
    <izvorni_sadrzaj>Fredi Ribarić</izvorni_sadrzaj>
    <derivirana_varijabla naziv="DomainObject.Predmet.ProtustrankaIDrugi_1">Fredi Ribarić</derivirana_varijabla>
  </DomainObject.Predmet.ProtustrankaIDrugi>
  <DomainObject.Predmet.StrankaIDrugiAdressOIB>
    <izvorni_sadrzaj>ODO Rijeka</izvorni_sadrzaj>
    <derivirana_varijabla naziv="DomainObject.Predmet.StrankaIDrugiAdressOIB_1">ODO Rijeka</derivirana_varijabla>
  </DomainObject.Predmet.StrankaIDrugiAdressOIB>
  <DomainObject.Predmet.ProtustrankaIDrugiAdressOIB>
    <izvorni_sadrzaj>Fredi Ribarić, OIB 15746005643, Susak 603, 51561 Susak</izvorni_sadrzaj>
    <derivirana_varijabla naziv="DomainObject.Predmet.ProtustrankaIDrugiAdressOIB_1">Fredi Ribarić, OIB 15746005643, Susak 603, 51561 Susak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ODO Rijeka</item>
      <item>Fredi Ribarić</item>
    </izvorni_sadrzaj>
    <derivirana_varijabla naziv="DomainObject.Predmet.SudioniciListNaziv_1">
      <item>ODO Rijeka</item>
      <item>Fredi Ribarić</item>
    </derivirana_varijabla>
  </DomainObject.Predmet.SudioniciListNaziv>
  <DomainObject.Predmet.SudioniciListAdressOIB>
    <izvorni_sadrzaj>
      <item>ODO Rijeka</item>
      <item>Fredi Ribarić, OIB 15746005643, Susak 603,51561 Susak</item>
    </izvorni_sadrzaj>
    <derivirana_varijabla naziv="DomainObject.Predmet.SudioniciListAdressOIB_1">
      <item>ODO Rijeka</item>
      <item>Fredi Ribarić, OIB 15746005643, Susak 603,51561 Susak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15746005643</item>
    </izvorni_sadrzaj>
    <derivirana_varijabla naziv="DomainObject.Predmet.SudioniciListNazivOIB_1">
      <item>, OIB null</item>
      <item>, OIB 15746005643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48BBD28-A011-4633-AD44-89E9C265D188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4</properties:Pages>
  <properties:Words>745</properties:Words>
  <properties:Characters>4436</properties:Characters>
  <properties:Lines>36</properties:Lines>
  <properties:Paragraphs>10</properties:Paragraphs>
  <properties:TotalTime>195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Posl</vt:lpstr>
    </vt:vector>
  </properties:TitlesOfParts>
  <properties:LinksUpToDate>false</properties:LinksUpToDate>
  <properties:CharactersWithSpaces>5171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2020-12-04T12:41:00Z</dcterms:created>
  <dc:creator>mmaljevac</dc:creator>
  <cp:lastModifiedBy>Patrizia Makek</cp:lastModifiedBy>
  <cp:lastPrinted>2018-03-23T11:32:00Z</cp:lastPrinted>
  <dcterms:modified xmlns:xsi="http://www.w3.org/2001/XMLSchema-instance" xsi:type="dcterms:W3CDTF">2022-12-15T10:05:00Z</dcterms:modified>
  <cp:revision>16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Novi sadržaj dokumenta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