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F0E969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D6DF4" w14:paraId="3DB3E4C4"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D6DF4">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D6DF4" w14:paraId="395BF8B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D6DF4">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D6DF4" w14:paraId="186233B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D6DF4">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D6DF4">
            <w:rPr>
              <w:rStyle w:val="eSPISCCParagraphDefaultFont"/>
              <w:rFonts w:eastAsiaTheme="minorHAnsi"/>
            </w:rPr>
            <w:t>Zagreb</w:t>
          </w:r>
        </w:sdtContent>
      </w:sdt>
      <w:r w:rsidR="001349C2">
        <w:t xml:space="preserve"> </w:t>
      </w:r>
    </w:p>
    <w:p w:rsidR="000E43A6" w:rsidP="00610735" w:rsidRDefault="000E43A6" w14:paraId="5028D476" w14:textId="77777777">
      <w:pPr>
        <w:spacing w:after="0"/>
      </w:pPr>
    </w:p>
    <w:p w:rsidRPr="00176071" w:rsidR="00176071" w:rsidP="00610735" w:rsidRDefault="000E43A6" w14:paraId="496B962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D6DF4" w:rsidR="007D6DF4">
            <w:rPr>
              <w:rStyle w:val="eSPISCCParagraphDefaultFont"/>
              <w:rFonts w:eastAsiaTheme="minorHAnsi"/>
            </w:rPr>
            <w:t>Pp-4525/2026</w:t>
          </w:r>
        </w:sdtContent>
      </w:sdt>
      <w:r w:rsidR="00176071">
        <w:t xml:space="preserve">                                                        </w:t>
      </w:r>
    </w:p>
    <w:p w:rsidR="009E7DBB" w:rsidP="000F1677" w:rsidRDefault="00610735" w14:paraId="3F6BFD22" w14:textId="66152CB1">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D6DF4" w:rsidR="007D6DF4">
            <w:rPr>
              <w:rStyle w:val="eSPISCCParagraphDefaultFont"/>
              <w:rFonts w:eastAsiaTheme="minorHAnsi"/>
            </w:rPr>
            <w:t xml:space="preserve">Dežman d.o.o. </w:t>
          </w:r>
        </w:sdtContent>
      </w:sdt>
      <w:r w:rsidR="00935B82">
        <w:t xml:space="preserve"> </w:t>
      </w:r>
    </w:p>
    <w:p w:rsidRPr="0041581F" w:rsidR="0041581F" w:rsidP="000F1677" w:rsidRDefault="009E7DBB" w14:paraId="2CDAC636" w14:textId="5560755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7D6DF4" w:rsidR="007D6DF4">
            <w:rPr>
              <w:rStyle w:val="eSPISCCParagraphDefaultFont"/>
              <w:rFonts w:eastAsiaTheme="minorHAnsi"/>
            </w:rPr>
            <w:t>Nikola Umićević</w:t>
          </w:r>
        </w:sdtContent>
      </w:sdt>
      <w:r w:rsidR="00935B82">
        <w:rPr>
          <w:rFonts w:eastAsia="Calibri" w:cs="Times New Roman"/>
          <w:noProof/>
        </w:rPr>
        <w:t xml:space="preserve"> </w:t>
      </w:r>
    </w:p>
    <w:p w:rsidRPr="00610735" w:rsidR="00176071" w:rsidP="000F1677" w:rsidRDefault="00176071" w14:paraId="5FF2DCAF" w14:textId="5A6EB6B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D6DF4" w:rsidR="007D6DF4">
            <w:rPr>
              <w:rStyle w:val="eSPISCCParagraphDefaultFont"/>
              <w:rFonts w:eastAsiaTheme="minorHAnsi"/>
            </w:rPr>
            <w:t>članka 19. stavka 1.</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a o zaštiti od buke">
            <w:listItem w:displayText="Zakona o zaštiti od buke" w:value="Zakona o zaštiti od buke"/>
          </w:comboBox>
        </w:sdtPr>
        <w:sdtEndPr>
          <w:rPr>
            <w:rStyle w:val="eSPISCCParagraphDefaultFont"/>
          </w:rPr>
        </w:sdtEndPr>
        <w:sdtContent>
          <w:r w:rsidRPr="007D6DF4" w:rsidR="007D6DF4">
            <w:rPr>
              <w:rStyle w:val="eSPISCCParagraphDefaultFont"/>
              <w:rFonts w:eastAsiaTheme="minorHAnsi"/>
            </w:rPr>
            <w:t>Zakona o zaštiti od buke</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B9D12C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030901F7"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23E66963" w14:textId="77777777">
      <w:pPr>
        <w:spacing w:after="0"/>
        <w:jc w:val="right"/>
        <w:rPr>
          <w:rFonts w:eastAsia="Calibri" w:cs="Times New Roman"/>
          <w:noProof/>
        </w:rPr>
      </w:pPr>
    </w:p>
    <w:p w:rsidR="00D7095E" w:rsidP="00D7095E" w:rsidRDefault="00D7095E" w14:paraId="5965C68F" w14:textId="77777777">
      <w:pPr>
        <w:keepNext/>
        <w:spacing w:after="0"/>
        <w:jc w:val="center"/>
        <w:rPr>
          <w:b/>
          <w:caps/>
          <w:spacing w:val="100"/>
        </w:rPr>
      </w:pPr>
    </w:p>
    <w:p w:rsidR="00D7095E" w:rsidP="00D7095E" w:rsidRDefault="00D7095E" w14:paraId="307F311B" w14:textId="77777777">
      <w:pPr>
        <w:keepNext/>
        <w:spacing w:after="0"/>
        <w:jc w:val="center"/>
        <w:rPr>
          <w:b/>
          <w:caps/>
          <w:spacing w:val="100"/>
        </w:rPr>
      </w:pPr>
    </w:p>
    <w:p w:rsidRPr="00B3638E" w:rsidR="00B3638E" w:rsidP="00B3638E" w:rsidRDefault="00B3638E" w14:paraId="1A8BB02D"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BF2803E" w14:textId="77777777">
      <w:pPr>
        <w:spacing w:after="0"/>
        <w:jc w:val="center"/>
        <w:rPr>
          <w:rFonts w:eastAsia="Calibri" w:cs="Times New Roman"/>
          <w:b/>
          <w:lang w:eastAsia="hr-HR"/>
        </w:rPr>
      </w:pPr>
    </w:p>
    <w:p w:rsidRPr="00E801F4" w:rsidR="00E801F4" w:rsidP="00E801F4" w:rsidRDefault="009E7DBB" w14:paraId="212EB8D2"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D6DF4" w:rsidR="007D6DF4">
            <w:rPr>
              <w:rStyle w:val="eSPISCCParagraphDefaultFont"/>
              <w:rFonts w:eastAsiaTheme="minorHAnsi"/>
            </w:rPr>
            <w:t>Nikola Umićević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D6DF4" w:rsidR="007D6DF4">
            <w:rPr>
              <w:rStyle w:val="eSPISCCParagraphDefaultFont"/>
              <w:rFonts w:eastAsiaTheme="minorHAnsi"/>
            </w:rPr>
            <w:t>7.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D6DF4" w:rsidR="007D6DF4">
            <w:rPr>
              <w:rStyle w:val="eSPISCCParagraphDefaultFont"/>
              <w:rFonts w:eastAsiaTheme="minorHAnsi"/>
            </w:rPr>
            <w:t>10:00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D6DF4" w:rsidR="007D6DF4">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D6DF4" w:rsidR="007D6DF4">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D6DF4" w:rsidR="007D6DF4">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18751227"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5E462F0B" w14:textId="25A9CF8D">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i 114/22">
            <w:listItem w:displayText=" 107/07, 39/13, 157/13, 110/15, 70/17, 118/18 i 114/22" w:value=" 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7D6DF4" w:rsidR="007D6DF4">
            <w:rPr>
              <w:rStyle w:val="eSPISCCParagraphDefaultFont"/>
              <w:rFonts w:eastAsiaTheme="minorHAnsi"/>
            </w:rPr>
            <w:t xml:space="preserve"> 107/07, 39/13, 157/13, 110/15, 70/17, 118/18 i 114/22</w:t>
          </w:r>
        </w:sdtContent>
      </w:sdt>
      <w:r w:rsidR="00FE21D4">
        <w:rPr>
          <w:rFonts w:eastAsia="Calibri" w:cs="Times New Roman"/>
        </w:rPr>
        <w:t xml:space="preserve"> </w:t>
      </w:r>
      <w:r w:rsidRPr="00B3638E" w:rsidR="00B3638E">
        <w:rPr>
          <w:rFonts w:eastAsia="Calibri" w:cs="Times New Roman"/>
          <w:bCs/>
        </w:rPr>
        <w:t>).</w:t>
      </w:r>
    </w:p>
    <w:p w:rsidRPr="00E801F4" w:rsidR="00E801F4" w:rsidP="007D6DF4" w:rsidRDefault="00E801F4" w14:paraId="4587A0C6"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7D6DF4" w:rsidRDefault="00E801F4" w14:paraId="7F2F955B"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7D6DF4" w:rsidRDefault="00E801F4" w14:paraId="5F81C48F"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105E8F93" w14:textId="77777777">
      <w:pPr>
        <w:spacing w:after="0"/>
      </w:pPr>
    </w:p>
    <w:p w:rsidRPr="0041581F" w:rsidR="0041581F" w:rsidP="00A70E0A" w:rsidRDefault="0041581F" w14:paraId="16B6A3EA"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D6DF4" w:rsidR="007D6DF4">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D6DF4" w:rsidR="007D6DF4">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77BB139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D6DF4" w14:paraId="5EEC2C13"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D6DF4">
            <w:rPr>
              <w:rStyle w:val="eSPISCCParagraphDefaultFont"/>
              <w:rFonts w:eastAsiaTheme="minorHAnsi"/>
            </w:rPr>
            <w:t>Katarina Jurišić</w:t>
          </w:r>
        </w:sdtContent>
      </w:sdt>
    </w:p>
    <w:p w:rsidRPr="0041581F" w:rsidR="006F62A9" w:rsidP="006F62A9" w:rsidRDefault="006F62A9" w14:paraId="2563BE07" w14:textId="77777777">
      <w:pPr>
        <w:keepNext/>
        <w:spacing w:after="0"/>
        <w:contextualSpacing/>
        <w:rPr>
          <w:rFonts w:cs="Times New Roman"/>
          <w:noProof/>
        </w:rPr>
      </w:pPr>
    </w:p>
    <w:p w:rsidRPr="0041581F" w:rsidR="00176071" w:rsidP="000F1677" w:rsidRDefault="00176071" w14:paraId="7E7DE64F" w14:textId="4B119512">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0F900AC5" w14:textId="77777777">
      <w:r>
        <w:separator/>
      </w:r>
    </w:p>
  </w:endnote>
  <w:endnote w:type="continuationSeparator" w:id="0">
    <w:p w:rsidR="00963469" w:rsidP="00537B78" w:rsidRDefault="00963469" w14:paraId="44F8B3C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F53FA88"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73BEF2DE"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51DFFDB5" w14:textId="77777777">
      <w:r>
        <w:separator/>
      </w:r>
    </w:p>
  </w:footnote>
  <w:footnote w:type="continuationSeparator" w:id="0">
    <w:p w:rsidR="00963469" w:rsidP="00537B78" w:rsidRDefault="00963469" w14:paraId="53E204C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CC5D86C"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D6DF4" w:rsidR="007D6DF4">
          <w:rPr>
            <w:rStyle w:val="eSPISCCParagraphDefaultFont"/>
          </w:rPr>
          <w:t>Pp-4525/2026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DF4"/>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C6A09E5"/>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Pantovčak 42</izvorni_sadrzaj>
    <derivirana_varijabla naziv="DomainObject.UcesnikSudskeRadnje.Adresa.UlicaIKBR_1">Pantovčak 42</derivirana_varijabla>
  </DomainObject.UcesnikSudskeRadnje.Adresa.UlicaIKBR>
  <DomainObject.UcesnikSudskeRadnje.Naziv>
    <izvorni_sadrzaj>Nikola Umićević</izvorni_sadrzaj>
    <derivirana_varijabla naziv="DomainObject.UcesnikSudskeRadnje.Naziv_1">Nikola Umićević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7. listopada 2026.</izvorni_sadrzaj>
    <derivirana_varijabla naziv="DomainObject.UcesnikSudskeRadnje.SudskaRadnja.PlaniraniZavrsetakDatum_1">7. listopada 2026.</derivirana_varijabla>
  </DomainObject.UcesnikSudskeRadnje.SudskaRadnja.PlaniraniZavrsetakDatum>
  <DomainObject.UcesnikSudskeRadnje.SudskaRadnja.PlaniraniPocetakDatum>
    <izvorni_sadrzaj>7. listopada 2026.</izvorni_sadrzaj>
    <derivirana_varijabla naziv="DomainObject.UcesnikSudskeRadnje.SudskaRadnja.PlaniraniPocetakDatum_1">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10:29</izvorni_sadrzaj>
    <derivirana_varijabla naziv="DomainObject.UcesnikSudskeRadnje.SudskaRadnja.PlaniraniZavrsetakVrijeme_1">10:29</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4525</izvorni_sadrzaj>
    <derivirana_varijabla naziv="DomainObject.Predmet.Broj_1">4525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ožujka 2026.</izvorni_sadrzaj>
    <derivirana_varijabla naziv="DomainObject.Predmet.DatumOsnivanja_1">31.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kolovoza 1987.</izvorni_sadrzaj>
    <derivirana_varijabla naziv="DomainObject.Predmet.OkrivljenikFizickaOsoba.DatumRodjenja_1">29. kolovoza 1987.</derivirana_varijabla>
  </DomainObject.Predmet.OkrivljenikFizickaOsoba.DatumRodjenja>
  <DomainObject.Predmet.OkrivljenikFizickaOsoba.DatumRodjenjaFormated>
    <izvorni_sadrzaj>29.8.1987.</izvorni_sadrzaj>
    <derivirana_varijabla naziv="DomainObject.Predmet.OkrivljenikFizickaOsoba.DatumRodjenjaFormated_1">29.8.1987.</derivirana_varijabla>
  </DomainObject.Predmet.OkrivljenikFizickaOsoba.DatumRodjenjaFormated>
  <DomainObject.Predmet.OkrivljenikFizickaOsoba.Ime>
    <izvorni_sadrzaj>Nikola</izvorni_sadrzaj>
    <derivirana_varijabla naziv="DomainObject.Predmet.OkrivljenikFizickaOsoba.Ime_1">Nikola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Nikola Umićević</izvorni_sadrzaj>
    <derivirana_varijabla naziv="DomainObject.Predmet.OkrivljenikFizickaOsoba.Naziv_1">Nikola Umićević</derivirana_varijabla>
  </DomainObject.Predmet.OkrivljenikFizickaOsoba.Naziv>
  <DomainObject.Predmet.OkrivljenikFizickaOsoba.Prezime>
    <izvorni_sadrzaj>Umićević</izvorni_sadrzaj>
    <derivirana_varijabla naziv="DomainObject.Predmet.OkrivljenikFizickaOsoba.Prezime_1">Umićević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19278920802</izvorni_sadrzaj>
    <derivirana_varijabla naziv="DomainObject.Predmet.OkrivljenikFizickaOsoba.Oib_1">19278920802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Pp-4525/2026</izvorni_sadrzaj>
    <derivirana_varijabla naziv="DomainObject.Predmet.OznakaBroj_1">Pp-4525/2026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Dežman d.o.o. za usluge zastupanog po punomoćniku ZOU Planinić i Umićević; Nikola Umićević zastupanog po punomoćniku ZOU Planinić i Umićević</izvorni_sadrzaj>
    <derivirana_varijabla naziv="DomainObject.Predmet.ProtustrankaFormated_1">  Dežman d.o.o. za usluge zastupanog po punomoćniku ZOU Planinić i Umićević; Nikola Umićević zastupanog po punomoćniku ZOU Planinić i Umićević</derivirana_varijabla>
  </DomainObject.Predmet.ProtustrankaFormated>
  <DomainObject.Predmet.ProtustrankaFormatedOIB>
    <izvorni_sadrzaj>  Dežman d.o.o. za usluge, OIB 42812654010 zastupanog po punomoćniku ZOU Planinić i Umićević; Nikola Umićević, OIB 19278920802 zastupanog po punomoćniku ZOU Planinić i Umićević</izvorni_sadrzaj>
    <derivirana_varijabla naziv="DomainObject.Predmet.ProtustrankaFormatedOIB_1">  Dežman d.o.o. za usluge, OIB 42812654010 zastupanog po punomoćniku ZOU Planinić i Umićević; Nikola Umićević, OIB 19278920802 zastupanog po punomoćniku ZOU Planinić i Umićević</derivirana_varijabla>
  </DomainObject.Predmet.ProtustrankaFormatedOIB>
  <DomainObject.Predmet.ProtustrankaFormatedWithAdress>
    <izvorni_sadrzaj> Dežman d.o.o. za usluge, Ulica Ivana Dežmana 3, 10000 Zagreb zastupanog po punomoćniku ZOU Planinić i Umićević; Nikola Umićević, Pantovčak 42, 10000 Zagreb zastupanog po punomoćniku ZOU Planinić i Umićević</izvorni_sadrzaj>
    <derivirana_varijabla naziv="DomainObject.Predmet.ProtustrankaFormatedWithAdress_1"> Dežman d.o.o. za usluge, Ulica Ivana Dežmana 3, 10000 Zagreb zastupanog po punomoćniku ZOU Planinić i Umićević; Nikola Umićević, Pantovčak 42, 10000 Zagreb zastupanog po punomoćniku ZOU Planinić i Umićević</derivirana_varijabla>
  </DomainObject.Predmet.ProtustrankaFormatedWithAdress>
  <DomainObject.Predmet.ProtustrankaFormatedWithAdressOIB>
    <izvorni_sadrzaj> Dežman d.o.o. za usluge, OIB 42812654010, Ulica Ivana Dežmana 3, 10000 Zagreb zastupanog po punomoćniku ZOU Planinić i Umićević; Nikola Umićević, OIB 19278920802, Pantovčak 42, 10000 Zagreb zastupanog po punomoćniku ZOU Planinić i Umićević</izvorni_sadrzaj>
    <derivirana_varijabla naziv="DomainObject.Predmet.ProtustrankaFormatedWithAdressOIB_1"> Dežman d.o.o. za usluge, OIB 42812654010, Ulica Ivana Dežmana 3, 10000 Zagreb zastupanog po punomoćniku ZOU Planinić i Umićević; Nikola Umićević, OIB 19278920802, Pantovčak 42, 10000 Zagreb zastupanog po punomoćniku ZOU Planinić i Umićević</derivirana_varijabla>
  </DomainObject.Predmet.ProtustrankaFormatedWithAdressOIB>
  <DomainObject.Predmet.ProtustrankaWithAdress>
    <izvorni_sadrzaj>Dežman d.o.o. za usluge Ulica Ivana Dežmana 3, 10000 Zagreb, Nikola Umićević Pantovčak 42, 10000 Zagreb</izvorni_sadrzaj>
    <derivirana_varijabla naziv="DomainObject.Predmet.ProtustrankaWithAdress_1">Dežman d.o.o. za usluge Ulica Ivana Dežmana 3, 10000 Zagreb, Nikola Umićević Pantovčak 42, 10000 Zagreb</derivirana_varijabla>
  </DomainObject.Predmet.ProtustrankaWithAdress>
  <DomainObject.Predmet.ProtustrankaWithAdressOIB>
    <izvorni_sadrzaj>Dežman d.o.o. za usluge, OIB 42812654010, Ulica Ivana Dežmana 3, 10000 Zagreb, Nikola Umićević, OIB 19278920802, Pantovčak 42, 10000 Zagreb</izvorni_sadrzaj>
    <derivirana_varijabla naziv="DomainObject.Predmet.ProtustrankaWithAdressOIB_1">Dežman d.o.o. za usluge, OIB 42812654010, Ulica Ivana Dežmana 3, 10000 Zagreb, Nikola Umićević, OIB 19278920802, Pantovčak 42, 10000 Zagreb</derivirana_varijabla>
  </DomainObject.Predmet.ProtustrankaWithAdressOIB>
  <DomainObject.Predmet.ProtustrankaNazivFormated>
    <izvorni_sadrzaj>Dežman d.o.o. za usluge,Nikola Umićević</izvorni_sadrzaj>
    <derivirana_varijabla naziv="DomainObject.Predmet.ProtustrankaNazivFormated_1">Nikola Umićević</derivirana_varijabla>
    <derivirana_varijabla naziv="Padez">Dežman d.o.o. za usluge,Nikola Umićević</derivirana_varijabla>
  </DomainObject.Predmet.ProtustrankaNazivFormated>
  <DomainObject.Predmet.ProtustrankaNazivFormatedOIB>
    <izvorni_sadrzaj>Dežman d.o.o. za usluge, OIB 42812654010,Nikola Umićević, OIB 19278920802</izvorni_sadrzaj>
    <derivirana_varijabla naziv="DomainObject.Predmet.ProtustrankaNazivFormatedOIB_1">Dežman d.o.o. za usluge, OIB 42812654010,Nikola Umićević, OIB 19278920802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Zagreb, Sanitarna inspekcija</izvorni_sadrzaj>
    <derivirana_varijabla naziv="DomainObject.Predmet.StrankaFormated_1">  Državni inspektorat - Područni ured Zagreb, Sanitarna inspekcija</derivirana_varijabla>
  </DomainObject.Predmet.StrankaFormated>
  <DomainObject.Predmet.StrankaFormatedOIB>
    <izvorni_sadrzaj>  Državni inspektorat - Područni ured Zagreb, Sanitarna inspekcija</izvorni_sadrzaj>
    <derivirana_varijabla naziv="DomainObject.Predmet.StrankaFormatedOIB_1">  Državni inspektorat - Područni ured Zagreb, Sanitarna inspekcija</derivirana_varijabla>
  </DomainObject.Predmet.StrankaFormatedOIB>
  <DomainObject.Predmet.StrankaFormatedWithAdress>
    <izvorni_sadrzaj> Državni inspektorat - Područni ured Zagreb, Sanitarna inspekcija, Šubićeva 29, 10000 Zagreb</izvorni_sadrzaj>
    <derivirana_varijabla naziv="DomainObject.Predmet.StrankaFormatedWithAdress_1"> Državni inspektorat - Područni ured Zagreb, Sanitarna inspekcija, Šubićeva 29, 10000 Zagreb</derivirana_varijabla>
  </DomainObject.Predmet.StrankaFormatedWithAdress>
  <DomainObject.Predmet.StrankaFormatedWithAdressOIB>
    <izvorni_sadrzaj> Državni inspektorat - Područni ured Zagreb, Sanitarna inspekcija, Šubićeva 29, 10000 Zagreb</izvorni_sadrzaj>
    <derivirana_varijabla naziv="DomainObject.Predmet.StrankaFormatedWithAdressOIB_1"> Državni inspektorat - Područni ured Zagreb, Sanitarna inspekcija, Šubićeva 29, 10000 Zagreb</derivirana_varijabla>
  </DomainObject.Predmet.StrankaFormatedWithAdressOIB>
  <DomainObject.Predmet.StrankaWithAdress>
    <izvorni_sadrzaj>Državni inspektorat - Područni ured Zagreb, Sanitarna inspekcija Šubićeva 29,10000 Zagreb</izvorni_sadrzaj>
    <derivirana_varijabla naziv="DomainObject.Predmet.StrankaWithAdress_1">Državni inspektorat - Područni ured Zagreb, Sanitarna inspekcija Šubićeva 29,10000 Zagreb</derivirana_varijabla>
  </DomainObject.Predmet.StrankaWithAdress>
  <DomainObject.Predmet.StrankaWithAdressOIB>
    <izvorni_sadrzaj>Državni inspektorat - Područni ured Zagreb, Sanitarna inspekcija, Šubićeva 29,10000 Zagreb</izvorni_sadrzaj>
    <derivirana_varijabla naziv="DomainObject.Predmet.StrankaWithAdressOIB_1">Državni inspektorat - Područni ured Zagreb, Sanitarna inspekcija, Šubićeva 29,10000 Zagreb</derivirana_varijabla>
  </DomainObject.Predmet.StrankaWithAdressOIB>
  <DomainObject.Predmet.StrankaNazivFormated>
    <izvorni_sadrzaj>Državni inspektorat - Područni ured Zagreb, Sanitarna inspekcija</izvorni_sadrzaj>
    <derivirana_varijabla naziv="DomainObject.Predmet.StrankaNazivFormated_1">Državni inspektorat - Područni ured Zagreb, Sanitarna inspekcija</derivirana_varijabla>
    <derivirana_varijabla naziv="Padez">Državni inspektorat - Područni ured Zagreb, Sanitarna inspekcija</derivirana_varijabla>
  </DomainObject.Predmet.StrankaNazivFormated>
  <DomainObject.Predmet.StrankaNazivFormatedOIB>
    <izvorni_sadrzaj>Državni inspektorat - Područni ured Zagreb, Sanitarna inspekcija</izvorni_sadrzaj>
    <derivirana_varijabla naziv="DomainObject.Predmet.StrankaNazivFormatedOIB_1">Državni inspektorat - Područni ured Zagreb, Sanitarna inspekcija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Državni inspektorat - Područni ured Zagreb, Sanitarna inspekcija</item>
    </izvorni_sadrzaj>
    <derivirana_varijabla naziv="DomainObject.Predmet.StrankaListFormated_1">
      <item>Državni inspektorat - Područni ured Zagreb, Sanitarna inspekcija</item>
    </derivirana_varijabla>
  </DomainObject.Predmet.StrankaListFormated>
  <DomainObject.Predmet.StrankaListFormatedOIB>
    <izvorni_sadrzaj>
      <item>Državni inspektorat - Područni ured Zagreb, Sanitarna inspekcija</item>
    </izvorni_sadrzaj>
    <derivirana_varijabla naziv="DomainObject.Predmet.StrankaListFormatedOIB_1">
      <item>Državni inspektorat - Područni ured Zagreb, Sanitarna inspekcija</item>
    </derivirana_varijabla>
  </DomainObject.Predmet.StrankaListFormatedOIB>
  <DomainObject.Predmet.StrankaListFormatedWithAdress>
    <izvorni_sadrzaj>
      <item>Državni inspektorat - Područni ured Zagreb, Sanitarna inspekcija, Šubićeva 29, 10000 Zagreb</item>
    </izvorni_sadrzaj>
    <derivirana_varijabla naziv="DomainObject.Predmet.StrankaListFormatedWithAdress_1">
      <item>Državni inspektorat - Područni ured Zagreb, Sanitarna inspekcija, Šubićeva 29, 10000 Zagreb</item>
    </derivirana_varijabla>
  </DomainObject.Predmet.StrankaListFormatedWithAdress>
  <DomainObject.Predmet.StrankaListFormatedWithAdressOIB>
    <izvorni_sadrzaj>
      <item>Državni inspektorat - Područni ured Zagreb, Sanitarna inspekcija, Šubićeva 29, 10000 Zagreb</item>
    </izvorni_sadrzaj>
    <derivirana_varijabla naziv="DomainObject.Predmet.StrankaListFormatedWithAdressOIB_1">
      <item>Državni inspektorat - Područni ured Zagreb, Sanitarna inspekcija, Šubićeva 29, 10000 Zagreb</item>
    </derivirana_varijabla>
  </DomainObject.Predmet.StrankaListFormatedWithAdressOIB>
  <DomainObject.Predmet.StrankaListNazivFormated>
    <izvorni_sadrzaj>
      <item>Državni inspektorat - Područni ured Zagreb, Sanitarna inspekcija</item>
    </izvorni_sadrzaj>
    <derivirana_varijabla naziv="DomainObject.Predmet.StrankaListNazivFormated_1">
      <item>Državni inspektorat - Područni ured Zagreb, Sanitarna inspekcija</item>
    </derivirana_varijabla>
  </DomainObject.Predmet.StrankaListNazivFormated>
  <DomainObject.Predmet.StrankaListNazivFormatedOIB>
    <izvorni_sadrzaj>
      <item>Državni inspektorat - Područni ured Zagreb, Sanitarna inspekcija</item>
    </izvorni_sadrzaj>
    <derivirana_varijabla naziv="DomainObject.Predmet.StrankaListNazivFormatedOIB_1">
      <item>Državni inspektorat - Područni ured Zagreb, Sanitarna inspekcija</item>
    </derivirana_varijabla>
  </DomainObject.Predmet.StrankaListNazivFormatedOIB>
  <DomainObject.Predmet.ProtuStrankaListFormated>
    <izvorni_sadrzaj>
      <item>Dežman d.o.o. za usluge zastupanog po punomoćniku ZOU Planinić i Umićević</item>
      <item>Nikola Umićević zastupanog po punomoćniku ZOU Planinić i Umićević</item>
    </izvorni_sadrzaj>
    <derivirana_varijabla naziv="DomainObject.Predmet.ProtuStrankaListFormated_1">
      <item>Dežman d.o.o. za usluge zastupanog po punomoćniku ZOU Planinić i Umićević</item>
      <item>Nikola Umićević zastupanog po punomoćniku ZOU Planinić i Umićević</item>
    </derivirana_varijabla>
  </DomainObject.Predmet.ProtuStrankaListFormated>
  <DomainObject.Predmet.ProtuStrankaListFormatedOIB>
    <izvorni_sadrzaj>
      <item>Dežman d.o.o. za usluge, OIB 42812654010 zastupanog po punomoćniku ZOU Planinić i Umićević</item>
      <item>Nikola Umićević, OIB 19278920802 zastupanog po punomoćniku ZOU Planinić i Umićević</item>
    </izvorni_sadrzaj>
    <derivirana_varijabla naziv="DomainObject.Predmet.ProtuStrankaListFormatedOIB_1">
      <item>Dežman d.o.o. za usluge, OIB 42812654010 zastupanog po punomoćniku ZOU Planinić i Umićević</item>
      <item>Nikola Umićević, OIB 19278920802 zastupanog po punomoćniku ZOU Planinić i Umićević</item>
    </derivirana_varijabla>
  </DomainObject.Predmet.ProtuStrankaListFormatedOIB>
  <DomainObject.Predmet.ProtuStrankaListFormatedWithAdress>
    <izvorni_sadrzaj>
      <item>Dežman d.o.o. za usluge, Ulica Ivana Dežmana 3, 10000 Zagreb zastupanog po punomoćniku ZOU Planinić i Umićević</item>
      <item>Nikola Umićević, Pantovčak 42, 10000 Zagreb zastupanog po punomoćniku ZOU Planinić i Umićević</item>
    </izvorni_sadrzaj>
    <derivirana_varijabla naziv="DomainObject.Predmet.ProtuStrankaListFormatedWithAdress_1">
      <item>Dežman d.o.o. za usluge, Ulica Ivana Dežmana 3, 10000 Zagreb zastupanog po punomoćniku ZOU Planinić i Umićević</item>
      <item>Nikola Umićević, Pantovčak 42, 10000 Zagreb zastupanog po punomoćniku ZOU Planinić i Umićević</item>
    </derivirana_varijabla>
  </DomainObject.Predmet.ProtuStrankaListFormatedWithAdress>
  <DomainObject.Predmet.ProtuStrankaListFormatedWithAdressOIB>
    <izvorni_sadrzaj>
      <item>Dežman d.o.o. za usluge, OIB 42812654010, Ulica Ivana Dežmana 3, 10000 Zagreb zastupanog po punomoćniku ZOU Planinić i Umićević</item>
      <item>Nikola Umićević, OIB 19278920802, Pantovčak 42, 10000 Zagreb zastupanog po punomoćniku ZOU Planinić i Umićević</item>
    </izvorni_sadrzaj>
    <derivirana_varijabla naziv="DomainObject.Predmet.ProtuStrankaListFormatedWithAdressOIB_1">
      <item>Dežman d.o.o. za usluge, OIB 42812654010, Ulica Ivana Dežmana 3, 10000 Zagreb zastupanog po punomoćniku ZOU Planinić i Umićević</item>
      <item>Nikola Umićević, OIB 19278920802, Pantovčak 42, 10000 Zagreb zastupanog po punomoćniku ZOU Planinić i Umićević</item>
    </derivirana_varijabla>
  </DomainObject.Predmet.ProtuStrankaListFormatedWithAdressOIB>
  <DomainObject.Predmet.ProtuStrankaListNazivFormated>
    <izvorni_sadrzaj>
      <item>Dežman d.o.o. za usluge</item>
      <item>Nikola Umićević</item>
    </izvorni_sadrzaj>
    <derivirana_varijabla naziv="DomainObject.Predmet.ProtuStrankaListNazivFormated_1">
      <item>Dežman d.o.o. za usluge</item>
      <item>Nikola Umićević</item>
    </derivirana_varijabla>
  </DomainObject.Predmet.ProtuStrankaListNazivFormated>
  <DomainObject.Predmet.ProtuStrankaListNazivFormatedOIB>
    <izvorni_sadrzaj>
      <item>Dežman d.o.o. za usluge, OIB 42812654010</item>
      <item>Nikola Umićević, OIB 19278920802</item>
    </izvorni_sadrzaj>
    <derivirana_varijabla naziv="DomainObject.Predmet.ProtuStrankaListNazivFormatedOIB_1">
      <item>Dežman d.o.o. za usluge, OIB 42812654010</item>
      <item>Nikola Umićević, OIB 19278920802</item>
    </derivirana_varijabla>
  </DomainObject.Predmet.ProtuStrankaListNazivFormatedOIB>
  <DomainObject.Predmet.OstaliListFormated>
    <izvorni_sadrzaj>
      <item>ZOU Planinić i Umićević punomoćnik sudionika u postupku Dežman d.o.o. za usluge; Nikola Umićević</item>
      <item>Sara Posavec</item>
    </izvorni_sadrzaj>
    <derivirana_varijabla naziv="DomainObject.Predmet.OstaliListFormated_1">
      <item>ZOU Planinić i Umićević punomoćnik sudionika u postupku Dežman d.o.o. za usluge; Nikola Umićević</item>
      <item>Sara Posavec</item>
    </derivirana_varijabla>
    <derivirana_varijabla naziv="DrugaOsoba">
      <item>ZOU Planinić i Umićević punomoćnik sudionika u postupku Dežman d.o.o. za usluge; Nikola Umićević</item>
      <item>Sara Posavec</item>
    </derivirana_varijabla>
  </DomainObject.Predmet.OstaliListFormated>
  <DomainObject.Predmet.OstaliListFormatedOIB>
    <izvorni_sadrzaj>
      <item>ZOU Planinić i Umićević punomoćnik sudionika u postupku Dežman d.o.o. za usluge; Nikola Umićević</item>
      <item>Sara Posavec</item>
    </izvorni_sadrzaj>
    <derivirana_varijabla naziv="DomainObject.Predmet.OstaliListFormatedOIB_1">
      <item>ZOU Planinić i Umićević punomoćnik sudionika u postupku Dežman d.o.o. za usluge; Nikola Umićević</item>
      <item>Sara Posavec</item>
    </derivirana_varijabla>
  </DomainObject.Predmet.OstaliListFormatedOIB>
  <DomainObject.Predmet.OstaliListFormatedWithAdress>
    <izvorni_sadrzaj>
      <item>ZOU Planinić i Umićević, Dr. P. Markovca 7, 10000 Zagreb punomoćnik sudionika u postupku Dežman d.o.o. za usluge; Nikola Umićević</item>
      <item>Sara Posavec, Šubićeva 29, 10000 Zagreb</item>
    </izvorni_sadrzaj>
    <derivirana_varijabla naziv="DomainObject.Predmet.OstaliListFormatedWithAdress_1">
      <item>ZOU Planinić i Umićević, Dr. P. Markovca 7, 10000 Zagreb punomoćnik sudionika u postupku Dežman d.o.o. za usluge; Nikola Umićević</item>
      <item>Sara Posavec, Šubićeva 29, 10000 Zagreb</item>
    </derivirana_varijabla>
  </DomainObject.Predmet.OstaliListFormatedWithAdress>
  <DomainObject.Predmet.OstaliListFormatedWithAdressOIB>
    <izvorni_sadrzaj>
      <item>ZOU Planinić i Umićević, Dr. P. Markovca 7, 10000 Zagreb punomoćnik sudionika u postupku Dežman d.o.o. za usluge; Nikola Umićević</item>
      <item>Sara Posavec, Šubićeva 29, 10000 Zagreb</item>
    </izvorni_sadrzaj>
    <derivirana_varijabla naziv="DomainObject.Predmet.OstaliListFormatedWithAdressOIB_1">
      <item>ZOU Planinić i Umićević, Dr. P. Markovca 7, 10000 Zagreb punomoćnik sudionika u postupku Dežman d.o.o. za usluge; Nikola Umićević</item>
      <item>Sara Posavec, Šubićeva 29, 10000 Zagreb</item>
    </derivirana_varijabla>
  </DomainObject.Predmet.OstaliListFormatedWithAdressOIB>
  <DomainObject.Predmet.OstaliListNazivFormated>
    <izvorni_sadrzaj>
      <item>ZOU Planinić i Umićević</item>
      <item>Sara Posavec</item>
    </izvorni_sadrzaj>
    <derivirana_varijabla naziv="DomainObject.Predmet.OstaliListNazivFormated_1">
      <item>ZOU Planinić i Umićević</item>
      <item>Sara Posavec</item>
    </derivirana_varijabla>
  </DomainObject.Predmet.OstaliListNazivFormated>
  <DomainObject.Predmet.OstaliListNazivFormatedOIB>
    <izvorni_sadrzaj>
      <item>ZOU Planinić i Umićević</item>
      <item>Sara Posavec</item>
    </izvorni_sadrzaj>
    <derivirana_varijabla naziv="DomainObject.Predmet.OstaliListNazivFormatedOIB_1">
      <item>ZOU Planinić i Umićević</item>
      <item>Sara Posavec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4, 4</izvorni_sadrzaj>
    <derivirana_varijabla naziv="DomainObject.Predmet.ClanakZakona_1">4, 4</derivirana_varijabla>
  </DomainObject.Predmet.ClanakZakona>
  <DomainObject.Predmet.ClanakZakonaFull>
    <izvorni_sadrzaj>članka 4., članka 4.</izvorni_sadrzaj>
    <derivirana_varijabla naziv="DomainObject.Predmet.ClanakZakonaFull_1">članka 19.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Zagreb, Sanitarna inspekcija</izvorni_sadrzaj>
    <derivirana_varijabla naziv="DomainObject.Predmet.StrankaIDrugi_1">Državni inspektorat - Područni ured Zagreb, Sanitarna inspekcija</derivirana_varijabla>
  </DomainObject.Predmet.StrankaIDrugi>
  <DomainObject.Predmet.ProtustrankaIDrugi>
    <izvorni_sadrzaj>Dežman d.o.o. za usluge i dr.</izvorni_sadrzaj>
    <derivirana_varijabla naziv="DomainObject.Predmet.ProtustrankaIDrugi_1">Dežman d.o.o. </derivirana_varijabla>
  </DomainObject.Predmet.ProtustrankaIDrugi>
  <DomainObject.Predmet.StrankaIDrugiAdressOIB>
    <izvorni_sadrzaj>Državni inspektorat - Područni ured Zagreb, Sanitarna inspekcija, Šubićeva 29, 10000 Zagreb</izvorni_sadrzaj>
    <derivirana_varijabla naziv="DomainObject.Predmet.StrankaIDrugiAdressOIB_1">Državni inspektorat - Područni ured Zagreb, Sanitarna inspekcija, Šubićeva 29, 10000 Zagreb</derivirana_varijabla>
  </DomainObject.Predmet.StrankaIDrugiAdressOIB>
  <DomainObject.Predmet.ProtustrankaIDrugiAdressOIB>
    <izvorni_sadrzaj>Dežman d.o.o. za usluge, OIB 42812654010, Ulica Ivana Dežmana 3, 10000 Zagreb i dr.</izvorni_sadrzaj>
    <derivirana_varijabla naziv="DomainObject.Predmet.ProtustrankaIDrugiAdressOIB_1">Dežman d.o.o. za usluge, OIB 42812654010, Ulica Ivana Dežmana 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Zagreb, Sanitarna inspekcija</item>
      <item>Dežman d.o.o. za usluge</item>
      <item>Nikola Umićević</item>
      <item>ZOU Planinić i Umićević</item>
      <item>Sara Posavec</item>
    </izvorni_sadrzaj>
    <derivirana_varijabla naziv="DomainObject.Predmet.SudioniciListNaziv_1">
      <item>Državni inspektorat - Područni ured Zagreb, Sanitarna inspekcija</item>
      <item>Dežman d.o.o. za usluge</item>
      <item>Nikola Umićević</item>
      <item>ZOU Planinić i Umićević</item>
      <item>Sara Posavec</item>
    </derivirana_varijabla>
    <derivirana_varijabla naziv="OstaliSudionici">
      <item>Državni inspektorat - Područni ured Zagreb, Sanitarna inspekcija</item>
      <item>Dežman d.o.o. za usluge</item>
      <item>Nikola Umićević</item>
      <item>ZOU Planinić i Umićević</item>
      <item>Sara Posavec</item>
    </derivirana_varijabla>
  </DomainObject.Predmet.SudioniciListNaziv>
  <DomainObject.Predmet.SudioniciListAdressOIB>
    <izvorni_sadrzaj>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Dr. P. Markovca 7,10000 Zagreb</item>
      <item>Sara Posavec, Šubićeva 29,10000 Zagreb</item>
    </izvorni_sadrzaj>
    <derivirana_varijabla naziv="DomainObject.Predmet.SudioniciListAdressOIB_1">
      <item>Državni inspektorat - Područni ured Zagreb, Sanitarna inspekcija, Šubićeva 29,10000 Zagreb</item>
      <item>Dežman d.o.o. za usluge, OIB 42812654010, Ulica Ivana Dežmana 3,10000 Zagreb</item>
      <item>Nikola Umićević, OIB 19278920802, Pantovčak 42,10000 Zagreb</item>
      <item>ZOU Planinić i Umićević, Dr. P. Markovca 7,10000 Zagreb</item>
      <item>Sara Posavec, Šubićeva 29,10000 Zagreb</item>
    </derivirana_varijabla>
  </DomainObject.Predmet.SudioniciListAdressOIB>
  <DomainObject.UcesnikSudskeRadnje.NazivFormated>
    <izvorni_sadrzaj>Nikola Umićević, OIB 19278920802, Pantovčak 42,10000 Zagreb</izvorni_sadrzaj>
    <derivirana_varijabla naziv="DomainObject.UcesnikSudskeRadnje.NazivFormated_1">Nikola Umićević, OIB 19278920802, Pantovčak 42,10000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42812654010</item>
      <item>, OIB 19278920802</item>
      <item>, OIB null</item>
      <item>, OIB null</item>
    </izvorni_sadrzaj>
    <derivirana_varijabla naziv="DomainObject.Predmet.SudioniciListNazivOIB_1">
      <item>, OIB null</item>
      <item>, OIB 42812654010</item>
      <item>, OIB 19278920802</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Zagreb, Sanitarna inspekcija, Šubićeva 29, 10000 Zagreb
2. Okrivljenik Dežman d.o.o. za usluge, OIB 42812654010, Ulica Ivana Dežmana 3, 10000 Zagreb
3. Branitelj - izabrani ZOU Planinić i Umićević, Dr. P. Markovca 7, 10000 Zagreb
4. Okrivljenik Nikola Umićević, OIB 19278920802, Pantovčak 42, 10000 Zagreb
5. Branitelj - izabrani ZOU Planinić i Umićević, Dr. P. Markovca 7, 10000 Zagreb
6. Svjedok Sara Posavec, Šubićeva 29, 10000 Zagreb</izvorni_sadrzaj>
    <derivirana_varijabla naziv="DomainObject.UcesnikSudskeRadnje.SudskaRadnja.UcesniciObavijest_1">1. Tužitelj Državni inspektorat - Područni ured Zagreb, Sanitarna inspekcija, Šubićeva 29, 10000 Zagreb
2. Okrivljenik Dežman d.o.o. za usluge, OIB 42812654010, Ulica Ivana Dežmana 3, 10000 Zagreb
3. Branitelj - izabrani ZOU Planinić i Umićević, Dr. P. Markovca 7, 10000 Zagreb
4. Okrivljenik Nikola Umićević, OIB 19278920802, Pantovčak 42, 10000 Zagreb
5. Branitelj - izabrani ZOU Planinić i Umićević, Dr. P. Markovca 7, 10000 Zagreb
6. Svjedok Sara Posavec, 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ožujka 2026.</izvorni_sadrzaj>
    <derivirana_varijabla naziv="DomainObject.Predmet.DatumPocetkaProcesa_1">31.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buke</item>
    </izvorni_sadrzaj>
    <derivirana_varijabla naziv="DomainObject.ZakonPravilnikList_1">
      <item>Zakona o zaštiti od buke</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 107/07, 39/13, 157/13, 110/15, 70/17, 118/18 i 114/22</item>
      <item>39/13</item>
      <item>157/13</item>
      <item>110/15</item>
      <item>70/17</item>
      <item>118/18</item>
      <item>114/22</item>
      <item>107/07</item>
    </derivirana_varijabla>
  </DomainObject.NarodneNovineList>
  <DomainObject.Predmet.OkrivljenikAdresaMjestoRodjenjaList>
    <izvorni_sadrzaj>
      <item>Dežman d.o.o. za usluge, Ulica Ivana Dežmana 3, 10000 Zagreb, OIB: 42812654010</item>
      <item>Nikola Umićević, Pantovčak 42, 10000 Zagreb, OIB: 19278920802, rođen-a 29.08.1987., mjesto rođenja Zagreb (Grad Zagreb)</item>
    </izvorni_sadrzaj>
    <derivirana_varijabla naziv="DomainObject.Predmet.OkrivljenikAdresaMjestoRodjenjaList_1">
      <item>Dežman d.o.o. za usluge, Ulica Ivana Dežmana 3, 10000 Zagreb, OIB: 42812654010</item>
      <item>Nikola Umićević, Pantovčak 42, 10000 Zagreb, OIB: 19278920802, rođen-a 29.08.1987.,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Dežman d.o.o. za usluge, MBS 070118773, Ulica Ivana Dežmana 3, 10000 Zagreb</izvorni_sadrzaj>
    <derivirana_varijabla naziv="DomainObject.Predmet.OkrivljenikPravnaNazivAdresaMbs_1">Dežman d.o.o. za usluge, MBS 070118773, Ulica Ivana Dežmana 3,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324</properties:Words>
  <properties:Characters>1873</properties:Characters>
  <properties:Lines>48</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2026-09-18T11:25:00Z</cp:lastPrinted>
  <dcterms:modified xmlns:xsi="http://www.w3.org/2001/XMLSchema-instance" xsi:type="dcterms:W3CDTF">2026-09-18T11:25:00Z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Nikola Umićević - Ročište za glavnu raspravu</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