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ac5d4c" w14:paraId="aac5d4c" w:rsidRDefault="00C764B8" w:rsidP="00C764B8" w:rsidR="00C764B8">
      <w:pPr>
        <w:jc w:val="both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9B28B9" w:rsidP="00C764B8" w:rsidR="009B28B9">
      <w:pPr>
        <w:jc w:val="both"/>
      </w:pPr>
    </w:p>
    <w:p w:rsidRDefault="00C764B8" w:rsidP="00C764B8" w:rsidR="00C764B8" w:rsidRPr="008B4D80">
      <w:pPr>
        <w:jc w:val="both"/>
      </w:pPr>
      <w:r w:rsidRPr="008B4D80">
        <w:t>REPUBLIKA HRVATSKA</w:t>
      </w:r>
    </w:p>
    <w:p w:rsidRDefault="00C764B8" w:rsidP="00C764B8" w:rsidR="00C764B8" w:rsidRPr="008B4D80">
      <w:pPr>
        <w:jc w:val="both"/>
      </w:pPr>
      <w:r w:rsidRPr="008B4D80">
        <w:t>TRGOVAČKI SUD U SPLITU</w:t>
      </w:r>
    </w:p>
    <w:p w:rsidRDefault="00C764B8" w:rsidP="00C764B8" w:rsidR="00C764B8" w:rsidRPr="008B4D80">
      <w:pPr>
        <w:jc w:val="both"/>
      </w:pPr>
      <w:r w:rsidRPr="008B4D80">
        <w:t>Sukoišanska 6, Split</w:t>
      </w:r>
    </w:p>
    <w:p w:rsidRDefault="00C764B8" w:rsidP="00C764B8" w:rsidR="00C764B8">
      <w:pPr>
        <w:tabs>
          <w:tab w:pos="4677" w:val="center"/>
          <w:tab w:pos="7407" w:val="left"/>
        </w:tabs>
      </w:pPr>
    </w:p>
    <w:p w:rsidRDefault="00C764B8" w:rsidP="00C764B8" w:rsidR="00C764B8" w:rsidRPr="006947F3"/>
    <w:p w:rsidRDefault="00CC5294" w:rsidP="00C764B8" w:rsidR="00C764B8" w:rsidRPr="00CC5294">
      <w:pPr>
        <w:jc w:val="center"/>
        <w:rPr>
          <w:spacing w:val="100"/>
        </w:rPr>
      </w:pPr>
      <w:r w:rsidRPr="00CC5294">
        <w:rPr>
          <w:spacing w:val="100"/>
        </w:rPr>
        <w:t xml:space="preserve">U IME REPUBLIKE HRVATSKE </w:t>
      </w:r>
    </w:p>
    <w:p w:rsidRDefault="00CC5294" w:rsidP="00C764B8" w:rsidR="00CC5294" w:rsidRPr="00CC5294">
      <w:pPr>
        <w:jc w:val="center"/>
        <w:rPr>
          <w:spacing w:val="100"/>
        </w:rPr>
      </w:pPr>
    </w:p>
    <w:p w:rsidRDefault="00CC5294" w:rsidP="00C764B8" w:rsidR="00CC5294">
      <w:pPr>
        <w:jc w:val="center"/>
        <w:rPr>
          <w:spacing w:val="100"/>
        </w:rPr>
      </w:pPr>
      <w:r w:rsidRPr="00CC5294">
        <w:rPr>
          <w:spacing w:val="100"/>
        </w:rPr>
        <w:t xml:space="preserve">RJEŠENJE </w:t>
      </w:r>
    </w:p>
    <w:p w:rsidRDefault="009B28B9" w:rsidP="00C764B8" w:rsidR="009B28B9" w:rsidRPr="00CC5294">
      <w:pPr>
        <w:jc w:val="center"/>
        <w:rPr>
          <w:spacing w:val="100"/>
        </w:rPr>
      </w:pPr>
    </w:p>
    <w:p w:rsidRDefault="00C764B8" w:rsidP="00C764B8" w:rsidR="00C764B8" w:rsidRPr="00937015">
      <w:pPr>
        <w:spacing w:before="220"/>
        <w:ind w:firstLine="709"/>
        <w:jc w:val="both"/>
        <w:rPr>
          <w:b/>
        </w:rPr>
      </w:pPr>
      <w:r w:rsidRPr="00DE2B55">
        <w:t xml:space="preserve">Trgovački sud u Splitu, po </w:t>
      </w:r>
      <w:r>
        <w:t>sucu</w:t>
      </w:r>
      <w:r w:rsidRPr="00DE2B55">
        <w:t xml:space="preserve"> </w:t>
      </w:r>
      <w:r>
        <w:t>Katarini Mikulić</w:t>
      </w:r>
      <w:r w:rsidRPr="00DE2B55">
        <w:t>,</w:t>
      </w:r>
      <w:r w:rsidRPr="00772D95">
        <w:t xml:space="preserve"> </w:t>
      </w:r>
      <w:r w:rsidRPr="00D77E52">
        <w:t xml:space="preserve">povodom prijedloga predlagatelja </w:t>
      </w:r>
      <w:r>
        <w:t>Financijske agencije, Regionalni centar Split, Podružnica Split, Mažuranićevo šetalište 24b</w:t>
      </w:r>
      <w:r w:rsidRPr="00FA3128">
        <w:t>,</w:t>
      </w:r>
      <w:r w:rsidR="006669CA">
        <w:t xml:space="preserve"> OIB:85821130368</w:t>
      </w:r>
      <w:r w:rsidRPr="00FA3128">
        <w:t xml:space="preserve"> za </w:t>
      </w:r>
      <w:r>
        <w:t>otvaranje stečajnog postupka nad dužnikom</w:t>
      </w:r>
      <w:r w:rsidRPr="004B303C">
        <w:t xml:space="preserve"> </w:t>
      </w:r>
      <w:r w:rsidR="006669CA">
        <w:t>GRADING</w:t>
      </w:r>
      <w:r w:rsidR="00060EF9">
        <w:t xml:space="preserve"> d.o.o., </w:t>
      </w:r>
      <w:r w:rsidR="006669CA">
        <w:t>Spinutska 27</w:t>
      </w:r>
      <w:r w:rsidR="00060EF9">
        <w:t xml:space="preserve">, Split, OIB: </w:t>
      </w:r>
      <w:r w:rsidR="006669CA">
        <w:t>48288974586</w:t>
      </w:r>
      <w:r>
        <w:t xml:space="preserve">, </w:t>
      </w:r>
      <w:r w:rsidR="006669CA">
        <w:t>01. rujna</w:t>
      </w:r>
      <w:r>
        <w:t xml:space="preserve"> 2016. godine </w:t>
      </w:r>
    </w:p>
    <w:p w:rsidRDefault="00C764B8" w:rsidP="008234FA" w:rsidR="00C764B8">
      <w:pPr>
        <w:rPr>
          <w:b/>
        </w:rPr>
      </w:pPr>
    </w:p>
    <w:p w:rsidRDefault="00C764B8" w:rsidP="008234FA" w:rsidR="00C764B8">
      <w:pPr>
        <w:rPr>
          <w:b/>
        </w:rPr>
      </w:pPr>
    </w:p>
    <w:p w:rsidRDefault="00D01344" w:rsidP="00D01344" w:rsidR="00C764B8" w:rsidRPr="00D01344">
      <w:pPr>
        <w:jc w:val="center"/>
        <w:rPr>
          <w:spacing w:val="100"/>
        </w:rPr>
      </w:pPr>
      <w:r w:rsidRPr="00D01344">
        <w:rPr>
          <w:spacing w:val="100"/>
        </w:rPr>
        <w:t xml:space="preserve">riješio je </w:t>
      </w:r>
    </w:p>
    <w:p w:rsidRDefault="008234FA" w:rsidP="008234FA" w:rsidR="008234FA">
      <w:pPr>
        <w:jc w:val="both"/>
      </w:pPr>
    </w:p>
    <w:p w:rsidRDefault="00141CA4" w:rsidP="00D01344" w:rsidR="008234FA">
      <w:pPr>
        <w:ind w:firstLine="708"/>
        <w:jc w:val="both"/>
      </w:pPr>
      <w:r>
        <w:t>Odbacuje</w:t>
      </w:r>
      <w:r w:rsidR="00FE1636">
        <w:t xml:space="preserve"> </w:t>
      </w:r>
      <w:r w:rsidR="00F102CF">
        <w:t xml:space="preserve">se prijedlog za otvaranje stečajnog postupka nad dužnikom </w:t>
      </w:r>
      <w:r w:rsidR="006669CA">
        <w:t>GRADING d.o.o., Spinutska 27, Split, OIB: 48288974586</w:t>
      </w:r>
      <w:r w:rsidR="00FE1636">
        <w:t>.</w:t>
      </w:r>
    </w:p>
    <w:p w:rsidRDefault="008234FA" w:rsidP="008234FA" w:rsidR="008234FA">
      <w:pPr>
        <w:jc w:val="both"/>
      </w:pPr>
    </w:p>
    <w:p w:rsidRDefault="009B28B9" w:rsidP="008234FA" w:rsidR="009B28B9">
      <w:pPr>
        <w:jc w:val="center"/>
      </w:pPr>
    </w:p>
    <w:p w:rsidRDefault="008234FA" w:rsidP="008234FA" w:rsidR="008234FA" w:rsidRPr="00D01344">
      <w:pPr>
        <w:jc w:val="center"/>
      </w:pPr>
      <w:r w:rsidRPr="00D01344">
        <w:t>Obrazloženje</w:t>
      </w:r>
    </w:p>
    <w:p w:rsidRDefault="008234FA" w:rsidP="008234FA" w:rsidR="008234FA">
      <w:pPr>
        <w:jc w:val="both"/>
      </w:pPr>
    </w:p>
    <w:p w:rsidRDefault="00D01344" w:rsidP="00D01344" w:rsidR="00D01344">
      <w:pPr>
        <w:ind w:firstLine="708"/>
        <w:jc w:val="both"/>
      </w:pPr>
      <w:r>
        <w:t xml:space="preserve">Financijska agencija, Regionalni centar Split podnijela je ovom sudu </w:t>
      </w:r>
      <w:r w:rsidR="006669CA">
        <w:t>09. kolovoza</w:t>
      </w:r>
      <w:r>
        <w:t xml:space="preserve"> 2016. godine zahtjev za otvaranje stečajnog postupka nad </w:t>
      </w:r>
      <w:r w:rsidR="006669CA">
        <w:t>GRADING d.o.o., Spinutska 27, Split, OIB: 48288974586</w:t>
      </w:r>
      <w:r>
        <w:t>.</w:t>
      </w:r>
    </w:p>
    <w:p w:rsidRDefault="00D01344" w:rsidP="00D01344" w:rsidR="00D01344">
      <w:pPr>
        <w:ind w:firstLine="708"/>
        <w:jc w:val="both"/>
      </w:pPr>
    </w:p>
    <w:p w:rsidRDefault="00D01344" w:rsidP="00D01344" w:rsidR="00D01344">
      <w:pPr>
        <w:ind w:firstLine="708"/>
        <w:jc w:val="both"/>
      </w:pPr>
      <w:r>
        <w:t xml:space="preserve">U podnesenom zahtjevu navedeno je da dužnik na dan </w:t>
      </w:r>
      <w:r w:rsidR="006669CA">
        <w:t>06. srpnja 2016</w:t>
      </w:r>
      <w:r>
        <w:t xml:space="preserve">. godine, u Očevidniku redoslijeda osnova za plaćanje, ima evidentirane neizvršene osnove za plaćanje u neprekinutom razdoblju od </w:t>
      </w:r>
      <w:r w:rsidR="006669CA">
        <w:t>120</w:t>
      </w:r>
      <w:r>
        <w:t xml:space="preserve"> dana, u ukupnom iznosu od </w:t>
      </w:r>
      <w:r w:rsidR="006669CA">
        <w:t>63.715,59</w:t>
      </w:r>
      <w:r>
        <w:t xml:space="preserve"> kuna, kao i da prema podacima koji su dostavljeni od Hrvatskog zavoda za mirovinsko osiguranje dužnik ima </w:t>
      </w:r>
      <w:r w:rsidR="006669CA">
        <w:t>4</w:t>
      </w:r>
      <w:r>
        <w:t xml:space="preserve"> zaposlenog.</w:t>
      </w:r>
    </w:p>
    <w:p w:rsidRDefault="00D01344" w:rsidP="00D01344" w:rsidR="00D01344">
      <w:pPr>
        <w:ind w:firstLine="708"/>
        <w:jc w:val="both"/>
      </w:pPr>
    </w:p>
    <w:p w:rsidRDefault="00060EF9" w:rsidP="00FC6EB3" w:rsidR="00060EF9">
      <w:pPr>
        <w:ind w:firstLine="708"/>
        <w:jc w:val="both"/>
      </w:pPr>
      <w:r>
        <w:t xml:space="preserve">Dana </w:t>
      </w:r>
      <w:r w:rsidR="006669CA">
        <w:t>31. kolovoza</w:t>
      </w:r>
      <w:r>
        <w:t xml:space="preserve"> 2016. godine predlagatelj je u spis dostavio potvrdu iz koje proizlazi da je na dan izdavanje Potvrde </w:t>
      </w:r>
      <w:r w:rsidR="006669CA">
        <w:t>31. kolovoza</w:t>
      </w:r>
      <w:r>
        <w:t xml:space="preserve"> 2016. godine na računima i novčanim sredstvima ovršenika (u ovom postupku dužnika) evidentirano 0 dana neprekidne blokade, kao i to da nepodmirene obveze iznose 0,00 kuna (list </w:t>
      </w:r>
      <w:r w:rsidR="006669CA">
        <w:t>10</w:t>
      </w:r>
      <w:r>
        <w:t xml:space="preserve"> spisa).  </w:t>
      </w:r>
    </w:p>
    <w:p w:rsidRDefault="00060EF9" w:rsidP="00FC6EB3" w:rsidR="00060EF9">
      <w:pPr>
        <w:ind w:firstLine="708"/>
        <w:jc w:val="both"/>
      </w:pPr>
    </w:p>
    <w:p w:rsidRDefault="00D01344" w:rsidP="00FC6EB3" w:rsidR="00DC33BD">
      <w:pPr>
        <w:ind w:firstLine="708"/>
        <w:jc w:val="both"/>
      </w:pPr>
      <w:r>
        <w:t xml:space="preserve"> </w:t>
      </w:r>
      <w:r w:rsidR="00DC33BD">
        <w:t xml:space="preserve">Dužnik je do odluke o prijedlogu za otvaranjem stečajnog postupka postao sposoban za plaćanje, pa u smislu čl. 5. Stečajnog zakona ("Narodne novine" broj 71/15, dalje SZ) nema uvjeta za provođenje postupka. </w:t>
      </w:r>
    </w:p>
    <w:p w:rsidRDefault="00DC33BD" w:rsidP="00FC6EB3" w:rsidR="00DC33BD">
      <w:pPr>
        <w:ind w:firstLine="708"/>
        <w:jc w:val="both"/>
      </w:pPr>
    </w:p>
    <w:p w:rsidRDefault="00DC33BD" w:rsidP="00FC6EB3" w:rsidR="00DC33BD">
      <w:pPr>
        <w:ind w:firstLine="708"/>
        <w:jc w:val="both"/>
      </w:pPr>
      <w:r>
        <w:lastRenderedPageBreak/>
        <w:t xml:space="preserve">Slijedom navedenog, a temeljem </w:t>
      </w:r>
      <w:r w:rsidR="009B28B9">
        <w:t xml:space="preserve">odredbe čl. 115. st. 1. SZ-a, odlučeno je kao u izreci ovog rješenja. </w:t>
      </w:r>
    </w:p>
    <w:p w:rsidRDefault="00DC33BD" w:rsidP="00FC6EB3" w:rsidR="00DC33BD">
      <w:pPr>
        <w:ind w:firstLine="708"/>
        <w:jc w:val="both"/>
      </w:pPr>
    </w:p>
    <w:p w:rsidRDefault="00D01344" w:rsidP="009B28B9" w:rsidR="005213FD">
      <w:pPr>
        <w:ind w:firstLine="708"/>
        <w:jc w:val="both"/>
      </w:pPr>
      <w:r>
        <w:t xml:space="preserve"> </w:t>
      </w:r>
    </w:p>
    <w:p w:rsidRDefault="006F2BCC" w:rsidP="00250B27" w:rsidR="008234FA">
      <w:pPr>
        <w:jc w:val="center"/>
      </w:pPr>
      <w:r>
        <w:t xml:space="preserve">U </w:t>
      </w:r>
      <w:r w:rsidR="008234FA" w:rsidRPr="006F2BCC">
        <w:t>Split</w:t>
      </w:r>
      <w:r>
        <w:t>u</w:t>
      </w:r>
      <w:r w:rsidR="008234FA" w:rsidRPr="006F2BCC">
        <w:t xml:space="preserve">, </w:t>
      </w:r>
      <w:r w:rsidR="006669CA">
        <w:t>01. rujna</w:t>
      </w:r>
      <w:r w:rsidR="00D01344">
        <w:t xml:space="preserve"> 2016. godine </w:t>
      </w:r>
    </w:p>
    <w:p w:rsidRDefault="00D01344" w:rsidP="00250B27" w:rsidR="00D01344">
      <w:pPr>
        <w:jc w:val="center"/>
      </w:pPr>
    </w:p>
    <w:p w:rsidRDefault="00D01344" w:rsidP="00D01344" w:rsidR="00D01344">
      <w:pPr>
        <w:jc w:val="right"/>
      </w:pPr>
      <w:r>
        <w:t>SUDAC</w:t>
      </w:r>
    </w:p>
    <w:p w:rsidRDefault="00D01344" w:rsidP="00D01344" w:rsidR="00D01344">
      <w:pPr>
        <w:jc w:val="right"/>
      </w:pPr>
    </w:p>
    <w:p w:rsidRDefault="00D01344" w:rsidP="00D01344" w:rsidR="00D01344">
      <w:pPr>
        <w:jc w:val="right"/>
      </w:pPr>
    </w:p>
    <w:p w:rsidRDefault="00D01344" w:rsidP="00D01344" w:rsidR="004430FE" w:rsidRPr="00D01344">
      <w:pPr>
        <w:jc w:val="right"/>
        <w:rPr>
          <w:szCs w:val="20"/>
        </w:rPr>
      </w:pPr>
      <w:r>
        <w:t xml:space="preserve">Katarina Mikulić </w:t>
      </w:r>
      <w:r w:rsidR="008234FA" w:rsidRPr="006F2BCC">
        <w:t xml:space="preserve">                                                                                                   </w:t>
      </w:r>
    </w:p>
    <w:p w:rsidRDefault="00D01344" w:rsidP="00D01344" w:rsidR="00D01344">
      <w:pPr>
        <w:pStyle w:val="Tijeloteksta"/>
      </w:pPr>
    </w:p>
    <w:p w:rsidRDefault="00D01344" w:rsidP="00D01344" w:rsidR="00D01344" w:rsidRPr="00D01344">
      <w:pPr>
        <w:pStyle w:val="Tijeloteksta"/>
        <w:rPr>
          <w:rFonts w:cs="Times New Roman" w:hAnsi="Times New Roman" w:ascii="Times New Roman"/>
        </w:rPr>
      </w:pPr>
      <w:r w:rsidRPr="00D01344">
        <w:rPr>
          <w:rFonts w:cs="Times New Roman" w:hAnsi="Times New Roman" w:ascii="Times New Roman"/>
        </w:rPr>
        <w:t xml:space="preserve">POUKA O PRAVNOM LIJEKU: </w:t>
      </w:r>
    </w:p>
    <w:p w:rsidRDefault="00D01344" w:rsidP="00D01344" w:rsidR="00D01344" w:rsidRPr="00D01344">
      <w:pPr>
        <w:jc w:val="both"/>
        <w:rPr>
          <w:lang w:eastAsia="en-US"/>
        </w:rPr>
      </w:pPr>
      <w:r w:rsidRPr="00D01344"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D01344" w:rsidP="00D01344" w:rsidR="00D01344" w:rsidRPr="00D01344">
      <w:pPr>
        <w:pStyle w:val="Tijeloteksta"/>
        <w:rPr>
          <w:rFonts w:cs="Times New Roman" w:hAnsi="Times New Roman" w:ascii="Times New Roman"/>
        </w:rPr>
      </w:pPr>
    </w:p>
    <w:p w:rsidRDefault="00D01344" w:rsidP="00D01344" w:rsidR="00D01344" w:rsidRPr="00D01344">
      <w:pPr>
        <w:pStyle w:val="Tijeloteksta"/>
        <w:rPr>
          <w:rFonts w:cs="Times New Roman" w:hAnsi="Times New Roman" w:ascii="Times New Roman"/>
        </w:rPr>
      </w:pPr>
    </w:p>
    <w:p w:rsidRDefault="00D01344" w:rsidP="00D01344" w:rsidR="00D01344" w:rsidRPr="00D01344">
      <w:pPr>
        <w:pStyle w:val="Tijeloteksta"/>
        <w:rPr>
          <w:rFonts w:cs="Times New Roman" w:hAnsi="Times New Roman" w:ascii="Times New Roman"/>
        </w:rPr>
      </w:pPr>
      <w:r w:rsidRPr="00D01344">
        <w:rPr>
          <w:rFonts w:cs="Times New Roman" w:hAnsi="Times New Roman" w:ascii="Times New Roman"/>
        </w:rPr>
        <w:t>DNA:</w:t>
      </w:r>
    </w:p>
    <w:p w:rsidRDefault="00D01344" w:rsidP="00D01344" w:rsidR="00D01344" w:rsidRPr="00D01344">
      <w:pPr>
        <w:pStyle w:val="Tijeloteksta"/>
        <w:spacing w:before="60"/>
        <w:rPr>
          <w:rFonts w:cs="Times New Roman" w:hAnsi="Times New Roman" w:ascii="Times New Roman"/>
        </w:rPr>
      </w:pPr>
      <w:r w:rsidRPr="00D01344">
        <w:rPr>
          <w:rFonts w:cs="Times New Roman" w:hAnsi="Times New Roman" w:ascii="Times New Roman"/>
        </w:rPr>
        <w:t>- predlagatelju - FINA</w:t>
      </w:r>
    </w:p>
    <w:p w:rsidRDefault="00D01344" w:rsidP="00D01344" w:rsidR="00D01344" w:rsidRPr="00D01344">
      <w:pPr>
        <w:pStyle w:val="Tijeloteksta"/>
        <w:spacing w:before="60"/>
        <w:rPr>
          <w:rFonts w:cs="Times New Roman" w:hAnsi="Times New Roman" w:ascii="Times New Roman"/>
        </w:rPr>
      </w:pPr>
      <w:r w:rsidRPr="00D01344">
        <w:rPr>
          <w:rFonts w:cs="Times New Roman" w:hAnsi="Times New Roman" w:ascii="Times New Roman"/>
        </w:rPr>
        <w:t xml:space="preserve">- dužniku </w:t>
      </w:r>
    </w:p>
    <w:p w:rsidRDefault="00D01344" w:rsidP="00D01344" w:rsidR="00D01344" w:rsidRPr="00D01344">
      <w:pPr>
        <w:pStyle w:val="Tijeloteksta"/>
        <w:spacing w:before="60"/>
        <w:rPr>
          <w:rFonts w:cs="Times New Roman" w:hAnsi="Times New Roman" w:ascii="Times New Roman"/>
        </w:rPr>
      </w:pPr>
      <w:r w:rsidRPr="00D01344">
        <w:rPr>
          <w:rFonts w:cs="Times New Roman" w:hAnsi="Times New Roman" w:ascii="Times New Roman"/>
        </w:rPr>
        <w:t>- mrežna stranica e-Oglasna ploča sudova</w:t>
      </w:r>
    </w:p>
    <w:p w:rsidRDefault="00D01344" w:rsidP="00D01344" w:rsidR="00D01344" w:rsidRPr="00D01344">
      <w:pPr>
        <w:pStyle w:val="Tijeloteksta"/>
        <w:spacing w:before="60"/>
        <w:rPr>
          <w:rFonts w:cs="Times New Roman" w:hAnsi="Times New Roman" w:ascii="Times New Roman"/>
        </w:rPr>
      </w:pPr>
      <w:r w:rsidRPr="00D01344">
        <w:rPr>
          <w:rFonts w:cs="Times New Roman" w:hAnsi="Times New Roman" w:ascii="Times New Roman"/>
        </w:rPr>
        <w:t>- u spis</w:t>
      </w:r>
    </w:p>
    <w:p w:rsidRDefault="00D01344" w:rsidP="00D01344" w:rsidR="00D01344" w:rsidRPr="00D01344">
      <w:pPr>
        <w:pStyle w:val="Tijeloteksta"/>
        <w:rPr>
          <w:rFonts w:cs="Times New Roman" w:hAnsi="Times New Roman" w:ascii="Times New Roman"/>
        </w:rPr>
      </w:pPr>
    </w:p>
    <w:p w:rsidRDefault="000C4A28" w:rsidP="00D01344" w:rsidR="000C4A28" w:rsidRPr="00D01344">
      <w:pPr>
        <w:jc w:val="both"/>
      </w:pPr>
    </w:p>
    <w:sectPr w:rsidSect="00AB0036" w:rsidR="000C4A28" w:rsidRPr="00D01344">
      <w:headerReference w:type="default" r:id="rId10"/>
      <w:foot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764B8" w:rsidP="00C764B8" w:rsidR="00C764B8">
      <w:r>
        <w:separator/>
      </w:r>
    </w:p>
  </w:endnote>
  <w:endnote w:id="0" w:type="continuationSeparator">
    <w:p w:rsidRDefault="00C764B8" w:rsidP="00C764B8" w:rsidR="00C76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0692584"/>
      <w:docPartObj>
        <w:docPartGallery w:val="Page Numbers (Bottom of Page)"/>
        <w:docPartUnique/>
      </w:docPartObj>
    </w:sdtPr>
    <w:sdtEndPr/>
    <w:sdtContent>
      <w:p w:rsidRDefault="00AB0036" w:rsidR="00AB0036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6A48">
          <w:rPr>
            <w:noProof/>
          </w:rPr>
          <w:t>2</w:t>
        </w:r>
        <w:r>
          <w:fldChar w:fldCharType="end"/>
        </w:r>
      </w:p>
    </w:sdtContent>
  </w:sdt>
  <w:p w:rsidRDefault="00AB0036" w:rsidR="00AB0036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764B8" w:rsidP="00C764B8" w:rsidR="00C764B8">
      <w:r>
        <w:separator/>
      </w:r>
    </w:p>
  </w:footnote>
  <w:footnote w:id="0" w:type="continuationSeparator">
    <w:p w:rsidRDefault="00C764B8" w:rsidP="00C764B8" w:rsidR="00C764B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764B8" w:rsidP="00C764B8" w:rsidR="00C764B8">
    <w:pPr>
      <w:pStyle w:val="Zaglavlje"/>
      <w:jc w:val="right"/>
    </w:pPr>
    <w:r>
      <w:t>4.St-</w:t>
    </w:r>
    <w:r w:rsidR="006669CA">
      <w:t>1619</w:t>
    </w:r>
    <w:r>
      <w:t>/2016</w:t>
    </w:r>
  </w:p>
  <w:p w:rsidRDefault="00C764B8" w:rsidR="00C764B8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B0036" w:rsidP="00AB0036" w:rsidR="00AB0036">
    <w:pPr>
      <w:pStyle w:val="Zaglavlje"/>
      <w:jc w:val="right"/>
    </w:pPr>
    <w:r>
      <w:t>4.St-</w:t>
    </w:r>
    <w:r w:rsidR="006669CA">
      <w:t>1619</w:t>
    </w:r>
    <w:r>
      <w:t>/20</w:t>
    </w:r>
    <w:r w:rsidR="006669CA">
      <w:t>1</w:t>
    </w:r>
    <w:r>
      <w:t>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6E921FA"/>
    <w:multiLevelType w:val="hybridMultilevel"/>
    <w:tmpl w:val="90E060E2"/>
    <w:lvl w:tplc="9AD21AFC" w:ilvl="0">
      <w:start w:val="1"/>
      <w:numFmt w:val="upperRoman"/>
      <w:lvlText w:val="%1."/>
      <w:lvlJc w:val="left"/>
      <w:pPr>
        <w:ind w:hanging="720" w:left="12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20"/>
      </w:pPr>
    </w:lvl>
    <w:lvl w:tentative="true" w:tplc="041A001B" w:ilvl="2">
      <w:start w:val="1"/>
      <w:numFmt w:val="lowerRoman"/>
      <w:lvlText w:val="%3."/>
      <w:lvlJc w:val="right"/>
      <w:pPr>
        <w:ind w:hanging="180" w:left="2340"/>
      </w:pPr>
    </w:lvl>
    <w:lvl w:tentative="true" w:tplc="041A000F" w:ilvl="3">
      <w:start w:val="1"/>
      <w:numFmt w:val="decimal"/>
      <w:lvlText w:val="%4."/>
      <w:lvlJc w:val="left"/>
      <w:pPr>
        <w:ind w:hanging="360" w:left="3060"/>
      </w:pPr>
    </w:lvl>
    <w:lvl w:tentative="true" w:tplc="041A0019" w:ilvl="4">
      <w:start w:val="1"/>
      <w:numFmt w:val="lowerLetter"/>
      <w:lvlText w:val="%5."/>
      <w:lvlJc w:val="left"/>
      <w:pPr>
        <w:ind w:hanging="360" w:left="3780"/>
      </w:pPr>
    </w:lvl>
    <w:lvl w:tentative="true" w:tplc="041A001B" w:ilvl="5">
      <w:start w:val="1"/>
      <w:numFmt w:val="lowerRoman"/>
      <w:lvlText w:val="%6."/>
      <w:lvlJc w:val="right"/>
      <w:pPr>
        <w:ind w:hanging="180" w:left="4500"/>
      </w:pPr>
    </w:lvl>
    <w:lvl w:tentative="true" w:tplc="041A000F" w:ilvl="6">
      <w:start w:val="1"/>
      <w:numFmt w:val="decimal"/>
      <w:lvlText w:val="%7."/>
      <w:lvlJc w:val="left"/>
      <w:pPr>
        <w:ind w:hanging="360" w:left="5220"/>
      </w:pPr>
    </w:lvl>
    <w:lvl w:tentative="true" w:tplc="041A0019" w:ilvl="7">
      <w:start w:val="1"/>
      <w:numFmt w:val="lowerLetter"/>
      <w:lvlText w:val="%8."/>
      <w:lvlJc w:val="left"/>
      <w:pPr>
        <w:ind w:hanging="360" w:left="5940"/>
      </w:pPr>
    </w:lvl>
    <w:lvl w:tentative="true" w:tplc="041A001B" w:ilvl="8">
      <w:start w:val="1"/>
      <w:numFmt w:val="lowerRoman"/>
      <w:lvlText w:val="%9."/>
      <w:lvlJc w:val="right"/>
      <w:pPr>
        <w:ind w:hanging="180" w:left="666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C1D31"/>
    <w:rsid w:val="0000185F"/>
    <w:rsid w:val="00060EF9"/>
    <w:rsid w:val="000677E5"/>
    <w:rsid w:val="0009087E"/>
    <w:rsid w:val="000C4A28"/>
    <w:rsid w:val="00134617"/>
    <w:rsid w:val="00141CA4"/>
    <w:rsid w:val="001664C9"/>
    <w:rsid w:val="001C1D31"/>
    <w:rsid w:val="00250B27"/>
    <w:rsid w:val="0028063D"/>
    <w:rsid w:val="003257D9"/>
    <w:rsid w:val="00396A48"/>
    <w:rsid w:val="004430FE"/>
    <w:rsid w:val="004A7E15"/>
    <w:rsid w:val="004E0990"/>
    <w:rsid w:val="005213FD"/>
    <w:rsid w:val="0054023E"/>
    <w:rsid w:val="00561D9F"/>
    <w:rsid w:val="005E2F99"/>
    <w:rsid w:val="005F2535"/>
    <w:rsid w:val="006669CA"/>
    <w:rsid w:val="006F2BCC"/>
    <w:rsid w:val="008234FA"/>
    <w:rsid w:val="009B28B9"/>
    <w:rsid w:val="009E5FE6"/>
    <w:rsid w:val="00AB0036"/>
    <w:rsid w:val="00C764B8"/>
    <w:rsid w:val="00CC5294"/>
    <w:rsid w:val="00D01344"/>
    <w:rsid w:val="00D36A8B"/>
    <w:rsid w:val="00DC33BD"/>
    <w:rsid w:val="00DD66CC"/>
    <w:rsid w:val="00DE4E97"/>
    <w:rsid w:val="00E06B8F"/>
    <w:rsid w:val="00E42767"/>
    <w:rsid w:val="00EB27BE"/>
    <w:rsid w:val="00F102CF"/>
    <w:rsid w:val="00F12605"/>
    <w:rsid w:val="00F12BFB"/>
    <w:rsid w:val="00F4063D"/>
    <w:rsid w:val="00F421AB"/>
    <w:rsid w:val="00FC4FF2"/>
    <w:rsid w:val="00FC6EB3"/>
    <w:rsid w:val="00FC798F"/>
    <w:rsid w:val="00FE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234FA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8234FA"/>
    <w:rPr>
      <w:sz w:val="24"/>
      <w:szCs w:val="24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8234FA"/>
    <w:pPr>
      <w:jc w:val="both"/>
    </w:pPr>
    <w:rPr>
      <w:rFonts w:cstheme="minorBidi" w:eastAsiaTheme="minorHAnsi" w:hAnsiTheme="minorHAnsi" w:asciiTheme="minorHAnsi"/>
      <w:lang w:eastAsia="en-US"/>
    </w:rPr>
  </w:style>
  <w:style w:customStyle="true" w:styleId="TijelotekstaChar1" w:type="character">
    <w:name w:val="Tijelo teksta Char1"/>
    <w:basedOn w:val="Zadanifontodlomka"/>
    <w:uiPriority w:val="99"/>
    <w:semiHidden/>
    <w:rsid w:val="008234FA"/>
    <w:rPr>
      <w:rFonts w:cs="Times New Roman" w:eastAsia="Times New Roman" w:hAnsi="Times New Roman" w:ascii="Times New Roman"/>
      <w:sz w:val="24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54023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4E9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E4E97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764B8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764B8"/>
    <w:rPr>
      <w:rFonts w:cs="Times New Roman" w:eastAsia="Times New Roman" w:hAnsi="Times New Roman" w:ascii="Times New Roman"/>
      <w:sz w:val="24"/>
      <w:szCs w:val="24"/>
      <w:lang w:eastAsia="hr-HR"/>
    </w:rPr>
  </w:style>
  <w:style w:styleId="Bezproreda" w:type="paragraph">
    <w:name w:val="No Spacing"/>
    <w:uiPriority w:val="1"/>
    <w:qFormat/>
    <w:rsid w:val="005E2F99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396A4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96A4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96A4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96A4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96A4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234F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8234FA"/>
    <w:rPr>
      <w:sz w:val="24"/>
      <w:szCs w:val="24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8234FA"/>
    <w:pPr>
      <w:jc w:val="both"/>
    </w:pPr>
    <w:rPr>
      <w:rFonts w:asciiTheme="minorHAnsi" w:cstheme="minorBidi" w:eastAsiaTheme="minorHAnsi" w:hAnsiTheme="minorHAnsi"/>
      <w:lang w:eastAsia="en-US"/>
    </w:rPr>
  </w:style>
  <w:style w:customStyle="1" w:styleId="TijelotekstaChar1" w:type="character">
    <w:name w:val="Tijelo teksta Char1"/>
    <w:basedOn w:val="Zadanifontodlomka"/>
    <w:uiPriority w:val="99"/>
    <w:semiHidden/>
    <w:rsid w:val="008234FA"/>
    <w:rPr>
      <w:rFonts w:ascii="Times New Roman" w:cs="Times New Roman" w:eastAsia="Times New Roman" w:hAnsi="Times New Roman"/>
      <w:sz w:val="24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54023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4E9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E4E97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764B8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764B8"/>
    <w:rPr>
      <w:rFonts w:ascii="Times New Roman" w:cs="Times New Roman" w:eastAsia="Times New Roman" w:hAnsi="Times New Roman"/>
      <w:sz w:val="24"/>
      <w:szCs w:val="24"/>
      <w:lang w:eastAsia="hr-HR"/>
    </w:rPr>
  </w:style>
  <w:style w:styleId="Bezproreda" w:type="paragraph">
    <w:name w:val="No Spacing"/>
    <w:uiPriority w:val="1"/>
    <w:qFormat/>
    <w:rsid w:val="005E2F99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396A4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96A4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96A4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96A4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96A4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095549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1. rujna 2016.</izvorni_sadrzaj>
    <derivirana_varijabla naziv="DomainObject.DatumDonosenjaOdluke_1">1.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1619</izvorni_sadrzaj>
    <derivirana_varijabla naziv="DomainObject.Predmet.Broj_1">1619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4 zaposlena</izvorni_sadrzaj>
    <derivirana_varijabla naziv="DomainObject.Predmet.Opis_1">4 zaposlena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St-1619/2016</izvorni_sadrzaj>
    <derivirana_varijabla naziv="DomainObject.Predmet.OznakaBroj_1">St-1619/2016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GRADING društvo za graditeljstvo, trgovinu, ugostiteljstvo, prijevoz, poslovanje s nekretninama, savjetovanje, promidžbu, inž</izvorni_sadrzaj>
    <derivirana_varijabla naziv="DomainObject.Predmet.ProtustrankaFormated_1">  GRADING društvo za graditeljstvo, trgovinu, ugostiteljstvo, prijevoz, poslovanje s nekretninama, savjetovanje, promidžbu, inž</derivirana_varijabla>
  </DomainObject.Predmet.ProtustrankaFormated>
  <DomainObject.Predmet.ProtustrankaFormatedOIB>
    <izvorni_sadrzaj>  GRADING društvo za graditeljstvo, trgovinu, ugostiteljstvo, prijevoz, poslovanje s nekretninama, savjetovanje, promidžbu, inž, OIB 48288974586</izvorni_sadrzaj>
    <derivirana_varijabla naziv="DomainObject.Predmet.ProtustrankaFormatedOIB_1">  GRADING društvo za graditeljstvo, trgovinu, ugostiteljstvo, prijevoz, poslovanje s nekretninama, savjetovanje, promidžbu, inž, OIB 48288974586</derivirana_varijabla>
  </DomainObject.Predmet.ProtustrankaFormatedOIB>
  <DomainObject.Predmet.ProtustrankaFormatedWithAdress>
    <izvorni_sadrzaj> GRADING društvo za graditeljstvo, trgovinu, ugostiteljstvo, prijevoz, poslovanje s nekretninama, savjetovanje, promidžbu, inž, Spinutska 27, 21000 Split</izvorni_sadrzaj>
    <derivirana_varijabla naziv="DomainObject.Predmet.ProtustrankaFormatedWithAdress_1"> GRADING društvo za graditeljstvo, trgovinu, ugostiteljstvo, prijevoz, poslovanje s nekretninama, savjetovanje, promidžbu, inž, Spinutska 27, 21000 Split</derivirana_varijabla>
  </DomainObject.Predmet.ProtustrankaFormatedWithAdress>
  <DomainObject.Predmet.ProtustrankaFormatedWithAdressOIB>
    <izvorni_sadrzaj> GRADING društvo za graditeljstvo, trgovinu, ugostiteljstvo, prijevoz, poslovanje s nekretninama, savjetovanje, promidžbu, inž, OIB 48288974586, Spinutska 27, 21000 Split</izvorni_sadrzaj>
    <derivirana_varijabla naziv="DomainObject.Predmet.ProtustrankaFormatedWithAdressOIB_1"> GRADING društvo za graditeljstvo, trgovinu, ugostiteljstvo, prijevoz, poslovanje s nekretninama, savjetovanje, promidžbu, inž, OIB 48288974586, Spinutska 27, 21000 Split</derivirana_varijabla>
  </DomainObject.Predmet.ProtustrankaFormatedWithAdressOIB>
  <DomainObject.Predmet.ProtustrankaWithAdress>
    <izvorni_sadrzaj>GRADING društvo za graditeljstvo, trgovinu, ugostiteljstvo, prijevoz, poslovanje s nekretninama, savjetovanje, promidžbu, inž Spinutska 27, 21000 Split</izvorni_sadrzaj>
    <derivirana_varijabla naziv="DomainObject.Predmet.ProtustrankaWithAdress_1">GRADING društvo za graditeljstvo, trgovinu, ugostiteljstvo, prijevoz, poslovanje s nekretninama, savjetovanje, promidžbu, inž Spinutska 27, 21000 Split</derivirana_varijabla>
  </DomainObject.Predmet.ProtustrankaWithAdress>
  <DomainObject.Predmet.ProtustrankaWithAdressOIB>
    <izvorni_sadrzaj>GRADING društvo za graditeljstvo, trgovinu, ugostiteljstvo, prijevoz, poslovanje s nekretninama, savjetovanje, promidžbu, inž, OIB 48288974586, Spinutska 27, 21000 Split</izvorni_sadrzaj>
    <derivirana_varijabla naziv="DomainObject.Predmet.ProtustrankaWithAdressOIB_1">GRADING društvo za graditeljstvo, trgovinu, ugostiteljstvo, prijevoz, poslovanje s nekretninama, savjetovanje, promidžbu, inž, OIB 48288974586, Spinutska 27, 21000 Split</derivirana_varijabla>
  </DomainObject.Predmet.ProtustrankaWithAdressOIB>
  <DomainObject.Predmet.ProtustrankaNazivFormated>
    <izvorni_sadrzaj>GRADING društvo za graditeljstvo, trgovinu, ugostiteljstvo, prijevoz, poslovanje s nekretninama, savjetovanje, promidžbu, inž</izvorni_sadrzaj>
    <derivirana_varijabla naziv="DomainObject.Predmet.ProtustrankaNazivFormated_1">GRADING društvo za graditeljstvo, trgovinu, ugostiteljstvo, prijevoz, poslovanje s nekretninama, savjetovanje, promidžbu, inž</derivirana_varijabla>
  </DomainObject.Predmet.ProtustrankaNazivFormated>
  <DomainObject.Predmet.ProtustrankaNazivFormatedOIB>
    <izvorni_sadrzaj>GRADING društvo za graditeljstvo, trgovinu, ugostiteljstvo, prijevoz, poslovanje s nekretninama, savjetovanje, promidžbu, inž, OIB 48288974586</izvorni_sadrzaj>
    <derivirana_varijabla naziv="DomainObject.Predmet.ProtustrankaNazivFormatedOIB_1">GRADING društvo za graditeljstvo, trgovinu, ugostiteljstvo, prijevoz, poslovanje s nekretninama, savjetovanje, promidžbu, inž, OIB 48288974586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63715.59</izvorni_sadrzaj>
    <derivirana_varijabla naziv="DomainObject.Predmet.TrenutnaVrijednost_1">63715.59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GRADING društvo za graditeljstvo, trgovinu, ugostiteljstvo, prijevoz, poslovanje s nekretninama, savjetovanje, promidžbu, inž</item>
    </izvorni_sadrzaj>
    <derivirana_varijabla naziv="DomainObject.Predmet.ProtuStrankaListFormated_1">
      <item>GRADING društvo za graditeljstvo, trgovinu, ugostiteljstvo, prijevoz, poslovanje s nekretninama, savjetovanje, promidžbu, inž</item>
    </derivirana_varijabla>
  </DomainObject.Predmet.ProtuStrankaListFormated>
  <DomainObject.Predmet.ProtuStrankaListFormatedOIB>
    <izvorni_sadrzaj>
      <item>GRADING društvo za graditeljstvo, trgovinu, ugostiteljstvo, prijevoz, poslovanje s nekretninama, savjetovanje, promidžbu, inž, OIB 48288974586</item>
    </izvorni_sadrzaj>
    <derivirana_varijabla naziv="DomainObject.Predmet.ProtuStrankaListFormatedOIB_1">
      <item>GRADING društvo za graditeljstvo, trgovinu, ugostiteljstvo, prijevoz, poslovanje s nekretninama, savjetovanje, promidžbu, inž, OIB 48288974586</item>
    </derivirana_varijabla>
  </DomainObject.Predmet.ProtuStrankaListFormatedOIB>
  <DomainObject.Predmet.ProtuStrankaListFormatedWithAdress>
    <izvorni_sadrzaj>
      <item>GRADING društvo za graditeljstvo, trgovinu, ugostiteljstvo, prijevoz, poslovanje s nekretninama, savjetovanje, promidžbu, inž, Spinutska 27, 21000 Split</item>
    </izvorni_sadrzaj>
    <derivirana_varijabla naziv="DomainObject.Predmet.ProtuStrankaListFormatedWithAdress_1">
      <item>GRADING društvo za graditeljstvo, trgovinu, ugostiteljstvo, prijevoz, poslovanje s nekretninama, savjetovanje, promidžbu, inž, Spinutska 27, 21000 Split</item>
    </derivirana_varijabla>
  </DomainObject.Predmet.ProtuStrankaListFormatedWithAdress>
  <DomainObject.Predmet.ProtuStrankaListFormatedWithAdressOIB>
    <izvorni_sadrzaj>
      <item>GRADING društvo za graditeljstvo, trgovinu, ugostiteljstvo, prijevoz, poslovanje s nekretninama, savjetovanje, promidžbu, inž, OIB 48288974586, Spinutska 27, 21000 Split</item>
    </izvorni_sadrzaj>
    <derivirana_varijabla naziv="DomainObject.Predmet.ProtuStrankaListFormatedWithAdressOIB_1">
      <item>GRADING društvo za graditeljstvo, trgovinu, ugostiteljstvo, prijevoz, poslovanje s nekretninama, savjetovanje, promidžbu, inž, OIB 48288974586, Spinutska 27, 21000 Split</item>
    </derivirana_varijabla>
  </DomainObject.Predmet.ProtuStrankaListFormatedWithAdressOIB>
  <DomainObject.Predmet.ProtuStrankaListNazivFormated>
    <izvorni_sadrzaj>
      <item>GRADING društvo za graditeljstvo, trgovinu, ugostiteljstvo, prijevoz, poslovanje s nekretninama, savjetovanje, promidžbu, inž</item>
    </izvorni_sadrzaj>
    <derivirana_varijabla naziv="DomainObject.Predmet.ProtuStrankaListNazivFormated_1">
      <item>GRADING društvo za graditeljstvo, trgovinu, ugostiteljstvo, prijevoz, poslovanje s nekretninama, savjetovanje, promidžbu, inž</item>
    </derivirana_varijabla>
  </DomainObject.Predmet.ProtuStrankaListNazivFormated>
  <DomainObject.Predmet.ProtuStrankaListNazivFormatedOIB>
    <izvorni_sadrzaj>
      <item>GRADING društvo za graditeljstvo, trgovinu, ugostiteljstvo, prijevoz, poslovanje s nekretninama, savjetovanje, promidžbu, inž, OIB 48288974586</item>
    </izvorni_sadrzaj>
    <derivirana_varijabla naziv="DomainObject.Predmet.ProtuStrankaListNazivFormatedOIB_1">
      <item>GRADING društvo za graditeljstvo, trgovinu, ugostiteljstvo, prijevoz, poslovanje s nekretninama, savjetovanje, promidžbu, inž, OIB 48288974586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rujna 2016.</izvorni_sadrzaj>
    <derivirana_varijabla naziv="DomainObject.Datum_1">1.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GRADING društvo za graditeljstvo, trgovinu, ugostiteljstvo, prijevoz, poslovanje s nekretninama, savjetovanje, promidžbu, inž</izvorni_sadrzaj>
    <derivirana_varijabla naziv="DomainObject.Predmet.ProtustrankaIDrugi_1">GRADING društvo za graditeljstvo, trgovinu, ugostiteljstvo, prijevoz, poslovanje s nekretninama, savjetovanje, promidžbu, inž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GRADING društvo za graditeljstvo, trgovinu, ugostiteljstvo, prijevoz, poslovanje s nekretninama, savjetovanje, promidžbu, inž, OIB 48288974586, Spinutska 27, 21000 Split</izvorni_sadrzaj>
    <derivirana_varijabla naziv="DomainObject.Predmet.ProtustrankaIDrugiAdressOIB_1">GRADING društvo za graditeljstvo, trgovinu, ugostiteljstvo, prijevoz, poslovanje s nekretninama, savjetovanje, promidžbu, inž, OIB 48288974586, Spinutska 27,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GRADING društvo za graditeljstvo, trgovinu, ugostiteljstvo, prijevoz, poslovanje s nekretninama, savjetovanje, promidžbu, inž</item>
      <item>FINANCIJSKA AGENCIJA, RC SPLIT</item>
    </izvorni_sadrzaj>
    <derivirana_varijabla naziv="DomainObject.Predmet.SudioniciListNaziv_1">
      <item>GRADING društvo za graditeljstvo, trgovinu, ugostiteljstvo, prijevoz, poslovanje s nekretninama, savjetovanje, promidžbu, inž</item>
      <item>FINANCIJSKA AGENCIJA, RC SPLIT</item>
    </derivirana_varijabla>
  </DomainObject.Predmet.SudioniciListNaziv>
  <DomainObject.Predmet.SudioniciListAdressOIB>
    <izvorni_sadrzaj>
      <item>GRADING društvo za graditeljstvo, trgovinu, ugostiteljstvo, prijevoz, poslovanje s nekretninama, savjetovanje, promidžbu, inž, OIB 48288974586, Spinutska 27,21000 Split</item>
      <item>FINANCIJSKA AGENCIJA, RC SPLIT, OIB 85821130368, Mažuranićevo šetalište 24 b,21000 Split</item>
    </izvorni_sadrzaj>
    <derivirana_varijabla naziv="DomainObject.Predmet.SudioniciListAdressOIB_1">
      <item>GRADING društvo za graditeljstvo, trgovinu, ugostiteljstvo, prijevoz, poslovanje s nekretninama, savjetovanje, promidžbu, inž, OIB 48288974586, Spinutska 27,21000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48288974586</item>
      <item>, OIB 85821130368</item>
    </izvorni_sadrzaj>
    <derivirana_varijabla naziv="DomainObject.Predmet.SudioniciListNazivOIB_1">
      <item>, OIB 48288974586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340</properties:Words>
  <properties:Characters>1929</properties:Characters>
  <properties:Lines>69</properties:Lines>
  <properties:Paragraphs>24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2359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2016-06-02T06:07:00Z</dcterms:created>
  <dc:creator>wsadmin</dc:creator>
  <cp:lastModifiedBy>Katarina Mikulić</cp:lastModifiedBy>
  <cp:lastPrinted>2016-09-01T06:26:00Z</cp:lastPrinted>
  <dcterms:modified xmlns:xsi="http://www.w3.org/2001/XMLSchema-instance" xsi:type="dcterms:W3CDTF">2016-09-01T06:27:00Z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