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F0267" w:rsidP="00CF0267" w:rsidRDefault="00CF0267" w14:paraId="6a7c269" w14:textId="6a7c269">
      <w:pPr>
        <w:spacing w:line="276" w:lineRule="auto"/>
        <w15:collapsed w:val="false"/>
        <w:rPr>
          <w:rFonts w:ascii="Arial" w:hAnsi="Arial" w:cs="Arial"/>
          <w:color w:val="000000"/>
          <w:lang w:eastAsia="en-US"/>
        </w:rPr>
      </w:pPr>
      <w:bookmarkStart w:name="_GoBack" w:id="0"/>
      <w:bookmarkEnd w:id="0"/>
      <w:r>
        <w:rPr>
          <w:rFonts w:ascii="Arial" w:hAnsi="Arial" w:cs="Arial"/>
          <w:color w:val="000000"/>
          <w:lang w:eastAsia="en-US"/>
        </w:rPr>
        <w:t xml:space="preserve">        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476250" cy="609600"/>
            <wp:effectExtent l="0" t="0" r="0" b="0"/>
            <wp:docPr id="2" name="Slika 2" descr="GRB-RH-png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-png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267" w:rsidP="00CF0267" w:rsidRDefault="00CF0267">
      <w:pPr>
        <w:spacing w:line="276" w:lineRule="auto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color w:val="000000"/>
          <w:lang w:eastAsia="en-US"/>
        </w:rPr>
        <w:t>Republika Hrvatska</w:t>
      </w:r>
    </w:p>
    <w:p w:rsidR="00CF0267" w:rsidP="00CF0267" w:rsidRDefault="00CF0267">
      <w:pPr>
        <w:spacing w:line="276" w:lineRule="auto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color w:val="000000"/>
          <w:lang w:eastAsia="en-US"/>
        </w:rPr>
        <w:t>Županijski sud u Splitu</w:t>
      </w:r>
    </w:p>
    <w:p w:rsidR="00CF0267" w:rsidP="00CF0267" w:rsidRDefault="00CF0267">
      <w:pPr>
        <w:rPr>
          <w:rFonts w:ascii="Arial" w:hAnsi="Arial" w:cs="Arial"/>
          <w:b/>
        </w:rPr>
      </w:pPr>
      <w:r>
        <w:rPr>
          <w:rFonts w:ascii="Arial" w:hAnsi="Arial" w:cs="Arial"/>
          <w:color w:val="000000"/>
          <w:lang w:eastAsia="en-US"/>
        </w:rPr>
        <w:t>Split, Gundulićeva 29a</w:t>
      </w:r>
    </w:p>
    <w:p w:rsidR="00CF0267" w:rsidP="00CF0267" w:rsidRDefault="00CF026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Broj K-</w:t>
      </w:r>
      <w:r w:rsidR="00F30EB5">
        <w:rPr>
          <w:rFonts w:ascii="Arial" w:hAnsi="Arial" w:cs="Arial"/>
          <w:b/>
        </w:rPr>
        <w:t>7/2022</w:t>
      </w:r>
    </w:p>
    <w:p w:rsidR="00CF0267" w:rsidP="00CF0267" w:rsidRDefault="00CF026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>
        <w:rPr>
          <w:rFonts w:ascii="Arial" w:hAnsi="Arial" w:cs="Arial"/>
          <w:b/>
          <w:sz w:val="28"/>
        </w:rPr>
        <w:t>p</w:t>
      </w:r>
      <w:r>
        <w:rPr>
          <w:rFonts w:ascii="Arial" w:hAnsi="Arial" w:cs="Arial"/>
          <w:b/>
        </w:rPr>
        <w:t xml:space="preserve">lit, </w:t>
      </w:r>
      <w:r w:rsidR="00F30EB5">
        <w:rPr>
          <w:rFonts w:ascii="Arial" w:hAnsi="Arial" w:cs="Arial"/>
          <w:b/>
        </w:rPr>
        <w:t>19. veljače</w:t>
      </w:r>
      <w:r>
        <w:rPr>
          <w:rFonts w:ascii="Arial" w:hAnsi="Arial" w:cs="Arial"/>
          <w:b/>
        </w:rPr>
        <w:t xml:space="preserve"> 202</w:t>
      </w:r>
      <w:r w:rsidR="0037702F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</w:t>
      </w:r>
    </w:p>
    <w:p w:rsidR="00CF0267" w:rsidP="00CF0267" w:rsidRDefault="00CF0267">
      <w:pPr>
        <w:jc w:val="both"/>
        <w:rPr>
          <w:rFonts w:ascii="Arial" w:hAnsi="Arial" w:cs="Arial"/>
          <w:b/>
        </w:rPr>
      </w:pPr>
    </w:p>
    <w:p w:rsidR="00CF0267" w:rsidP="00CF0267" w:rsidRDefault="00CF026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broj ktr-</w:t>
      </w:r>
      <w:r w:rsidR="00F30EB5">
        <w:rPr>
          <w:rFonts w:ascii="Arial" w:hAnsi="Arial" w:cs="Arial"/>
          <w:b/>
        </w:rPr>
        <w:t>5/2025</w:t>
      </w:r>
    </w:p>
    <w:p w:rsidR="00CF0267" w:rsidP="00CF0267" w:rsidRDefault="00CF0267">
      <w:pPr>
        <w:jc w:val="both"/>
        <w:rPr>
          <w:rFonts w:ascii="Arial" w:hAnsi="Arial" w:cs="Arial"/>
        </w:rPr>
      </w:pPr>
    </w:p>
    <w:p w:rsidR="00CF0267" w:rsidP="00CF0267" w:rsidRDefault="00F30EB5">
      <w:pPr>
        <w:ind w:left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ANTE NAJEV</w:t>
      </w:r>
    </w:p>
    <w:p w:rsidR="00CF0267" w:rsidP="00CF0267" w:rsidRDefault="00CF0267">
      <w:pPr>
        <w:ind w:left="708"/>
        <w:rPr>
          <w:rFonts w:ascii="Arial" w:hAnsi="Arial" w:cs="Arial"/>
          <w:b/>
        </w:rPr>
      </w:pPr>
    </w:p>
    <w:p w:rsidR="00CF0267" w:rsidP="00CF0267" w:rsidRDefault="00CF0267">
      <w:pPr>
        <w:jc w:val="right"/>
        <w:rPr>
          <w:rFonts w:ascii="Arial" w:hAnsi="Arial" w:cs="Arial"/>
          <w:b/>
        </w:rPr>
      </w:pPr>
    </w:p>
    <w:p w:rsidR="00CF0267" w:rsidP="00CF0267" w:rsidRDefault="00CF02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Na temelju pravomoćn</w:t>
      </w:r>
      <w:r w:rsidR="00F84599">
        <w:rPr>
          <w:rFonts w:ascii="Arial" w:hAnsi="Arial" w:cs="Arial"/>
        </w:rPr>
        <w:t>e presude</w:t>
      </w:r>
      <w:r>
        <w:rPr>
          <w:rFonts w:ascii="Arial" w:hAnsi="Arial" w:cs="Arial"/>
        </w:rPr>
        <w:t xml:space="preserve"> ovog suda pod poslovnim brojem K-</w:t>
      </w:r>
      <w:r w:rsidR="00F30EB5">
        <w:rPr>
          <w:rFonts w:ascii="Arial" w:hAnsi="Arial" w:cs="Arial"/>
        </w:rPr>
        <w:t>7/2022 od 31. siječnja 2023.</w:t>
      </w:r>
      <w:r>
        <w:rPr>
          <w:rFonts w:ascii="Arial" w:hAnsi="Arial" w:cs="Arial"/>
        </w:rPr>
        <w:t xml:space="preserve"> pozivate se da u roku od 15  platite na ime:</w:t>
      </w:r>
    </w:p>
    <w:p w:rsidR="00CF0267" w:rsidP="00CF0267" w:rsidRDefault="00CF0267">
      <w:pPr>
        <w:spacing w:line="360" w:lineRule="auto"/>
        <w:jc w:val="both"/>
        <w:rPr>
          <w:rFonts w:ascii="Arial" w:hAnsi="Arial" w:cs="Arial"/>
        </w:rPr>
      </w:pPr>
    </w:p>
    <w:p w:rsidR="00CF0267" w:rsidP="00CF0267" w:rsidRDefault="00CF0267">
      <w:pPr>
        <w:pStyle w:val="Odlomakpopis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trošk</w:t>
      </w:r>
      <w:r w:rsidR="00F30EB5">
        <w:rPr>
          <w:rFonts w:ascii="Arial" w:hAnsi="Arial" w:cs="Arial"/>
        </w:rPr>
        <w:t xml:space="preserve">ova kaznenog postupka </w:t>
      </w:r>
    </w:p>
    <w:p w:rsidR="00CF0267" w:rsidP="00CF0267" w:rsidRDefault="00CF0267">
      <w:pPr>
        <w:pStyle w:val="Odlomakpopisa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iznos od ………………………………….         </w:t>
      </w:r>
      <w:r w:rsidR="00F30EB5">
        <w:rPr>
          <w:rFonts w:ascii="Arial" w:hAnsi="Arial" w:cs="Arial"/>
          <w:b/>
        </w:rPr>
        <w:t>6.071,54 eura</w:t>
      </w:r>
    </w:p>
    <w:p w:rsidR="00CF0267" w:rsidP="00CF0267" w:rsidRDefault="00CF026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CF0267" w:rsidP="00CF0267" w:rsidRDefault="00CF0267">
      <w:pPr>
        <w:spacing w:line="360" w:lineRule="auto"/>
        <w:jc w:val="both"/>
      </w:pPr>
      <w:r>
        <w:rPr>
          <w:rFonts w:ascii="Arial" w:hAnsi="Arial" w:cs="Arial"/>
        </w:rPr>
        <w:t>Fiksni tečaj konverzije 7,53450</w:t>
      </w:r>
      <w:r>
        <w:rPr>
          <w:rFonts w:ascii="Arial" w:hAnsi="Arial" w:cs="Arial"/>
          <w:b/>
        </w:rPr>
        <w:t xml:space="preserve">    </w:t>
      </w:r>
    </w:p>
    <w:p w:rsidR="00CF0267" w:rsidP="00CF0267" w:rsidRDefault="00CF0267">
      <w:pPr>
        <w:pStyle w:val="Default"/>
      </w:pPr>
      <w:r>
        <w:t xml:space="preserve">Navedeni iznos uplatite na račun Državnog proračuna RH broj </w:t>
      </w:r>
    </w:p>
    <w:p w:rsidR="00CF0267" w:rsidP="00CF0267" w:rsidRDefault="00CF0267">
      <w:pPr>
        <w:pStyle w:val="Default"/>
      </w:pPr>
    </w:p>
    <w:p w:rsidRPr="00F84599" w:rsidR="00CF0267" w:rsidP="00CF0267" w:rsidRDefault="00CF0267">
      <w:pPr>
        <w:pStyle w:val="Default"/>
        <w:rPr>
          <w:b/>
        </w:rPr>
      </w:pPr>
      <w:r w:rsidRPr="00F84599">
        <w:rPr>
          <w:b/>
        </w:rPr>
        <w:t>IBAN: 1210010051863000160</w:t>
      </w:r>
    </w:p>
    <w:p w:rsidRPr="00F84599" w:rsidR="00CF0267" w:rsidP="00CF0267" w:rsidRDefault="00CF0267">
      <w:pPr>
        <w:pStyle w:val="Default"/>
        <w:rPr>
          <w:b/>
        </w:rPr>
      </w:pPr>
      <w:r w:rsidRPr="00F84599">
        <w:rPr>
          <w:b/>
        </w:rPr>
        <w:t xml:space="preserve">Model: HR 64 </w:t>
      </w:r>
    </w:p>
    <w:p w:rsidRPr="00F84599" w:rsidR="00CF0267" w:rsidP="00CF0267" w:rsidRDefault="00CF0267">
      <w:pPr>
        <w:pStyle w:val="Default"/>
        <w:rPr>
          <w:b/>
        </w:rPr>
      </w:pPr>
      <w:r w:rsidRPr="00F84599">
        <w:rPr>
          <w:b/>
        </w:rPr>
        <w:t>Poziv na broj: 6084-3470</w:t>
      </w:r>
      <w:r w:rsidR="00F30EB5">
        <w:rPr>
          <w:b/>
        </w:rPr>
        <w:t>-7-2022</w:t>
      </w:r>
    </w:p>
    <w:p w:rsidRPr="00F84599" w:rsidR="00CF0267" w:rsidP="00CF0267" w:rsidRDefault="00CF0267">
      <w:pPr>
        <w:pStyle w:val="Default"/>
        <w:rPr>
          <w:b/>
        </w:rPr>
      </w:pPr>
      <w:r w:rsidRPr="00F84599">
        <w:rPr>
          <w:b/>
        </w:rPr>
        <w:t xml:space="preserve">Opis plaćanja: - troškovi kaznenog postupka u predmetu </w:t>
      </w:r>
      <w:r w:rsidR="00F30EB5">
        <w:rPr>
          <w:b/>
        </w:rPr>
        <w:t>K-7/2022</w:t>
      </w:r>
    </w:p>
    <w:p w:rsidR="00CF0267" w:rsidP="00CF0267" w:rsidRDefault="00CF0267">
      <w:pPr>
        <w:pStyle w:val="Default"/>
      </w:pPr>
      <w:r>
        <w:t xml:space="preserve"> </w:t>
      </w:r>
    </w:p>
    <w:p w:rsidR="00CF0267" w:rsidP="00CF0267" w:rsidRDefault="00CF026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Ovaj iznos uplatite posebnom uplatnicom na bilo kojoj pošti ili banci s pozivom na ovaj nalog. </w:t>
      </w:r>
      <w:r>
        <w:rPr>
          <w:rFonts w:ascii="Arial" w:hAnsi="Arial" w:cs="Arial"/>
          <w:b/>
          <w:bCs/>
        </w:rPr>
        <w:t>Ako gornji iznos ne uplatite u navedenom roku naplata će se izvršiti prisilnim putem.</w:t>
      </w:r>
    </w:p>
    <w:p w:rsidR="00CF0267" w:rsidP="00CF0267" w:rsidRDefault="00CF0267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Predsjednik vijeća – sudac</w:t>
      </w:r>
    </w:p>
    <w:p w:rsidR="00CF0267" w:rsidP="00CF0267" w:rsidRDefault="00CF0267">
      <w:pPr>
        <w:pStyle w:val="Grafikeoznake"/>
        <w:numPr>
          <w:ilvl w:val="0"/>
          <w:numId w:val="0"/>
        </w:numPr>
        <w:tabs>
          <w:tab w:val="left" w:pos="708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="00F30EB5">
        <w:rPr>
          <w:rFonts w:ascii="Arial" w:hAnsi="Arial" w:cs="Arial"/>
        </w:rPr>
        <w:t>Dinko Mešin</w:t>
      </w:r>
    </w:p>
    <w:p w:rsidR="00CF0267" w:rsidP="00CF0267" w:rsidRDefault="00CF0267">
      <w:pPr>
        <w:spacing w:line="360" w:lineRule="auto"/>
        <w:jc w:val="both"/>
        <w:rPr>
          <w:rFonts w:ascii="Arial" w:hAnsi="Arial" w:cs="Arial"/>
        </w:rPr>
      </w:pPr>
    </w:p>
    <w:p w:rsidR="00CF0267" w:rsidP="00CF0267" w:rsidRDefault="00CF0267">
      <w:pPr>
        <w:spacing w:line="360" w:lineRule="auto"/>
        <w:jc w:val="both"/>
        <w:rPr>
          <w:rFonts w:ascii="Arial" w:hAnsi="Arial" w:cs="Arial"/>
        </w:rPr>
      </w:pPr>
    </w:p>
    <w:p w:rsidR="00CF0267" w:rsidP="00CF0267" w:rsidRDefault="00CF0267">
      <w:pPr>
        <w:spacing w:line="360" w:lineRule="auto"/>
        <w:jc w:val="both"/>
        <w:rPr>
          <w:rFonts w:ascii="Arial" w:hAnsi="Arial" w:cs="Arial"/>
          <w:b/>
        </w:rPr>
      </w:pPr>
    </w:p>
    <w:p w:rsidR="00CF0267" w:rsidP="00CF0267" w:rsidRDefault="00CF0267"/>
    <w:p w:rsidRPr="00CF0267" w:rsidR="000665CC" w:rsidP="00CF0267" w:rsidRDefault="000665CC"/>
    <w:sectPr w:rsidRPr="00CF0267" w:rsidR="00066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EDCC42D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652B5D86"/>
    <w:multiLevelType w:val="hybridMultilevel"/>
    <w:tmpl w:val="C8086E74"/>
    <w:lvl w:ilvl="0" w:tplc="349CBADA">
      <w:start w:val="4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  <w:b w:val="false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doNotDisplayPageBoundaries/>
  <w:attachedTemplate r:id="rId1"/>
  <w:stylePaneFormatFilter w:val="3F0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F36"/>
    <w:rsid w:val="000004B8"/>
    <w:rsid w:val="00000C51"/>
    <w:rsid w:val="000015FA"/>
    <w:rsid w:val="00002174"/>
    <w:rsid w:val="00002637"/>
    <w:rsid w:val="00002866"/>
    <w:rsid w:val="000029B5"/>
    <w:rsid w:val="00002B35"/>
    <w:rsid w:val="00004093"/>
    <w:rsid w:val="00004F6F"/>
    <w:rsid w:val="00005785"/>
    <w:rsid w:val="00005BF1"/>
    <w:rsid w:val="000065F5"/>
    <w:rsid w:val="000068EC"/>
    <w:rsid w:val="00007355"/>
    <w:rsid w:val="00011B10"/>
    <w:rsid w:val="0001233C"/>
    <w:rsid w:val="00012698"/>
    <w:rsid w:val="00013A3F"/>
    <w:rsid w:val="00013EC4"/>
    <w:rsid w:val="00014436"/>
    <w:rsid w:val="00014EA9"/>
    <w:rsid w:val="00015555"/>
    <w:rsid w:val="00015DBE"/>
    <w:rsid w:val="0001652A"/>
    <w:rsid w:val="00016644"/>
    <w:rsid w:val="0001669B"/>
    <w:rsid w:val="000170FF"/>
    <w:rsid w:val="000173DC"/>
    <w:rsid w:val="0001775A"/>
    <w:rsid w:val="00017C83"/>
    <w:rsid w:val="00017D08"/>
    <w:rsid w:val="00017FBF"/>
    <w:rsid w:val="0002029B"/>
    <w:rsid w:val="000209FF"/>
    <w:rsid w:val="00020BB0"/>
    <w:rsid w:val="00020DC3"/>
    <w:rsid w:val="00021284"/>
    <w:rsid w:val="00022D19"/>
    <w:rsid w:val="00023200"/>
    <w:rsid w:val="00024F91"/>
    <w:rsid w:val="00024FA6"/>
    <w:rsid w:val="00025833"/>
    <w:rsid w:val="00025C96"/>
    <w:rsid w:val="0002644E"/>
    <w:rsid w:val="00026A64"/>
    <w:rsid w:val="00030B2C"/>
    <w:rsid w:val="0003136E"/>
    <w:rsid w:val="000313F3"/>
    <w:rsid w:val="000314DA"/>
    <w:rsid w:val="0003170E"/>
    <w:rsid w:val="00031AB8"/>
    <w:rsid w:val="00031BF5"/>
    <w:rsid w:val="00032887"/>
    <w:rsid w:val="00032997"/>
    <w:rsid w:val="00032A29"/>
    <w:rsid w:val="00032AF5"/>
    <w:rsid w:val="00033245"/>
    <w:rsid w:val="00033664"/>
    <w:rsid w:val="000344B7"/>
    <w:rsid w:val="00035D3F"/>
    <w:rsid w:val="000360F6"/>
    <w:rsid w:val="000368E7"/>
    <w:rsid w:val="00036F44"/>
    <w:rsid w:val="0003739D"/>
    <w:rsid w:val="000376B6"/>
    <w:rsid w:val="00037BEA"/>
    <w:rsid w:val="00037EEE"/>
    <w:rsid w:val="00037F29"/>
    <w:rsid w:val="00041DE2"/>
    <w:rsid w:val="00042911"/>
    <w:rsid w:val="0004295C"/>
    <w:rsid w:val="0004295F"/>
    <w:rsid w:val="00043033"/>
    <w:rsid w:val="00043805"/>
    <w:rsid w:val="00044153"/>
    <w:rsid w:val="000456B1"/>
    <w:rsid w:val="00046FD5"/>
    <w:rsid w:val="00047C73"/>
    <w:rsid w:val="00050A67"/>
    <w:rsid w:val="00051316"/>
    <w:rsid w:val="00051336"/>
    <w:rsid w:val="00051769"/>
    <w:rsid w:val="000549ED"/>
    <w:rsid w:val="00055324"/>
    <w:rsid w:val="0005659D"/>
    <w:rsid w:val="00056F33"/>
    <w:rsid w:val="0006050A"/>
    <w:rsid w:val="000605DD"/>
    <w:rsid w:val="000605EE"/>
    <w:rsid w:val="00060F22"/>
    <w:rsid w:val="000615BB"/>
    <w:rsid w:val="000616A7"/>
    <w:rsid w:val="000617C2"/>
    <w:rsid w:val="00062B43"/>
    <w:rsid w:val="00063FB9"/>
    <w:rsid w:val="00064896"/>
    <w:rsid w:val="000654B2"/>
    <w:rsid w:val="00065568"/>
    <w:rsid w:val="00065F0C"/>
    <w:rsid w:val="000665CC"/>
    <w:rsid w:val="0006678B"/>
    <w:rsid w:val="00066F9F"/>
    <w:rsid w:val="000673BE"/>
    <w:rsid w:val="00071A54"/>
    <w:rsid w:val="0007242D"/>
    <w:rsid w:val="0007367D"/>
    <w:rsid w:val="00074038"/>
    <w:rsid w:val="00075C43"/>
    <w:rsid w:val="00075CAE"/>
    <w:rsid w:val="00076FB6"/>
    <w:rsid w:val="0007785D"/>
    <w:rsid w:val="000803FC"/>
    <w:rsid w:val="00080404"/>
    <w:rsid w:val="00080489"/>
    <w:rsid w:val="00080B93"/>
    <w:rsid w:val="00080CA4"/>
    <w:rsid w:val="000816CD"/>
    <w:rsid w:val="00081CFB"/>
    <w:rsid w:val="00082169"/>
    <w:rsid w:val="000822F9"/>
    <w:rsid w:val="00083573"/>
    <w:rsid w:val="00083C71"/>
    <w:rsid w:val="0008474B"/>
    <w:rsid w:val="000850B2"/>
    <w:rsid w:val="0008551D"/>
    <w:rsid w:val="00085EF8"/>
    <w:rsid w:val="00085F2B"/>
    <w:rsid w:val="000876EC"/>
    <w:rsid w:val="00087A93"/>
    <w:rsid w:val="0009092D"/>
    <w:rsid w:val="00090A2C"/>
    <w:rsid w:val="000912AB"/>
    <w:rsid w:val="000921B6"/>
    <w:rsid w:val="00092E4F"/>
    <w:rsid w:val="000973BB"/>
    <w:rsid w:val="0009768B"/>
    <w:rsid w:val="00097C4A"/>
    <w:rsid w:val="000A0BBC"/>
    <w:rsid w:val="000A0CAC"/>
    <w:rsid w:val="000A0F96"/>
    <w:rsid w:val="000A105C"/>
    <w:rsid w:val="000A258E"/>
    <w:rsid w:val="000A3A4C"/>
    <w:rsid w:val="000A48B0"/>
    <w:rsid w:val="000A69D3"/>
    <w:rsid w:val="000A7D4B"/>
    <w:rsid w:val="000B0362"/>
    <w:rsid w:val="000B0A97"/>
    <w:rsid w:val="000B1337"/>
    <w:rsid w:val="000B1B67"/>
    <w:rsid w:val="000B24E6"/>
    <w:rsid w:val="000B24F2"/>
    <w:rsid w:val="000B28A3"/>
    <w:rsid w:val="000B2957"/>
    <w:rsid w:val="000B3952"/>
    <w:rsid w:val="000B4FE5"/>
    <w:rsid w:val="000B5A7D"/>
    <w:rsid w:val="000B6D1D"/>
    <w:rsid w:val="000C02BE"/>
    <w:rsid w:val="000C1021"/>
    <w:rsid w:val="000C1A4F"/>
    <w:rsid w:val="000C2A6D"/>
    <w:rsid w:val="000C342C"/>
    <w:rsid w:val="000C44F6"/>
    <w:rsid w:val="000C486F"/>
    <w:rsid w:val="000C52DF"/>
    <w:rsid w:val="000C55C0"/>
    <w:rsid w:val="000C6D07"/>
    <w:rsid w:val="000C700D"/>
    <w:rsid w:val="000C73D5"/>
    <w:rsid w:val="000C7415"/>
    <w:rsid w:val="000C7E73"/>
    <w:rsid w:val="000D16F2"/>
    <w:rsid w:val="000D2270"/>
    <w:rsid w:val="000D253A"/>
    <w:rsid w:val="000D2D2E"/>
    <w:rsid w:val="000D30E7"/>
    <w:rsid w:val="000D5C00"/>
    <w:rsid w:val="000D6030"/>
    <w:rsid w:val="000D6F98"/>
    <w:rsid w:val="000D700A"/>
    <w:rsid w:val="000E045F"/>
    <w:rsid w:val="000E0627"/>
    <w:rsid w:val="000E0E55"/>
    <w:rsid w:val="000E183B"/>
    <w:rsid w:val="000E21D1"/>
    <w:rsid w:val="000E315D"/>
    <w:rsid w:val="000E3882"/>
    <w:rsid w:val="000E446D"/>
    <w:rsid w:val="000E4AB6"/>
    <w:rsid w:val="000E5BA2"/>
    <w:rsid w:val="000E5D48"/>
    <w:rsid w:val="000E675D"/>
    <w:rsid w:val="000E73F7"/>
    <w:rsid w:val="000E7895"/>
    <w:rsid w:val="000F0DE5"/>
    <w:rsid w:val="000F155E"/>
    <w:rsid w:val="000F2863"/>
    <w:rsid w:val="000F2937"/>
    <w:rsid w:val="000F2B33"/>
    <w:rsid w:val="000F2E08"/>
    <w:rsid w:val="000F3529"/>
    <w:rsid w:val="000F3AA4"/>
    <w:rsid w:val="000F4D38"/>
    <w:rsid w:val="000F4D7C"/>
    <w:rsid w:val="000F53DB"/>
    <w:rsid w:val="000F7E7F"/>
    <w:rsid w:val="00101E06"/>
    <w:rsid w:val="00102483"/>
    <w:rsid w:val="00102758"/>
    <w:rsid w:val="00102CAD"/>
    <w:rsid w:val="00103250"/>
    <w:rsid w:val="0010349C"/>
    <w:rsid w:val="001039EC"/>
    <w:rsid w:val="00103B0E"/>
    <w:rsid w:val="00103E5D"/>
    <w:rsid w:val="00104E0B"/>
    <w:rsid w:val="00107069"/>
    <w:rsid w:val="0011022D"/>
    <w:rsid w:val="00110249"/>
    <w:rsid w:val="001102B9"/>
    <w:rsid w:val="001104BB"/>
    <w:rsid w:val="00111949"/>
    <w:rsid w:val="001126A8"/>
    <w:rsid w:val="00112F55"/>
    <w:rsid w:val="00113279"/>
    <w:rsid w:val="001135B2"/>
    <w:rsid w:val="001137C3"/>
    <w:rsid w:val="00115079"/>
    <w:rsid w:val="0011570D"/>
    <w:rsid w:val="00115910"/>
    <w:rsid w:val="00115D7F"/>
    <w:rsid w:val="00115F45"/>
    <w:rsid w:val="00116416"/>
    <w:rsid w:val="001167CD"/>
    <w:rsid w:val="001169C5"/>
    <w:rsid w:val="00120010"/>
    <w:rsid w:val="00120D48"/>
    <w:rsid w:val="00120E7E"/>
    <w:rsid w:val="00122151"/>
    <w:rsid w:val="00122810"/>
    <w:rsid w:val="001228AB"/>
    <w:rsid w:val="0012425F"/>
    <w:rsid w:val="00124E6D"/>
    <w:rsid w:val="0012656D"/>
    <w:rsid w:val="00127F10"/>
    <w:rsid w:val="00130120"/>
    <w:rsid w:val="00131091"/>
    <w:rsid w:val="0013158B"/>
    <w:rsid w:val="001316AC"/>
    <w:rsid w:val="001326A6"/>
    <w:rsid w:val="00132747"/>
    <w:rsid w:val="001348ED"/>
    <w:rsid w:val="00134FC2"/>
    <w:rsid w:val="00135607"/>
    <w:rsid w:val="00135F56"/>
    <w:rsid w:val="00136107"/>
    <w:rsid w:val="0013685E"/>
    <w:rsid w:val="001376E4"/>
    <w:rsid w:val="001402FF"/>
    <w:rsid w:val="00140462"/>
    <w:rsid w:val="00140C8A"/>
    <w:rsid w:val="001415D3"/>
    <w:rsid w:val="00141725"/>
    <w:rsid w:val="00141981"/>
    <w:rsid w:val="0014239C"/>
    <w:rsid w:val="001427AB"/>
    <w:rsid w:val="001429A7"/>
    <w:rsid w:val="001436ED"/>
    <w:rsid w:val="0014384B"/>
    <w:rsid w:val="0014482A"/>
    <w:rsid w:val="00144D0A"/>
    <w:rsid w:val="00144DC9"/>
    <w:rsid w:val="00144FF9"/>
    <w:rsid w:val="00145C2F"/>
    <w:rsid w:val="0014674F"/>
    <w:rsid w:val="00146C57"/>
    <w:rsid w:val="00147DBD"/>
    <w:rsid w:val="001508CF"/>
    <w:rsid w:val="001525D8"/>
    <w:rsid w:val="00152BA7"/>
    <w:rsid w:val="001530E9"/>
    <w:rsid w:val="00153581"/>
    <w:rsid w:val="00154613"/>
    <w:rsid w:val="0015488C"/>
    <w:rsid w:val="00154AF1"/>
    <w:rsid w:val="0015530B"/>
    <w:rsid w:val="00156199"/>
    <w:rsid w:val="00156787"/>
    <w:rsid w:val="00157785"/>
    <w:rsid w:val="001603A2"/>
    <w:rsid w:val="00160630"/>
    <w:rsid w:val="0016078C"/>
    <w:rsid w:val="00160791"/>
    <w:rsid w:val="0016099C"/>
    <w:rsid w:val="00160B14"/>
    <w:rsid w:val="00160F43"/>
    <w:rsid w:val="00162392"/>
    <w:rsid w:val="001634A0"/>
    <w:rsid w:val="0016365E"/>
    <w:rsid w:val="00163B2D"/>
    <w:rsid w:val="00166478"/>
    <w:rsid w:val="001669A3"/>
    <w:rsid w:val="00166A00"/>
    <w:rsid w:val="001709A2"/>
    <w:rsid w:val="001709C9"/>
    <w:rsid w:val="00170D5D"/>
    <w:rsid w:val="00171107"/>
    <w:rsid w:val="00171508"/>
    <w:rsid w:val="0017187C"/>
    <w:rsid w:val="00171893"/>
    <w:rsid w:val="0017249B"/>
    <w:rsid w:val="001726E7"/>
    <w:rsid w:val="00174AC5"/>
    <w:rsid w:val="00174E52"/>
    <w:rsid w:val="00175B33"/>
    <w:rsid w:val="00176668"/>
    <w:rsid w:val="001777B1"/>
    <w:rsid w:val="00177882"/>
    <w:rsid w:val="001779BF"/>
    <w:rsid w:val="00177C32"/>
    <w:rsid w:val="001802FB"/>
    <w:rsid w:val="0018030B"/>
    <w:rsid w:val="0018067A"/>
    <w:rsid w:val="00182ACD"/>
    <w:rsid w:val="00182C82"/>
    <w:rsid w:val="0018337D"/>
    <w:rsid w:val="001844B5"/>
    <w:rsid w:val="001846C5"/>
    <w:rsid w:val="00184D9F"/>
    <w:rsid w:val="00184DD5"/>
    <w:rsid w:val="0018511D"/>
    <w:rsid w:val="00185EB4"/>
    <w:rsid w:val="00190402"/>
    <w:rsid w:val="00190A7B"/>
    <w:rsid w:val="00190EFE"/>
    <w:rsid w:val="00192009"/>
    <w:rsid w:val="00192479"/>
    <w:rsid w:val="0019298F"/>
    <w:rsid w:val="0019391E"/>
    <w:rsid w:val="0019394E"/>
    <w:rsid w:val="00194458"/>
    <w:rsid w:val="001948E4"/>
    <w:rsid w:val="00194D20"/>
    <w:rsid w:val="00195C6F"/>
    <w:rsid w:val="0019662C"/>
    <w:rsid w:val="0019729A"/>
    <w:rsid w:val="001A07AA"/>
    <w:rsid w:val="001A0829"/>
    <w:rsid w:val="001A0EE9"/>
    <w:rsid w:val="001A13A6"/>
    <w:rsid w:val="001A1BB7"/>
    <w:rsid w:val="001A1D43"/>
    <w:rsid w:val="001A204C"/>
    <w:rsid w:val="001A23E1"/>
    <w:rsid w:val="001A38AF"/>
    <w:rsid w:val="001A3E9D"/>
    <w:rsid w:val="001A401F"/>
    <w:rsid w:val="001A40E1"/>
    <w:rsid w:val="001A4A16"/>
    <w:rsid w:val="001A6A6E"/>
    <w:rsid w:val="001A798B"/>
    <w:rsid w:val="001B03E4"/>
    <w:rsid w:val="001B057A"/>
    <w:rsid w:val="001B0EB5"/>
    <w:rsid w:val="001B16B5"/>
    <w:rsid w:val="001B2D71"/>
    <w:rsid w:val="001B2E36"/>
    <w:rsid w:val="001B3375"/>
    <w:rsid w:val="001B4267"/>
    <w:rsid w:val="001B492D"/>
    <w:rsid w:val="001B50FB"/>
    <w:rsid w:val="001B54CF"/>
    <w:rsid w:val="001B58D9"/>
    <w:rsid w:val="001B5B75"/>
    <w:rsid w:val="001B5BEF"/>
    <w:rsid w:val="001B6E2B"/>
    <w:rsid w:val="001B76B3"/>
    <w:rsid w:val="001C0DEF"/>
    <w:rsid w:val="001C1329"/>
    <w:rsid w:val="001C1668"/>
    <w:rsid w:val="001C1952"/>
    <w:rsid w:val="001C1EA7"/>
    <w:rsid w:val="001C2336"/>
    <w:rsid w:val="001C2EE3"/>
    <w:rsid w:val="001C345F"/>
    <w:rsid w:val="001C347E"/>
    <w:rsid w:val="001C4E95"/>
    <w:rsid w:val="001C4EC0"/>
    <w:rsid w:val="001C6688"/>
    <w:rsid w:val="001C70F2"/>
    <w:rsid w:val="001C7F56"/>
    <w:rsid w:val="001D01DC"/>
    <w:rsid w:val="001D0484"/>
    <w:rsid w:val="001D0FAF"/>
    <w:rsid w:val="001D11F2"/>
    <w:rsid w:val="001D1D6B"/>
    <w:rsid w:val="001D1F29"/>
    <w:rsid w:val="001D3024"/>
    <w:rsid w:val="001D35AE"/>
    <w:rsid w:val="001D3D25"/>
    <w:rsid w:val="001D3FE5"/>
    <w:rsid w:val="001D4772"/>
    <w:rsid w:val="001D47FC"/>
    <w:rsid w:val="001D508D"/>
    <w:rsid w:val="001D5F1F"/>
    <w:rsid w:val="001D5F23"/>
    <w:rsid w:val="001D62D0"/>
    <w:rsid w:val="001D646F"/>
    <w:rsid w:val="001D64C5"/>
    <w:rsid w:val="001D684B"/>
    <w:rsid w:val="001D754B"/>
    <w:rsid w:val="001D7D89"/>
    <w:rsid w:val="001E3460"/>
    <w:rsid w:val="001E35E7"/>
    <w:rsid w:val="001E3EB0"/>
    <w:rsid w:val="001E4878"/>
    <w:rsid w:val="001E51CF"/>
    <w:rsid w:val="001E58A8"/>
    <w:rsid w:val="001E5956"/>
    <w:rsid w:val="001E6583"/>
    <w:rsid w:val="001E66D8"/>
    <w:rsid w:val="001E7352"/>
    <w:rsid w:val="001E78E6"/>
    <w:rsid w:val="001F118B"/>
    <w:rsid w:val="001F16C6"/>
    <w:rsid w:val="001F2BF4"/>
    <w:rsid w:val="001F2D22"/>
    <w:rsid w:val="001F39B3"/>
    <w:rsid w:val="001F3E3C"/>
    <w:rsid w:val="001F5582"/>
    <w:rsid w:val="001F599B"/>
    <w:rsid w:val="001F5B70"/>
    <w:rsid w:val="001F5BAF"/>
    <w:rsid w:val="001F5C6C"/>
    <w:rsid w:val="001F673C"/>
    <w:rsid w:val="001F6950"/>
    <w:rsid w:val="001F7A21"/>
    <w:rsid w:val="001F7B67"/>
    <w:rsid w:val="001F7D2C"/>
    <w:rsid w:val="0020005F"/>
    <w:rsid w:val="00200A27"/>
    <w:rsid w:val="00200E36"/>
    <w:rsid w:val="002012F3"/>
    <w:rsid w:val="00202992"/>
    <w:rsid w:val="0020316F"/>
    <w:rsid w:val="0020381B"/>
    <w:rsid w:val="0020475B"/>
    <w:rsid w:val="00205C89"/>
    <w:rsid w:val="00206C7E"/>
    <w:rsid w:val="00206FBD"/>
    <w:rsid w:val="0020702F"/>
    <w:rsid w:val="002079B7"/>
    <w:rsid w:val="00207B3D"/>
    <w:rsid w:val="00207E4C"/>
    <w:rsid w:val="00210A1B"/>
    <w:rsid w:val="00210DFF"/>
    <w:rsid w:val="002120B3"/>
    <w:rsid w:val="002122A9"/>
    <w:rsid w:val="002154CB"/>
    <w:rsid w:val="00215EC8"/>
    <w:rsid w:val="00217853"/>
    <w:rsid w:val="00217907"/>
    <w:rsid w:val="00220A23"/>
    <w:rsid w:val="002212DF"/>
    <w:rsid w:val="00221B27"/>
    <w:rsid w:val="002226DC"/>
    <w:rsid w:val="002226FE"/>
    <w:rsid w:val="00222ADB"/>
    <w:rsid w:val="00222F11"/>
    <w:rsid w:val="0022380A"/>
    <w:rsid w:val="002239B7"/>
    <w:rsid w:val="00224B21"/>
    <w:rsid w:val="0022517E"/>
    <w:rsid w:val="00225CDC"/>
    <w:rsid w:val="00225D75"/>
    <w:rsid w:val="00226BC8"/>
    <w:rsid w:val="00227048"/>
    <w:rsid w:val="002273ED"/>
    <w:rsid w:val="00227936"/>
    <w:rsid w:val="00231C48"/>
    <w:rsid w:val="00232C0A"/>
    <w:rsid w:val="0023381E"/>
    <w:rsid w:val="00234087"/>
    <w:rsid w:val="002355FB"/>
    <w:rsid w:val="00236678"/>
    <w:rsid w:val="00236EF3"/>
    <w:rsid w:val="00237B91"/>
    <w:rsid w:val="00237C02"/>
    <w:rsid w:val="00240C61"/>
    <w:rsid w:val="00240F1B"/>
    <w:rsid w:val="00240FE5"/>
    <w:rsid w:val="00241030"/>
    <w:rsid w:val="00241A28"/>
    <w:rsid w:val="00241AC8"/>
    <w:rsid w:val="0024215A"/>
    <w:rsid w:val="00243060"/>
    <w:rsid w:val="0024343C"/>
    <w:rsid w:val="00243AFE"/>
    <w:rsid w:val="00243D89"/>
    <w:rsid w:val="002445B2"/>
    <w:rsid w:val="00246166"/>
    <w:rsid w:val="002461CC"/>
    <w:rsid w:val="002465BD"/>
    <w:rsid w:val="00246964"/>
    <w:rsid w:val="00246AF8"/>
    <w:rsid w:val="0024700E"/>
    <w:rsid w:val="00247399"/>
    <w:rsid w:val="00247C63"/>
    <w:rsid w:val="00250912"/>
    <w:rsid w:val="00250DE4"/>
    <w:rsid w:val="0025185A"/>
    <w:rsid w:val="002524E7"/>
    <w:rsid w:val="00253ADB"/>
    <w:rsid w:val="00254833"/>
    <w:rsid w:val="00254F27"/>
    <w:rsid w:val="002554CB"/>
    <w:rsid w:val="00255FA0"/>
    <w:rsid w:val="002578CD"/>
    <w:rsid w:val="00257E8C"/>
    <w:rsid w:val="00260138"/>
    <w:rsid w:val="00260771"/>
    <w:rsid w:val="00260C46"/>
    <w:rsid w:val="00260C4A"/>
    <w:rsid w:val="00261A6E"/>
    <w:rsid w:val="00261F0A"/>
    <w:rsid w:val="00262267"/>
    <w:rsid w:val="00263F90"/>
    <w:rsid w:val="0026417D"/>
    <w:rsid w:val="00264A28"/>
    <w:rsid w:val="00265098"/>
    <w:rsid w:val="00265673"/>
    <w:rsid w:val="00265A2A"/>
    <w:rsid w:val="00265E93"/>
    <w:rsid w:val="002660CB"/>
    <w:rsid w:val="0026664D"/>
    <w:rsid w:val="002708B3"/>
    <w:rsid w:val="002711C5"/>
    <w:rsid w:val="0027124F"/>
    <w:rsid w:val="002714CC"/>
    <w:rsid w:val="0027153F"/>
    <w:rsid w:val="00271F7F"/>
    <w:rsid w:val="00272F78"/>
    <w:rsid w:val="00273649"/>
    <w:rsid w:val="00273EAD"/>
    <w:rsid w:val="002744C2"/>
    <w:rsid w:val="0027456D"/>
    <w:rsid w:val="00274666"/>
    <w:rsid w:val="00275721"/>
    <w:rsid w:val="00275C1F"/>
    <w:rsid w:val="00275DCD"/>
    <w:rsid w:val="00276729"/>
    <w:rsid w:val="00276879"/>
    <w:rsid w:val="002777A1"/>
    <w:rsid w:val="00280992"/>
    <w:rsid w:val="00281860"/>
    <w:rsid w:val="00282D29"/>
    <w:rsid w:val="00282F5C"/>
    <w:rsid w:val="00283086"/>
    <w:rsid w:val="00283F4D"/>
    <w:rsid w:val="0028416A"/>
    <w:rsid w:val="00284438"/>
    <w:rsid w:val="0028517B"/>
    <w:rsid w:val="002851D9"/>
    <w:rsid w:val="0028559C"/>
    <w:rsid w:val="0028576D"/>
    <w:rsid w:val="00285C4E"/>
    <w:rsid w:val="00285F23"/>
    <w:rsid w:val="00286075"/>
    <w:rsid w:val="00286124"/>
    <w:rsid w:val="00286781"/>
    <w:rsid w:val="00286DD5"/>
    <w:rsid w:val="00286EB7"/>
    <w:rsid w:val="002871BA"/>
    <w:rsid w:val="00290A49"/>
    <w:rsid w:val="002912D9"/>
    <w:rsid w:val="002923E5"/>
    <w:rsid w:val="00292934"/>
    <w:rsid w:val="0029375A"/>
    <w:rsid w:val="00293A45"/>
    <w:rsid w:val="0029463D"/>
    <w:rsid w:val="00294CB7"/>
    <w:rsid w:val="00296741"/>
    <w:rsid w:val="00296FB9"/>
    <w:rsid w:val="00297152"/>
    <w:rsid w:val="00297451"/>
    <w:rsid w:val="0029785B"/>
    <w:rsid w:val="00297DBF"/>
    <w:rsid w:val="002A02C1"/>
    <w:rsid w:val="002A03D8"/>
    <w:rsid w:val="002A0FF2"/>
    <w:rsid w:val="002A1206"/>
    <w:rsid w:val="002A25A4"/>
    <w:rsid w:val="002A26CF"/>
    <w:rsid w:val="002A33DA"/>
    <w:rsid w:val="002A3C39"/>
    <w:rsid w:val="002A3DE5"/>
    <w:rsid w:val="002A5A0B"/>
    <w:rsid w:val="002A5A1A"/>
    <w:rsid w:val="002A5A1E"/>
    <w:rsid w:val="002A5B7F"/>
    <w:rsid w:val="002A6249"/>
    <w:rsid w:val="002A633B"/>
    <w:rsid w:val="002A7564"/>
    <w:rsid w:val="002A7860"/>
    <w:rsid w:val="002A7911"/>
    <w:rsid w:val="002A7AE4"/>
    <w:rsid w:val="002B0250"/>
    <w:rsid w:val="002B0CF0"/>
    <w:rsid w:val="002B0D4D"/>
    <w:rsid w:val="002B10C9"/>
    <w:rsid w:val="002B1F01"/>
    <w:rsid w:val="002B2F7C"/>
    <w:rsid w:val="002B3087"/>
    <w:rsid w:val="002B3287"/>
    <w:rsid w:val="002B3532"/>
    <w:rsid w:val="002B38C3"/>
    <w:rsid w:val="002B3E52"/>
    <w:rsid w:val="002B3E5A"/>
    <w:rsid w:val="002B3F23"/>
    <w:rsid w:val="002B4C58"/>
    <w:rsid w:val="002B6075"/>
    <w:rsid w:val="002B6B61"/>
    <w:rsid w:val="002B7840"/>
    <w:rsid w:val="002B7DAB"/>
    <w:rsid w:val="002B7DED"/>
    <w:rsid w:val="002C0241"/>
    <w:rsid w:val="002C0E7B"/>
    <w:rsid w:val="002C140B"/>
    <w:rsid w:val="002C1ECF"/>
    <w:rsid w:val="002C25C1"/>
    <w:rsid w:val="002C3914"/>
    <w:rsid w:val="002C3B9C"/>
    <w:rsid w:val="002C3E5A"/>
    <w:rsid w:val="002C42FC"/>
    <w:rsid w:val="002C5146"/>
    <w:rsid w:val="002C52FF"/>
    <w:rsid w:val="002C6612"/>
    <w:rsid w:val="002C6BE0"/>
    <w:rsid w:val="002C714B"/>
    <w:rsid w:val="002C76A4"/>
    <w:rsid w:val="002C7A77"/>
    <w:rsid w:val="002C7B10"/>
    <w:rsid w:val="002D0634"/>
    <w:rsid w:val="002D1977"/>
    <w:rsid w:val="002D1AB2"/>
    <w:rsid w:val="002D1D4B"/>
    <w:rsid w:val="002D25C2"/>
    <w:rsid w:val="002D260C"/>
    <w:rsid w:val="002D26CC"/>
    <w:rsid w:val="002D3AF5"/>
    <w:rsid w:val="002D4EB6"/>
    <w:rsid w:val="002D5BE7"/>
    <w:rsid w:val="002D6482"/>
    <w:rsid w:val="002D683D"/>
    <w:rsid w:val="002D6ABD"/>
    <w:rsid w:val="002D7485"/>
    <w:rsid w:val="002E058A"/>
    <w:rsid w:val="002E0850"/>
    <w:rsid w:val="002E0BFE"/>
    <w:rsid w:val="002E13C2"/>
    <w:rsid w:val="002E2024"/>
    <w:rsid w:val="002E2296"/>
    <w:rsid w:val="002E26C7"/>
    <w:rsid w:val="002E2920"/>
    <w:rsid w:val="002E2E35"/>
    <w:rsid w:val="002E4089"/>
    <w:rsid w:val="002E42B7"/>
    <w:rsid w:val="002E43A6"/>
    <w:rsid w:val="002E47EC"/>
    <w:rsid w:val="002E56AA"/>
    <w:rsid w:val="002E57A3"/>
    <w:rsid w:val="002F129C"/>
    <w:rsid w:val="002F12A3"/>
    <w:rsid w:val="002F347D"/>
    <w:rsid w:val="002F362E"/>
    <w:rsid w:val="002F3BE0"/>
    <w:rsid w:val="002F3FE3"/>
    <w:rsid w:val="002F4A16"/>
    <w:rsid w:val="002F55FE"/>
    <w:rsid w:val="002F5659"/>
    <w:rsid w:val="002F5A4E"/>
    <w:rsid w:val="002F5CE8"/>
    <w:rsid w:val="002F662F"/>
    <w:rsid w:val="002F701C"/>
    <w:rsid w:val="002F732C"/>
    <w:rsid w:val="0030056A"/>
    <w:rsid w:val="0030180A"/>
    <w:rsid w:val="00302016"/>
    <w:rsid w:val="003030DB"/>
    <w:rsid w:val="003031E6"/>
    <w:rsid w:val="00304AB5"/>
    <w:rsid w:val="00304FBB"/>
    <w:rsid w:val="003057B3"/>
    <w:rsid w:val="00306C4E"/>
    <w:rsid w:val="00306F0F"/>
    <w:rsid w:val="00307A85"/>
    <w:rsid w:val="00310A59"/>
    <w:rsid w:val="00311D9E"/>
    <w:rsid w:val="00311F86"/>
    <w:rsid w:val="00311F9C"/>
    <w:rsid w:val="0031256E"/>
    <w:rsid w:val="00313183"/>
    <w:rsid w:val="00313625"/>
    <w:rsid w:val="003144E8"/>
    <w:rsid w:val="00316089"/>
    <w:rsid w:val="00316123"/>
    <w:rsid w:val="003167D8"/>
    <w:rsid w:val="00317C07"/>
    <w:rsid w:val="00320A82"/>
    <w:rsid w:val="00321C63"/>
    <w:rsid w:val="003221B0"/>
    <w:rsid w:val="0032272B"/>
    <w:rsid w:val="0032282A"/>
    <w:rsid w:val="003234F5"/>
    <w:rsid w:val="00323AC8"/>
    <w:rsid w:val="00324167"/>
    <w:rsid w:val="003247B1"/>
    <w:rsid w:val="00325208"/>
    <w:rsid w:val="00325414"/>
    <w:rsid w:val="00325C3A"/>
    <w:rsid w:val="00325EB0"/>
    <w:rsid w:val="0032601C"/>
    <w:rsid w:val="003260F9"/>
    <w:rsid w:val="003268E0"/>
    <w:rsid w:val="00326B9F"/>
    <w:rsid w:val="00326CB1"/>
    <w:rsid w:val="0032714F"/>
    <w:rsid w:val="00327C74"/>
    <w:rsid w:val="0033050C"/>
    <w:rsid w:val="003308F6"/>
    <w:rsid w:val="003315DF"/>
    <w:rsid w:val="003324D6"/>
    <w:rsid w:val="00332C48"/>
    <w:rsid w:val="0033444D"/>
    <w:rsid w:val="00334A87"/>
    <w:rsid w:val="003356D0"/>
    <w:rsid w:val="0033596A"/>
    <w:rsid w:val="00335A08"/>
    <w:rsid w:val="00335B99"/>
    <w:rsid w:val="00337711"/>
    <w:rsid w:val="0033778A"/>
    <w:rsid w:val="00340B53"/>
    <w:rsid w:val="00341EB7"/>
    <w:rsid w:val="003425D0"/>
    <w:rsid w:val="003429A1"/>
    <w:rsid w:val="00343E14"/>
    <w:rsid w:val="00344865"/>
    <w:rsid w:val="00344889"/>
    <w:rsid w:val="00344C8E"/>
    <w:rsid w:val="00344C8F"/>
    <w:rsid w:val="00344CD8"/>
    <w:rsid w:val="003454D8"/>
    <w:rsid w:val="00346473"/>
    <w:rsid w:val="00346FA3"/>
    <w:rsid w:val="003472FE"/>
    <w:rsid w:val="003475EE"/>
    <w:rsid w:val="0034778E"/>
    <w:rsid w:val="00350201"/>
    <w:rsid w:val="003504CA"/>
    <w:rsid w:val="00350929"/>
    <w:rsid w:val="00350B4B"/>
    <w:rsid w:val="00350E86"/>
    <w:rsid w:val="003514A5"/>
    <w:rsid w:val="00351916"/>
    <w:rsid w:val="00352A3E"/>
    <w:rsid w:val="00353371"/>
    <w:rsid w:val="003535BA"/>
    <w:rsid w:val="00353CC3"/>
    <w:rsid w:val="00353EE9"/>
    <w:rsid w:val="00354668"/>
    <w:rsid w:val="003575D8"/>
    <w:rsid w:val="00357E88"/>
    <w:rsid w:val="00360176"/>
    <w:rsid w:val="003602CD"/>
    <w:rsid w:val="003612A3"/>
    <w:rsid w:val="00361506"/>
    <w:rsid w:val="00362E4B"/>
    <w:rsid w:val="00363508"/>
    <w:rsid w:val="00363C6C"/>
    <w:rsid w:val="00364A08"/>
    <w:rsid w:val="00364AC6"/>
    <w:rsid w:val="00366B4B"/>
    <w:rsid w:val="00367598"/>
    <w:rsid w:val="003679DF"/>
    <w:rsid w:val="003703B5"/>
    <w:rsid w:val="0037041F"/>
    <w:rsid w:val="0037068B"/>
    <w:rsid w:val="00371152"/>
    <w:rsid w:val="00371485"/>
    <w:rsid w:val="00371635"/>
    <w:rsid w:val="00371D32"/>
    <w:rsid w:val="00371DEC"/>
    <w:rsid w:val="003735D3"/>
    <w:rsid w:val="00373733"/>
    <w:rsid w:val="00373EA2"/>
    <w:rsid w:val="00373F20"/>
    <w:rsid w:val="00374649"/>
    <w:rsid w:val="00374AF0"/>
    <w:rsid w:val="00374B08"/>
    <w:rsid w:val="00375F06"/>
    <w:rsid w:val="003761BB"/>
    <w:rsid w:val="0037702F"/>
    <w:rsid w:val="003778FE"/>
    <w:rsid w:val="003809FA"/>
    <w:rsid w:val="00380E05"/>
    <w:rsid w:val="00380E6E"/>
    <w:rsid w:val="0038128D"/>
    <w:rsid w:val="00382374"/>
    <w:rsid w:val="00382733"/>
    <w:rsid w:val="0038485B"/>
    <w:rsid w:val="003854DE"/>
    <w:rsid w:val="00385B4A"/>
    <w:rsid w:val="0038603B"/>
    <w:rsid w:val="00390B0F"/>
    <w:rsid w:val="00391C56"/>
    <w:rsid w:val="00391CBC"/>
    <w:rsid w:val="00391EC2"/>
    <w:rsid w:val="00392859"/>
    <w:rsid w:val="003937A0"/>
    <w:rsid w:val="00393D12"/>
    <w:rsid w:val="00393D57"/>
    <w:rsid w:val="003946DF"/>
    <w:rsid w:val="00394FCE"/>
    <w:rsid w:val="003950F0"/>
    <w:rsid w:val="00395170"/>
    <w:rsid w:val="00395315"/>
    <w:rsid w:val="00395A8D"/>
    <w:rsid w:val="003963B6"/>
    <w:rsid w:val="00396A38"/>
    <w:rsid w:val="00396DE4"/>
    <w:rsid w:val="0039783B"/>
    <w:rsid w:val="00397984"/>
    <w:rsid w:val="003A0E04"/>
    <w:rsid w:val="003A1A0C"/>
    <w:rsid w:val="003A1D8F"/>
    <w:rsid w:val="003A2036"/>
    <w:rsid w:val="003A383C"/>
    <w:rsid w:val="003A3F78"/>
    <w:rsid w:val="003A5FFD"/>
    <w:rsid w:val="003A6081"/>
    <w:rsid w:val="003A6A61"/>
    <w:rsid w:val="003A6E06"/>
    <w:rsid w:val="003A70E8"/>
    <w:rsid w:val="003A7119"/>
    <w:rsid w:val="003B0401"/>
    <w:rsid w:val="003B3F5D"/>
    <w:rsid w:val="003B40A0"/>
    <w:rsid w:val="003B4576"/>
    <w:rsid w:val="003B5FD1"/>
    <w:rsid w:val="003C12BD"/>
    <w:rsid w:val="003C15E0"/>
    <w:rsid w:val="003C17C1"/>
    <w:rsid w:val="003C1D0B"/>
    <w:rsid w:val="003C23D4"/>
    <w:rsid w:val="003C2FF9"/>
    <w:rsid w:val="003C4621"/>
    <w:rsid w:val="003C468B"/>
    <w:rsid w:val="003C4767"/>
    <w:rsid w:val="003C4F0F"/>
    <w:rsid w:val="003C4FFB"/>
    <w:rsid w:val="003D0AD9"/>
    <w:rsid w:val="003D0AF5"/>
    <w:rsid w:val="003D0C6F"/>
    <w:rsid w:val="003D1365"/>
    <w:rsid w:val="003D2458"/>
    <w:rsid w:val="003D30C5"/>
    <w:rsid w:val="003D5220"/>
    <w:rsid w:val="003D5C65"/>
    <w:rsid w:val="003D6149"/>
    <w:rsid w:val="003D6E6D"/>
    <w:rsid w:val="003D78C1"/>
    <w:rsid w:val="003D7CDB"/>
    <w:rsid w:val="003E0330"/>
    <w:rsid w:val="003E084F"/>
    <w:rsid w:val="003E08C2"/>
    <w:rsid w:val="003E15EA"/>
    <w:rsid w:val="003E1664"/>
    <w:rsid w:val="003E29B9"/>
    <w:rsid w:val="003E3151"/>
    <w:rsid w:val="003E4AC8"/>
    <w:rsid w:val="003E5133"/>
    <w:rsid w:val="003E52F0"/>
    <w:rsid w:val="003E5732"/>
    <w:rsid w:val="003E63A9"/>
    <w:rsid w:val="003E684F"/>
    <w:rsid w:val="003E7164"/>
    <w:rsid w:val="003E75DF"/>
    <w:rsid w:val="003E7A51"/>
    <w:rsid w:val="003E7B08"/>
    <w:rsid w:val="003E7D01"/>
    <w:rsid w:val="003F1BCD"/>
    <w:rsid w:val="003F3D97"/>
    <w:rsid w:val="003F3EE3"/>
    <w:rsid w:val="003F41AA"/>
    <w:rsid w:val="003F5300"/>
    <w:rsid w:val="003F59B9"/>
    <w:rsid w:val="003F59F4"/>
    <w:rsid w:val="003F5B38"/>
    <w:rsid w:val="003F675D"/>
    <w:rsid w:val="003F67D8"/>
    <w:rsid w:val="003F70A0"/>
    <w:rsid w:val="003F7F86"/>
    <w:rsid w:val="0040085A"/>
    <w:rsid w:val="0040121F"/>
    <w:rsid w:val="00401FD7"/>
    <w:rsid w:val="00402C66"/>
    <w:rsid w:val="0040317C"/>
    <w:rsid w:val="00403A42"/>
    <w:rsid w:val="004042F7"/>
    <w:rsid w:val="00404D98"/>
    <w:rsid w:val="004055A9"/>
    <w:rsid w:val="00405B2C"/>
    <w:rsid w:val="0040615E"/>
    <w:rsid w:val="00407093"/>
    <w:rsid w:val="00407DDA"/>
    <w:rsid w:val="00410323"/>
    <w:rsid w:val="00410E23"/>
    <w:rsid w:val="00410FD6"/>
    <w:rsid w:val="0041146A"/>
    <w:rsid w:val="004128AA"/>
    <w:rsid w:val="0041345E"/>
    <w:rsid w:val="0041390D"/>
    <w:rsid w:val="00413E66"/>
    <w:rsid w:val="00413FA8"/>
    <w:rsid w:val="00414B37"/>
    <w:rsid w:val="00414E2C"/>
    <w:rsid w:val="004154CF"/>
    <w:rsid w:val="00415712"/>
    <w:rsid w:val="00415820"/>
    <w:rsid w:val="0041634D"/>
    <w:rsid w:val="004166A8"/>
    <w:rsid w:val="004168DB"/>
    <w:rsid w:val="0041757B"/>
    <w:rsid w:val="0042002D"/>
    <w:rsid w:val="004202EB"/>
    <w:rsid w:val="004208D7"/>
    <w:rsid w:val="00420A0F"/>
    <w:rsid w:val="00420F20"/>
    <w:rsid w:val="004218D0"/>
    <w:rsid w:val="00421F1A"/>
    <w:rsid w:val="004236B6"/>
    <w:rsid w:val="00425270"/>
    <w:rsid w:val="00425DBA"/>
    <w:rsid w:val="00426B80"/>
    <w:rsid w:val="00426BEA"/>
    <w:rsid w:val="00427660"/>
    <w:rsid w:val="0042797F"/>
    <w:rsid w:val="004279C9"/>
    <w:rsid w:val="00427C7C"/>
    <w:rsid w:val="00430525"/>
    <w:rsid w:val="00430A81"/>
    <w:rsid w:val="00431390"/>
    <w:rsid w:val="004325EC"/>
    <w:rsid w:val="00432D4F"/>
    <w:rsid w:val="0043370F"/>
    <w:rsid w:val="00433ABA"/>
    <w:rsid w:val="004346A0"/>
    <w:rsid w:val="00436916"/>
    <w:rsid w:val="00437D1F"/>
    <w:rsid w:val="004410FC"/>
    <w:rsid w:val="00442092"/>
    <w:rsid w:val="00442648"/>
    <w:rsid w:val="0044271E"/>
    <w:rsid w:val="00442D07"/>
    <w:rsid w:val="00443787"/>
    <w:rsid w:val="0044406D"/>
    <w:rsid w:val="00445411"/>
    <w:rsid w:val="0044663F"/>
    <w:rsid w:val="00446AD9"/>
    <w:rsid w:val="00446CE0"/>
    <w:rsid w:val="004476CF"/>
    <w:rsid w:val="00450D4D"/>
    <w:rsid w:val="00452A66"/>
    <w:rsid w:val="00452CB1"/>
    <w:rsid w:val="00453135"/>
    <w:rsid w:val="00453F08"/>
    <w:rsid w:val="00454E2C"/>
    <w:rsid w:val="004554D8"/>
    <w:rsid w:val="00456798"/>
    <w:rsid w:val="004574F3"/>
    <w:rsid w:val="004605A4"/>
    <w:rsid w:val="00460B07"/>
    <w:rsid w:val="0046304B"/>
    <w:rsid w:val="0046398A"/>
    <w:rsid w:val="00464112"/>
    <w:rsid w:val="00464A02"/>
    <w:rsid w:val="00465792"/>
    <w:rsid w:val="00465CFF"/>
    <w:rsid w:val="00470032"/>
    <w:rsid w:val="0047121A"/>
    <w:rsid w:val="00471DAC"/>
    <w:rsid w:val="004736BC"/>
    <w:rsid w:val="00473A32"/>
    <w:rsid w:val="00474BFA"/>
    <w:rsid w:val="00474D60"/>
    <w:rsid w:val="00475951"/>
    <w:rsid w:val="00475CFA"/>
    <w:rsid w:val="00476559"/>
    <w:rsid w:val="0047708D"/>
    <w:rsid w:val="0047732A"/>
    <w:rsid w:val="004773CA"/>
    <w:rsid w:val="00480A2E"/>
    <w:rsid w:val="00480DFF"/>
    <w:rsid w:val="00481E33"/>
    <w:rsid w:val="0048398B"/>
    <w:rsid w:val="0048413B"/>
    <w:rsid w:val="00484D46"/>
    <w:rsid w:val="004854D7"/>
    <w:rsid w:val="00486B51"/>
    <w:rsid w:val="00487230"/>
    <w:rsid w:val="00487366"/>
    <w:rsid w:val="00487D1F"/>
    <w:rsid w:val="004907D7"/>
    <w:rsid w:val="00490CA9"/>
    <w:rsid w:val="00491584"/>
    <w:rsid w:val="004928C9"/>
    <w:rsid w:val="004931D4"/>
    <w:rsid w:val="004932A3"/>
    <w:rsid w:val="00493824"/>
    <w:rsid w:val="00493BCC"/>
    <w:rsid w:val="004949C2"/>
    <w:rsid w:val="00496251"/>
    <w:rsid w:val="004964EF"/>
    <w:rsid w:val="0049676D"/>
    <w:rsid w:val="00496D66"/>
    <w:rsid w:val="00497302"/>
    <w:rsid w:val="00497B0D"/>
    <w:rsid w:val="004A1830"/>
    <w:rsid w:val="004A1FA5"/>
    <w:rsid w:val="004A2317"/>
    <w:rsid w:val="004A4399"/>
    <w:rsid w:val="004A5736"/>
    <w:rsid w:val="004A65A4"/>
    <w:rsid w:val="004A6D8D"/>
    <w:rsid w:val="004A75AC"/>
    <w:rsid w:val="004A7AE9"/>
    <w:rsid w:val="004A7BA4"/>
    <w:rsid w:val="004B0527"/>
    <w:rsid w:val="004B1FD5"/>
    <w:rsid w:val="004B2094"/>
    <w:rsid w:val="004B2165"/>
    <w:rsid w:val="004B24A0"/>
    <w:rsid w:val="004B4627"/>
    <w:rsid w:val="004B5DBE"/>
    <w:rsid w:val="004B67B9"/>
    <w:rsid w:val="004B71F6"/>
    <w:rsid w:val="004B7422"/>
    <w:rsid w:val="004B7F1C"/>
    <w:rsid w:val="004B7F4B"/>
    <w:rsid w:val="004C13B2"/>
    <w:rsid w:val="004C2DF5"/>
    <w:rsid w:val="004C3B9F"/>
    <w:rsid w:val="004C3D0E"/>
    <w:rsid w:val="004C3D83"/>
    <w:rsid w:val="004C45A5"/>
    <w:rsid w:val="004C495F"/>
    <w:rsid w:val="004C4CBE"/>
    <w:rsid w:val="004C6779"/>
    <w:rsid w:val="004C6D82"/>
    <w:rsid w:val="004C6D8F"/>
    <w:rsid w:val="004C7650"/>
    <w:rsid w:val="004D03C7"/>
    <w:rsid w:val="004D069F"/>
    <w:rsid w:val="004D16FA"/>
    <w:rsid w:val="004D1A69"/>
    <w:rsid w:val="004D1EC4"/>
    <w:rsid w:val="004D1EEF"/>
    <w:rsid w:val="004D26DB"/>
    <w:rsid w:val="004D3206"/>
    <w:rsid w:val="004D34FB"/>
    <w:rsid w:val="004D3A57"/>
    <w:rsid w:val="004D3D3D"/>
    <w:rsid w:val="004D4E20"/>
    <w:rsid w:val="004D4FAE"/>
    <w:rsid w:val="004D569E"/>
    <w:rsid w:val="004D5A20"/>
    <w:rsid w:val="004D66C3"/>
    <w:rsid w:val="004D721D"/>
    <w:rsid w:val="004D77B8"/>
    <w:rsid w:val="004E052C"/>
    <w:rsid w:val="004E2806"/>
    <w:rsid w:val="004E3965"/>
    <w:rsid w:val="004E5A4C"/>
    <w:rsid w:val="004E616F"/>
    <w:rsid w:val="004E7C44"/>
    <w:rsid w:val="004F064F"/>
    <w:rsid w:val="004F0CB0"/>
    <w:rsid w:val="004F271F"/>
    <w:rsid w:val="004F33E4"/>
    <w:rsid w:val="004F3813"/>
    <w:rsid w:val="004F3ED3"/>
    <w:rsid w:val="004F40F4"/>
    <w:rsid w:val="004F411C"/>
    <w:rsid w:val="004F486B"/>
    <w:rsid w:val="004F5133"/>
    <w:rsid w:val="004F57D2"/>
    <w:rsid w:val="004F7433"/>
    <w:rsid w:val="004F77C3"/>
    <w:rsid w:val="004F7F06"/>
    <w:rsid w:val="005001F9"/>
    <w:rsid w:val="005014AD"/>
    <w:rsid w:val="0050168C"/>
    <w:rsid w:val="00502A16"/>
    <w:rsid w:val="00503124"/>
    <w:rsid w:val="00503CBB"/>
    <w:rsid w:val="00505CD1"/>
    <w:rsid w:val="005063A0"/>
    <w:rsid w:val="00507A7F"/>
    <w:rsid w:val="00510710"/>
    <w:rsid w:val="00511528"/>
    <w:rsid w:val="00511E31"/>
    <w:rsid w:val="00512826"/>
    <w:rsid w:val="00513D07"/>
    <w:rsid w:val="00514690"/>
    <w:rsid w:val="00514946"/>
    <w:rsid w:val="00514A0F"/>
    <w:rsid w:val="00515034"/>
    <w:rsid w:val="0051508D"/>
    <w:rsid w:val="00515200"/>
    <w:rsid w:val="00515D1C"/>
    <w:rsid w:val="00515DA1"/>
    <w:rsid w:val="00517989"/>
    <w:rsid w:val="00517DAC"/>
    <w:rsid w:val="0052042F"/>
    <w:rsid w:val="0052096A"/>
    <w:rsid w:val="00520B5B"/>
    <w:rsid w:val="00521F1E"/>
    <w:rsid w:val="00522CFC"/>
    <w:rsid w:val="00522D71"/>
    <w:rsid w:val="00524099"/>
    <w:rsid w:val="0052559B"/>
    <w:rsid w:val="00525E54"/>
    <w:rsid w:val="0052656B"/>
    <w:rsid w:val="00526D0F"/>
    <w:rsid w:val="00527400"/>
    <w:rsid w:val="00530270"/>
    <w:rsid w:val="00530753"/>
    <w:rsid w:val="005309AD"/>
    <w:rsid w:val="005318FB"/>
    <w:rsid w:val="00531FC0"/>
    <w:rsid w:val="005332B4"/>
    <w:rsid w:val="005339EB"/>
    <w:rsid w:val="00533A01"/>
    <w:rsid w:val="005345CD"/>
    <w:rsid w:val="00534B82"/>
    <w:rsid w:val="00534CD3"/>
    <w:rsid w:val="0053547C"/>
    <w:rsid w:val="005354CE"/>
    <w:rsid w:val="00535C35"/>
    <w:rsid w:val="00535D68"/>
    <w:rsid w:val="00535DC6"/>
    <w:rsid w:val="00535F67"/>
    <w:rsid w:val="00535F95"/>
    <w:rsid w:val="005366A8"/>
    <w:rsid w:val="00536F9E"/>
    <w:rsid w:val="005404F7"/>
    <w:rsid w:val="00540A02"/>
    <w:rsid w:val="00540D6A"/>
    <w:rsid w:val="005413EB"/>
    <w:rsid w:val="005425B0"/>
    <w:rsid w:val="00542E4E"/>
    <w:rsid w:val="00542F85"/>
    <w:rsid w:val="00543FFD"/>
    <w:rsid w:val="005442AE"/>
    <w:rsid w:val="005454DC"/>
    <w:rsid w:val="00545769"/>
    <w:rsid w:val="0054606C"/>
    <w:rsid w:val="0054612C"/>
    <w:rsid w:val="005461C7"/>
    <w:rsid w:val="00547C40"/>
    <w:rsid w:val="00551E48"/>
    <w:rsid w:val="0055210B"/>
    <w:rsid w:val="005528E7"/>
    <w:rsid w:val="005534CF"/>
    <w:rsid w:val="00553944"/>
    <w:rsid w:val="00553DFC"/>
    <w:rsid w:val="00553FC8"/>
    <w:rsid w:val="005543CF"/>
    <w:rsid w:val="005559D9"/>
    <w:rsid w:val="00555E6A"/>
    <w:rsid w:val="005604A4"/>
    <w:rsid w:val="005605F1"/>
    <w:rsid w:val="00561036"/>
    <w:rsid w:val="00561123"/>
    <w:rsid w:val="00561612"/>
    <w:rsid w:val="00562366"/>
    <w:rsid w:val="0056256A"/>
    <w:rsid w:val="00563DD3"/>
    <w:rsid w:val="00563FCD"/>
    <w:rsid w:val="00564D05"/>
    <w:rsid w:val="0056519B"/>
    <w:rsid w:val="005652BF"/>
    <w:rsid w:val="005658EC"/>
    <w:rsid w:val="00565B31"/>
    <w:rsid w:val="00565D51"/>
    <w:rsid w:val="00566F0C"/>
    <w:rsid w:val="00570193"/>
    <w:rsid w:val="00570D6C"/>
    <w:rsid w:val="00571747"/>
    <w:rsid w:val="00573704"/>
    <w:rsid w:val="005737F1"/>
    <w:rsid w:val="00573B1B"/>
    <w:rsid w:val="00573BAB"/>
    <w:rsid w:val="005740D2"/>
    <w:rsid w:val="00574326"/>
    <w:rsid w:val="00575017"/>
    <w:rsid w:val="00575ECE"/>
    <w:rsid w:val="00577591"/>
    <w:rsid w:val="005778B4"/>
    <w:rsid w:val="0058001B"/>
    <w:rsid w:val="00580FB1"/>
    <w:rsid w:val="0058205E"/>
    <w:rsid w:val="0058284B"/>
    <w:rsid w:val="00582F57"/>
    <w:rsid w:val="00583066"/>
    <w:rsid w:val="005832C7"/>
    <w:rsid w:val="00583B2A"/>
    <w:rsid w:val="00583EFC"/>
    <w:rsid w:val="00584881"/>
    <w:rsid w:val="00585D72"/>
    <w:rsid w:val="00586B96"/>
    <w:rsid w:val="00587AA9"/>
    <w:rsid w:val="00587F14"/>
    <w:rsid w:val="0059012C"/>
    <w:rsid w:val="00590900"/>
    <w:rsid w:val="005913A3"/>
    <w:rsid w:val="005914ED"/>
    <w:rsid w:val="005931F6"/>
    <w:rsid w:val="0059330E"/>
    <w:rsid w:val="005939F1"/>
    <w:rsid w:val="00594279"/>
    <w:rsid w:val="005947FE"/>
    <w:rsid w:val="00594B13"/>
    <w:rsid w:val="00595042"/>
    <w:rsid w:val="005953BA"/>
    <w:rsid w:val="00595BDF"/>
    <w:rsid w:val="0059653D"/>
    <w:rsid w:val="0059671F"/>
    <w:rsid w:val="00596DE2"/>
    <w:rsid w:val="00597008"/>
    <w:rsid w:val="00597E77"/>
    <w:rsid w:val="005A0C4E"/>
    <w:rsid w:val="005A0DA6"/>
    <w:rsid w:val="005A19C4"/>
    <w:rsid w:val="005A1CC2"/>
    <w:rsid w:val="005A24FE"/>
    <w:rsid w:val="005A25A0"/>
    <w:rsid w:val="005A29B2"/>
    <w:rsid w:val="005A3041"/>
    <w:rsid w:val="005A3EA2"/>
    <w:rsid w:val="005A3F4C"/>
    <w:rsid w:val="005A4062"/>
    <w:rsid w:val="005A44C9"/>
    <w:rsid w:val="005A452C"/>
    <w:rsid w:val="005A54D1"/>
    <w:rsid w:val="005A5DCB"/>
    <w:rsid w:val="005A70DF"/>
    <w:rsid w:val="005A73BB"/>
    <w:rsid w:val="005A75E7"/>
    <w:rsid w:val="005A7EDB"/>
    <w:rsid w:val="005A7F70"/>
    <w:rsid w:val="005B05F7"/>
    <w:rsid w:val="005B1710"/>
    <w:rsid w:val="005B3B8C"/>
    <w:rsid w:val="005B3E11"/>
    <w:rsid w:val="005B4C9C"/>
    <w:rsid w:val="005B4D54"/>
    <w:rsid w:val="005B52C1"/>
    <w:rsid w:val="005B5EE3"/>
    <w:rsid w:val="005B6337"/>
    <w:rsid w:val="005B70B3"/>
    <w:rsid w:val="005B70D6"/>
    <w:rsid w:val="005B72A4"/>
    <w:rsid w:val="005C054A"/>
    <w:rsid w:val="005C07CB"/>
    <w:rsid w:val="005C09DF"/>
    <w:rsid w:val="005C0EC9"/>
    <w:rsid w:val="005C1408"/>
    <w:rsid w:val="005C2FDB"/>
    <w:rsid w:val="005C4016"/>
    <w:rsid w:val="005C40F8"/>
    <w:rsid w:val="005C71B0"/>
    <w:rsid w:val="005C7B34"/>
    <w:rsid w:val="005D0749"/>
    <w:rsid w:val="005D09A4"/>
    <w:rsid w:val="005D1012"/>
    <w:rsid w:val="005D10CF"/>
    <w:rsid w:val="005D1151"/>
    <w:rsid w:val="005D1B0C"/>
    <w:rsid w:val="005D271E"/>
    <w:rsid w:val="005D5124"/>
    <w:rsid w:val="005D64C8"/>
    <w:rsid w:val="005D6797"/>
    <w:rsid w:val="005D6DD3"/>
    <w:rsid w:val="005E0213"/>
    <w:rsid w:val="005E0454"/>
    <w:rsid w:val="005E12DC"/>
    <w:rsid w:val="005E161E"/>
    <w:rsid w:val="005E171B"/>
    <w:rsid w:val="005E1B70"/>
    <w:rsid w:val="005E2E0C"/>
    <w:rsid w:val="005E328C"/>
    <w:rsid w:val="005E3BAD"/>
    <w:rsid w:val="005E3FFA"/>
    <w:rsid w:val="005E41FE"/>
    <w:rsid w:val="005E4649"/>
    <w:rsid w:val="005E47C8"/>
    <w:rsid w:val="005E56B2"/>
    <w:rsid w:val="005E6005"/>
    <w:rsid w:val="005E6E2A"/>
    <w:rsid w:val="005E72BE"/>
    <w:rsid w:val="005E78CB"/>
    <w:rsid w:val="005E78D6"/>
    <w:rsid w:val="005F1145"/>
    <w:rsid w:val="005F273A"/>
    <w:rsid w:val="005F2CD1"/>
    <w:rsid w:val="005F43FE"/>
    <w:rsid w:val="005F47EF"/>
    <w:rsid w:val="005F52CC"/>
    <w:rsid w:val="005F55C6"/>
    <w:rsid w:val="005F574D"/>
    <w:rsid w:val="005F5873"/>
    <w:rsid w:val="005F6549"/>
    <w:rsid w:val="005F7A43"/>
    <w:rsid w:val="00600000"/>
    <w:rsid w:val="006004A8"/>
    <w:rsid w:val="0060099D"/>
    <w:rsid w:val="006009C9"/>
    <w:rsid w:val="00600A86"/>
    <w:rsid w:val="00600A90"/>
    <w:rsid w:val="00600B33"/>
    <w:rsid w:val="00601495"/>
    <w:rsid w:val="00601F96"/>
    <w:rsid w:val="00602B65"/>
    <w:rsid w:val="00602EB4"/>
    <w:rsid w:val="00604480"/>
    <w:rsid w:val="00605C9A"/>
    <w:rsid w:val="00607204"/>
    <w:rsid w:val="006077D1"/>
    <w:rsid w:val="00607AD1"/>
    <w:rsid w:val="00607DA1"/>
    <w:rsid w:val="0061138C"/>
    <w:rsid w:val="006116EC"/>
    <w:rsid w:val="00611917"/>
    <w:rsid w:val="00611C99"/>
    <w:rsid w:val="00611D4F"/>
    <w:rsid w:val="00611FE6"/>
    <w:rsid w:val="00612811"/>
    <w:rsid w:val="00612A3A"/>
    <w:rsid w:val="00613A22"/>
    <w:rsid w:val="00613D89"/>
    <w:rsid w:val="00613E80"/>
    <w:rsid w:val="00614093"/>
    <w:rsid w:val="00614298"/>
    <w:rsid w:val="0061558E"/>
    <w:rsid w:val="0061559D"/>
    <w:rsid w:val="00615777"/>
    <w:rsid w:val="00620E28"/>
    <w:rsid w:val="00621641"/>
    <w:rsid w:val="00621B57"/>
    <w:rsid w:val="00622E85"/>
    <w:rsid w:val="00624823"/>
    <w:rsid w:val="0062483F"/>
    <w:rsid w:val="006249E3"/>
    <w:rsid w:val="0062599B"/>
    <w:rsid w:val="00625F17"/>
    <w:rsid w:val="006261D2"/>
    <w:rsid w:val="006265F6"/>
    <w:rsid w:val="00626C2C"/>
    <w:rsid w:val="0063034F"/>
    <w:rsid w:val="00630707"/>
    <w:rsid w:val="0063090C"/>
    <w:rsid w:val="00630BD4"/>
    <w:rsid w:val="00630FEA"/>
    <w:rsid w:val="00631299"/>
    <w:rsid w:val="00631A0C"/>
    <w:rsid w:val="0063274F"/>
    <w:rsid w:val="006328DF"/>
    <w:rsid w:val="006335B3"/>
    <w:rsid w:val="00633CB8"/>
    <w:rsid w:val="00634598"/>
    <w:rsid w:val="006349B5"/>
    <w:rsid w:val="00634D7E"/>
    <w:rsid w:val="00635715"/>
    <w:rsid w:val="0063580C"/>
    <w:rsid w:val="00635F94"/>
    <w:rsid w:val="006365D7"/>
    <w:rsid w:val="006371E5"/>
    <w:rsid w:val="0063730E"/>
    <w:rsid w:val="00637573"/>
    <w:rsid w:val="006378FE"/>
    <w:rsid w:val="00640A79"/>
    <w:rsid w:val="00640AE9"/>
    <w:rsid w:val="00640F51"/>
    <w:rsid w:val="0064215F"/>
    <w:rsid w:val="006426CC"/>
    <w:rsid w:val="00642EA7"/>
    <w:rsid w:val="00643579"/>
    <w:rsid w:val="006438A3"/>
    <w:rsid w:val="006438E3"/>
    <w:rsid w:val="006449BD"/>
    <w:rsid w:val="00645DFD"/>
    <w:rsid w:val="0064680B"/>
    <w:rsid w:val="00647E8B"/>
    <w:rsid w:val="006508F3"/>
    <w:rsid w:val="0065173A"/>
    <w:rsid w:val="00651F85"/>
    <w:rsid w:val="00652FE8"/>
    <w:rsid w:val="00653B90"/>
    <w:rsid w:val="006547C0"/>
    <w:rsid w:val="00656D72"/>
    <w:rsid w:val="0065793E"/>
    <w:rsid w:val="00657AAC"/>
    <w:rsid w:val="00657DC5"/>
    <w:rsid w:val="00657EE4"/>
    <w:rsid w:val="00660334"/>
    <w:rsid w:val="00660536"/>
    <w:rsid w:val="00660FDE"/>
    <w:rsid w:val="00661E67"/>
    <w:rsid w:val="00662CB8"/>
    <w:rsid w:val="00662DD4"/>
    <w:rsid w:val="0066338B"/>
    <w:rsid w:val="0066341A"/>
    <w:rsid w:val="00663565"/>
    <w:rsid w:val="00663973"/>
    <w:rsid w:val="006644E7"/>
    <w:rsid w:val="00664851"/>
    <w:rsid w:val="00664E1F"/>
    <w:rsid w:val="00664EDD"/>
    <w:rsid w:val="00665964"/>
    <w:rsid w:val="0066618D"/>
    <w:rsid w:val="0066669E"/>
    <w:rsid w:val="00667A1A"/>
    <w:rsid w:val="00667DE0"/>
    <w:rsid w:val="00670AEA"/>
    <w:rsid w:val="00670EAD"/>
    <w:rsid w:val="00671529"/>
    <w:rsid w:val="00672E41"/>
    <w:rsid w:val="00673096"/>
    <w:rsid w:val="006735C5"/>
    <w:rsid w:val="00673EE6"/>
    <w:rsid w:val="006751F2"/>
    <w:rsid w:val="00675821"/>
    <w:rsid w:val="00675FE4"/>
    <w:rsid w:val="00676223"/>
    <w:rsid w:val="006762B0"/>
    <w:rsid w:val="00676997"/>
    <w:rsid w:val="006773E8"/>
    <w:rsid w:val="00677AC8"/>
    <w:rsid w:val="00680726"/>
    <w:rsid w:val="00680AC4"/>
    <w:rsid w:val="00680E13"/>
    <w:rsid w:val="0068141D"/>
    <w:rsid w:val="006823C4"/>
    <w:rsid w:val="00682585"/>
    <w:rsid w:val="00682758"/>
    <w:rsid w:val="006833D8"/>
    <w:rsid w:val="006835A8"/>
    <w:rsid w:val="00683AAE"/>
    <w:rsid w:val="006843E9"/>
    <w:rsid w:val="006845C4"/>
    <w:rsid w:val="00685690"/>
    <w:rsid w:val="00685B35"/>
    <w:rsid w:val="00685BE6"/>
    <w:rsid w:val="00685E6E"/>
    <w:rsid w:val="006862EC"/>
    <w:rsid w:val="00686480"/>
    <w:rsid w:val="006866C9"/>
    <w:rsid w:val="00686EAB"/>
    <w:rsid w:val="006873FB"/>
    <w:rsid w:val="00687D4E"/>
    <w:rsid w:val="00690A70"/>
    <w:rsid w:val="00692B30"/>
    <w:rsid w:val="00693538"/>
    <w:rsid w:val="00693F99"/>
    <w:rsid w:val="0069457A"/>
    <w:rsid w:val="0069472D"/>
    <w:rsid w:val="00695CB6"/>
    <w:rsid w:val="00695CD1"/>
    <w:rsid w:val="00696835"/>
    <w:rsid w:val="006968F3"/>
    <w:rsid w:val="006971FC"/>
    <w:rsid w:val="00697AD9"/>
    <w:rsid w:val="00697FD0"/>
    <w:rsid w:val="006A049D"/>
    <w:rsid w:val="006A09DB"/>
    <w:rsid w:val="006A1359"/>
    <w:rsid w:val="006A19AD"/>
    <w:rsid w:val="006A1D21"/>
    <w:rsid w:val="006A1D62"/>
    <w:rsid w:val="006A2FA8"/>
    <w:rsid w:val="006A3CCA"/>
    <w:rsid w:val="006A4D2D"/>
    <w:rsid w:val="006A580A"/>
    <w:rsid w:val="006A5A43"/>
    <w:rsid w:val="006A607D"/>
    <w:rsid w:val="006A6598"/>
    <w:rsid w:val="006A68D2"/>
    <w:rsid w:val="006A6996"/>
    <w:rsid w:val="006B0C68"/>
    <w:rsid w:val="006B16DB"/>
    <w:rsid w:val="006B1A3A"/>
    <w:rsid w:val="006B20BB"/>
    <w:rsid w:val="006B2545"/>
    <w:rsid w:val="006B282A"/>
    <w:rsid w:val="006B2A9F"/>
    <w:rsid w:val="006B4106"/>
    <w:rsid w:val="006B44C2"/>
    <w:rsid w:val="006B4B18"/>
    <w:rsid w:val="006B4D75"/>
    <w:rsid w:val="006B5035"/>
    <w:rsid w:val="006B59F4"/>
    <w:rsid w:val="006B6AB6"/>
    <w:rsid w:val="006B6CA8"/>
    <w:rsid w:val="006B6ECA"/>
    <w:rsid w:val="006B7B5C"/>
    <w:rsid w:val="006B7C4D"/>
    <w:rsid w:val="006C0362"/>
    <w:rsid w:val="006C0440"/>
    <w:rsid w:val="006C0C6E"/>
    <w:rsid w:val="006C0D5B"/>
    <w:rsid w:val="006C0E00"/>
    <w:rsid w:val="006C1F50"/>
    <w:rsid w:val="006C2155"/>
    <w:rsid w:val="006C225B"/>
    <w:rsid w:val="006C317E"/>
    <w:rsid w:val="006C37D3"/>
    <w:rsid w:val="006C3CE0"/>
    <w:rsid w:val="006C4F9F"/>
    <w:rsid w:val="006C5111"/>
    <w:rsid w:val="006C527D"/>
    <w:rsid w:val="006C5DDD"/>
    <w:rsid w:val="006C61EC"/>
    <w:rsid w:val="006C65FF"/>
    <w:rsid w:val="006C710E"/>
    <w:rsid w:val="006C7201"/>
    <w:rsid w:val="006C7284"/>
    <w:rsid w:val="006D0D29"/>
    <w:rsid w:val="006D122C"/>
    <w:rsid w:val="006D29D7"/>
    <w:rsid w:val="006D2B74"/>
    <w:rsid w:val="006D2E2C"/>
    <w:rsid w:val="006D324B"/>
    <w:rsid w:val="006D34C1"/>
    <w:rsid w:val="006D35B0"/>
    <w:rsid w:val="006D4329"/>
    <w:rsid w:val="006D4357"/>
    <w:rsid w:val="006D47CA"/>
    <w:rsid w:val="006D4EF8"/>
    <w:rsid w:val="006D4F7B"/>
    <w:rsid w:val="006D572B"/>
    <w:rsid w:val="006D5A45"/>
    <w:rsid w:val="006D5FAF"/>
    <w:rsid w:val="006D602A"/>
    <w:rsid w:val="006D60C1"/>
    <w:rsid w:val="006D6458"/>
    <w:rsid w:val="006D7653"/>
    <w:rsid w:val="006E026D"/>
    <w:rsid w:val="006E136B"/>
    <w:rsid w:val="006E1586"/>
    <w:rsid w:val="006E1733"/>
    <w:rsid w:val="006E20AD"/>
    <w:rsid w:val="006E38CD"/>
    <w:rsid w:val="006E3D1D"/>
    <w:rsid w:val="006E4068"/>
    <w:rsid w:val="006E4505"/>
    <w:rsid w:val="006E47CC"/>
    <w:rsid w:val="006E485D"/>
    <w:rsid w:val="006E4E16"/>
    <w:rsid w:val="006E5070"/>
    <w:rsid w:val="006E56CB"/>
    <w:rsid w:val="006E598D"/>
    <w:rsid w:val="006E6AAA"/>
    <w:rsid w:val="006F052B"/>
    <w:rsid w:val="006F1A78"/>
    <w:rsid w:val="006F1C60"/>
    <w:rsid w:val="006F4044"/>
    <w:rsid w:val="006F4E9D"/>
    <w:rsid w:val="006F55AD"/>
    <w:rsid w:val="006F5618"/>
    <w:rsid w:val="006F6EE8"/>
    <w:rsid w:val="00700A76"/>
    <w:rsid w:val="00701703"/>
    <w:rsid w:val="007020DA"/>
    <w:rsid w:val="00705533"/>
    <w:rsid w:val="007058B4"/>
    <w:rsid w:val="007058E3"/>
    <w:rsid w:val="00705AC6"/>
    <w:rsid w:val="00706667"/>
    <w:rsid w:val="00706D19"/>
    <w:rsid w:val="00707745"/>
    <w:rsid w:val="00710211"/>
    <w:rsid w:val="00710224"/>
    <w:rsid w:val="007103C0"/>
    <w:rsid w:val="00710E35"/>
    <w:rsid w:val="007118A1"/>
    <w:rsid w:val="007140F7"/>
    <w:rsid w:val="007148A5"/>
    <w:rsid w:val="00714B2C"/>
    <w:rsid w:val="00714FD3"/>
    <w:rsid w:val="00715716"/>
    <w:rsid w:val="007164B8"/>
    <w:rsid w:val="00720623"/>
    <w:rsid w:val="00720A56"/>
    <w:rsid w:val="00720C49"/>
    <w:rsid w:val="007216A9"/>
    <w:rsid w:val="007220F3"/>
    <w:rsid w:val="00722B73"/>
    <w:rsid w:val="007234FB"/>
    <w:rsid w:val="007236C6"/>
    <w:rsid w:val="007238AC"/>
    <w:rsid w:val="00723F96"/>
    <w:rsid w:val="007243FE"/>
    <w:rsid w:val="00724818"/>
    <w:rsid w:val="007250EB"/>
    <w:rsid w:val="00725547"/>
    <w:rsid w:val="0072570A"/>
    <w:rsid w:val="007259A8"/>
    <w:rsid w:val="00726307"/>
    <w:rsid w:val="00727A03"/>
    <w:rsid w:val="00727E3E"/>
    <w:rsid w:val="0073002E"/>
    <w:rsid w:val="007303E8"/>
    <w:rsid w:val="007311AF"/>
    <w:rsid w:val="00731DE5"/>
    <w:rsid w:val="007321E8"/>
    <w:rsid w:val="00732435"/>
    <w:rsid w:val="00732885"/>
    <w:rsid w:val="00732E75"/>
    <w:rsid w:val="007331D9"/>
    <w:rsid w:val="00733F88"/>
    <w:rsid w:val="0073401A"/>
    <w:rsid w:val="00734341"/>
    <w:rsid w:val="00734608"/>
    <w:rsid w:val="00735050"/>
    <w:rsid w:val="00735217"/>
    <w:rsid w:val="00735A1A"/>
    <w:rsid w:val="00735B7E"/>
    <w:rsid w:val="00736BD8"/>
    <w:rsid w:val="00736C7E"/>
    <w:rsid w:val="00741574"/>
    <w:rsid w:val="007416B4"/>
    <w:rsid w:val="0074197A"/>
    <w:rsid w:val="00741F41"/>
    <w:rsid w:val="007434E6"/>
    <w:rsid w:val="00744174"/>
    <w:rsid w:val="00746017"/>
    <w:rsid w:val="0074631B"/>
    <w:rsid w:val="00746BDE"/>
    <w:rsid w:val="00747D4A"/>
    <w:rsid w:val="0075285D"/>
    <w:rsid w:val="007538DA"/>
    <w:rsid w:val="00754BE2"/>
    <w:rsid w:val="007575E8"/>
    <w:rsid w:val="00757A39"/>
    <w:rsid w:val="00757A95"/>
    <w:rsid w:val="00760C37"/>
    <w:rsid w:val="00760D98"/>
    <w:rsid w:val="007617B7"/>
    <w:rsid w:val="00761C14"/>
    <w:rsid w:val="007635A4"/>
    <w:rsid w:val="00763981"/>
    <w:rsid w:val="00763CBC"/>
    <w:rsid w:val="00765381"/>
    <w:rsid w:val="00765E38"/>
    <w:rsid w:val="00766BCF"/>
    <w:rsid w:val="0076725A"/>
    <w:rsid w:val="0077042E"/>
    <w:rsid w:val="00770463"/>
    <w:rsid w:val="00771275"/>
    <w:rsid w:val="00772A99"/>
    <w:rsid w:val="007732DB"/>
    <w:rsid w:val="00774358"/>
    <w:rsid w:val="00774778"/>
    <w:rsid w:val="00774A54"/>
    <w:rsid w:val="00774AF2"/>
    <w:rsid w:val="007764CD"/>
    <w:rsid w:val="007768AF"/>
    <w:rsid w:val="00776DA7"/>
    <w:rsid w:val="007808C3"/>
    <w:rsid w:val="0078192A"/>
    <w:rsid w:val="00784DFC"/>
    <w:rsid w:val="007851D2"/>
    <w:rsid w:val="00786A91"/>
    <w:rsid w:val="00786C1A"/>
    <w:rsid w:val="007904E4"/>
    <w:rsid w:val="0079061A"/>
    <w:rsid w:val="00790671"/>
    <w:rsid w:val="007910CE"/>
    <w:rsid w:val="00792869"/>
    <w:rsid w:val="00793120"/>
    <w:rsid w:val="0079319E"/>
    <w:rsid w:val="007937A4"/>
    <w:rsid w:val="007957E2"/>
    <w:rsid w:val="00796230"/>
    <w:rsid w:val="00797825"/>
    <w:rsid w:val="00797838"/>
    <w:rsid w:val="00797A61"/>
    <w:rsid w:val="007A1F34"/>
    <w:rsid w:val="007A2AB0"/>
    <w:rsid w:val="007A2AE5"/>
    <w:rsid w:val="007A38A7"/>
    <w:rsid w:val="007A405E"/>
    <w:rsid w:val="007A4448"/>
    <w:rsid w:val="007A4727"/>
    <w:rsid w:val="007A5950"/>
    <w:rsid w:val="007A75BF"/>
    <w:rsid w:val="007A76CD"/>
    <w:rsid w:val="007A7B4D"/>
    <w:rsid w:val="007B08B0"/>
    <w:rsid w:val="007B0BAC"/>
    <w:rsid w:val="007B214C"/>
    <w:rsid w:val="007B28A6"/>
    <w:rsid w:val="007B2B2F"/>
    <w:rsid w:val="007B30BB"/>
    <w:rsid w:val="007B3E2C"/>
    <w:rsid w:val="007B53C5"/>
    <w:rsid w:val="007B5584"/>
    <w:rsid w:val="007B56CE"/>
    <w:rsid w:val="007B5EDB"/>
    <w:rsid w:val="007B61F6"/>
    <w:rsid w:val="007B6418"/>
    <w:rsid w:val="007B679B"/>
    <w:rsid w:val="007B763A"/>
    <w:rsid w:val="007B7FCC"/>
    <w:rsid w:val="007C03D7"/>
    <w:rsid w:val="007C1B77"/>
    <w:rsid w:val="007C2A17"/>
    <w:rsid w:val="007C32F9"/>
    <w:rsid w:val="007C366B"/>
    <w:rsid w:val="007C368A"/>
    <w:rsid w:val="007C44AF"/>
    <w:rsid w:val="007C4550"/>
    <w:rsid w:val="007C5162"/>
    <w:rsid w:val="007C57A8"/>
    <w:rsid w:val="007C5819"/>
    <w:rsid w:val="007C5F70"/>
    <w:rsid w:val="007C62CA"/>
    <w:rsid w:val="007C65A3"/>
    <w:rsid w:val="007C6686"/>
    <w:rsid w:val="007C6E98"/>
    <w:rsid w:val="007C7048"/>
    <w:rsid w:val="007D00A8"/>
    <w:rsid w:val="007D0A58"/>
    <w:rsid w:val="007D1848"/>
    <w:rsid w:val="007D410C"/>
    <w:rsid w:val="007D41C5"/>
    <w:rsid w:val="007D4CCA"/>
    <w:rsid w:val="007D580F"/>
    <w:rsid w:val="007D6596"/>
    <w:rsid w:val="007D71B5"/>
    <w:rsid w:val="007D7764"/>
    <w:rsid w:val="007D7B9F"/>
    <w:rsid w:val="007E1ABE"/>
    <w:rsid w:val="007E1FA5"/>
    <w:rsid w:val="007E20C2"/>
    <w:rsid w:val="007E22BB"/>
    <w:rsid w:val="007E24AD"/>
    <w:rsid w:val="007E3829"/>
    <w:rsid w:val="007E3C8F"/>
    <w:rsid w:val="007E400F"/>
    <w:rsid w:val="007E42D5"/>
    <w:rsid w:val="007E4498"/>
    <w:rsid w:val="007E48F9"/>
    <w:rsid w:val="007E50F1"/>
    <w:rsid w:val="007E59CC"/>
    <w:rsid w:val="007E6061"/>
    <w:rsid w:val="007E62FE"/>
    <w:rsid w:val="007E67C4"/>
    <w:rsid w:val="007E6C5D"/>
    <w:rsid w:val="007F0599"/>
    <w:rsid w:val="007F1A7D"/>
    <w:rsid w:val="007F276D"/>
    <w:rsid w:val="007F31B6"/>
    <w:rsid w:val="007F35AB"/>
    <w:rsid w:val="007F372A"/>
    <w:rsid w:val="007F3E88"/>
    <w:rsid w:val="007F4ECB"/>
    <w:rsid w:val="007F5FE0"/>
    <w:rsid w:val="007F6786"/>
    <w:rsid w:val="007F6FBF"/>
    <w:rsid w:val="008008AF"/>
    <w:rsid w:val="00800A75"/>
    <w:rsid w:val="00800B60"/>
    <w:rsid w:val="0080112A"/>
    <w:rsid w:val="00801800"/>
    <w:rsid w:val="0080184E"/>
    <w:rsid w:val="0080297B"/>
    <w:rsid w:val="0080314F"/>
    <w:rsid w:val="00803562"/>
    <w:rsid w:val="00804A23"/>
    <w:rsid w:val="008057DB"/>
    <w:rsid w:val="00805D7A"/>
    <w:rsid w:val="0080638D"/>
    <w:rsid w:val="00806B3D"/>
    <w:rsid w:val="00806C10"/>
    <w:rsid w:val="00806DA1"/>
    <w:rsid w:val="008071FC"/>
    <w:rsid w:val="00807326"/>
    <w:rsid w:val="0080744F"/>
    <w:rsid w:val="00807F62"/>
    <w:rsid w:val="00810E34"/>
    <w:rsid w:val="0081212F"/>
    <w:rsid w:val="0081224A"/>
    <w:rsid w:val="00812755"/>
    <w:rsid w:val="00812BFB"/>
    <w:rsid w:val="0081305B"/>
    <w:rsid w:val="00813234"/>
    <w:rsid w:val="008132D4"/>
    <w:rsid w:val="0081333D"/>
    <w:rsid w:val="00814862"/>
    <w:rsid w:val="0081520E"/>
    <w:rsid w:val="0081697D"/>
    <w:rsid w:val="008225EA"/>
    <w:rsid w:val="0082262A"/>
    <w:rsid w:val="00822DC4"/>
    <w:rsid w:val="00822FBE"/>
    <w:rsid w:val="0082339B"/>
    <w:rsid w:val="008237C9"/>
    <w:rsid w:val="00823ACC"/>
    <w:rsid w:val="00823B1F"/>
    <w:rsid w:val="00824112"/>
    <w:rsid w:val="00824C10"/>
    <w:rsid w:val="00824C17"/>
    <w:rsid w:val="00825259"/>
    <w:rsid w:val="00825B16"/>
    <w:rsid w:val="00826669"/>
    <w:rsid w:val="00826C23"/>
    <w:rsid w:val="00827067"/>
    <w:rsid w:val="00827705"/>
    <w:rsid w:val="00827B41"/>
    <w:rsid w:val="00827C15"/>
    <w:rsid w:val="0083027D"/>
    <w:rsid w:val="00830A30"/>
    <w:rsid w:val="00831583"/>
    <w:rsid w:val="00831DD2"/>
    <w:rsid w:val="00831DE2"/>
    <w:rsid w:val="00832405"/>
    <w:rsid w:val="008327E1"/>
    <w:rsid w:val="0083372C"/>
    <w:rsid w:val="0083403F"/>
    <w:rsid w:val="008341B9"/>
    <w:rsid w:val="008346C3"/>
    <w:rsid w:val="008350E7"/>
    <w:rsid w:val="00835A15"/>
    <w:rsid w:val="00835DE7"/>
    <w:rsid w:val="00835F2A"/>
    <w:rsid w:val="00836053"/>
    <w:rsid w:val="008367F4"/>
    <w:rsid w:val="008373E8"/>
    <w:rsid w:val="0084003C"/>
    <w:rsid w:val="008405B8"/>
    <w:rsid w:val="008409B2"/>
    <w:rsid w:val="00840F81"/>
    <w:rsid w:val="008417D2"/>
    <w:rsid w:val="00841B33"/>
    <w:rsid w:val="00841FF6"/>
    <w:rsid w:val="008423CE"/>
    <w:rsid w:val="00842E28"/>
    <w:rsid w:val="00842EAF"/>
    <w:rsid w:val="008447F6"/>
    <w:rsid w:val="00844C22"/>
    <w:rsid w:val="0084514E"/>
    <w:rsid w:val="0084559A"/>
    <w:rsid w:val="00845A64"/>
    <w:rsid w:val="00845AE1"/>
    <w:rsid w:val="0084606C"/>
    <w:rsid w:val="00846450"/>
    <w:rsid w:val="008466EA"/>
    <w:rsid w:val="008469FF"/>
    <w:rsid w:val="008476FF"/>
    <w:rsid w:val="00847714"/>
    <w:rsid w:val="00847D3A"/>
    <w:rsid w:val="00847DD2"/>
    <w:rsid w:val="00847F1E"/>
    <w:rsid w:val="00850436"/>
    <w:rsid w:val="00850F2A"/>
    <w:rsid w:val="00851F5D"/>
    <w:rsid w:val="0085362F"/>
    <w:rsid w:val="00853803"/>
    <w:rsid w:val="00853E3A"/>
    <w:rsid w:val="00853E45"/>
    <w:rsid w:val="008558ED"/>
    <w:rsid w:val="00855E2D"/>
    <w:rsid w:val="00856F2E"/>
    <w:rsid w:val="00857358"/>
    <w:rsid w:val="008574CB"/>
    <w:rsid w:val="00857C59"/>
    <w:rsid w:val="00857CDC"/>
    <w:rsid w:val="00860BC1"/>
    <w:rsid w:val="00861270"/>
    <w:rsid w:val="00861BD8"/>
    <w:rsid w:val="00861C0B"/>
    <w:rsid w:val="00862272"/>
    <w:rsid w:val="00862965"/>
    <w:rsid w:val="00862B29"/>
    <w:rsid w:val="00862BB9"/>
    <w:rsid w:val="00864207"/>
    <w:rsid w:val="0086540F"/>
    <w:rsid w:val="00865959"/>
    <w:rsid w:val="00865CE9"/>
    <w:rsid w:val="00865E01"/>
    <w:rsid w:val="008662D1"/>
    <w:rsid w:val="00867C6C"/>
    <w:rsid w:val="0087131D"/>
    <w:rsid w:val="00871F34"/>
    <w:rsid w:val="008724B3"/>
    <w:rsid w:val="0087250D"/>
    <w:rsid w:val="00872B47"/>
    <w:rsid w:val="00873352"/>
    <w:rsid w:val="00873460"/>
    <w:rsid w:val="0087347D"/>
    <w:rsid w:val="008736F1"/>
    <w:rsid w:val="00873A47"/>
    <w:rsid w:val="00874234"/>
    <w:rsid w:val="0087425D"/>
    <w:rsid w:val="00874562"/>
    <w:rsid w:val="00875232"/>
    <w:rsid w:val="008754B5"/>
    <w:rsid w:val="008757AA"/>
    <w:rsid w:val="00875ADF"/>
    <w:rsid w:val="00876399"/>
    <w:rsid w:val="00876A1A"/>
    <w:rsid w:val="00876B47"/>
    <w:rsid w:val="008777FF"/>
    <w:rsid w:val="00877D4D"/>
    <w:rsid w:val="00880572"/>
    <w:rsid w:val="0088082C"/>
    <w:rsid w:val="008808C2"/>
    <w:rsid w:val="00880BF6"/>
    <w:rsid w:val="00880F74"/>
    <w:rsid w:val="0088274A"/>
    <w:rsid w:val="00882B80"/>
    <w:rsid w:val="008835F0"/>
    <w:rsid w:val="008838FE"/>
    <w:rsid w:val="008840B8"/>
    <w:rsid w:val="008857B9"/>
    <w:rsid w:val="0088684F"/>
    <w:rsid w:val="00887074"/>
    <w:rsid w:val="0088779A"/>
    <w:rsid w:val="00887C1E"/>
    <w:rsid w:val="00887D0F"/>
    <w:rsid w:val="00887FCF"/>
    <w:rsid w:val="00890049"/>
    <w:rsid w:val="008901F4"/>
    <w:rsid w:val="008905AA"/>
    <w:rsid w:val="00890FE6"/>
    <w:rsid w:val="00891210"/>
    <w:rsid w:val="00891B46"/>
    <w:rsid w:val="008926B4"/>
    <w:rsid w:val="008934D6"/>
    <w:rsid w:val="00894ADA"/>
    <w:rsid w:val="00895073"/>
    <w:rsid w:val="00895408"/>
    <w:rsid w:val="008957D6"/>
    <w:rsid w:val="00895A20"/>
    <w:rsid w:val="00896357"/>
    <w:rsid w:val="00896B8A"/>
    <w:rsid w:val="008970B9"/>
    <w:rsid w:val="00897582"/>
    <w:rsid w:val="00897B64"/>
    <w:rsid w:val="00897DDE"/>
    <w:rsid w:val="008A0F82"/>
    <w:rsid w:val="008A1134"/>
    <w:rsid w:val="008A1A96"/>
    <w:rsid w:val="008A1F44"/>
    <w:rsid w:val="008A27CC"/>
    <w:rsid w:val="008A330A"/>
    <w:rsid w:val="008A3A5D"/>
    <w:rsid w:val="008A3E93"/>
    <w:rsid w:val="008A3F6C"/>
    <w:rsid w:val="008A40F6"/>
    <w:rsid w:val="008A4477"/>
    <w:rsid w:val="008A4CF8"/>
    <w:rsid w:val="008A60A2"/>
    <w:rsid w:val="008A61BB"/>
    <w:rsid w:val="008A6418"/>
    <w:rsid w:val="008A7466"/>
    <w:rsid w:val="008A7DF5"/>
    <w:rsid w:val="008B0926"/>
    <w:rsid w:val="008B198E"/>
    <w:rsid w:val="008B1AE1"/>
    <w:rsid w:val="008B2389"/>
    <w:rsid w:val="008B3183"/>
    <w:rsid w:val="008B37D9"/>
    <w:rsid w:val="008B4C67"/>
    <w:rsid w:val="008B4D02"/>
    <w:rsid w:val="008B4E11"/>
    <w:rsid w:val="008B5532"/>
    <w:rsid w:val="008B6344"/>
    <w:rsid w:val="008B75EC"/>
    <w:rsid w:val="008C0264"/>
    <w:rsid w:val="008C0309"/>
    <w:rsid w:val="008C0BF0"/>
    <w:rsid w:val="008C142A"/>
    <w:rsid w:val="008C17D6"/>
    <w:rsid w:val="008C2D3D"/>
    <w:rsid w:val="008C320C"/>
    <w:rsid w:val="008C3273"/>
    <w:rsid w:val="008C3983"/>
    <w:rsid w:val="008C3A44"/>
    <w:rsid w:val="008C3BA9"/>
    <w:rsid w:val="008C41AE"/>
    <w:rsid w:val="008C4512"/>
    <w:rsid w:val="008C4651"/>
    <w:rsid w:val="008C610F"/>
    <w:rsid w:val="008C6273"/>
    <w:rsid w:val="008C65D4"/>
    <w:rsid w:val="008C67A5"/>
    <w:rsid w:val="008C6C86"/>
    <w:rsid w:val="008C79CE"/>
    <w:rsid w:val="008C7A3D"/>
    <w:rsid w:val="008C7C8F"/>
    <w:rsid w:val="008C7D3A"/>
    <w:rsid w:val="008D17DE"/>
    <w:rsid w:val="008D1DA1"/>
    <w:rsid w:val="008D1EEB"/>
    <w:rsid w:val="008D3F4D"/>
    <w:rsid w:val="008D3F96"/>
    <w:rsid w:val="008D48DF"/>
    <w:rsid w:val="008D4C50"/>
    <w:rsid w:val="008D4D5C"/>
    <w:rsid w:val="008D5C45"/>
    <w:rsid w:val="008D5C84"/>
    <w:rsid w:val="008D5F50"/>
    <w:rsid w:val="008D5FC4"/>
    <w:rsid w:val="008D670F"/>
    <w:rsid w:val="008D7C2A"/>
    <w:rsid w:val="008D7F5C"/>
    <w:rsid w:val="008E0385"/>
    <w:rsid w:val="008E05A8"/>
    <w:rsid w:val="008E097C"/>
    <w:rsid w:val="008E0ABE"/>
    <w:rsid w:val="008E10F3"/>
    <w:rsid w:val="008E1244"/>
    <w:rsid w:val="008E16A4"/>
    <w:rsid w:val="008E256E"/>
    <w:rsid w:val="008E29DD"/>
    <w:rsid w:val="008E2FFC"/>
    <w:rsid w:val="008E3D48"/>
    <w:rsid w:val="008E40A0"/>
    <w:rsid w:val="008E5824"/>
    <w:rsid w:val="008E6484"/>
    <w:rsid w:val="008E664B"/>
    <w:rsid w:val="008F0694"/>
    <w:rsid w:val="008F1797"/>
    <w:rsid w:val="008F243F"/>
    <w:rsid w:val="008F29A8"/>
    <w:rsid w:val="008F360C"/>
    <w:rsid w:val="008F409F"/>
    <w:rsid w:val="008F4DE0"/>
    <w:rsid w:val="008F540F"/>
    <w:rsid w:val="008F556B"/>
    <w:rsid w:val="008F5E2C"/>
    <w:rsid w:val="008F6576"/>
    <w:rsid w:val="008F72FC"/>
    <w:rsid w:val="008F738F"/>
    <w:rsid w:val="008F7BD0"/>
    <w:rsid w:val="00900D66"/>
    <w:rsid w:val="00901C26"/>
    <w:rsid w:val="00902012"/>
    <w:rsid w:val="0090236B"/>
    <w:rsid w:val="00902895"/>
    <w:rsid w:val="00903769"/>
    <w:rsid w:val="00903CBD"/>
    <w:rsid w:val="00904D04"/>
    <w:rsid w:val="009061F5"/>
    <w:rsid w:val="0090764E"/>
    <w:rsid w:val="00911334"/>
    <w:rsid w:val="009120DB"/>
    <w:rsid w:val="009132C2"/>
    <w:rsid w:val="00913346"/>
    <w:rsid w:val="00914020"/>
    <w:rsid w:val="0091422E"/>
    <w:rsid w:val="00914F0B"/>
    <w:rsid w:val="009150BF"/>
    <w:rsid w:val="0091556E"/>
    <w:rsid w:val="00915AB4"/>
    <w:rsid w:val="00916629"/>
    <w:rsid w:val="00916D39"/>
    <w:rsid w:val="00917188"/>
    <w:rsid w:val="00917888"/>
    <w:rsid w:val="00917F27"/>
    <w:rsid w:val="0092016B"/>
    <w:rsid w:val="009209CE"/>
    <w:rsid w:val="00920E66"/>
    <w:rsid w:val="00921D29"/>
    <w:rsid w:val="00921F25"/>
    <w:rsid w:val="00922A3F"/>
    <w:rsid w:val="0092372C"/>
    <w:rsid w:val="009247F6"/>
    <w:rsid w:val="00925464"/>
    <w:rsid w:val="00926548"/>
    <w:rsid w:val="009278BE"/>
    <w:rsid w:val="00927D41"/>
    <w:rsid w:val="00930810"/>
    <w:rsid w:val="009309EB"/>
    <w:rsid w:val="00930BA8"/>
    <w:rsid w:val="00930E84"/>
    <w:rsid w:val="00933B8C"/>
    <w:rsid w:val="00934FE4"/>
    <w:rsid w:val="00935DA9"/>
    <w:rsid w:val="00936FE6"/>
    <w:rsid w:val="00937424"/>
    <w:rsid w:val="00941331"/>
    <w:rsid w:val="009416DB"/>
    <w:rsid w:val="00942819"/>
    <w:rsid w:val="00942D55"/>
    <w:rsid w:val="00943037"/>
    <w:rsid w:val="00943A02"/>
    <w:rsid w:val="00944B17"/>
    <w:rsid w:val="009450EC"/>
    <w:rsid w:val="00945E66"/>
    <w:rsid w:val="00946A56"/>
    <w:rsid w:val="00946D9C"/>
    <w:rsid w:val="00947017"/>
    <w:rsid w:val="00947608"/>
    <w:rsid w:val="00947A3E"/>
    <w:rsid w:val="00947F51"/>
    <w:rsid w:val="00950C7D"/>
    <w:rsid w:val="00952518"/>
    <w:rsid w:val="0095252D"/>
    <w:rsid w:val="00954DB4"/>
    <w:rsid w:val="009554D7"/>
    <w:rsid w:val="00955879"/>
    <w:rsid w:val="00956853"/>
    <w:rsid w:val="0095773A"/>
    <w:rsid w:val="00957B62"/>
    <w:rsid w:val="00957C17"/>
    <w:rsid w:val="00957E86"/>
    <w:rsid w:val="00957EB5"/>
    <w:rsid w:val="00957EE1"/>
    <w:rsid w:val="009614AF"/>
    <w:rsid w:val="00961771"/>
    <w:rsid w:val="00962432"/>
    <w:rsid w:val="00963041"/>
    <w:rsid w:val="00963B76"/>
    <w:rsid w:val="00963F3A"/>
    <w:rsid w:val="00964F10"/>
    <w:rsid w:val="00964F30"/>
    <w:rsid w:val="00965396"/>
    <w:rsid w:val="0096579B"/>
    <w:rsid w:val="00966271"/>
    <w:rsid w:val="00966279"/>
    <w:rsid w:val="00966791"/>
    <w:rsid w:val="00966CE2"/>
    <w:rsid w:val="00967FA0"/>
    <w:rsid w:val="0097014D"/>
    <w:rsid w:val="00970378"/>
    <w:rsid w:val="009711CF"/>
    <w:rsid w:val="009716BE"/>
    <w:rsid w:val="00971CB3"/>
    <w:rsid w:val="009723F0"/>
    <w:rsid w:val="00972986"/>
    <w:rsid w:val="00973C4C"/>
    <w:rsid w:val="00973CC2"/>
    <w:rsid w:val="009740E8"/>
    <w:rsid w:val="009755D1"/>
    <w:rsid w:val="00975D1A"/>
    <w:rsid w:val="009775A0"/>
    <w:rsid w:val="0097765D"/>
    <w:rsid w:val="0097766B"/>
    <w:rsid w:val="00977779"/>
    <w:rsid w:val="00977B75"/>
    <w:rsid w:val="0098031B"/>
    <w:rsid w:val="009813B8"/>
    <w:rsid w:val="00981430"/>
    <w:rsid w:val="009817EF"/>
    <w:rsid w:val="00982C59"/>
    <w:rsid w:val="00982D67"/>
    <w:rsid w:val="00983CFD"/>
    <w:rsid w:val="00984426"/>
    <w:rsid w:val="009845F1"/>
    <w:rsid w:val="009870AD"/>
    <w:rsid w:val="0099010F"/>
    <w:rsid w:val="009906DC"/>
    <w:rsid w:val="00991347"/>
    <w:rsid w:val="009916E9"/>
    <w:rsid w:val="00993A05"/>
    <w:rsid w:val="00993AC7"/>
    <w:rsid w:val="0099437C"/>
    <w:rsid w:val="00995620"/>
    <w:rsid w:val="00996433"/>
    <w:rsid w:val="00996BD1"/>
    <w:rsid w:val="009973B8"/>
    <w:rsid w:val="009A12BE"/>
    <w:rsid w:val="009A1781"/>
    <w:rsid w:val="009A2592"/>
    <w:rsid w:val="009A3100"/>
    <w:rsid w:val="009A3279"/>
    <w:rsid w:val="009A4933"/>
    <w:rsid w:val="009A502B"/>
    <w:rsid w:val="009A525E"/>
    <w:rsid w:val="009A5619"/>
    <w:rsid w:val="009A5C3B"/>
    <w:rsid w:val="009A60E2"/>
    <w:rsid w:val="009A6B4C"/>
    <w:rsid w:val="009A6E25"/>
    <w:rsid w:val="009A7741"/>
    <w:rsid w:val="009A7B8C"/>
    <w:rsid w:val="009B0049"/>
    <w:rsid w:val="009B05A5"/>
    <w:rsid w:val="009B07BD"/>
    <w:rsid w:val="009B1233"/>
    <w:rsid w:val="009B14B9"/>
    <w:rsid w:val="009B1D98"/>
    <w:rsid w:val="009B26A8"/>
    <w:rsid w:val="009B275E"/>
    <w:rsid w:val="009B4A20"/>
    <w:rsid w:val="009B5698"/>
    <w:rsid w:val="009B5BA6"/>
    <w:rsid w:val="009B6B62"/>
    <w:rsid w:val="009B7403"/>
    <w:rsid w:val="009B75A9"/>
    <w:rsid w:val="009C0007"/>
    <w:rsid w:val="009C01AA"/>
    <w:rsid w:val="009C0F2A"/>
    <w:rsid w:val="009C263A"/>
    <w:rsid w:val="009C3573"/>
    <w:rsid w:val="009C3723"/>
    <w:rsid w:val="009C3CE4"/>
    <w:rsid w:val="009C3DF5"/>
    <w:rsid w:val="009C4FE1"/>
    <w:rsid w:val="009C523C"/>
    <w:rsid w:val="009C5E08"/>
    <w:rsid w:val="009C5FA9"/>
    <w:rsid w:val="009C673E"/>
    <w:rsid w:val="009C6B1A"/>
    <w:rsid w:val="009C78B1"/>
    <w:rsid w:val="009D0D1B"/>
    <w:rsid w:val="009D235C"/>
    <w:rsid w:val="009D2984"/>
    <w:rsid w:val="009D2AE9"/>
    <w:rsid w:val="009D30C4"/>
    <w:rsid w:val="009D4302"/>
    <w:rsid w:val="009D4B0D"/>
    <w:rsid w:val="009D5732"/>
    <w:rsid w:val="009D5E5C"/>
    <w:rsid w:val="009E02C2"/>
    <w:rsid w:val="009E07F8"/>
    <w:rsid w:val="009E0CC0"/>
    <w:rsid w:val="009E1D6D"/>
    <w:rsid w:val="009E2191"/>
    <w:rsid w:val="009E2E89"/>
    <w:rsid w:val="009E5114"/>
    <w:rsid w:val="009E517C"/>
    <w:rsid w:val="009E5623"/>
    <w:rsid w:val="009E56D5"/>
    <w:rsid w:val="009E6AF4"/>
    <w:rsid w:val="009E6F4B"/>
    <w:rsid w:val="009E710E"/>
    <w:rsid w:val="009E74D5"/>
    <w:rsid w:val="009E7991"/>
    <w:rsid w:val="009F094A"/>
    <w:rsid w:val="009F12CE"/>
    <w:rsid w:val="009F26DD"/>
    <w:rsid w:val="009F279E"/>
    <w:rsid w:val="009F3E72"/>
    <w:rsid w:val="009F41EB"/>
    <w:rsid w:val="009F45A1"/>
    <w:rsid w:val="009F5F3D"/>
    <w:rsid w:val="009F61D6"/>
    <w:rsid w:val="009F6666"/>
    <w:rsid w:val="009F6E26"/>
    <w:rsid w:val="009F7DEC"/>
    <w:rsid w:val="00A00212"/>
    <w:rsid w:val="00A01199"/>
    <w:rsid w:val="00A01537"/>
    <w:rsid w:val="00A01DC9"/>
    <w:rsid w:val="00A025F2"/>
    <w:rsid w:val="00A03425"/>
    <w:rsid w:val="00A04F35"/>
    <w:rsid w:val="00A0585E"/>
    <w:rsid w:val="00A05F05"/>
    <w:rsid w:val="00A06B5D"/>
    <w:rsid w:val="00A07582"/>
    <w:rsid w:val="00A1034D"/>
    <w:rsid w:val="00A1044E"/>
    <w:rsid w:val="00A113D0"/>
    <w:rsid w:val="00A1170D"/>
    <w:rsid w:val="00A1186A"/>
    <w:rsid w:val="00A11C48"/>
    <w:rsid w:val="00A122C1"/>
    <w:rsid w:val="00A133D0"/>
    <w:rsid w:val="00A136E4"/>
    <w:rsid w:val="00A13DFB"/>
    <w:rsid w:val="00A14259"/>
    <w:rsid w:val="00A142E3"/>
    <w:rsid w:val="00A148FB"/>
    <w:rsid w:val="00A15459"/>
    <w:rsid w:val="00A15A23"/>
    <w:rsid w:val="00A16561"/>
    <w:rsid w:val="00A16A4C"/>
    <w:rsid w:val="00A17079"/>
    <w:rsid w:val="00A17240"/>
    <w:rsid w:val="00A17DCC"/>
    <w:rsid w:val="00A201C5"/>
    <w:rsid w:val="00A209B0"/>
    <w:rsid w:val="00A23369"/>
    <w:rsid w:val="00A2371A"/>
    <w:rsid w:val="00A23A91"/>
    <w:rsid w:val="00A23C8F"/>
    <w:rsid w:val="00A23CAC"/>
    <w:rsid w:val="00A246CE"/>
    <w:rsid w:val="00A24DBA"/>
    <w:rsid w:val="00A25837"/>
    <w:rsid w:val="00A25A32"/>
    <w:rsid w:val="00A25EBC"/>
    <w:rsid w:val="00A26509"/>
    <w:rsid w:val="00A26AE7"/>
    <w:rsid w:val="00A302B4"/>
    <w:rsid w:val="00A30481"/>
    <w:rsid w:val="00A31366"/>
    <w:rsid w:val="00A31995"/>
    <w:rsid w:val="00A3199E"/>
    <w:rsid w:val="00A31ACF"/>
    <w:rsid w:val="00A34423"/>
    <w:rsid w:val="00A35189"/>
    <w:rsid w:val="00A35AC5"/>
    <w:rsid w:val="00A361F4"/>
    <w:rsid w:val="00A36A2B"/>
    <w:rsid w:val="00A37BF7"/>
    <w:rsid w:val="00A4069C"/>
    <w:rsid w:val="00A41289"/>
    <w:rsid w:val="00A416CE"/>
    <w:rsid w:val="00A42025"/>
    <w:rsid w:val="00A424FA"/>
    <w:rsid w:val="00A42BA4"/>
    <w:rsid w:val="00A434C8"/>
    <w:rsid w:val="00A4374D"/>
    <w:rsid w:val="00A43C9E"/>
    <w:rsid w:val="00A44392"/>
    <w:rsid w:val="00A4488A"/>
    <w:rsid w:val="00A4618A"/>
    <w:rsid w:val="00A47F3F"/>
    <w:rsid w:val="00A51194"/>
    <w:rsid w:val="00A51973"/>
    <w:rsid w:val="00A51C23"/>
    <w:rsid w:val="00A51FDA"/>
    <w:rsid w:val="00A5340E"/>
    <w:rsid w:val="00A53494"/>
    <w:rsid w:val="00A536A0"/>
    <w:rsid w:val="00A54556"/>
    <w:rsid w:val="00A54ADB"/>
    <w:rsid w:val="00A55753"/>
    <w:rsid w:val="00A559C8"/>
    <w:rsid w:val="00A56FF7"/>
    <w:rsid w:val="00A5780C"/>
    <w:rsid w:val="00A5799A"/>
    <w:rsid w:val="00A57A3F"/>
    <w:rsid w:val="00A606E8"/>
    <w:rsid w:val="00A61430"/>
    <w:rsid w:val="00A61481"/>
    <w:rsid w:val="00A6240A"/>
    <w:rsid w:val="00A6251A"/>
    <w:rsid w:val="00A627EE"/>
    <w:rsid w:val="00A632DA"/>
    <w:rsid w:val="00A635CC"/>
    <w:rsid w:val="00A656A7"/>
    <w:rsid w:val="00A65C92"/>
    <w:rsid w:val="00A664DE"/>
    <w:rsid w:val="00A66ED9"/>
    <w:rsid w:val="00A67687"/>
    <w:rsid w:val="00A701D8"/>
    <w:rsid w:val="00A713B8"/>
    <w:rsid w:val="00A715D4"/>
    <w:rsid w:val="00A71AC4"/>
    <w:rsid w:val="00A71CFC"/>
    <w:rsid w:val="00A72781"/>
    <w:rsid w:val="00A743C6"/>
    <w:rsid w:val="00A75D1A"/>
    <w:rsid w:val="00A75DE1"/>
    <w:rsid w:val="00A76E63"/>
    <w:rsid w:val="00A76E83"/>
    <w:rsid w:val="00A77CA6"/>
    <w:rsid w:val="00A77F42"/>
    <w:rsid w:val="00A81B30"/>
    <w:rsid w:val="00A82F86"/>
    <w:rsid w:val="00A83996"/>
    <w:rsid w:val="00A83D5B"/>
    <w:rsid w:val="00A85FFD"/>
    <w:rsid w:val="00A86C32"/>
    <w:rsid w:val="00A8754A"/>
    <w:rsid w:val="00A902E4"/>
    <w:rsid w:val="00A91AC7"/>
    <w:rsid w:val="00A922B5"/>
    <w:rsid w:val="00A9293B"/>
    <w:rsid w:val="00A93D8D"/>
    <w:rsid w:val="00A94B35"/>
    <w:rsid w:val="00A94BCA"/>
    <w:rsid w:val="00A96F1C"/>
    <w:rsid w:val="00A9758C"/>
    <w:rsid w:val="00AA209C"/>
    <w:rsid w:val="00AA2491"/>
    <w:rsid w:val="00AA25C7"/>
    <w:rsid w:val="00AA298C"/>
    <w:rsid w:val="00AA2B67"/>
    <w:rsid w:val="00AA3EEB"/>
    <w:rsid w:val="00AA54CE"/>
    <w:rsid w:val="00AA6281"/>
    <w:rsid w:val="00AA661C"/>
    <w:rsid w:val="00AA686D"/>
    <w:rsid w:val="00AB136B"/>
    <w:rsid w:val="00AB160B"/>
    <w:rsid w:val="00AB3264"/>
    <w:rsid w:val="00AB3661"/>
    <w:rsid w:val="00AB3B05"/>
    <w:rsid w:val="00AB4040"/>
    <w:rsid w:val="00AB425F"/>
    <w:rsid w:val="00AB4318"/>
    <w:rsid w:val="00AB56B1"/>
    <w:rsid w:val="00AB61BB"/>
    <w:rsid w:val="00AB6CCA"/>
    <w:rsid w:val="00AB7005"/>
    <w:rsid w:val="00AB722A"/>
    <w:rsid w:val="00AC0216"/>
    <w:rsid w:val="00AC121C"/>
    <w:rsid w:val="00AC1297"/>
    <w:rsid w:val="00AC1D4A"/>
    <w:rsid w:val="00AC204B"/>
    <w:rsid w:val="00AC312D"/>
    <w:rsid w:val="00AC3876"/>
    <w:rsid w:val="00AC3B22"/>
    <w:rsid w:val="00AC3BCF"/>
    <w:rsid w:val="00AC41AE"/>
    <w:rsid w:val="00AC53A6"/>
    <w:rsid w:val="00AC6498"/>
    <w:rsid w:val="00AC64A8"/>
    <w:rsid w:val="00AC7DCC"/>
    <w:rsid w:val="00AD0005"/>
    <w:rsid w:val="00AD041E"/>
    <w:rsid w:val="00AD15CF"/>
    <w:rsid w:val="00AD292E"/>
    <w:rsid w:val="00AD566A"/>
    <w:rsid w:val="00AD76F9"/>
    <w:rsid w:val="00AD7C25"/>
    <w:rsid w:val="00AD7E20"/>
    <w:rsid w:val="00AE0554"/>
    <w:rsid w:val="00AE0D84"/>
    <w:rsid w:val="00AE14E1"/>
    <w:rsid w:val="00AE1652"/>
    <w:rsid w:val="00AE191A"/>
    <w:rsid w:val="00AE2949"/>
    <w:rsid w:val="00AE298E"/>
    <w:rsid w:val="00AE2BC4"/>
    <w:rsid w:val="00AE3477"/>
    <w:rsid w:val="00AE4B08"/>
    <w:rsid w:val="00AE5CC4"/>
    <w:rsid w:val="00AE64F6"/>
    <w:rsid w:val="00AE66D1"/>
    <w:rsid w:val="00AE6AEC"/>
    <w:rsid w:val="00AF06F5"/>
    <w:rsid w:val="00AF0F91"/>
    <w:rsid w:val="00AF2ABE"/>
    <w:rsid w:val="00AF3048"/>
    <w:rsid w:val="00AF40AC"/>
    <w:rsid w:val="00AF55AB"/>
    <w:rsid w:val="00AF5753"/>
    <w:rsid w:val="00AF5846"/>
    <w:rsid w:val="00AF5ADA"/>
    <w:rsid w:val="00AF6A45"/>
    <w:rsid w:val="00AF7135"/>
    <w:rsid w:val="00AF7AC2"/>
    <w:rsid w:val="00AF7FAB"/>
    <w:rsid w:val="00B0020D"/>
    <w:rsid w:val="00B004A6"/>
    <w:rsid w:val="00B009FA"/>
    <w:rsid w:val="00B00D42"/>
    <w:rsid w:val="00B01542"/>
    <w:rsid w:val="00B01DC8"/>
    <w:rsid w:val="00B0629C"/>
    <w:rsid w:val="00B06635"/>
    <w:rsid w:val="00B069B4"/>
    <w:rsid w:val="00B06A02"/>
    <w:rsid w:val="00B06AFD"/>
    <w:rsid w:val="00B0723D"/>
    <w:rsid w:val="00B11844"/>
    <w:rsid w:val="00B11F3C"/>
    <w:rsid w:val="00B120D0"/>
    <w:rsid w:val="00B130A4"/>
    <w:rsid w:val="00B136D2"/>
    <w:rsid w:val="00B145A9"/>
    <w:rsid w:val="00B14D47"/>
    <w:rsid w:val="00B15368"/>
    <w:rsid w:val="00B157BE"/>
    <w:rsid w:val="00B16957"/>
    <w:rsid w:val="00B16C05"/>
    <w:rsid w:val="00B17127"/>
    <w:rsid w:val="00B201DE"/>
    <w:rsid w:val="00B210AF"/>
    <w:rsid w:val="00B223C7"/>
    <w:rsid w:val="00B23D3B"/>
    <w:rsid w:val="00B2441C"/>
    <w:rsid w:val="00B248F3"/>
    <w:rsid w:val="00B249EF"/>
    <w:rsid w:val="00B24F09"/>
    <w:rsid w:val="00B24FE8"/>
    <w:rsid w:val="00B25C82"/>
    <w:rsid w:val="00B25D57"/>
    <w:rsid w:val="00B25D6E"/>
    <w:rsid w:val="00B25FFF"/>
    <w:rsid w:val="00B277B0"/>
    <w:rsid w:val="00B308FA"/>
    <w:rsid w:val="00B30B74"/>
    <w:rsid w:val="00B30D24"/>
    <w:rsid w:val="00B30F6E"/>
    <w:rsid w:val="00B314EB"/>
    <w:rsid w:val="00B31A26"/>
    <w:rsid w:val="00B31B29"/>
    <w:rsid w:val="00B31D07"/>
    <w:rsid w:val="00B324E4"/>
    <w:rsid w:val="00B32B77"/>
    <w:rsid w:val="00B33997"/>
    <w:rsid w:val="00B34161"/>
    <w:rsid w:val="00B353E2"/>
    <w:rsid w:val="00B35626"/>
    <w:rsid w:val="00B35726"/>
    <w:rsid w:val="00B37013"/>
    <w:rsid w:val="00B41187"/>
    <w:rsid w:val="00B414E3"/>
    <w:rsid w:val="00B41B3E"/>
    <w:rsid w:val="00B42495"/>
    <w:rsid w:val="00B42670"/>
    <w:rsid w:val="00B4615C"/>
    <w:rsid w:val="00B46789"/>
    <w:rsid w:val="00B46AB3"/>
    <w:rsid w:val="00B470C3"/>
    <w:rsid w:val="00B473CF"/>
    <w:rsid w:val="00B50B4C"/>
    <w:rsid w:val="00B50D53"/>
    <w:rsid w:val="00B50E14"/>
    <w:rsid w:val="00B517DF"/>
    <w:rsid w:val="00B53AE3"/>
    <w:rsid w:val="00B53BAA"/>
    <w:rsid w:val="00B55090"/>
    <w:rsid w:val="00B564AE"/>
    <w:rsid w:val="00B565D7"/>
    <w:rsid w:val="00B57681"/>
    <w:rsid w:val="00B57B6F"/>
    <w:rsid w:val="00B6004A"/>
    <w:rsid w:val="00B61493"/>
    <w:rsid w:val="00B61C04"/>
    <w:rsid w:val="00B62833"/>
    <w:rsid w:val="00B6331D"/>
    <w:rsid w:val="00B6336C"/>
    <w:rsid w:val="00B63532"/>
    <w:rsid w:val="00B65961"/>
    <w:rsid w:val="00B659FB"/>
    <w:rsid w:val="00B65EF7"/>
    <w:rsid w:val="00B660AC"/>
    <w:rsid w:val="00B66910"/>
    <w:rsid w:val="00B66FDD"/>
    <w:rsid w:val="00B677ED"/>
    <w:rsid w:val="00B706DF"/>
    <w:rsid w:val="00B70756"/>
    <w:rsid w:val="00B720C8"/>
    <w:rsid w:val="00B751B4"/>
    <w:rsid w:val="00B754BA"/>
    <w:rsid w:val="00B763BF"/>
    <w:rsid w:val="00B76850"/>
    <w:rsid w:val="00B7716C"/>
    <w:rsid w:val="00B77376"/>
    <w:rsid w:val="00B774A0"/>
    <w:rsid w:val="00B774B2"/>
    <w:rsid w:val="00B778C3"/>
    <w:rsid w:val="00B77C31"/>
    <w:rsid w:val="00B77CC9"/>
    <w:rsid w:val="00B810C4"/>
    <w:rsid w:val="00B8157C"/>
    <w:rsid w:val="00B826AC"/>
    <w:rsid w:val="00B828DE"/>
    <w:rsid w:val="00B82A44"/>
    <w:rsid w:val="00B83016"/>
    <w:rsid w:val="00B83EA8"/>
    <w:rsid w:val="00B84572"/>
    <w:rsid w:val="00B851FB"/>
    <w:rsid w:val="00B85422"/>
    <w:rsid w:val="00B8599E"/>
    <w:rsid w:val="00B85FB0"/>
    <w:rsid w:val="00B86A7C"/>
    <w:rsid w:val="00B87321"/>
    <w:rsid w:val="00B87332"/>
    <w:rsid w:val="00B878FE"/>
    <w:rsid w:val="00B90C90"/>
    <w:rsid w:val="00B9123D"/>
    <w:rsid w:val="00B9187D"/>
    <w:rsid w:val="00B921B4"/>
    <w:rsid w:val="00B92A2A"/>
    <w:rsid w:val="00B92C97"/>
    <w:rsid w:val="00B936C5"/>
    <w:rsid w:val="00B9471C"/>
    <w:rsid w:val="00B96323"/>
    <w:rsid w:val="00B96B7C"/>
    <w:rsid w:val="00BA07B7"/>
    <w:rsid w:val="00BA10A5"/>
    <w:rsid w:val="00BA1345"/>
    <w:rsid w:val="00BA2BC9"/>
    <w:rsid w:val="00BA2CF7"/>
    <w:rsid w:val="00BA3B18"/>
    <w:rsid w:val="00BA477C"/>
    <w:rsid w:val="00BA6E7F"/>
    <w:rsid w:val="00BA736B"/>
    <w:rsid w:val="00BB0145"/>
    <w:rsid w:val="00BB0533"/>
    <w:rsid w:val="00BB0993"/>
    <w:rsid w:val="00BB0B08"/>
    <w:rsid w:val="00BB0C0D"/>
    <w:rsid w:val="00BB152C"/>
    <w:rsid w:val="00BB185A"/>
    <w:rsid w:val="00BB1F36"/>
    <w:rsid w:val="00BB25B9"/>
    <w:rsid w:val="00BB275D"/>
    <w:rsid w:val="00BB27D7"/>
    <w:rsid w:val="00BB3AA7"/>
    <w:rsid w:val="00BB4479"/>
    <w:rsid w:val="00BB5EB4"/>
    <w:rsid w:val="00BB6750"/>
    <w:rsid w:val="00BB6B5E"/>
    <w:rsid w:val="00BB6C2A"/>
    <w:rsid w:val="00BB709E"/>
    <w:rsid w:val="00BC150F"/>
    <w:rsid w:val="00BC2475"/>
    <w:rsid w:val="00BC2639"/>
    <w:rsid w:val="00BC2854"/>
    <w:rsid w:val="00BC2D75"/>
    <w:rsid w:val="00BC326D"/>
    <w:rsid w:val="00BC3C71"/>
    <w:rsid w:val="00BC43B0"/>
    <w:rsid w:val="00BC47A4"/>
    <w:rsid w:val="00BC497F"/>
    <w:rsid w:val="00BC4AF3"/>
    <w:rsid w:val="00BC5091"/>
    <w:rsid w:val="00BC5F27"/>
    <w:rsid w:val="00BC648D"/>
    <w:rsid w:val="00BC6FEA"/>
    <w:rsid w:val="00BC7B36"/>
    <w:rsid w:val="00BD3721"/>
    <w:rsid w:val="00BD3C99"/>
    <w:rsid w:val="00BD60F4"/>
    <w:rsid w:val="00BD67B7"/>
    <w:rsid w:val="00BD6FFD"/>
    <w:rsid w:val="00BD749B"/>
    <w:rsid w:val="00BE1349"/>
    <w:rsid w:val="00BE194F"/>
    <w:rsid w:val="00BE1C83"/>
    <w:rsid w:val="00BE1E5E"/>
    <w:rsid w:val="00BE2C65"/>
    <w:rsid w:val="00BE329F"/>
    <w:rsid w:val="00BE3825"/>
    <w:rsid w:val="00BE3FD6"/>
    <w:rsid w:val="00BE442C"/>
    <w:rsid w:val="00BE6B4F"/>
    <w:rsid w:val="00BE7EE3"/>
    <w:rsid w:val="00BF0304"/>
    <w:rsid w:val="00BF034A"/>
    <w:rsid w:val="00BF0BF5"/>
    <w:rsid w:val="00BF1273"/>
    <w:rsid w:val="00BF15F2"/>
    <w:rsid w:val="00BF2DA8"/>
    <w:rsid w:val="00BF329A"/>
    <w:rsid w:val="00BF3F7E"/>
    <w:rsid w:val="00BF4910"/>
    <w:rsid w:val="00BF534F"/>
    <w:rsid w:val="00BF5A45"/>
    <w:rsid w:val="00BF6887"/>
    <w:rsid w:val="00BF70C6"/>
    <w:rsid w:val="00BF72EA"/>
    <w:rsid w:val="00C00563"/>
    <w:rsid w:val="00C00768"/>
    <w:rsid w:val="00C015AF"/>
    <w:rsid w:val="00C02772"/>
    <w:rsid w:val="00C0386A"/>
    <w:rsid w:val="00C03A60"/>
    <w:rsid w:val="00C03ED9"/>
    <w:rsid w:val="00C04402"/>
    <w:rsid w:val="00C04B3D"/>
    <w:rsid w:val="00C055C5"/>
    <w:rsid w:val="00C05B08"/>
    <w:rsid w:val="00C07B8F"/>
    <w:rsid w:val="00C07C69"/>
    <w:rsid w:val="00C10276"/>
    <w:rsid w:val="00C10892"/>
    <w:rsid w:val="00C10955"/>
    <w:rsid w:val="00C10F08"/>
    <w:rsid w:val="00C116E3"/>
    <w:rsid w:val="00C11798"/>
    <w:rsid w:val="00C118E3"/>
    <w:rsid w:val="00C11B93"/>
    <w:rsid w:val="00C11D25"/>
    <w:rsid w:val="00C12655"/>
    <w:rsid w:val="00C126E0"/>
    <w:rsid w:val="00C12E95"/>
    <w:rsid w:val="00C12F01"/>
    <w:rsid w:val="00C13607"/>
    <w:rsid w:val="00C13609"/>
    <w:rsid w:val="00C140F1"/>
    <w:rsid w:val="00C155AD"/>
    <w:rsid w:val="00C16157"/>
    <w:rsid w:val="00C16C40"/>
    <w:rsid w:val="00C17E0F"/>
    <w:rsid w:val="00C17F67"/>
    <w:rsid w:val="00C20117"/>
    <w:rsid w:val="00C204C6"/>
    <w:rsid w:val="00C20D77"/>
    <w:rsid w:val="00C22411"/>
    <w:rsid w:val="00C22645"/>
    <w:rsid w:val="00C22C75"/>
    <w:rsid w:val="00C235EC"/>
    <w:rsid w:val="00C236A3"/>
    <w:rsid w:val="00C23799"/>
    <w:rsid w:val="00C2393B"/>
    <w:rsid w:val="00C23B6E"/>
    <w:rsid w:val="00C253A8"/>
    <w:rsid w:val="00C275F0"/>
    <w:rsid w:val="00C27D72"/>
    <w:rsid w:val="00C27E20"/>
    <w:rsid w:val="00C3196C"/>
    <w:rsid w:val="00C3250D"/>
    <w:rsid w:val="00C32590"/>
    <w:rsid w:val="00C339A8"/>
    <w:rsid w:val="00C33CBB"/>
    <w:rsid w:val="00C33E39"/>
    <w:rsid w:val="00C349B9"/>
    <w:rsid w:val="00C34BF1"/>
    <w:rsid w:val="00C35394"/>
    <w:rsid w:val="00C35705"/>
    <w:rsid w:val="00C35F2D"/>
    <w:rsid w:val="00C405D7"/>
    <w:rsid w:val="00C40715"/>
    <w:rsid w:val="00C40CC2"/>
    <w:rsid w:val="00C410FC"/>
    <w:rsid w:val="00C44833"/>
    <w:rsid w:val="00C44B6F"/>
    <w:rsid w:val="00C44F2A"/>
    <w:rsid w:val="00C452E0"/>
    <w:rsid w:val="00C452EC"/>
    <w:rsid w:val="00C45304"/>
    <w:rsid w:val="00C46719"/>
    <w:rsid w:val="00C4785D"/>
    <w:rsid w:val="00C47C38"/>
    <w:rsid w:val="00C506D3"/>
    <w:rsid w:val="00C5111C"/>
    <w:rsid w:val="00C515BE"/>
    <w:rsid w:val="00C520BA"/>
    <w:rsid w:val="00C5304D"/>
    <w:rsid w:val="00C53106"/>
    <w:rsid w:val="00C54998"/>
    <w:rsid w:val="00C55035"/>
    <w:rsid w:val="00C5579A"/>
    <w:rsid w:val="00C55EFE"/>
    <w:rsid w:val="00C5742F"/>
    <w:rsid w:val="00C5788E"/>
    <w:rsid w:val="00C57F0A"/>
    <w:rsid w:val="00C6014C"/>
    <w:rsid w:val="00C603AC"/>
    <w:rsid w:val="00C603B7"/>
    <w:rsid w:val="00C6066A"/>
    <w:rsid w:val="00C60A4D"/>
    <w:rsid w:val="00C6121C"/>
    <w:rsid w:val="00C624F6"/>
    <w:rsid w:val="00C63929"/>
    <w:rsid w:val="00C63940"/>
    <w:rsid w:val="00C6456C"/>
    <w:rsid w:val="00C668F9"/>
    <w:rsid w:val="00C66AB1"/>
    <w:rsid w:val="00C6701D"/>
    <w:rsid w:val="00C6728E"/>
    <w:rsid w:val="00C67AD7"/>
    <w:rsid w:val="00C67C25"/>
    <w:rsid w:val="00C67F2A"/>
    <w:rsid w:val="00C70179"/>
    <w:rsid w:val="00C702CA"/>
    <w:rsid w:val="00C7117A"/>
    <w:rsid w:val="00C723F7"/>
    <w:rsid w:val="00C73135"/>
    <w:rsid w:val="00C74386"/>
    <w:rsid w:val="00C751D0"/>
    <w:rsid w:val="00C7650F"/>
    <w:rsid w:val="00C76CE3"/>
    <w:rsid w:val="00C77E1D"/>
    <w:rsid w:val="00C80F25"/>
    <w:rsid w:val="00C82C27"/>
    <w:rsid w:val="00C82F46"/>
    <w:rsid w:val="00C8326C"/>
    <w:rsid w:val="00C838C2"/>
    <w:rsid w:val="00C838C8"/>
    <w:rsid w:val="00C8416F"/>
    <w:rsid w:val="00C84223"/>
    <w:rsid w:val="00C86468"/>
    <w:rsid w:val="00C8746E"/>
    <w:rsid w:val="00C90326"/>
    <w:rsid w:val="00C90725"/>
    <w:rsid w:val="00C907E8"/>
    <w:rsid w:val="00C90C0B"/>
    <w:rsid w:val="00C92186"/>
    <w:rsid w:val="00C92954"/>
    <w:rsid w:val="00C929D5"/>
    <w:rsid w:val="00C94A0A"/>
    <w:rsid w:val="00C955DE"/>
    <w:rsid w:val="00C964A5"/>
    <w:rsid w:val="00C9789E"/>
    <w:rsid w:val="00C979CB"/>
    <w:rsid w:val="00C97C81"/>
    <w:rsid w:val="00CA10E9"/>
    <w:rsid w:val="00CA1406"/>
    <w:rsid w:val="00CA17EE"/>
    <w:rsid w:val="00CA1B54"/>
    <w:rsid w:val="00CA20D7"/>
    <w:rsid w:val="00CA2AC8"/>
    <w:rsid w:val="00CA36DC"/>
    <w:rsid w:val="00CA37C3"/>
    <w:rsid w:val="00CA4135"/>
    <w:rsid w:val="00CA4D85"/>
    <w:rsid w:val="00CA4DB4"/>
    <w:rsid w:val="00CA5E66"/>
    <w:rsid w:val="00CA60EA"/>
    <w:rsid w:val="00CA660E"/>
    <w:rsid w:val="00CA6B53"/>
    <w:rsid w:val="00CA6D02"/>
    <w:rsid w:val="00CA70F9"/>
    <w:rsid w:val="00CB0651"/>
    <w:rsid w:val="00CB0B87"/>
    <w:rsid w:val="00CB11B5"/>
    <w:rsid w:val="00CB3F3C"/>
    <w:rsid w:val="00CB51F0"/>
    <w:rsid w:val="00CB5F0F"/>
    <w:rsid w:val="00CB6129"/>
    <w:rsid w:val="00CB62C6"/>
    <w:rsid w:val="00CB6AE3"/>
    <w:rsid w:val="00CB76EA"/>
    <w:rsid w:val="00CC0D8E"/>
    <w:rsid w:val="00CC0E3C"/>
    <w:rsid w:val="00CC18F5"/>
    <w:rsid w:val="00CC20E1"/>
    <w:rsid w:val="00CC2EE5"/>
    <w:rsid w:val="00CC3EFE"/>
    <w:rsid w:val="00CC3F13"/>
    <w:rsid w:val="00CC45FE"/>
    <w:rsid w:val="00CC4837"/>
    <w:rsid w:val="00CC52F9"/>
    <w:rsid w:val="00CC65DF"/>
    <w:rsid w:val="00CC6824"/>
    <w:rsid w:val="00CC7A50"/>
    <w:rsid w:val="00CD05D5"/>
    <w:rsid w:val="00CD1196"/>
    <w:rsid w:val="00CD191A"/>
    <w:rsid w:val="00CD27AC"/>
    <w:rsid w:val="00CD2B60"/>
    <w:rsid w:val="00CD2C38"/>
    <w:rsid w:val="00CD2EE5"/>
    <w:rsid w:val="00CD34AE"/>
    <w:rsid w:val="00CD3675"/>
    <w:rsid w:val="00CD36B5"/>
    <w:rsid w:val="00CD3752"/>
    <w:rsid w:val="00CD421A"/>
    <w:rsid w:val="00CD5069"/>
    <w:rsid w:val="00CD57EB"/>
    <w:rsid w:val="00CD603A"/>
    <w:rsid w:val="00CD6115"/>
    <w:rsid w:val="00CE01BD"/>
    <w:rsid w:val="00CE01E7"/>
    <w:rsid w:val="00CE07E7"/>
    <w:rsid w:val="00CE1384"/>
    <w:rsid w:val="00CE16B0"/>
    <w:rsid w:val="00CE1A66"/>
    <w:rsid w:val="00CE2139"/>
    <w:rsid w:val="00CE2BFA"/>
    <w:rsid w:val="00CE344D"/>
    <w:rsid w:val="00CE369F"/>
    <w:rsid w:val="00CE5270"/>
    <w:rsid w:val="00CE6558"/>
    <w:rsid w:val="00CF0267"/>
    <w:rsid w:val="00CF15DA"/>
    <w:rsid w:val="00CF17F3"/>
    <w:rsid w:val="00CF2190"/>
    <w:rsid w:val="00CF4476"/>
    <w:rsid w:val="00CF4841"/>
    <w:rsid w:val="00CF6E27"/>
    <w:rsid w:val="00CF70ED"/>
    <w:rsid w:val="00CF7499"/>
    <w:rsid w:val="00D005C8"/>
    <w:rsid w:val="00D00B23"/>
    <w:rsid w:val="00D00B87"/>
    <w:rsid w:val="00D02D77"/>
    <w:rsid w:val="00D0339C"/>
    <w:rsid w:val="00D0402C"/>
    <w:rsid w:val="00D04ACC"/>
    <w:rsid w:val="00D05986"/>
    <w:rsid w:val="00D07F30"/>
    <w:rsid w:val="00D10480"/>
    <w:rsid w:val="00D10678"/>
    <w:rsid w:val="00D106ED"/>
    <w:rsid w:val="00D1079B"/>
    <w:rsid w:val="00D117CA"/>
    <w:rsid w:val="00D11FDB"/>
    <w:rsid w:val="00D124DE"/>
    <w:rsid w:val="00D12598"/>
    <w:rsid w:val="00D12B7C"/>
    <w:rsid w:val="00D1335A"/>
    <w:rsid w:val="00D1404D"/>
    <w:rsid w:val="00D1439F"/>
    <w:rsid w:val="00D14B62"/>
    <w:rsid w:val="00D14F28"/>
    <w:rsid w:val="00D154D6"/>
    <w:rsid w:val="00D161D5"/>
    <w:rsid w:val="00D17513"/>
    <w:rsid w:val="00D20351"/>
    <w:rsid w:val="00D20521"/>
    <w:rsid w:val="00D2067C"/>
    <w:rsid w:val="00D20AB8"/>
    <w:rsid w:val="00D21CA8"/>
    <w:rsid w:val="00D21FEF"/>
    <w:rsid w:val="00D2278A"/>
    <w:rsid w:val="00D22B71"/>
    <w:rsid w:val="00D22F5B"/>
    <w:rsid w:val="00D238C5"/>
    <w:rsid w:val="00D24B0B"/>
    <w:rsid w:val="00D2564D"/>
    <w:rsid w:val="00D25BE8"/>
    <w:rsid w:val="00D25D1A"/>
    <w:rsid w:val="00D25DEF"/>
    <w:rsid w:val="00D25F00"/>
    <w:rsid w:val="00D25FCA"/>
    <w:rsid w:val="00D26709"/>
    <w:rsid w:val="00D26A1E"/>
    <w:rsid w:val="00D27DD8"/>
    <w:rsid w:val="00D30088"/>
    <w:rsid w:val="00D30E82"/>
    <w:rsid w:val="00D311FD"/>
    <w:rsid w:val="00D31373"/>
    <w:rsid w:val="00D315A6"/>
    <w:rsid w:val="00D32337"/>
    <w:rsid w:val="00D336FA"/>
    <w:rsid w:val="00D33F4B"/>
    <w:rsid w:val="00D3621C"/>
    <w:rsid w:val="00D40027"/>
    <w:rsid w:val="00D4015F"/>
    <w:rsid w:val="00D4079B"/>
    <w:rsid w:val="00D40D86"/>
    <w:rsid w:val="00D40DEF"/>
    <w:rsid w:val="00D415E3"/>
    <w:rsid w:val="00D41A61"/>
    <w:rsid w:val="00D42027"/>
    <w:rsid w:val="00D42190"/>
    <w:rsid w:val="00D42DDC"/>
    <w:rsid w:val="00D42DFD"/>
    <w:rsid w:val="00D44AF9"/>
    <w:rsid w:val="00D44CFB"/>
    <w:rsid w:val="00D45DDE"/>
    <w:rsid w:val="00D501D4"/>
    <w:rsid w:val="00D50CC3"/>
    <w:rsid w:val="00D5133B"/>
    <w:rsid w:val="00D51AFF"/>
    <w:rsid w:val="00D52410"/>
    <w:rsid w:val="00D52613"/>
    <w:rsid w:val="00D5285E"/>
    <w:rsid w:val="00D52AFE"/>
    <w:rsid w:val="00D52B9F"/>
    <w:rsid w:val="00D530AD"/>
    <w:rsid w:val="00D53871"/>
    <w:rsid w:val="00D54005"/>
    <w:rsid w:val="00D54AEA"/>
    <w:rsid w:val="00D55C85"/>
    <w:rsid w:val="00D55DD9"/>
    <w:rsid w:val="00D56532"/>
    <w:rsid w:val="00D568C6"/>
    <w:rsid w:val="00D61076"/>
    <w:rsid w:val="00D6145A"/>
    <w:rsid w:val="00D61BAE"/>
    <w:rsid w:val="00D61FE5"/>
    <w:rsid w:val="00D6246D"/>
    <w:rsid w:val="00D62B6D"/>
    <w:rsid w:val="00D62CC0"/>
    <w:rsid w:val="00D63E7B"/>
    <w:rsid w:val="00D656B0"/>
    <w:rsid w:val="00D65A7A"/>
    <w:rsid w:val="00D669A8"/>
    <w:rsid w:val="00D66F46"/>
    <w:rsid w:val="00D70D91"/>
    <w:rsid w:val="00D713B5"/>
    <w:rsid w:val="00D72ACA"/>
    <w:rsid w:val="00D73921"/>
    <w:rsid w:val="00D7463D"/>
    <w:rsid w:val="00D7557C"/>
    <w:rsid w:val="00D75F14"/>
    <w:rsid w:val="00D761C7"/>
    <w:rsid w:val="00D766F0"/>
    <w:rsid w:val="00D76E12"/>
    <w:rsid w:val="00D7759C"/>
    <w:rsid w:val="00D81BBE"/>
    <w:rsid w:val="00D82052"/>
    <w:rsid w:val="00D82640"/>
    <w:rsid w:val="00D82DF7"/>
    <w:rsid w:val="00D82FB8"/>
    <w:rsid w:val="00D83709"/>
    <w:rsid w:val="00D837E5"/>
    <w:rsid w:val="00D83D38"/>
    <w:rsid w:val="00D8403A"/>
    <w:rsid w:val="00D847A5"/>
    <w:rsid w:val="00D848D1"/>
    <w:rsid w:val="00D8542E"/>
    <w:rsid w:val="00D8558E"/>
    <w:rsid w:val="00D857B4"/>
    <w:rsid w:val="00D85D12"/>
    <w:rsid w:val="00D86592"/>
    <w:rsid w:val="00D875FA"/>
    <w:rsid w:val="00D90239"/>
    <w:rsid w:val="00D903DA"/>
    <w:rsid w:val="00D906E3"/>
    <w:rsid w:val="00D90B6E"/>
    <w:rsid w:val="00D91A36"/>
    <w:rsid w:val="00D91F33"/>
    <w:rsid w:val="00D926A1"/>
    <w:rsid w:val="00D92CF6"/>
    <w:rsid w:val="00D93125"/>
    <w:rsid w:val="00D93BB7"/>
    <w:rsid w:val="00D93C78"/>
    <w:rsid w:val="00D94286"/>
    <w:rsid w:val="00D94C74"/>
    <w:rsid w:val="00D95327"/>
    <w:rsid w:val="00DA01A4"/>
    <w:rsid w:val="00DA10F7"/>
    <w:rsid w:val="00DA1723"/>
    <w:rsid w:val="00DA1DDC"/>
    <w:rsid w:val="00DA285B"/>
    <w:rsid w:val="00DA29D9"/>
    <w:rsid w:val="00DA2C99"/>
    <w:rsid w:val="00DA336B"/>
    <w:rsid w:val="00DA3C7D"/>
    <w:rsid w:val="00DA3D68"/>
    <w:rsid w:val="00DA46E3"/>
    <w:rsid w:val="00DA46FC"/>
    <w:rsid w:val="00DA471A"/>
    <w:rsid w:val="00DA4990"/>
    <w:rsid w:val="00DA5187"/>
    <w:rsid w:val="00DA5723"/>
    <w:rsid w:val="00DA654C"/>
    <w:rsid w:val="00DA76DE"/>
    <w:rsid w:val="00DA7B03"/>
    <w:rsid w:val="00DB0516"/>
    <w:rsid w:val="00DB140A"/>
    <w:rsid w:val="00DB168F"/>
    <w:rsid w:val="00DB1881"/>
    <w:rsid w:val="00DB1DDD"/>
    <w:rsid w:val="00DB2229"/>
    <w:rsid w:val="00DB263B"/>
    <w:rsid w:val="00DB35B4"/>
    <w:rsid w:val="00DB4D10"/>
    <w:rsid w:val="00DB4DE2"/>
    <w:rsid w:val="00DB4F57"/>
    <w:rsid w:val="00DB62CF"/>
    <w:rsid w:val="00DB6A38"/>
    <w:rsid w:val="00DB6F17"/>
    <w:rsid w:val="00DB736D"/>
    <w:rsid w:val="00DC03AE"/>
    <w:rsid w:val="00DC1512"/>
    <w:rsid w:val="00DC17AC"/>
    <w:rsid w:val="00DC2716"/>
    <w:rsid w:val="00DC272E"/>
    <w:rsid w:val="00DC3641"/>
    <w:rsid w:val="00DC409E"/>
    <w:rsid w:val="00DC46DD"/>
    <w:rsid w:val="00DC474B"/>
    <w:rsid w:val="00DC4A2B"/>
    <w:rsid w:val="00DC5DD1"/>
    <w:rsid w:val="00DC60BD"/>
    <w:rsid w:val="00DC61EB"/>
    <w:rsid w:val="00DC656C"/>
    <w:rsid w:val="00DC77C5"/>
    <w:rsid w:val="00DC77FA"/>
    <w:rsid w:val="00DC7BC2"/>
    <w:rsid w:val="00DD1229"/>
    <w:rsid w:val="00DD17A0"/>
    <w:rsid w:val="00DD272B"/>
    <w:rsid w:val="00DD2A4E"/>
    <w:rsid w:val="00DD2C31"/>
    <w:rsid w:val="00DD5F99"/>
    <w:rsid w:val="00DD6403"/>
    <w:rsid w:val="00DD6A58"/>
    <w:rsid w:val="00DD73C6"/>
    <w:rsid w:val="00DD7518"/>
    <w:rsid w:val="00DD7F00"/>
    <w:rsid w:val="00DE0253"/>
    <w:rsid w:val="00DE03DA"/>
    <w:rsid w:val="00DE0431"/>
    <w:rsid w:val="00DE0543"/>
    <w:rsid w:val="00DE0A2A"/>
    <w:rsid w:val="00DE0B6E"/>
    <w:rsid w:val="00DE142D"/>
    <w:rsid w:val="00DE1826"/>
    <w:rsid w:val="00DE1CDF"/>
    <w:rsid w:val="00DE2361"/>
    <w:rsid w:val="00DE30D4"/>
    <w:rsid w:val="00DE3A1C"/>
    <w:rsid w:val="00DE3A86"/>
    <w:rsid w:val="00DE3B4D"/>
    <w:rsid w:val="00DE3D65"/>
    <w:rsid w:val="00DE4762"/>
    <w:rsid w:val="00DE49D7"/>
    <w:rsid w:val="00DE4B3F"/>
    <w:rsid w:val="00DE62A2"/>
    <w:rsid w:val="00DE697E"/>
    <w:rsid w:val="00DE6EF4"/>
    <w:rsid w:val="00DE75EE"/>
    <w:rsid w:val="00DE786C"/>
    <w:rsid w:val="00DE79C3"/>
    <w:rsid w:val="00DF060B"/>
    <w:rsid w:val="00DF0F17"/>
    <w:rsid w:val="00DF1B25"/>
    <w:rsid w:val="00DF3E40"/>
    <w:rsid w:val="00DF4562"/>
    <w:rsid w:val="00DF46D4"/>
    <w:rsid w:val="00DF4EA8"/>
    <w:rsid w:val="00E023CB"/>
    <w:rsid w:val="00E029BF"/>
    <w:rsid w:val="00E02BF7"/>
    <w:rsid w:val="00E03988"/>
    <w:rsid w:val="00E03CA4"/>
    <w:rsid w:val="00E03DD4"/>
    <w:rsid w:val="00E03EF8"/>
    <w:rsid w:val="00E042A0"/>
    <w:rsid w:val="00E04369"/>
    <w:rsid w:val="00E04DC3"/>
    <w:rsid w:val="00E06A20"/>
    <w:rsid w:val="00E07FDA"/>
    <w:rsid w:val="00E105C1"/>
    <w:rsid w:val="00E10879"/>
    <w:rsid w:val="00E109D8"/>
    <w:rsid w:val="00E109DE"/>
    <w:rsid w:val="00E111A9"/>
    <w:rsid w:val="00E11EC0"/>
    <w:rsid w:val="00E12EEA"/>
    <w:rsid w:val="00E1516C"/>
    <w:rsid w:val="00E15255"/>
    <w:rsid w:val="00E158F0"/>
    <w:rsid w:val="00E15A57"/>
    <w:rsid w:val="00E161A0"/>
    <w:rsid w:val="00E162E1"/>
    <w:rsid w:val="00E1742D"/>
    <w:rsid w:val="00E176EE"/>
    <w:rsid w:val="00E17D7E"/>
    <w:rsid w:val="00E20BCF"/>
    <w:rsid w:val="00E2169B"/>
    <w:rsid w:val="00E219A6"/>
    <w:rsid w:val="00E220E0"/>
    <w:rsid w:val="00E23D5D"/>
    <w:rsid w:val="00E24C27"/>
    <w:rsid w:val="00E269DF"/>
    <w:rsid w:val="00E26AFC"/>
    <w:rsid w:val="00E26CDF"/>
    <w:rsid w:val="00E27865"/>
    <w:rsid w:val="00E27C95"/>
    <w:rsid w:val="00E3090D"/>
    <w:rsid w:val="00E309B8"/>
    <w:rsid w:val="00E30D8C"/>
    <w:rsid w:val="00E310A1"/>
    <w:rsid w:val="00E31A64"/>
    <w:rsid w:val="00E31EA8"/>
    <w:rsid w:val="00E332D5"/>
    <w:rsid w:val="00E348D5"/>
    <w:rsid w:val="00E355F9"/>
    <w:rsid w:val="00E36703"/>
    <w:rsid w:val="00E369C5"/>
    <w:rsid w:val="00E37426"/>
    <w:rsid w:val="00E37C2E"/>
    <w:rsid w:val="00E40B6D"/>
    <w:rsid w:val="00E41247"/>
    <w:rsid w:val="00E41373"/>
    <w:rsid w:val="00E414C0"/>
    <w:rsid w:val="00E42751"/>
    <w:rsid w:val="00E452FB"/>
    <w:rsid w:val="00E46B42"/>
    <w:rsid w:val="00E5065C"/>
    <w:rsid w:val="00E50FAF"/>
    <w:rsid w:val="00E51768"/>
    <w:rsid w:val="00E51849"/>
    <w:rsid w:val="00E51B1F"/>
    <w:rsid w:val="00E53214"/>
    <w:rsid w:val="00E532AB"/>
    <w:rsid w:val="00E54B96"/>
    <w:rsid w:val="00E54C0B"/>
    <w:rsid w:val="00E55480"/>
    <w:rsid w:val="00E5574F"/>
    <w:rsid w:val="00E60244"/>
    <w:rsid w:val="00E61020"/>
    <w:rsid w:val="00E61994"/>
    <w:rsid w:val="00E6241C"/>
    <w:rsid w:val="00E62551"/>
    <w:rsid w:val="00E646FF"/>
    <w:rsid w:val="00E6546E"/>
    <w:rsid w:val="00E65813"/>
    <w:rsid w:val="00E65EC2"/>
    <w:rsid w:val="00E66305"/>
    <w:rsid w:val="00E66E3F"/>
    <w:rsid w:val="00E71CB0"/>
    <w:rsid w:val="00E72AAA"/>
    <w:rsid w:val="00E7430D"/>
    <w:rsid w:val="00E7456B"/>
    <w:rsid w:val="00E74AB2"/>
    <w:rsid w:val="00E752B1"/>
    <w:rsid w:val="00E764B7"/>
    <w:rsid w:val="00E76E7F"/>
    <w:rsid w:val="00E775D0"/>
    <w:rsid w:val="00E77679"/>
    <w:rsid w:val="00E77C27"/>
    <w:rsid w:val="00E80045"/>
    <w:rsid w:val="00E813B1"/>
    <w:rsid w:val="00E81B31"/>
    <w:rsid w:val="00E82058"/>
    <w:rsid w:val="00E8240D"/>
    <w:rsid w:val="00E82818"/>
    <w:rsid w:val="00E83E70"/>
    <w:rsid w:val="00E83EB4"/>
    <w:rsid w:val="00E843CD"/>
    <w:rsid w:val="00E84795"/>
    <w:rsid w:val="00E84A17"/>
    <w:rsid w:val="00E859F5"/>
    <w:rsid w:val="00E86E70"/>
    <w:rsid w:val="00E872F8"/>
    <w:rsid w:val="00E877CC"/>
    <w:rsid w:val="00E87B4A"/>
    <w:rsid w:val="00E90555"/>
    <w:rsid w:val="00E910D8"/>
    <w:rsid w:val="00E9148D"/>
    <w:rsid w:val="00E9171B"/>
    <w:rsid w:val="00E91AE7"/>
    <w:rsid w:val="00E91C57"/>
    <w:rsid w:val="00E93090"/>
    <w:rsid w:val="00E93122"/>
    <w:rsid w:val="00E9397C"/>
    <w:rsid w:val="00E95015"/>
    <w:rsid w:val="00E95303"/>
    <w:rsid w:val="00E9582F"/>
    <w:rsid w:val="00E95E3C"/>
    <w:rsid w:val="00E95F2C"/>
    <w:rsid w:val="00E96785"/>
    <w:rsid w:val="00E96D28"/>
    <w:rsid w:val="00E96EF4"/>
    <w:rsid w:val="00E971CE"/>
    <w:rsid w:val="00E97F8F"/>
    <w:rsid w:val="00EA02DE"/>
    <w:rsid w:val="00EA0FEC"/>
    <w:rsid w:val="00EA1778"/>
    <w:rsid w:val="00EA1857"/>
    <w:rsid w:val="00EA1A48"/>
    <w:rsid w:val="00EA21B9"/>
    <w:rsid w:val="00EA22C6"/>
    <w:rsid w:val="00EA277A"/>
    <w:rsid w:val="00EA4735"/>
    <w:rsid w:val="00EA5010"/>
    <w:rsid w:val="00EA5BFC"/>
    <w:rsid w:val="00EB02EB"/>
    <w:rsid w:val="00EB06D5"/>
    <w:rsid w:val="00EB1501"/>
    <w:rsid w:val="00EB1FEE"/>
    <w:rsid w:val="00EB2095"/>
    <w:rsid w:val="00EB34EB"/>
    <w:rsid w:val="00EB3B99"/>
    <w:rsid w:val="00EB3E09"/>
    <w:rsid w:val="00EB3EA7"/>
    <w:rsid w:val="00EB47BB"/>
    <w:rsid w:val="00EB4E6E"/>
    <w:rsid w:val="00EB58F4"/>
    <w:rsid w:val="00EB5B69"/>
    <w:rsid w:val="00EB5DF6"/>
    <w:rsid w:val="00EB6191"/>
    <w:rsid w:val="00EB6980"/>
    <w:rsid w:val="00EB6E44"/>
    <w:rsid w:val="00EB6F97"/>
    <w:rsid w:val="00EC0CEF"/>
    <w:rsid w:val="00EC0E35"/>
    <w:rsid w:val="00EC11C2"/>
    <w:rsid w:val="00EC31A3"/>
    <w:rsid w:val="00EC3255"/>
    <w:rsid w:val="00EC3C94"/>
    <w:rsid w:val="00EC45BE"/>
    <w:rsid w:val="00EC4DE7"/>
    <w:rsid w:val="00EC568F"/>
    <w:rsid w:val="00EC78E9"/>
    <w:rsid w:val="00ED0C88"/>
    <w:rsid w:val="00ED1410"/>
    <w:rsid w:val="00ED22D3"/>
    <w:rsid w:val="00ED2456"/>
    <w:rsid w:val="00ED29E3"/>
    <w:rsid w:val="00ED2A73"/>
    <w:rsid w:val="00ED2A8D"/>
    <w:rsid w:val="00ED3B5A"/>
    <w:rsid w:val="00ED4FE6"/>
    <w:rsid w:val="00ED5EFA"/>
    <w:rsid w:val="00ED632B"/>
    <w:rsid w:val="00ED73CB"/>
    <w:rsid w:val="00ED773A"/>
    <w:rsid w:val="00EE0314"/>
    <w:rsid w:val="00EE0FFA"/>
    <w:rsid w:val="00EE11C4"/>
    <w:rsid w:val="00EE1CC8"/>
    <w:rsid w:val="00EE234C"/>
    <w:rsid w:val="00EE2834"/>
    <w:rsid w:val="00EE49EA"/>
    <w:rsid w:val="00EE49EC"/>
    <w:rsid w:val="00EE5B23"/>
    <w:rsid w:val="00EE6BF2"/>
    <w:rsid w:val="00EE71CE"/>
    <w:rsid w:val="00EE7E48"/>
    <w:rsid w:val="00EE7EF8"/>
    <w:rsid w:val="00EF0AC4"/>
    <w:rsid w:val="00EF1235"/>
    <w:rsid w:val="00EF1515"/>
    <w:rsid w:val="00EF2170"/>
    <w:rsid w:val="00EF2AB6"/>
    <w:rsid w:val="00EF304E"/>
    <w:rsid w:val="00EF33C1"/>
    <w:rsid w:val="00EF34DF"/>
    <w:rsid w:val="00EF3656"/>
    <w:rsid w:val="00EF3903"/>
    <w:rsid w:val="00EF3E6F"/>
    <w:rsid w:val="00EF67BE"/>
    <w:rsid w:val="00EF683E"/>
    <w:rsid w:val="00EF7042"/>
    <w:rsid w:val="00F00636"/>
    <w:rsid w:val="00F00E3D"/>
    <w:rsid w:val="00F01AB7"/>
    <w:rsid w:val="00F02DBF"/>
    <w:rsid w:val="00F0432E"/>
    <w:rsid w:val="00F04F2F"/>
    <w:rsid w:val="00F051D2"/>
    <w:rsid w:val="00F05722"/>
    <w:rsid w:val="00F06938"/>
    <w:rsid w:val="00F06BD1"/>
    <w:rsid w:val="00F1044C"/>
    <w:rsid w:val="00F106F0"/>
    <w:rsid w:val="00F10909"/>
    <w:rsid w:val="00F10E75"/>
    <w:rsid w:val="00F11054"/>
    <w:rsid w:val="00F11432"/>
    <w:rsid w:val="00F12EA7"/>
    <w:rsid w:val="00F1381C"/>
    <w:rsid w:val="00F139CA"/>
    <w:rsid w:val="00F14061"/>
    <w:rsid w:val="00F14249"/>
    <w:rsid w:val="00F14452"/>
    <w:rsid w:val="00F16293"/>
    <w:rsid w:val="00F167F8"/>
    <w:rsid w:val="00F16A8A"/>
    <w:rsid w:val="00F17F63"/>
    <w:rsid w:val="00F20843"/>
    <w:rsid w:val="00F21A56"/>
    <w:rsid w:val="00F22E6B"/>
    <w:rsid w:val="00F234EE"/>
    <w:rsid w:val="00F23ABE"/>
    <w:rsid w:val="00F24759"/>
    <w:rsid w:val="00F24832"/>
    <w:rsid w:val="00F257F8"/>
    <w:rsid w:val="00F26036"/>
    <w:rsid w:val="00F2619A"/>
    <w:rsid w:val="00F264BF"/>
    <w:rsid w:val="00F268B3"/>
    <w:rsid w:val="00F27DA3"/>
    <w:rsid w:val="00F304F1"/>
    <w:rsid w:val="00F30800"/>
    <w:rsid w:val="00F30EB5"/>
    <w:rsid w:val="00F31914"/>
    <w:rsid w:val="00F31BDD"/>
    <w:rsid w:val="00F334E8"/>
    <w:rsid w:val="00F33D04"/>
    <w:rsid w:val="00F33F80"/>
    <w:rsid w:val="00F34F67"/>
    <w:rsid w:val="00F35248"/>
    <w:rsid w:val="00F3553A"/>
    <w:rsid w:val="00F36863"/>
    <w:rsid w:val="00F36FBE"/>
    <w:rsid w:val="00F3704F"/>
    <w:rsid w:val="00F3743C"/>
    <w:rsid w:val="00F40E65"/>
    <w:rsid w:val="00F415C9"/>
    <w:rsid w:val="00F41968"/>
    <w:rsid w:val="00F42A30"/>
    <w:rsid w:val="00F432D0"/>
    <w:rsid w:val="00F44B75"/>
    <w:rsid w:val="00F45B25"/>
    <w:rsid w:val="00F46B41"/>
    <w:rsid w:val="00F47CB2"/>
    <w:rsid w:val="00F509F6"/>
    <w:rsid w:val="00F516AE"/>
    <w:rsid w:val="00F52246"/>
    <w:rsid w:val="00F528F4"/>
    <w:rsid w:val="00F5323E"/>
    <w:rsid w:val="00F5343A"/>
    <w:rsid w:val="00F545EA"/>
    <w:rsid w:val="00F54738"/>
    <w:rsid w:val="00F54880"/>
    <w:rsid w:val="00F54F49"/>
    <w:rsid w:val="00F56944"/>
    <w:rsid w:val="00F56E47"/>
    <w:rsid w:val="00F57289"/>
    <w:rsid w:val="00F57DFD"/>
    <w:rsid w:val="00F60134"/>
    <w:rsid w:val="00F608E1"/>
    <w:rsid w:val="00F60A48"/>
    <w:rsid w:val="00F621B8"/>
    <w:rsid w:val="00F62AD2"/>
    <w:rsid w:val="00F62D47"/>
    <w:rsid w:val="00F63D43"/>
    <w:rsid w:val="00F640B2"/>
    <w:rsid w:val="00F648EB"/>
    <w:rsid w:val="00F6503E"/>
    <w:rsid w:val="00F65125"/>
    <w:rsid w:val="00F6549F"/>
    <w:rsid w:val="00F65D5C"/>
    <w:rsid w:val="00F65F38"/>
    <w:rsid w:val="00F663D2"/>
    <w:rsid w:val="00F66723"/>
    <w:rsid w:val="00F667D1"/>
    <w:rsid w:val="00F67462"/>
    <w:rsid w:val="00F67A7E"/>
    <w:rsid w:val="00F67C70"/>
    <w:rsid w:val="00F70149"/>
    <w:rsid w:val="00F71342"/>
    <w:rsid w:val="00F72747"/>
    <w:rsid w:val="00F72B51"/>
    <w:rsid w:val="00F736A3"/>
    <w:rsid w:val="00F74516"/>
    <w:rsid w:val="00F7536E"/>
    <w:rsid w:val="00F762EC"/>
    <w:rsid w:val="00F766FA"/>
    <w:rsid w:val="00F76C7F"/>
    <w:rsid w:val="00F7716D"/>
    <w:rsid w:val="00F77C21"/>
    <w:rsid w:val="00F808AA"/>
    <w:rsid w:val="00F80A2C"/>
    <w:rsid w:val="00F80BE4"/>
    <w:rsid w:val="00F81075"/>
    <w:rsid w:val="00F810E0"/>
    <w:rsid w:val="00F81344"/>
    <w:rsid w:val="00F81431"/>
    <w:rsid w:val="00F8168D"/>
    <w:rsid w:val="00F81DD2"/>
    <w:rsid w:val="00F81F89"/>
    <w:rsid w:val="00F82B2A"/>
    <w:rsid w:val="00F82DD9"/>
    <w:rsid w:val="00F82DF9"/>
    <w:rsid w:val="00F83450"/>
    <w:rsid w:val="00F837BC"/>
    <w:rsid w:val="00F83B9C"/>
    <w:rsid w:val="00F84599"/>
    <w:rsid w:val="00F8476E"/>
    <w:rsid w:val="00F847C5"/>
    <w:rsid w:val="00F860AF"/>
    <w:rsid w:val="00F87319"/>
    <w:rsid w:val="00F8749E"/>
    <w:rsid w:val="00F879C0"/>
    <w:rsid w:val="00F87B7B"/>
    <w:rsid w:val="00F90CBB"/>
    <w:rsid w:val="00F90F2C"/>
    <w:rsid w:val="00F922DF"/>
    <w:rsid w:val="00F9323E"/>
    <w:rsid w:val="00F9384E"/>
    <w:rsid w:val="00F9394C"/>
    <w:rsid w:val="00F95932"/>
    <w:rsid w:val="00F95A40"/>
    <w:rsid w:val="00F96AE8"/>
    <w:rsid w:val="00F96B41"/>
    <w:rsid w:val="00F96F40"/>
    <w:rsid w:val="00F9793D"/>
    <w:rsid w:val="00F97A3B"/>
    <w:rsid w:val="00F97E27"/>
    <w:rsid w:val="00FA04D0"/>
    <w:rsid w:val="00FA098B"/>
    <w:rsid w:val="00FA36D2"/>
    <w:rsid w:val="00FA424E"/>
    <w:rsid w:val="00FA580D"/>
    <w:rsid w:val="00FA5A48"/>
    <w:rsid w:val="00FA6766"/>
    <w:rsid w:val="00FA6C6F"/>
    <w:rsid w:val="00FA6F31"/>
    <w:rsid w:val="00FA708F"/>
    <w:rsid w:val="00FA7D83"/>
    <w:rsid w:val="00FB0B3C"/>
    <w:rsid w:val="00FB1851"/>
    <w:rsid w:val="00FB3160"/>
    <w:rsid w:val="00FB3617"/>
    <w:rsid w:val="00FB39DF"/>
    <w:rsid w:val="00FB578E"/>
    <w:rsid w:val="00FB658F"/>
    <w:rsid w:val="00FB65F9"/>
    <w:rsid w:val="00FB69FC"/>
    <w:rsid w:val="00FB72CE"/>
    <w:rsid w:val="00FC053D"/>
    <w:rsid w:val="00FC286D"/>
    <w:rsid w:val="00FC427D"/>
    <w:rsid w:val="00FC446C"/>
    <w:rsid w:val="00FC460D"/>
    <w:rsid w:val="00FC4762"/>
    <w:rsid w:val="00FC55A5"/>
    <w:rsid w:val="00FC68AE"/>
    <w:rsid w:val="00FC6A61"/>
    <w:rsid w:val="00FC6F88"/>
    <w:rsid w:val="00FC767C"/>
    <w:rsid w:val="00FD0918"/>
    <w:rsid w:val="00FD1DC3"/>
    <w:rsid w:val="00FD2562"/>
    <w:rsid w:val="00FD310E"/>
    <w:rsid w:val="00FD38D9"/>
    <w:rsid w:val="00FD39F0"/>
    <w:rsid w:val="00FD3C10"/>
    <w:rsid w:val="00FD3DFF"/>
    <w:rsid w:val="00FD5C51"/>
    <w:rsid w:val="00FD6427"/>
    <w:rsid w:val="00FD6C55"/>
    <w:rsid w:val="00FE0737"/>
    <w:rsid w:val="00FE1315"/>
    <w:rsid w:val="00FE25B0"/>
    <w:rsid w:val="00FE25F7"/>
    <w:rsid w:val="00FE3941"/>
    <w:rsid w:val="00FE3F17"/>
    <w:rsid w:val="00FE42B7"/>
    <w:rsid w:val="00FE49BF"/>
    <w:rsid w:val="00FE4BC4"/>
    <w:rsid w:val="00FE566A"/>
    <w:rsid w:val="00FE6B45"/>
    <w:rsid w:val="00FE7CAE"/>
    <w:rsid w:val="00FF0930"/>
    <w:rsid w:val="00FF0C65"/>
    <w:rsid w:val="00FF0CB9"/>
    <w:rsid w:val="00FF10C8"/>
    <w:rsid w:val="00FF2058"/>
    <w:rsid w:val="00FF21E7"/>
    <w:rsid w:val="00FF4CDC"/>
    <w:rsid w:val="00FF50DA"/>
    <w:rsid w:val="00FF525B"/>
    <w:rsid w:val="00FF5698"/>
    <w:rsid w:val="00FF56B3"/>
    <w:rsid w:val="00FF5878"/>
    <w:rsid w:val="00FF5A2D"/>
    <w:rsid w:val="00FF5D2C"/>
    <w:rsid w:val="00FF6558"/>
    <w:rsid w:val="00FF6630"/>
    <w:rsid w:val="00FF73EA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15712"/>
    <w:rPr>
      <w:rFonts w:ascii="Tahoma" w:hAnsi="Tahoma" w:cs="Tahoma"/>
      <w:sz w:val="16"/>
      <w:szCs w:val="16"/>
    </w:rPr>
  </w:style>
  <w:style w:type="paragraph" w:styleId="Grafikeoznake">
    <w:name w:val="List Bullet"/>
    <w:basedOn w:val="Normal"/>
    <w:rsid w:val="00132747"/>
    <w:pPr>
      <w:numPr>
        <w:numId w:val="1"/>
      </w:numPr>
      <w:contextualSpacing/>
    </w:pPr>
  </w:style>
  <w:style w:type="paragraph" w:styleId="Zaglavlje1" w:customStyle="true">
    <w:name w:val="Zaglavlje1"/>
    <w:basedOn w:val="Normal"/>
    <w:rsid w:val="004736BC"/>
    <w:pPr>
      <w:pBdr>
        <w:top w:val="single" w:color="FFFFFF" w:sz="6" w:space="0"/>
        <w:left w:val="single" w:color="FFFFFF" w:sz="6" w:space="0"/>
        <w:bottom w:val="single" w:color="FFFFFF" w:sz="6" w:space="0"/>
        <w:right w:val="single" w:color="FFFFFF" w:sz="6" w:space="0"/>
      </w:pBdr>
      <w:overflowPunct w:val="false"/>
      <w:autoSpaceDE w:val="false"/>
      <w:autoSpaceDN w:val="false"/>
      <w:adjustRightInd w:val="false"/>
      <w:spacing w:after="120"/>
      <w:ind w:right="3989"/>
      <w:jc w:val="center"/>
    </w:pPr>
    <w:rPr>
      <w:rFonts w:ascii="HRTimes" w:hAnsi="HRTimes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CF0267"/>
    <w:pPr>
      <w:ind w:left="720"/>
      <w:contextualSpacing/>
    </w:pPr>
  </w:style>
  <w:style w:type="paragraph" w:styleId="Default" w:customStyle="true">
    <w:name w:val="Default"/>
    <w:rsid w:val="00CF026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A11C4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11C48"/>
    <w:rPr>
      <w:rFonts w:ascii="Times New Roman" w:hAnsi="Times New Roman" w:cs="Times New Roman"/>
      <w:color w:val="000000"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A11C48"/>
    <w:rPr>
      <w:rFonts w:ascii="Arial" w:hAnsi="Arial" w:cs="Arial"/>
      <w:color w:val="000000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A11C48"/>
    <w:rPr>
      <w:rFonts w:ascii="Arial" w:hAnsi="Arial" w:cs="Arial"/>
      <w:color w:val="000000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A11C48"/>
    <w:rPr>
      <w:rFonts w:ascii="Arial" w:hAnsi="Arial" w:cs="Arial"/>
      <w:color w:val="000000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15712"/>
    <w:rPr>
      <w:rFonts w:ascii="Tahoma" w:cs="Tahoma" w:hAnsi="Tahoma"/>
      <w:sz w:val="16"/>
      <w:szCs w:val="16"/>
    </w:rPr>
  </w:style>
  <w:style w:styleId="Grafikeoznake" w:type="paragraph">
    <w:name w:val="List Bullet"/>
    <w:basedOn w:val="Normal"/>
    <w:rsid w:val="00132747"/>
    <w:pPr>
      <w:numPr>
        <w:numId w:val="1"/>
      </w:numPr>
      <w:contextualSpacing/>
    </w:pPr>
  </w:style>
  <w:style w:customStyle="1" w:styleId="Zaglavlje1" w:type="paragraph">
    <w:name w:val="Zaglavlje1"/>
    <w:basedOn w:val="Normal"/>
    <w:rsid w:val="004736BC"/>
    <w:pPr>
      <w:pBdr>
        <w:top w:color="FFFFFF" w:space="0" w:sz="6" w:val="single"/>
        <w:left w:color="FFFFFF" w:space="0" w:sz="6" w:val="single"/>
        <w:bottom w:color="FFFFFF" w:space="0" w:sz="6" w:val="single"/>
        <w:right w:color="FFFFFF" w:space="0" w:sz="6" w:val="single"/>
      </w:pBdr>
      <w:overflowPunct w:val="0"/>
      <w:autoSpaceDE w:val="0"/>
      <w:autoSpaceDN w:val="0"/>
      <w:adjustRightInd w:val="0"/>
      <w:spacing w:after="120"/>
      <w:ind w:right="3989"/>
      <w:jc w:val="center"/>
    </w:pPr>
    <w:rPr>
      <w:rFonts w:ascii="HRTimes" w:hAnsi="HRTimes"/>
      <w:szCs w:val="20"/>
      <w:lang w:val="en-US"/>
    </w:rPr>
  </w:style>
  <w:style w:styleId="Odlomakpopisa" w:type="paragraph">
    <w:name w:val="List Paragraph"/>
    <w:basedOn w:val="Normal"/>
    <w:uiPriority w:val="34"/>
    <w:qFormat/>
    <w:rsid w:val="00CF0267"/>
    <w:pPr>
      <w:ind w:left="720"/>
      <w:contextualSpacing/>
    </w:pPr>
  </w:style>
  <w:style w:customStyle="1" w:styleId="Default" w:type="paragraph">
    <w:name w:val="Default"/>
    <w:rsid w:val="00CF0267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A11C4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11C48"/>
    <w:rPr>
      <w:rFonts w:ascii="Times New Roman" w:cs="Times New Roman" w:hAnsi="Times New Roman"/>
      <w:color w:val="000000"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A11C48"/>
    <w:rPr>
      <w:rFonts w:ascii="Arial" w:cs="Arial" w:hAnsi="Arial"/>
      <w:color w:val="000000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A11C48"/>
    <w:rPr>
      <w:rFonts w:ascii="Arial" w:cs="Arial" w:hAnsi="Arial"/>
      <w:color w:val="00000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A11C48"/>
    <w:rPr>
      <w:rFonts w:ascii="Arial" w:cs="Arial" w:hAnsi="Arial"/>
      <w:color w:val="00000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66520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40999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51798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44885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stylesWithEffects.xml" Type="http://schemas.microsoft.com/office/2007/relationships/stylesWithEffects" Id="rId5"/><Relationship Target="theme/theme1.xml" Type="http://schemas.openxmlformats.org/officeDocument/2006/relationships/theme" Id="rId10"/><Relationship Target="styles.xml" Type="http://schemas.openxmlformats.org/officeDocument/2006/relationships/style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1335A60-B717-4F2E-A725-E658D66D547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118</properties:Words>
  <properties:Characters>663</properties:Characters>
  <properties:Lines>35</properties:Lines>
  <properties:Paragraphs>19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___________________</vt:lpstr>
    </vt:vector>
  </properties:TitlesOfParts>
  <properties:LinksUpToDate>false</properties:LinksUpToDate>
  <properties:CharactersWithSpaces>806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2026-10-06T07:36:00Z</dcterms:created>
  <dc:creator>bgabric</dc:creator>
  <cp:lastModifiedBy>Sanja Meštrović</cp:lastModifiedBy>
  <cp:lastPrinted>2026-10-06T07:30:00Z</cp:lastPrinted>
  <dcterms:modified xmlns:xsi="http://www.w3.org/2001/XMLSchema-instance" xsi:type="dcterms:W3CDTF">2026-10-06T07:39:00Z</dcterms:modified>
  <cp:revision>3</cp:revision>
  <dc:title>Broj: ___________________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Podnesak - Podnesak (naplata troškova kaznenog postupka.docx)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