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0f8efcb" w14:paraId="0f8efcb" w:rsidRDefault="00BD5EBC" w:rsidP="008005AF" w:rsidR="007F268F" w:rsidRPr="008005AF">
      <w:pPr>
        <w:ind w:firstLine="708"/>
        <w15:collapsed w:val="false"/>
      </w:pPr>
      <w:bookmarkStart w:name="_GoBack" w:id="0"/>
      <w:bookmarkEnd w:id="0"/>
      <w:r w:rsidRPr="008005AF">
        <w:t xml:space="preserve">  </w:t>
      </w:r>
      <w:r w:rsidR="008005AF" w:rsidRPr="008005AF">
        <w:rPr>
          <w:noProof/>
        </w:rPr>
        <w:drawing>
          <wp:inline distR="0" distL="0" distB="0" distT="0">
            <wp:extent cy="956945" cx="719455"/>
            <wp:effectExtent b="0" r="4445" t="0" l="0"/>
            <wp:docPr name="Slika 1" id="2"/>
            <wp:cNvGraphicFramePr>
              <a:graphicFrameLocks noChangeAspect="true"/>
            </wp:cNvGraphicFramePr>
            <a:graphic>
              <a:graphicData uri="http://schemas.openxmlformats.org/drawingml/2006/picture">
                <pic:pic>
                  <pic:nvPicPr>
                    <pic:cNvPr name="Slika 1" id="0"/>
                    <pic:cNvPicPr>
                      <a:picLocks noChangeArrowheads="true" noChangeAspect="true"/>
                    </pic:cNvPicPr>
                  </pic:nvPicPr>
                  <pic:blipFill>
                    <a:blip r:embed="rId7"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56945" cx="719455"/>
                    </a:xfrm>
                    <a:prstGeom prst="rect">
                      <a:avLst/>
                    </a:prstGeom>
                    <a:noFill/>
                    <a:ln>
                      <a:noFill/>
                    </a:ln>
                  </pic:spPr>
                </pic:pic>
              </a:graphicData>
            </a:graphic>
          </wp:inline>
        </w:drawing>
      </w:r>
    </w:p>
    <w:p w:rsidRDefault="007F268F" w:rsidP="00C907C8" w:rsidR="007F268F" w:rsidRPr="008005AF"/>
    <w:p w:rsidRDefault="004B23BC" w:rsidP="004B23BC" w:rsidR="004B23BC" w:rsidRPr="008005AF">
      <w:pPr>
        <w:jc w:val="both"/>
      </w:pPr>
      <w:r w:rsidRPr="008005AF">
        <w:t>REPUBLIKA HRVATSKA</w:t>
      </w:r>
      <w:r w:rsidRPr="008005AF">
        <w:tab/>
      </w:r>
      <w:r w:rsidRPr="008005AF">
        <w:tab/>
      </w:r>
      <w:r w:rsidRPr="008005AF">
        <w:tab/>
      </w:r>
      <w:r w:rsidRPr="008005AF">
        <w:tab/>
      </w:r>
      <w:r w:rsidRPr="008005AF">
        <w:tab/>
      </w:r>
    </w:p>
    <w:p w:rsidRDefault="004B23BC" w:rsidP="004B23BC" w:rsidR="004B23BC" w:rsidRPr="008005AF">
      <w:pPr>
        <w:jc w:val="both"/>
      </w:pPr>
      <w:r w:rsidRPr="008005AF">
        <w:t>TRGOVAČKI SUD U ZAGREBU</w:t>
      </w:r>
    </w:p>
    <w:p w:rsidRDefault="004B23BC" w:rsidP="004B23BC" w:rsidR="008005AF">
      <w:pPr>
        <w:jc w:val="both"/>
      </w:pPr>
      <w:r w:rsidRPr="008005AF">
        <w:t xml:space="preserve">Zagreb, </w:t>
      </w:r>
      <w:proofErr w:type="spellStart"/>
      <w:r w:rsidRPr="008005AF">
        <w:t>Amruševa</w:t>
      </w:r>
      <w:proofErr w:type="spellEnd"/>
      <w:r w:rsidRPr="008005AF">
        <w:t xml:space="preserve"> 2/II</w:t>
      </w:r>
    </w:p>
    <w:p w:rsidRDefault="004B23BC" w:rsidP="008005AF" w:rsidR="00152A1E" w:rsidRPr="008005AF">
      <w:pPr>
        <w:jc w:val="right"/>
      </w:pPr>
      <w:r w:rsidRPr="008005AF">
        <w:tab/>
      </w:r>
      <w:r w:rsidRPr="008005AF">
        <w:tab/>
      </w:r>
      <w:r w:rsidRPr="008005AF">
        <w:tab/>
      </w:r>
      <w:r w:rsidRPr="008005AF">
        <w:tab/>
      </w:r>
      <w:r w:rsidRPr="008005AF">
        <w:tab/>
      </w:r>
      <w:r w:rsidRPr="008005AF">
        <w:tab/>
        <w:t xml:space="preserve">        </w:t>
      </w:r>
      <w:r w:rsidR="00152A1E" w:rsidRPr="008005AF">
        <w:t xml:space="preserve">           </w:t>
      </w:r>
      <w:r w:rsidRPr="008005AF">
        <w:t xml:space="preserve"> </w:t>
      </w:r>
      <w:r w:rsidR="008005AF" w:rsidRPr="008005AF">
        <w:t>74</w:t>
      </w:r>
      <w:r w:rsidR="008956F8" w:rsidRPr="008005AF">
        <w:t>. St-</w:t>
      </w:r>
      <w:r w:rsidR="008005AF" w:rsidRPr="008005AF">
        <w:t>6870</w:t>
      </w:r>
      <w:r w:rsidR="008D15D5" w:rsidRPr="008005AF">
        <w:t>/1</w:t>
      </w:r>
      <w:r w:rsidR="008005AF" w:rsidRPr="008005AF">
        <w:t>5</w:t>
      </w:r>
    </w:p>
    <w:p w:rsidRDefault="004D4406" w:rsidP="004D4406" w:rsidR="004D4406" w:rsidRPr="008005AF">
      <w:pPr>
        <w:jc w:val="center"/>
      </w:pPr>
      <w:r w:rsidRPr="008005AF">
        <w:t>U  I M E  R E P U B L I K E  H R V A T S K E</w:t>
      </w:r>
    </w:p>
    <w:p w:rsidRDefault="004D4406" w:rsidP="004B23BC" w:rsidR="004D4406" w:rsidRPr="008005AF">
      <w:pPr>
        <w:jc w:val="center"/>
      </w:pPr>
    </w:p>
    <w:p w:rsidRDefault="004B23BC" w:rsidP="004B23BC" w:rsidR="004B23BC" w:rsidRPr="008005AF">
      <w:pPr>
        <w:jc w:val="center"/>
      </w:pPr>
      <w:r w:rsidRPr="008005AF">
        <w:t>R J E Š E N J E</w:t>
      </w:r>
    </w:p>
    <w:p w:rsidRDefault="004B23BC" w:rsidP="004B23BC" w:rsidR="004B23BC" w:rsidRPr="008005AF">
      <w:pPr>
        <w:jc w:val="both"/>
      </w:pPr>
    </w:p>
    <w:p w:rsidRDefault="004B23BC" w:rsidP="008005AF" w:rsidR="00152A1E" w:rsidRPr="008005AF">
      <w:pPr>
        <w:ind w:firstLine="708"/>
        <w:jc w:val="both"/>
      </w:pPr>
      <w:r w:rsidRPr="008005AF">
        <w:t xml:space="preserve">Trgovački sud u Zagrebu, po sucu </w:t>
      </w:r>
      <w:r w:rsidR="008005AF" w:rsidRPr="008005AF">
        <w:t>mr. sc. Maji Josipović</w:t>
      </w:r>
      <w:r w:rsidRPr="008005AF">
        <w:t xml:space="preserve">, u skraćenom stečajnom postupku u povodu zahtjeva </w:t>
      </w:r>
      <w:r w:rsidR="004D4406" w:rsidRPr="008005AF">
        <w:t>FINANCIJSKE AGENCIJE, za provedbu</w:t>
      </w:r>
      <w:r w:rsidRPr="008005AF">
        <w:t xml:space="preserve"> skraćenog stečajnog postupka nad dužnikom </w:t>
      </w:r>
      <w:proofErr w:type="spellStart"/>
      <w:r w:rsidR="008005AF" w:rsidRPr="008005AF">
        <w:t>L.D</w:t>
      </w:r>
      <w:proofErr w:type="spellEnd"/>
      <w:r w:rsidR="008005AF" w:rsidRPr="008005AF">
        <w:t>. ŽITO</w:t>
      </w:r>
      <w:r w:rsidR="008D15D5" w:rsidRPr="008005AF">
        <w:t xml:space="preserve"> d.o.o. u likvidaciji, Zagreb, </w:t>
      </w:r>
      <w:r w:rsidR="008005AF" w:rsidRPr="008005AF">
        <w:t xml:space="preserve">Slavonska </w:t>
      </w:r>
      <w:proofErr w:type="spellStart"/>
      <w:r w:rsidR="008005AF" w:rsidRPr="008005AF">
        <w:t>avenia</w:t>
      </w:r>
      <w:proofErr w:type="spellEnd"/>
      <w:r w:rsidR="008005AF" w:rsidRPr="008005AF">
        <w:t xml:space="preserve"> 7</w:t>
      </w:r>
      <w:r w:rsidR="008D15D5" w:rsidRPr="008005AF">
        <w:t xml:space="preserve">, OIB: </w:t>
      </w:r>
      <w:r w:rsidR="008005AF" w:rsidRPr="008005AF">
        <w:t>38533944327</w:t>
      </w:r>
      <w:r w:rsidRPr="008005AF">
        <w:t xml:space="preserve">, </w:t>
      </w:r>
      <w:r w:rsidR="008005AF" w:rsidRPr="008005AF">
        <w:t xml:space="preserve">24. veljače </w:t>
      </w:r>
      <w:r w:rsidR="008956F8" w:rsidRPr="008005AF">
        <w:t>2016</w:t>
      </w:r>
      <w:r w:rsidR="004D4406" w:rsidRPr="008005AF">
        <w:t>.,</w:t>
      </w:r>
    </w:p>
    <w:p w:rsidRDefault="00C907C8" w:rsidP="007F268F" w:rsidR="00C907C8" w:rsidRPr="008005AF">
      <w:pPr>
        <w:jc w:val="center"/>
      </w:pPr>
      <w:r w:rsidRPr="008005AF">
        <w:t>r i j e š i o    j e</w:t>
      </w:r>
    </w:p>
    <w:p w:rsidRDefault="00E437C6" w:rsidP="00152A1E" w:rsidR="00E437C6" w:rsidRPr="008005AF">
      <w:pPr>
        <w:jc w:val="both"/>
      </w:pPr>
    </w:p>
    <w:p w:rsidRDefault="00E437C6" w:rsidP="007F268F" w:rsidR="00E437C6" w:rsidRPr="008005AF">
      <w:pPr>
        <w:ind w:firstLine="708"/>
        <w:jc w:val="both"/>
      </w:pPr>
      <w:r w:rsidRPr="008005AF">
        <w:t xml:space="preserve"> O</w:t>
      </w:r>
      <w:r w:rsidR="00EB1CBA">
        <w:t>bustavlja se postupak i o</w:t>
      </w:r>
      <w:r w:rsidRPr="008005AF">
        <w:t xml:space="preserve">dbacuje se kao nedopušten </w:t>
      </w:r>
      <w:r w:rsidR="008D15D5" w:rsidRPr="008005AF">
        <w:t>zahtjev za provedbu skraćenog</w:t>
      </w:r>
      <w:r w:rsidRPr="008005AF">
        <w:t xml:space="preserve"> stečajnog postupka nad dužnikom </w:t>
      </w:r>
      <w:proofErr w:type="spellStart"/>
      <w:r w:rsidR="008005AF" w:rsidRPr="008005AF">
        <w:t>L.D</w:t>
      </w:r>
      <w:proofErr w:type="spellEnd"/>
      <w:r w:rsidR="008005AF" w:rsidRPr="008005AF">
        <w:t>. ŽITO d.o.o. u likvidaciji, Zagreb, Slavonska aveni</w:t>
      </w:r>
      <w:r w:rsidR="00EB1CBA">
        <w:t>j</w:t>
      </w:r>
      <w:r w:rsidR="008005AF" w:rsidRPr="008005AF">
        <w:t>a 7, OIB: 38533944327</w:t>
      </w:r>
      <w:r w:rsidRPr="008005AF">
        <w:t>.</w:t>
      </w:r>
    </w:p>
    <w:p w:rsidRDefault="00E437C6" w:rsidP="00C907C8" w:rsidR="00E437C6" w:rsidRPr="008005AF"/>
    <w:p w:rsidRDefault="00C907C8" w:rsidP="007F268F" w:rsidR="00C907C8" w:rsidRPr="008005AF">
      <w:pPr>
        <w:jc w:val="center"/>
      </w:pPr>
      <w:r w:rsidRPr="008005AF">
        <w:t>Obrazloženje</w:t>
      </w:r>
    </w:p>
    <w:p w:rsidRDefault="008956F8" w:rsidP="004B23BC" w:rsidR="008956F8" w:rsidRPr="008005AF">
      <w:pPr>
        <w:ind w:firstLine="708"/>
        <w:jc w:val="both"/>
      </w:pPr>
    </w:p>
    <w:p w:rsidRDefault="008956F8" w:rsidP="008956F8" w:rsidR="008956F8" w:rsidRPr="008005AF">
      <w:pPr>
        <w:ind w:firstLine="708"/>
        <w:jc w:val="both"/>
      </w:pPr>
      <w:r w:rsidRPr="008005AF">
        <w:t xml:space="preserve">Financijska agencija podnijela je, na temelju odredbe čl. 444. st. 1. Stečajnog zakona (“Narodne novine” broj 71/15, dalje: SZ),  zahtjev za provedbu skraćenog stečajnog postupka nad dužnikom </w:t>
      </w:r>
      <w:r w:rsidR="008D15D5" w:rsidRPr="008005AF">
        <w:t>BIO SLAVONIS d.o.o. u likvidaciji</w:t>
      </w:r>
      <w:r w:rsidRPr="008005AF">
        <w:t xml:space="preserve">, Zagreb.  </w:t>
      </w:r>
    </w:p>
    <w:p w:rsidRDefault="008956F8" w:rsidP="008956F8" w:rsidR="008956F8" w:rsidRPr="008005AF">
      <w:pPr>
        <w:ind w:firstLine="708"/>
        <w:jc w:val="both"/>
      </w:pPr>
      <w:r w:rsidRPr="008005AF">
        <w:t>U zahtjevu je navedeno kako je dužnik, na dan 1. rujna 2015., u Očevidniku redoslijeda osnova za plaćanje imao evidentirane neizvršene osnove za plaćanje</w:t>
      </w:r>
      <w:r w:rsidR="008D15D5" w:rsidRPr="008005AF">
        <w:t xml:space="preserve"> u neprekinutom razdoblju od </w:t>
      </w:r>
      <w:r w:rsidR="008005AF">
        <w:t>820</w:t>
      </w:r>
      <w:r w:rsidRPr="008005AF">
        <w:t xml:space="preserve"> dana, kao i da dužnik nema zaposlenih.</w:t>
      </w:r>
    </w:p>
    <w:p w:rsidRDefault="008956F8" w:rsidP="008956F8" w:rsidR="008956F8" w:rsidRPr="008005AF">
      <w:pPr>
        <w:jc w:val="both"/>
      </w:pPr>
      <w:r w:rsidRPr="008005AF">
        <w:tab/>
        <w:t xml:space="preserve">Prema odredbi čl. 428. st. 1. SZ-a  sud će provesti skraćeni stečajni postupak nad pravnom osobom ako su ispunjene sljedeće pretpostavke: ako nema zaposlenih, ako u Očevidniku redoslijeda osnova za plaćanje ima evidentirane neizvršene osnove za plaćanje u neprekinutom razdoblju od 120 dana, ako nisu ispunjene pretpostavke za pokretanje drugog postupka radi brisanja iz sudskoga registra. </w:t>
      </w:r>
    </w:p>
    <w:p w:rsidRDefault="008956F8" w:rsidP="008956F8" w:rsidR="008956F8" w:rsidRPr="008005AF">
      <w:pPr>
        <w:jc w:val="both"/>
      </w:pPr>
      <w:r w:rsidRPr="008005AF">
        <w:tab/>
        <w:t>Uvidom u sudski registar sud je utvrdio kako se nad dužnikom provodi postupak likvidacije odnosno pokrenut je drugi postupak radi brisanja dužnika iz sudskog registra. Zbog navedenog, nisu ispunjene pretpostavke za provedbu skraćenog stečajnog postupka nad dužnikom pa je ovaj sud riješio kao u izreci.</w:t>
      </w:r>
    </w:p>
    <w:p w:rsidRDefault="00F6362F" w:rsidP="00152A1E" w:rsidR="00F6362F" w:rsidRPr="008005AF">
      <w:pPr>
        <w:jc w:val="both"/>
      </w:pPr>
    </w:p>
    <w:p w:rsidRDefault="00867960" w:rsidP="004D4406" w:rsidR="00867960" w:rsidRPr="008005AF">
      <w:pPr>
        <w:jc w:val="center"/>
      </w:pPr>
      <w:r w:rsidRPr="008005AF">
        <w:t xml:space="preserve">U </w:t>
      </w:r>
      <w:r w:rsidR="00C907C8" w:rsidRPr="008005AF">
        <w:t>Zagreb</w:t>
      </w:r>
      <w:r w:rsidR="00F6362F" w:rsidRPr="008005AF">
        <w:t>u</w:t>
      </w:r>
      <w:r w:rsidR="008005AF">
        <w:t xml:space="preserve"> 24. veljače </w:t>
      </w:r>
      <w:r w:rsidR="008956F8" w:rsidRPr="008005AF">
        <w:t>2016</w:t>
      </w:r>
      <w:r w:rsidR="00C907C8" w:rsidRPr="008005AF">
        <w:t>.</w:t>
      </w:r>
    </w:p>
    <w:p w:rsidRDefault="00867960" w:rsidP="00050C9F" w:rsidR="00867960" w:rsidRPr="008005AF">
      <w:pPr>
        <w:ind w:firstLine="720" w:left="5040"/>
        <w:jc w:val="both"/>
      </w:pPr>
      <w:r w:rsidRPr="008005AF">
        <w:t xml:space="preserve">                  </w:t>
      </w:r>
      <w:r w:rsidR="008005AF">
        <w:t xml:space="preserve">      </w:t>
      </w:r>
      <w:r w:rsidRPr="008005AF">
        <w:t>SUDAC:</w:t>
      </w:r>
    </w:p>
    <w:p w:rsidRDefault="00867960" w:rsidP="00867960" w:rsidR="00CD1F20" w:rsidRPr="008005AF">
      <w:pPr>
        <w:jc w:val="both"/>
      </w:pPr>
      <w:r w:rsidRPr="008005AF">
        <w:t xml:space="preserve">                                                                                                            </w:t>
      </w:r>
      <w:r w:rsidR="008005AF">
        <w:t>mr. sc. Maja Josipović</w:t>
      </w:r>
    </w:p>
    <w:p w:rsidRDefault="008005AF" w:rsidP="00867960" w:rsidR="008005AF">
      <w:pPr>
        <w:jc w:val="both"/>
      </w:pPr>
    </w:p>
    <w:p w:rsidRDefault="00867960" w:rsidP="00867960" w:rsidR="00867960" w:rsidRPr="008005AF">
      <w:pPr>
        <w:jc w:val="both"/>
      </w:pPr>
      <w:r w:rsidRPr="008005AF">
        <w:t>UPUTA O PRAVNOM LIJEKU:</w:t>
      </w:r>
    </w:p>
    <w:p w:rsidRDefault="00867960" w:rsidP="00867960" w:rsidR="00867960" w:rsidRPr="008005AF">
      <w:pPr>
        <w:jc w:val="both"/>
      </w:pPr>
      <w:r w:rsidRPr="008005AF">
        <w:t>Protiv ovog rješenja, nezadovoljna stranka može uložiti žalbu Visokom trgovačkom sudu Republike Hrvatske u roku od 8 dana po primitku rješenja, a ulaže se putem ovog suda u 2 primjerka.</w:t>
      </w:r>
    </w:p>
    <w:p w:rsidRDefault="00867960" w:rsidP="008005AF" w:rsidR="00867960" w:rsidRPr="008005AF">
      <w:r w:rsidRPr="008005AF">
        <w:t>DNA:</w:t>
      </w:r>
      <w:r w:rsidR="008005AF">
        <w:t xml:space="preserve">- </w:t>
      </w:r>
      <w:r w:rsidR="004D4406" w:rsidRPr="008005AF">
        <w:t xml:space="preserve">podnositelju zahtjeva </w:t>
      </w:r>
    </w:p>
    <w:p w:rsidRDefault="004D4406" w:rsidP="008005AF" w:rsidR="004D4406">
      <w:pPr>
        <w:pStyle w:val="Odlomakpopisa"/>
        <w:numPr>
          <w:ilvl w:val="0"/>
          <w:numId w:val="3"/>
        </w:numPr>
      </w:pPr>
      <w:r w:rsidRPr="008005AF">
        <w:t>e-oglasna ploča</w:t>
      </w:r>
      <w:r w:rsidR="00330E26" w:rsidRPr="008005AF">
        <w:t xml:space="preserve"> </w:t>
      </w:r>
    </w:p>
    <w:p w:rsidRDefault="008005AF" w:rsidP="008005AF" w:rsidR="008005AF">
      <w:pPr>
        <w:pStyle w:val="Odlomakpopisa"/>
        <w:numPr>
          <w:ilvl w:val="0"/>
          <w:numId w:val="3"/>
        </w:numPr>
      </w:pPr>
      <w:r>
        <w:t>dužniku</w:t>
      </w:r>
    </w:p>
    <w:sectPr w:rsidSect="008005AF" w:rsidR="008005AF">
      <w:pgSz w:h="16838" w:w="11906"/>
      <w:pgMar w:gutter="0" w:footer="708" w:header="708" w:left="1417" w:bottom="993" w:right="1417" w:top="851"/>
      <w:cols w:space="708"/>
      <w:docGrid w:linePitch="360"/>
    </w:sectPr>
  </w:body>
</w:document>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1A1568B"/>
    <w:multiLevelType w:val="hybridMultilevel"/>
    <w:tmpl w:val="1FAC8E7A"/>
    <w:lvl w:tplc="B4C6C250"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
    <w:nsid w:val="325B7958"/>
    <w:multiLevelType w:val="hybridMultilevel"/>
    <w:tmpl w:val="50427600"/>
    <w:lvl w:tplc="0DEA2E5E"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
    <w:nsid w:val="4F873174"/>
    <w:multiLevelType w:val="hybridMultilevel"/>
    <w:tmpl w:val="4218EB6A"/>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2"/>
  </w:num>
  <w:num w:numId="2">
    <w:abstractNumId w:val="0"/>
  </w:num>
  <w:num w:numId="3">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proofState w:grammar="clean" w:spelling="clean"/>
  <w:attachedTemplate r:id="rId1"/>
  <w:stylePaneFormatFilter w:val="3F01"/>
  <w:defaultTabStop w:val="708"/>
  <w:hyphenationZone w:val="425"/>
  <w:characterSpacingControl w:val="doNotCompress"/>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907C8"/>
    <w:rsid w:val="00050C9F"/>
    <w:rsid w:val="000829B9"/>
    <w:rsid w:val="000A7A51"/>
    <w:rsid w:val="00152A1E"/>
    <w:rsid w:val="0015783F"/>
    <w:rsid w:val="00181D9A"/>
    <w:rsid w:val="00330E26"/>
    <w:rsid w:val="00350AD0"/>
    <w:rsid w:val="003A2D43"/>
    <w:rsid w:val="00401592"/>
    <w:rsid w:val="0043400F"/>
    <w:rsid w:val="00454A8D"/>
    <w:rsid w:val="0048725F"/>
    <w:rsid w:val="004B23BC"/>
    <w:rsid w:val="004D4406"/>
    <w:rsid w:val="004E0312"/>
    <w:rsid w:val="0056197F"/>
    <w:rsid w:val="005B2BDC"/>
    <w:rsid w:val="006A3D4D"/>
    <w:rsid w:val="00780585"/>
    <w:rsid w:val="007F268F"/>
    <w:rsid w:val="008005AF"/>
    <w:rsid w:val="008420DB"/>
    <w:rsid w:val="00867960"/>
    <w:rsid w:val="008956F8"/>
    <w:rsid w:val="008D15D5"/>
    <w:rsid w:val="00A92BD7"/>
    <w:rsid w:val="00B07CA3"/>
    <w:rsid w:val="00B965FB"/>
    <w:rsid w:val="00BD5EBC"/>
    <w:rsid w:val="00C907C8"/>
    <w:rsid w:val="00CA13A9"/>
    <w:rsid w:val="00CD1F20"/>
    <w:rsid w:val="00E437C6"/>
    <w:rsid w:val="00E87744"/>
    <w:rsid w:val="00EB1CBA"/>
    <w:rsid w:val="00F6362F"/>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181D9A"/>
    <w:rPr>
      <w:sz w:val="24"/>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rsid w:val="008005AF"/>
    <w:rPr>
      <w:rFonts w:cs="Tahoma" w:hAnsi="Tahoma" w:ascii="Tahoma"/>
      <w:sz w:val="16"/>
      <w:szCs w:val="16"/>
    </w:rPr>
  </w:style>
  <w:style w:customStyle="true" w:styleId="TekstbaloniaChar" w:type="character">
    <w:name w:val="Tekst balončića Char"/>
    <w:basedOn w:val="Zadanifontodlomka"/>
    <w:link w:val="Tekstbalonia"/>
    <w:rsid w:val="008005AF"/>
    <w:rPr>
      <w:rFonts w:cs="Tahoma" w:hAnsi="Tahoma" w:ascii="Tahoma"/>
      <w:sz w:val="16"/>
      <w:szCs w:val="16"/>
    </w:rPr>
  </w:style>
  <w:style w:styleId="Odlomakpopisa" w:type="paragraph">
    <w:name w:val="List Paragraph"/>
    <w:basedOn w:val="Normal"/>
    <w:uiPriority w:val="34"/>
    <w:qFormat/>
    <w:rsid w:val="008005AF"/>
    <w:pPr>
      <w:ind w:left="720"/>
      <w:contextualSpacing/>
    </w:pPr>
  </w:style>
  <w:style w:styleId="Tekstrezerviranogmjesta" w:type="character">
    <w:name w:val="Placeholder Text"/>
    <w:basedOn w:val="Zadanifontodlomka"/>
    <w:uiPriority w:val="99"/>
    <w:semiHidden/>
    <w:rsid w:val="008420DB"/>
    <w:rPr>
      <w:color w:val="808080"/>
      <w:bdr w:space="0" w:sz="0" w:color="auto" w:val="none"/>
      <w:shd w:fill="auto" w:color="auto" w:val="clear"/>
    </w:rPr>
  </w:style>
  <w:style w:customStyle="true" w:styleId="eSPISCCParagraphDefaultFont" w:type="character">
    <w:name w:val="eSPIS_CC_Paragraph Default Font"/>
    <w:basedOn w:val="Zadanifontodlomka"/>
    <w:rsid w:val="008420DB"/>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8420DB"/>
    <w:rPr>
      <w:bdr w:space="0" w:sz="0" w:color="auto" w:val="none"/>
      <w:shd w:fill="FFFFCC" w:color="auto" w:val="clear"/>
      <w:lang w:val="hr-HR"/>
    </w:rPr>
  </w:style>
  <w:style w:customStyle="true" w:styleId="PozadinaSvijetloCrvena" w:type="character">
    <w:name w:val="Pozadina_SvijetloCrvena"/>
    <w:basedOn w:val="eSPISCCParagraphDefaultFont"/>
    <w:rsid w:val="008420DB"/>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8420DB"/>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181D9A"/>
    <w:rPr>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rsid w:val="008005AF"/>
    <w:rPr>
      <w:rFonts w:ascii="Tahoma" w:cs="Tahoma" w:hAnsi="Tahoma"/>
      <w:sz w:val="16"/>
      <w:szCs w:val="16"/>
    </w:rPr>
  </w:style>
  <w:style w:customStyle="1" w:styleId="TekstbaloniaChar" w:type="character">
    <w:name w:val="Tekst balončića Char"/>
    <w:basedOn w:val="Zadanifontodlomka"/>
    <w:link w:val="Tekstbalonia"/>
    <w:rsid w:val="008005AF"/>
    <w:rPr>
      <w:rFonts w:ascii="Tahoma" w:cs="Tahoma" w:hAnsi="Tahoma"/>
      <w:sz w:val="16"/>
      <w:szCs w:val="16"/>
    </w:rPr>
  </w:style>
  <w:style w:styleId="Odlomakpopisa" w:type="paragraph">
    <w:name w:val="List Paragraph"/>
    <w:basedOn w:val="Normal"/>
    <w:uiPriority w:val="34"/>
    <w:qFormat/>
    <w:rsid w:val="008005AF"/>
    <w:pPr>
      <w:ind w:left="720"/>
      <w:contextualSpacing/>
    </w:pPr>
  </w:style>
  <w:style w:styleId="Tekstrezerviranogmjesta" w:type="character">
    <w:name w:val="Placeholder Text"/>
    <w:basedOn w:val="Zadanifontodlomka"/>
    <w:uiPriority w:val="99"/>
    <w:semiHidden/>
    <w:rsid w:val="008420DB"/>
    <w:rPr>
      <w:color w:val="808080"/>
      <w:bdr w:color="auto" w:space="0" w:sz="0" w:val="none"/>
      <w:shd w:color="auto" w:fill="auto" w:val="clear"/>
    </w:rPr>
  </w:style>
  <w:style w:customStyle="1" w:styleId="eSPISCCParagraphDefaultFont" w:type="character">
    <w:name w:val="eSPIS_CC_Paragraph Default Font"/>
    <w:basedOn w:val="Zadanifontodlomka"/>
    <w:rsid w:val="008420DB"/>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8420DB"/>
    <w:rPr>
      <w:bdr w:color="auto" w:space="0" w:sz="0" w:val="none"/>
      <w:shd w:color="auto" w:fill="FFFFCC" w:val="clear"/>
      <w:lang w:val="hr-HR"/>
    </w:rPr>
  </w:style>
  <w:style w:customStyle="1" w:styleId="PozadinaSvijetloCrvena" w:type="character">
    <w:name w:val="Pozadina_SvijetloCrvena"/>
    <w:basedOn w:val="eSPISCCParagraphDefaultFont"/>
    <w:rsid w:val="008420DB"/>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8420DB"/>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608658498">
      <w:bodyDiv w:val="true"/>
      <w:marLeft w:val="100"/>
      <w:marRight w:val="100"/>
      <w:marTop w:val="100"/>
      <w:marBottom w:val="100"/>
      <w:divBdr>
        <w:top w:space="0" w:sz="0" w:color="auto" w:val="none"/>
        <w:left w:space="0" w:sz="0" w:color="auto" w:val="none"/>
        <w:bottom w:space="0" w:sz="0" w:color="auto" w:val="none"/>
        <w:right w:space="0" w:sz="0" w:color="auto" w:val="none"/>
      </w:divBdr>
      <w:divsChild>
        <w:div w:id="157580468">
          <w:marLeft w:val="0"/>
          <w:marRight w:val="0"/>
          <w:marTop w:val="50"/>
          <w:marBottom w:val="0"/>
          <w:divBdr>
            <w:top w:space="0" w:sz="0" w:color="auto" w:val="none"/>
            <w:left w:space="0" w:sz="0" w:color="auto" w:val="none"/>
            <w:bottom w:space="0" w:sz="0" w:color="auto" w:val="none"/>
            <w:right w:space="0" w:sz="0" w:color="auto" w:val="none"/>
          </w:divBdr>
          <w:divsChild>
            <w:div w:id="925194066">
              <w:marLeft w:val="0"/>
              <w:marRight w:val="0"/>
              <w:marTop w:val="0"/>
              <w:marBottom w:val="0"/>
              <w:divBdr>
                <w:top w:space="0" w:sz="0" w:color="auto" w:val="none"/>
                <w:left w:space="0" w:sz="0" w:color="auto" w:val="none"/>
                <w:bottom w:space="0" w:sz="0" w:color="auto" w:val="none"/>
                <w:right w:space="0" w:sz="0" w:color="auto" w:val="none"/>
              </w:divBdr>
              <w:divsChild>
                <w:div w:id="1124621850">
                  <w:marLeft w:val="3130"/>
                  <w:marRight w:val="0"/>
                  <w:marTop w:val="0"/>
                  <w:marBottom w:val="250"/>
                  <w:divBdr>
                    <w:top w:space="0" w:sz="0" w:color="auto" w:val="none"/>
                    <w:left w:space="0" w:sz="0" w:color="auto" w:val="none"/>
                    <w:bottom w:space="0" w:sz="0" w:color="auto" w:val="none"/>
                    <w:right w:space="0" w:sz="0" w:color="auto" w:val="none"/>
                  </w:divBdr>
                  <w:divsChild>
                    <w:div w:id="958145317">
                      <w:marLeft w:val="0"/>
                      <w:marRight w:val="0"/>
                      <w:marTop w:val="0"/>
                      <w:marBottom w:val="0"/>
                      <w:divBdr>
                        <w:top w:space="0" w:sz="0" w:color="auto" w:val="none"/>
                        <w:left w:space="0" w:sz="0" w:color="auto" w:val="none"/>
                        <w:bottom w:space="0" w:sz="0" w:color="auto" w:val="none"/>
                        <w:right w:space="0" w:sz="0" w:color="auto" w:val="none"/>
                      </w:divBdr>
                      <w:divsChild>
                        <w:div w:id="1302538304">
                          <w:marLeft w:val="0"/>
                          <w:marRight w:val="0"/>
                          <w:marTop w:val="0"/>
                          <w:marBottom w:val="0"/>
                          <w:divBdr>
                            <w:top w:space="0" w:sz="0" w:color="auto" w:val="none"/>
                            <w:left w:space="0" w:sz="0" w:color="auto" w:val="none"/>
                            <w:bottom w:space="0" w:sz="0" w:color="auto" w:val="none"/>
                            <w:right w:space="0" w:sz="0" w:color="auto" w:val="none"/>
                          </w:divBdr>
                          <w:divsChild>
                            <w:div w:id="253710320">
                              <w:marLeft w:val="0"/>
                              <w:marRight w:val="0"/>
                              <w:marTop w:val="0"/>
                              <w:marBottom w:val="0"/>
                              <w:divBdr>
                                <w:top w:space="0" w:sz="0" w:color="auto" w:val="none"/>
                                <w:left w:space="0" w:sz="0" w:color="auto" w:val="none"/>
                                <w:bottom w:space="0" w:sz="0" w:color="auto" w:val="none"/>
                                <w:right w:space="0" w:sz="0" w:color="auto" w:val="none"/>
                              </w:divBdr>
                              <w:divsChild>
                                <w:div w:id="305013539">
                                  <w:marLeft w:val="0"/>
                                  <w:marRight w:val="0"/>
                                  <w:marTop w:val="0"/>
                                  <w:marBottom w:val="0"/>
                                  <w:divBdr>
                                    <w:top w:space="0" w:sz="0" w:color="auto" w:val="none"/>
                                    <w:left w:space="0" w:sz="0" w:color="auto" w:val="none"/>
                                    <w:bottom w:space="0" w:sz="0" w:color="auto" w:val="none"/>
                                    <w:right w:space="0" w:sz="0" w:color="auto" w:val="none"/>
                                  </w:divBdr>
                                  <w:divsChild>
                                    <w:div w:id="962538112">
                                      <w:marLeft w:val="0"/>
                                      <w:marRight w:val="0"/>
                                      <w:marTop w:val="0"/>
                                      <w:marBottom w:val="0"/>
                                      <w:divBdr>
                                        <w:top w:space="0" w:sz="0" w:color="auto" w:val="none"/>
                                        <w:left w:space="0" w:sz="0" w:color="auto" w:val="none"/>
                                        <w:bottom w:space="0" w:sz="0" w:color="auto" w:val="none"/>
                                        <w:right w:space="0" w:sz="0" w:color="auto" w:val="none"/>
                                      </w:divBdr>
                                      <w:divsChild>
                                        <w:div w:id="1133406393">
                                          <w:marLeft w:val="0"/>
                                          <w:marRight w:val="0"/>
                                          <w:marTop w:val="0"/>
                                          <w:marBottom w:val="0"/>
                                          <w:divBdr>
                                            <w:top w:space="0" w:sz="0" w:color="auto" w:val="none"/>
                                            <w:left w:space="0" w:sz="0" w:color="auto" w:val="none"/>
                                            <w:bottom w:space="0" w:sz="0" w:color="auto" w:val="none"/>
                                            <w:right w:space="0" w:sz="0" w:color="auto" w:val="none"/>
                                          </w:divBdr>
                                          <w:divsChild>
                                            <w:div w:id="1417749915">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24. veljače 2016.</izvorni_sadrzaj>
    <derivirana_varijabla naziv="DomainObject.DatumDonosenjaOdluke_1">24. veljače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mr. sc. Maja</izvorni_sadrzaj>
    <derivirana_varijabla naziv="DomainObject.DonositeljOdluke.Ime_1">mr. sc. Maja</derivirana_varijabla>
  </DomainObject.DonositeljOdluke.Ime>
  <DomainObject.DonositeljOdluke.Prezime>
    <izvorni_sadrzaj>Josipović</izvorni_sadrzaj>
    <derivirana_varijabla naziv="DomainObject.DonositeljOdluke.Prezime_1">Josipović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6870</izvorni_sadrzaj>
    <derivirana_varijabla naziv="DomainObject.Predmet.Broj_1">6870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28. studenog 2015.</izvorni_sadrzaj>
    <derivirana_varijabla naziv="DomainObject.Predmet.DatumOsnivanja_1">28. studenog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St-6870/2015</izvorni_sadrzaj>
    <derivirana_varijabla naziv="DomainObject.Predmet.OznakaBroj_1">St-6870/2015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L.D. ŽITO d.o.o. u likvidaciji</izvorni_sadrzaj>
    <derivirana_varijabla naziv="DomainObject.Predmet.ProtustrankaFormated_1">  L.D. ŽITO d.o.o. u likvidaciji</derivirana_varijabla>
  </DomainObject.Predmet.ProtustrankaFormated>
  <DomainObject.Predmet.ProtustrankaFormatedOIB>
    <izvorni_sadrzaj>  L.D. ŽITO d.o.o. u likvidaciji, OIB 38533944327</izvorni_sadrzaj>
    <derivirana_varijabla naziv="DomainObject.Predmet.ProtustrankaFormatedOIB_1">  L.D. ŽITO d.o.o. u likvidaciji, OIB 38533944327</derivirana_varijabla>
  </DomainObject.Predmet.ProtustrankaFormatedOIB>
  <DomainObject.Predmet.ProtustrankaFormatedWithAdress>
    <izvorni_sadrzaj> L.D. ŽITO d.o.o. u likvidaciji, Slavonska avenija 7, 10000 Zagreb</izvorni_sadrzaj>
    <derivirana_varijabla naziv="DomainObject.Predmet.ProtustrankaFormatedWithAdress_1"> L.D. ŽITO d.o.o. u likvidaciji, Slavonska avenija 7, 10000 Zagreb</derivirana_varijabla>
  </DomainObject.Predmet.ProtustrankaFormatedWithAdress>
  <DomainObject.Predmet.ProtustrankaFormatedWithAdressOIB>
    <izvorni_sadrzaj> L.D. ŽITO d.o.o. u likvidaciji, OIB 38533944327, Slavonska avenija 7, 10000 Zagreb</izvorni_sadrzaj>
    <derivirana_varijabla naziv="DomainObject.Predmet.ProtustrankaFormatedWithAdressOIB_1"> L.D. ŽITO d.o.o. u likvidaciji, OIB 38533944327, Slavonska avenija 7, 10000 Zagreb</derivirana_varijabla>
  </DomainObject.Predmet.ProtustrankaFormatedWithAdressOIB>
  <DomainObject.Predmet.ProtustrankaWithAdress>
    <izvorni_sadrzaj>L.D. ŽITO d.o.o. u likvidaciji Slavonska avenija 7, 10000 Zagreb</izvorni_sadrzaj>
    <derivirana_varijabla naziv="DomainObject.Predmet.ProtustrankaWithAdress_1">L.D. ŽITO d.o.o. u likvidaciji Slavonska avenija 7, 10000 Zagreb</derivirana_varijabla>
  </DomainObject.Predmet.ProtustrankaWithAdress>
  <DomainObject.Predmet.ProtustrankaWithAdressOIB>
    <izvorni_sadrzaj>L.D. ŽITO d.o.o. u likvidaciji, OIB 38533944327, Slavonska avenija 7, 10000 Zagreb</izvorni_sadrzaj>
    <derivirana_varijabla naziv="DomainObject.Predmet.ProtustrankaWithAdressOIB_1">L.D. ŽITO d.o.o. u likvidaciji, OIB 38533944327, Slavonska avenija 7, 10000 Zagreb</derivirana_varijabla>
  </DomainObject.Predmet.ProtustrankaWithAdressOIB>
  <DomainObject.Predmet.ProtustrankaNazivFormated>
    <izvorni_sadrzaj>L.D. ŽITO d.o.o. u likvidaciji</izvorni_sadrzaj>
    <derivirana_varijabla naziv="DomainObject.Predmet.ProtustrankaNazivFormated_1">L.D. ŽITO d.o.o. u likvidaciji</derivirana_varijabla>
  </DomainObject.Predmet.ProtustrankaNazivFormated>
  <DomainObject.Predmet.ProtustrankaNazivFormatedOIB>
    <izvorni_sadrzaj>L.D. ŽITO d.o.o. u likvidaciji, OIB 38533944327</izvorni_sadrzaj>
    <derivirana_varijabla naziv="DomainObject.Predmet.ProtustrankaNazivFormatedOIB_1">L.D. ŽITO d.o.o. u likvidaciji, OIB 38533944327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74.St - M. Josipović</izvorni_sadrzaj>
    <derivirana_varijabla naziv="DomainObject.Predmet.Referada.Naziv_1">74.St - M. Josipović</derivirana_varijabla>
  </DomainObject.Predmet.Referada.Naziv>
  <DomainObject.Predmet.Referada.Oznaka>
    <izvorni_sadrzaj>74.St</izvorni_sadrzaj>
    <derivirana_varijabla naziv="DomainObject.Predmet.Referada.Oznaka_1">74.St</derivirana_varijabla>
  </DomainObject.Predmet.Referada.Oznaka>
  <DomainObject.Predmet.Referada.Prostorija.Naziv>
    <izvorni_sadrzaj>Soba DZ III 62</izvorni_sadrzaj>
    <derivirana_varijabla naziv="DomainObject.Predmet.Referada.Prostorija.Naziv_1">Soba DZ III 62</derivirana_varijabla>
  </DomainObject.Predmet.Referada.Prostorija.Naziv>
  <DomainObject.Predmet.Referada.Prostorija.Oznaka>
    <izvorni_sadrzaj>DZ III 62</izvorni_sadrzaj>
    <derivirana_varijabla naziv="DomainObject.Predmet.Referada.Prostorija.Oznaka_1">DZ III 62</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mr. sc. Maja Josipović</izvorni_sadrzaj>
    <derivirana_varijabla naziv="DomainObject.Predmet.Referada.Sudac_1">mr. sc. Maja Josipović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1995.1, 10000 Zagreb</izvorni_sadrzaj>
    <derivirana_varijabla naziv="DomainObject.Predmet.StrankaFormatedWithAdress_1"> FINA Regionalni centar Zagreb, Trg svibanjskih žrtava 1995.1, 10000 Zagreb</derivirana_varijabla>
  </DomainObject.Predmet.StrankaFormatedWithAdress>
  <DomainObject.Predmet.StrankaFormatedWithAdressOIB>
    <izvorni_sadrzaj> FINA Regionalni centar Zagreb, OIB 85821130368, Trg svibanjskih žrtava 1995.1, 10000 Zagreb</izvorni_sadrzaj>
    <derivirana_varijabla naziv="DomainObject.Predmet.StrankaFormatedWithAdressOIB_1"> FINA Regionalni centar Zagreb, OIB 85821130368, Trg svibanjskih žrtava 1995.1, 10000 Zagreb</derivirana_varijabla>
  </DomainObject.Predmet.StrankaFormatedWithAdressOIB>
  <DomainObject.Predmet.StrankaWithAdress>
    <izvorni_sadrzaj>FINA Regionalni centar Zagreb Trg svibanjskih žrtava 1995.1,10000 Zagreb</izvorni_sadrzaj>
    <derivirana_varijabla naziv="DomainObject.Predmet.StrankaWithAdress_1">FINA Regionalni centar Zagreb Trg svibanjskih žrtava 1995.1,10000 Zagreb</derivirana_varijabla>
  </DomainObject.Predmet.StrankaWithAdress>
  <DomainObject.Predmet.StrankaWithAdressOIB>
    <izvorni_sadrzaj>FINA Regionalni centar Zagreb, OIB 85821130368, Trg svibanjskih žrtava 1995.1,10000 Zagreb</izvorni_sadrzaj>
    <derivirana_varijabla naziv="DomainObject.Predmet.StrankaWithAdressOIB_1">FINA Regionalni centar Zagreb, OIB 85821130368, Trg svibanjskih žrtava 1995.1,10000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Amruševa 2/II desno (p.p. 455)</izvorni_sadrzaj>
    <derivirana_varijabla naziv="DomainObject.Predmet.Sud.Adresa.UlicaIKBR_1">Amruševa 2/II desno (p.p. 455)</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74.St - M. Josipović</izvorni_sadrzaj>
    <derivirana_varijabla naziv="DomainObject.Predmet.TrenutnaLokacijaSpisa.Naziv_1">74.St - M. Josipović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Nevenka Furić</izvorni_sadrzaj>
    <derivirana_varijabla naziv="DomainObject.Predmet.Zapisnicar_1">Nevenka Furić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1995.1, 10000 Zagreb</item>
    </izvorni_sadrzaj>
    <derivirana_varijabla naziv="DomainObject.Predmet.StrankaListFormatedWithAdress_1">
      <item>FINA Regionalni centar Zagreb, Trg svibanjskih žrtava 1995.1, 10000 Zagreb</item>
    </derivirana_varijabla>
  </DomainObject.Predmet.StrankaListFormatedWithAdress>
  <DomainObject.Predmet.StrankaListFormatedWithAdressOIB>
    <izvorni_sadrzaj>
      <item>FINA Regionalni centar Zagreb, OIB 85821130368, Trg svibanjskih žrtava 1995.1, 10000 Zagreb</item>
    </izvorni_sadrzaj>
    <derivirana_varijabla naziv="DomainObject.Predmet.StrankaListFormatedWithAdressOIB_1">
      <item>FINA Regionalni centar Zagreb, OIB 85821130368, Trg svibanjskih žrtava 1995.1,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L.D. ŽITO d.o.o. u likvidaciji</item>
    </izvorni_sadrzaj>
    <derivirana_varijabla naziv="DomainObject.Predmet.ProtuStrankaListFormated_1">
      <item>L.D. ŽITO d.o.o. u likvidaciji</item>
    </derivirana_varijabla>
  </DomainObject.Predmet.ProtuStrankaListFormated>
  <DomainObject.Predmet.ProtuStrankaListFormatedOIB>
    <izvorni_sadrzaj>
      <item>L.D. ŽITO d.o.o. u likvidaciji, OIB 38533944327</item>
    </izvorni_sadrzaj>
    <derivirana_varijabla naziv="DomainObject.Predmet.ProtuStrankaListFormatedOIB_1">
      <item>L.D. ŽITO d.o.o. u likvidaciji, OIB 38533944327</item>
    </derivirana_varijabla>
  </DomainObject.Predmet.ProtuStrankaListFormatedOIB>
  <DomainObject.Predmet.ProtuStrankaListFormatedWithAdress>
    <izvorni_sadrzaj>
      <item>L.D. ŽITO d.o.o. u likvidaciji, Slavonska avenija 7, 10000 Zagreb</item>
    </izvorni_sadrzaj>
    <derivirana_varijabla naziv="DomainObject.Predmet.ProtuStrankaListFormatedWithAdress_1">
      <item>L.D. ŽITO d.o.o. u likvidaciji, Slavonska avenija 7, 10000 Zagreb</item>
    </derivirana_varijabla>
  </DomainObject.Predmet.ProtuStrankaListFormatedWithAdress>
  <DomainObject.Predmet.ProtuStrankaListFormatedWithAdressOIB>
    <izvorni_sadrzaj>
      <item>L.D. ŽITO d.o.o. u likvidaciji, OIB 38533944327, Slavonska avenija 7, 10000 Zagreb</item>
    </izvorni_sadrzaj>
    <derivirana_varijabla naziv="DomainObject.Predmet.ProtuStrankaListFormatedWithAdressOIB_1">
      <item>L.D. ŽITO d.o.o. u likvidaciji, OIB 38533944327, Slavonska avenija 7, 10000 Zagreb</item>
    </derivirana_varijabla>
  </DomainObject.Predmet.ProtuStrankaListFormatedWithAdressOIB>
  <DomainObject.Predmet.ProtuStrankaListNazivFormated>
    <izvorni_sadrzaj>
      <item>L.D. ŽITO d.o.o. u likvidaciji</item>
    </izvorni_sadrzaj>
    <derivirana_varijabla naziv="DomainObject.Predmet.ProtuStrankaListNazivFormated_1">
      <item>L.D. ŽITO d.o.o. u likvidaciji</item>
    </derivirana_varijabla>
  </DomainObject.Predmet.ProtuStrankaListNazivFormated>
  <DomainObject.Predmet.ProtuStrankaListNazivFormatedOIB>
    <izvorni_sadrzaj>
      <item>L.D. ŽITO d.o.o. u likvidaciji, OIB 38533944327</item>
    </izvorni_sadrzaj>
    <derivirana_varijabla naziv="DomainObject.Predmet.ProtuStrankaListNazivFormatedOIB_1">
      <item>L.D. ŽITO d.o.o. u likvidaciji, OIB 38533944327</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24. veljače 2016.</izvorni_sadrzaj>
    <derivirana_varijabla naziv="DomainObject.Datum_1">24. veljače 2016.</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L.D. ŽITO d.o.o. u likvidaciji</izvorni_sadrzaj>
    <derivirana_varijabla naziv="DomainObject.Predmet.ProtustrankaIDrugi_1">L.D. ŽITO d.o.o. u likvidaciji</derivirana_varijabla>
  </DomainObject.Predmet.ProtustrankaIDrugi>
  <DomainObject.Predmet.StrankaIDrugiAdressOIB>
    <izvorni_sadrzaj>FINA Regionalni centar Zagreb, OIB 85821130368, Trg svibanjskih žrtava 1995.1, 10000 Zagreb</izvorni_sadrzaj>
    <derivirana_varijabla naziv="DomainObject.Predmet.StrankaIDrugiAdressOIB_1">FINA Regionalni centar Zagreb, OIB 85821130368, Trg svibanjskih žrtava 1995.1, 10000 Zagreb</derivirana_varijabla>
  </DomainObject.Predmet.StrankaIDrugiAdressOIB>
  <DomainObject.Predmet.ProtustrankaIDrugiAdressOIB>
    <izvorni_sadrzaj>L.D. ŽITO d.o.o. u likvidaciji, OIB 38533944327, Slavonska avenija 7, 10000 Zagreb</izvorni_sadrzaj>
    <derivirana_varijabla naziv="DomainObject.Predmet.ProtustrankaIDrugiAdressOIB_1">L.D. ŽITO d.o.o. u likvidaciji, OIB 38533944327, Slavonska avenija 7,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L.D. ŽITO d.o.o. u likvidaciji</item>
    </izvorni_sadrzaj>
    <derivirana_varijabla naziv="DomainObject.Predmet.SudioniciListNaziv_1">
      <item>FINA Regionalni centar Zagreb</item>
      <item>L.D. ŽITO d.o.o. u likvidaciji</item>
    </derivirana_varijabla>
  </DomainObject.Predmet.SudioniciListNaziv>
  <DomainObject.Predmet.SudioniciListAdressOIB>
    <izvorni_sadrzaj>
      <item>FINA Regionalni centar Zagreb, OIB 85821130368, Trg svibanjskih žrtava 1995.1,10000 Zagreb</item>
      <item>L.D. ŽITO d.o.o. u likvidaciji, OIB 38533944327, Slavonska avenija 7,10000 Zagreb</item>
    </izvorni_sadrzaj>
    <derivirana_varijabla naziv="DomainObject.Predmet.SudioniciListAdressOIB_1">
      <item>FINA Regionalni centar Zagreb, OIB 85821130368, Trg svibanjskih žrtava 1995.1,10000 Zagreb</item>
      <item>L.D. ŽITO d.o.o. u likvidaciji, OIB 38533944327, Slavonska avenija 7,10000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38533944327</item>
    </izvorni_sadrzaj>
    <derivirana_varijabla naziv="DomainObject.Predmet.SudioniciListNazivOIB_1">
      <item>, OIB 85821130368</item>
      <item>, OIB 38533944327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1</properties:Pages>
  <properties:Words>339</properties:Words>
  <properties:Characters>1777</properties:Characters>
  <properties:Lines>49</properties:Lines>
  <properties:Paragraphs>22</properties:Paragraphs>
  <properties:TotalTime>6</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REPUBLIKA HRVATSKA</vt:lpstr>
      <vt:lpstr>REPUBLIKA HRVATSKA</vt:lpstr>
    </vt:vector>
  </properties:TitlesOfParts>
  <properties:LinksUpToDate>false</properties:LinksUpToDate>
  <properties:CharactersWithSpaces>2275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2016-02-24T06:04:00Z</dcterms:created>
  <dc:creator>gzubak</dc:creator>
  <cp:lastModifiedBy>Maja Josipović</cp:lastModifiedBy>
  <cp:lastPrinted>2016-02-24T06:13:00Z</cp:lastPrinted>
  <dcterms:modified xmlns:xsi="http://www.w3.org/2001/XMLSchema-instance" xsi:type="dcterms:W3CDTF">2016-02-24T07:53:00Z</dcterms:modified>
  <cp:revision>5</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1</vt:i4>
  </prop:property>
</prop:Properties>
</file>