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d29f6" w14:paraId="aad29f6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C3030" w:rsidP="009C3030" w:rsidR="009C3030" w:rsidRPr="009C3030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9C3030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Pr="009C3030">
        <w:rPr>
          <w:rFonts w:cs="Times New Roman" w:eastAsia="Times New Roman"/>
          <w:lang w:eastAsia="hr-HR"/>
        </w:rPr>
        <w:t>Broj: 14. St-1457/2016.</w:t>
      </w:r>
    </w:p>
    <w:p w:rsidRDefault="009C3030" w:rsidP="009C3030" w:rsidR="009C3030" w:rsidRPr="009C3030">
      <w:pPr>
        <w:spacing w:after="0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9C3030" w:rsidP="009C3030" w:rsidR="009C3030" w:rsidRPr="009C3030">
      <w:pPr>
        <w:spacing w:after="0"/>
        <w:rPr>
          <w:rFonts w:cs="Times New Roman" w:eastAsia="Times New Roman"/>
          <w:b/>
          <w:lang w:eastAsia="hr-HR"/>
        </w:rPr>
      </w:pPr>
      <w:r w:rsidRPr="009C3030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9C3030">
        <w:rPr>
          <w:rFonts w:cs="Times New Roman" w:eastAsia="Times New Roman"/>
          <w:b/>
          <w:lang w:eastAsia="hr-HR"/>
        </w:rPr>
        <w:t>Sukoišanska</w:t>
      </w:r>
      <w:proofErr w:type="spellEnd"/>
      <w:r w:rsidRPr="009C3030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3030" w:rsidP="009C3030" w:rsidR="009C3030" w:rsidRPr="009C3030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9C3030">
        <w:rPr>
          <w:rFonts w:cs="Times New Roman" w:eastAsia="Times New Roman"/>
          <w:b/>
          <w:lang w:eastAsia="hr-HR"/>
        </w:rPr>
        <w:t>O G L A S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lang w:eastAsia="hr-HR" w:val="en-US"/>
        </w:rPr>
        <w:tab/>
      </w:r>
      <w:proofErr w:type="spellStart"/>
      <w:r w:rsidRPr="009C3030">
        <w:rPr>
          <w:rFonts w:cs="Times New Roman" w:eastAsia="Times New Roman"/>
          <w:lang w:eastAsia="hr-HR" w:val="en-US"/>
        </w:rPr>
        <w:t>Trgovački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C3030">
        <w:rPr>
          <w:rFonts w:cs="Times New Roman" w:eastAsia="Times New Roman"/>
          <w:lang w:eastAsia="hr-HR" w:val="en-US"/>
        </w:rPr>
        <w:t>sud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9C3030">
        <w:rPr>
          <w:rFonts w:cs="Times New Roman" w:eastAsia="Times New Roman"/>
          <w:lang w:eastAsia="hr-HR" w:val="en-US"/>
        </w:rPr>
        <w:t>Splitu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C3030">
        <w:rPr>
          <w:rFonts w:cs="Times New Roman" w:eastAsia="Times New Roman"/>
          <w:lang w:eastAsia="hr-HR" w:val="en-US"/>
        </w:rPr>
        <w:t>po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C3030">
        <w:rPr>
          <w:rFonts w:cs="Times New Roman" w:eastAsia="Times New Roman"/>
          <w:lang w:eastAsia="hr-HR" w:val="en-US"/>
        </w:rPr>
        <w:t>sudcu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C3030">
        <w:rPr>
          <w:rFonts w:cs="Times New Roman" w:eastAsia="Times New Roman"/>
          <w:lang w:eastAsia="hr-HR" w:val="en-US"/>
        </w:rPr>
        <w:t>Jozi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C3030">
        <w:rPr>
          <w:rFonts w:cs="Times New Roman" w:eastAsia="Times New Roman"/>
          <w:lang w:eastAsia="hr-HR" w:val="en-US"/>
        </w:rPr>
        <w:t>Ćaleta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9C3030">
        <w:rPr>
          <w:rFonts w:cs="Times New Roman" w:eastAsia="Times New Roman"/>
          <w:lang w:eastAsia="hr-HR" w:val="en-US"/>
        </w:rPr>
        <w:t>skraćenome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C3030">
        <w:rPr>
          <w:rFonts w:cs="Times New Roman" w:eastAsia="Times New Roman"/>
          <w:lang w:eastAsia="hr-HR" w:val="en-US"/>
        </w:rPr>
        <w:t>stečajnom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C3030">
        <w:rPr>
          <w:rFonts w:cs="Times New Roman" w:eastAsia="Times New Roman"/>
          <w:lang w:eastAsia="hr-HR" w:val="en-US"/>
        </w:rPr>
        <w:t>postupku</w:t>
      </w:r>
      <w:proofErr w:type="spellEnd"/>
      <w:r w:rsidRPr="009C3030">
        <w:rPr>
          <w:rFonts w:cs="Times New Roman" w:eastAsia="Times New Roman"/>
          <w:lang w:eastAsia="hr-HR" w:val="en-US"/>
        </w:rPr>
        <w:t xml:space="preserve"> </w:t>
      </w:r>
      <w:r w:rsidRPr="009C3030">
        <w:rPr>
          <w:rFonts w:cs="Times New Roman" w:eastAsia="Times New Roman"/>
          <w:lang w:eastAsia="hr-HR"/>
        </w:rPr>
        <w:t xml:space="preserve">nad stečajnim Dužnikom: B.O.N.E.L.O. d.o.o. pekarska proizvodnja i trgovina, Solin, A. Starčevića 50., OIB: 82142042759., MBS: 060233994., </w:t>
      </w:r>
      <w:r w:rsidRPr="009C3030">
        <w:rPr>
          <w:rFonts w:cs="Times New Roman" w:eastAsia="Times New Roman"/>
          <w:lang w:eastAsia="hr-HR" w:val="en-US"/>
        </w:rPr>
        <w:t xml:space="preserve">a </w:t>
      </w:r>
      <w:r w:rsidRPr="009C3030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9C3030">
        <w:rPr>
          <w:rFonts w:cs="Times New Roman" w:eastAsia="Times New Roman"/>
          <w:lang w:eastAsia="hr-HR" w:val="en-US"/>
        </w:rPr>
        <w:t xml:space="preserve"> </w:t>
      </w:r>
      <w:r w:rsidRPr="009C3030">
        <w:rPr>
          <w:rFonts w:cs="Times New Roman" w:eastAsia="Times New Roman"/>
          <w:lang w:eastAsia="hr-HR"/>
        </w:rPr>
        <w:t>temeljem članaka 428. – 434. Stečajnog zakona („Narodne novine“, broj: 71/15., dalje: SZ/15.), dana 20. srpnja 2016. godine, objavljuje slijedeći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3030" w:rsidP="009C3030" w:rsidR="009C3030" w:rsidRPr="009C3030">
      <w:pPr>
        <w:spacing w:after="0"/>
        <w:jc w:val="center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lang w:eastAsia="hr-HR"/>
        </w:rPr>
        <w:t>o g l a s</w:t>
      </w:r>
    </w:p>
    <w:p w:rsidRDefault="009C3030" w:rsidP="009C3030" w:rsidR="009C3030" w:rsidRPr="009C3030">
      <w:pPr>
        <w:spacing w:after="0"/>
        <w:jc w:val="both"/>
        <w:rPr>
          <w:rFonts w:cs="Times New Roman" w:eastAsia="Calibri"/>
        </w:rPr>
      </w:pPr>
    </w:p>
    <w:p w:rsidRDefault="009C3030" w:rsidP="009C3030" w:rsidR="009C3030" w:rsidRPr="009C3030">
      <w:pPr>
        <w:spacing w:after="0"/>
        <w:ind w:firstLine="708"/>
        <w:jc w:val="both"/>
        <w:rPr>
          <w:rFonts w:cs="Times New Roman" w:eastAsia="Calibri"/>
        </w:rPr>
      </w:pPr>
      <w:r w:rsidRPr="009C3030">
        <w:rPr>
          <w:rFonts w:cs="Times New Roman" w:eastAsia="Calibri"/>
          <w:b/>
        </w:rPr>
        <w:t>1)</w:t>
      </w:r>
      <w:r w:rsidRPr="009C3030">
        <w:rPr>
          <w:rFonts w:cs="Times New Roman" w:eastAsia="Calibri"/>
        </w:rPr>
        <w:t xml:space="preserve">  Dužnik: B.O.N.E.L.O. d.o.o. pekarska proizvodnja i trgovina, Solin, A. Starčevića 50., OIB: 82142042759., MBS: 060233994., na dan stupanja na snagu SZ/15.: 01. rujna 2015. godine, u Očevidniku redoslijeda osnova za plaćanje ima evidentirane neizvršene osnove za plaćanje u neprekinutom razdoblju od 1644. dana u ukupnom iznosu od: 2.619.614,20 kuna a u koji iznos je uračunata kamata i naknada FINA-e za provedbu ovrhe na novčanim sredstvima.  </w:t>
      </w:r>
    </w:p>
    <w:p w:rsidRDefault="009C3030" w:rsidP="009C3030" w:rsidR="009C3030" w:rsidRPr="009C3030">
      <w:pPr>
        <w:spacing w:after="0"/>
        <w:ind w:firstLine="708"/>
        <w:jc w:val="both"/>
        <w:rPr>
          <w:rFonts w:cs="Times New Roman" w:eastAsia="Calibri"/>
        </w:rPr>
      </w:pPr>
      <w:r w:rsidRPr="009C3030">
        <w:rPr>
          <w:rFonts w:cs="Times New Roman" w:eastAsia="Calibri"/>
          <w:b/>
        </w:rPr>
        <w:t>2)</w:t>
      </w:r>
      <w:r w:rsidRPr="009C3030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9C3030" w:rsidP="009C3030" w:rsidR="009C3030" w:rsidRPr="009C3030">
      <w:pPr>
        <w:spacing w:after="0"/>
        <w:ind w:firstLine="708"/>
        <w:jc w:val="both"/>
        <w:rPr>
          <w:rFonts w:cs="Times New Roman" w:eastAsia="Calibri"/>
        </w:rPr>
      </w:pPr>
      <w:r w:rsidRPr="009C3030">
        <w:rPr>
          <w:rFonts w:cs="Times New Roman" w:eastAsia="Calibri"/>
          <w:b/>
        </w:rPr>
        <w:t>3)</w:t>
      </w:r>
      <w:r w:rsidRPr="009C3030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9C3030" w:rsidP="009C3030" w:rsidR="009C3030" w:rsidRPr="009C3030">
      <w:pPr>
        <w:spacing w:after="0"/>
        <w:ind w:firstLine="708"/>
        <w:jc w:val="both"/>
        <w:rPr>
          <w:rFonts w:cs="Times New Roman" w:eastAsia="Calibri"/>
        </w:rPr>
      </w:pPr>
      <w:r w:rsidRPr="009C3030">
        <w:rPr>
          <w:rFonts w:cs="Times New Roman" w:eastAsia="Calibri"/>
          <w:b/>
        </w:rPr>
        <w:t>4)</w:t>
      </w:r>
      <w:r w:rsidRPr="009C3030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9C3030" w:rsidP="009C3030" w:rsidR="009C3030" w:rsidRPr="009C3030">
      <w:pPr>
        <w:spacing w:after="0"/>
        <w:ind w:firstLine="708"/>
        <w:jc w:val="both"/>
        <w:rPr>
          <w:rFonts w:cs="Times New Roman" w:eastAsia="Calibri"/>
        </w:rPr>
      </w:pPr>
      <w:r w:rsidRPr="009C3030">
        <w:rPr>
          <w:rFonts w:cs="Times New Roman" w:eastAsia="Calibri"/>
          <w:b/>
        </w:rPr>
        <w:t>5)</w:t>
      </w:r>
      <w:r w:rsidRPr="009C3030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9C3030" w:rsidP="009C3030" w:rsidR="009C3030" w:rsidRPr="009C303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C3030" w:rsidP="009C3030" w:rsidR="009C3030" w:rsidRPr="009C3030">
      <w:pPr>
        <w:spacing w:after="0"/>
        <w:jc w:val="center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lang w:eastAsia="hr-HR"/>
        </w:rPr>
        <w:t>(Oglas broj: 14. St-1457/2016., od 20. srpnja 2016. godine.).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lang w:eastAsia="hr-HR"/>
        </w:rPr>
        <w:t xml:space="preserve">DNA:  </w:t>
      </w:r>
      <w:r w:rsidRPr="009C3030">
        <w:rPr>
          <w:rFonts w:cs="Times New Roman" w:eastAsia="Times New Roman"/>
          <w:b/>
          <w:lang w:eastAsia="hr-HR"/>
        </w:rPr>
        <w:t>1)</w:t>
      </w:r>
      <w:r w:rsidRPr="009C3030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lang w:eastAsia="hr-HR"/>
        </w:rPr>
        <w:t xml:space="preserve">            </w:t>
      </w:r>
      <w:r w:rsidRPr="009C3030">
        <w:rPr>
          <w:rFonts w:cs="Times New Roman" w:eastAsia="Times New Roman"/>
          <w:b/>
          <w:lang w:eastAsia="hr-HR"/>
        </w:rPr>
        <w:t>2)</w:t>
      </w:r>
      <w:r w:rsidRPr="009C3030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  <w:r w:rsidRPr="009C3030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p w:rsidRDefault="009C3030" w:rsidP="009C3030" w:rsidR="009C3030" w:rsidRPr="009C3030">
      <w:pPr>
        <w:spacing w:after="0"/>
        <w:jc w:val="both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030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5912744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srpnja 2016.</izvorni_sadrzaj>
    <derivirana_varijabla naziv="DomainObject.DatumDonosenjaOdluke_1">20.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St-1457/2016-3</izvorni_sadrzaj>
    <derivirana_varijabla naziv="DomainObject.Oznaka_1">St-1457/2016-3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1457</izvorni_sadrzaj>
    <derivirana_varijabla naziv="DomainObject.Predmet.Broj_1">1457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lipnja 2016.</izvorni_sadrzaj>
    <derivirana_varijabla naziv="DomainObject.Predmet.DatumOsnivanja_1">17.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St-1457/2016</izvorni_sadrzaj>
    <derivirana_varijabla naziv="DomainObject.Predmet.OznakaBroj_1">St-1457/2016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B.O.N.E.L.O. d.o.o. pekarska proizvodnja i trgovina</izvorni_sadrzaj>
    <derivirana_varijabla naziv="DomainObject.Predmet.ProtustrankaFormated_1">  B.O.N.E.L.O. d.o.o. pekarska proizvodnja i trgovina</derivirana_varijabla>
  </DomainObject.Predmet.ProtustrankaFormated>
  <DomainObject.Predmet.ProtustrankaFormatedOIB>
    <izvorni_sadrzaj>  B.O.N.E.L.O. d.o.o. pekarska proizvodnja i trgovina, OIB 82142042759</izvorni_sadrzaj>
    <derivirana_varijabla naziv="DomainObject.Predmet.ProtustrankaFormatedOIB_1">  B.O.N.E.L.O. d.o.o. pekarska proizvodnja i trgovina, OIB 82142042759</derivirana_varijabla>
  </DomainObject.Predmet.ProtustrankaFormatedOIB>
  <DomainObject.Predmet.ProtustrankaFormatedWithAdress>
    <izvorni_sadrzaj> B.O.N.E.L.O. d.o.o. pekarska proizvodnja i trgovina, A. Starčevića 50, 21210 Solin</izvorni_sadrzaj>
    <derivirana_varijabla naziv="DomainObject.Predmet.ProtustrankaFormatedWithAdress_1"> B.O.N.E.L.O. d.o.o. pekarska proizvodnja i trgovina, A. Starčevića 50, 21210 Solin</derivirana_varijabla>
  </DomainObject.Predmet.ProtustrankaFormatedWithAdress>
  <DomainObject.Predmet.ProtustrankaFormatedWithAdressOIB>
    <izvorni_sadrzaj> B.O.N.E.L.O. d.o.o. pekarska proizvodnja i trgovina, OIB 82142042759, A. Starčevića 50, 21210 Solin</izvorni_sadrzaj>
    <derivirana_varijabla naziv="DomainObject.Predmet.ProtustrankaFormatedWithAdressOIB_1"> B.O.N.E.L.O. d.o.o. pekarska proizvodnja i trgovina, OIB 82142042759, A. Starčevića 50, 21210 Solin</derivirana_varijabla>
  </DomainObject.Predmet.ProtustrankaFormatedWithAdressOIB>
  <DomainObject.Predmet.ProtustrankaWithAdress>
    <izvorni_sadrzaj>B.O.N.E.L.O. d.o.o. pekarska proizvodnja i trgovina A. Starčevića 50, 21210 Solin</izvorni_sadrzaj>
    <derivirana_varijabla naziv="DomainObject.Predmet.ProtustrankaWithAdress_1">B.O.N.E.L.O. d.o.o. pekarska proizvodnja i trgovina A. Starčevića 50, 21210 Solin</derivirana_varijabla>
  </DomainObject.Predmet.ProtustrankaWithAdress>
  <DomainObject.Predmet.ProtustrankaWithAdressOIB>
    <izvorni_sadrzaj>B.O.N.E.L.O. d.o.o. pekarska proizvodnja i trgovina, OIB 82142042759, A. Starčevića 50, 21210 Solin</izvorni_sadrzaj>
    <derivirana_varijabla naziv="DomainObject.Predmet.ProtustrankaWithAdressOIB_1">B.O.N.E.L.O. d.o.o. pekarska proizvodnja i trgovina, OIB 82142042759, A. Starčevića 50, 21210 Solin</derivirana_varijabla>
  </DomainObject.Predmet.ProtustrankaWithAdressOIB>
  <DomainObject.Predmet.ProtustrankaNazivFormated>
    <izvorni_sadrzaj>B.O.N.E.L.O. d.o.o. pekarska proizvodnja i trgovina</izvorni_sadrzaj>
    <derivirana_varijabla naziv="DomainObject.Predmet.ProtustrankaNazivFormated_1">B.O.N.E.L.O. d.o.o. pekarska proizvodnja i trgovina</derivirana_varijabla>
  </DomainObject.Predmet.ProtustrankaNazivFormated>
  <DomainObject.Predmet.ProtustrankaNazivFormatedOIB>
    <izvorni_sadrzaj>B.O.N.E.L.O. d.o.o. pekarska proizvodnja i trgovina, OIB 82142042759</izvorni_sadrzaj>
    <derivirana_varijabla naziv="DomainObject.Predmet.ProtustrankaNazivFormatedOIB_1">B.O.N.E.L.O. d.o.o. pekarska proizvodnja i trgovina, OIB 82142042759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2619614.20</izvorni_sadrzaj>
    <derivirana_varijabla naziv="DomainObject.Predmet.TrenutnaVrijednost_1">2619614.20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B.O.N.E.L.O. d.o.o. pekarska proizvodnja i trgovina</item>
    </izvorni_sadrzaj>
    <derivirana_varijabla naziv="DomainObject.Predmet.ProtuStrankaListFormated_1">
      <item>B.O.N.E.L.O. d.o.o. pekarska proizvodnja i trgovina</item>
    </derivirana_varijabla>
  </DomainObject.Predmet.ProtuStrankaListFormated>
  <DomainObject.Predmet.ProtuStrankaListFormatedOIB>
    <izvorni_sadrzaj>
      <item>B.O.N.E.L.O. d.o.o. pekarska proizvodnja i trgovina, OIB 82142042759</item>
    </izvorni_sadrzaj>
    <derivirana_varijabla naziv="DomainObject.Predmet.ProtuStrankaListFormatedOIB_1">
      <item>B.O.N.E.L.O. d.o.o. pekarska proizvodnja i trgovina, OIB 82142042759</item>
    </derivirana_varijabla>
  </DomainObject.Predmet.ProtuStrankaListFormatedOIB>
  <DomainObject.Predmet.ProtuStrankaListFormatedWithAdress>
    <izvorni_sadrzaj>
      <item>B.O.N.E.L.O. d.o.o. pekarska proizvodnja i trgovina, A. Starčevića 50, 21210 Solin</item>
    </izvorni_sadrzaj>
    <derivirana_varijabla naziv="DomainObject.Predmet.ProtuStrankaListFormatedWithAdress_1">
      <item>B.O.N.E.L.O. d.o.o. pekarska proizvodnja i trgovina, A. Starčevića 50, 21210 Solin</item>
    </derivirana_varijabla>
  </DomainObject.Predmet.ProtuStrankaListFormatedWithAdress>
  <DomainObject.Predmet.ProtuStrankaListFormatedWithAdressOIB>
    <izvorni_sadrzaj>
      <item>B.O.N.E.L.O. d.o.o. pekarska proizvodnja i trgovina, OIB 82142042759, A. Starčevića 50, 21210 Solin</item>
    </izvorni_sadrzaj>
    <derivirana_varijabla naziv="DomainObject.Predmet.ProtuStrankaListFormatedWithAdressOIB_1">
      <item>B.O.N.E.L.O. d.o.o. pekarska proizvodnja i trgovina, OIB 82142042759, A. Starčevića 50, 21210 Solin</item>
    </derivirana_varijabla>
  </DomainObject.Predmet.ProtuStrankaListFormatedWithAdressOIB>
  <DomainObject.Predmet.ProtuStrankaListNazivFormated>
    <izvorni_sadrzaj>
      <item>B.O.N.E.L.O. d.o.o. pekarska proizvodnja i trgovina</item>
    </izvorni_sadrzaj>
    <derivirana_varijabla naziv="DomainObject.Predmet.ProtuStrankaListNazivFormated_1">
      <item>B.O.N.E.L.O. d.o.o. pekarska proizvodnja i trgovina</item>
    </derivirana_varijabla>
  </DomainObject.Predmet.ProtuStrankaListNazivFormated>
  <DomainObject.Predmet.ProtuStrankaListNazivFormatedOIB>
    <izvorni_sadrzaj>
      <item>B.O.N.E.L.O. d.o.o. pekarska proizvodnja i trgovina, OIB 82142042759</item>
    </izvorni_sadrzaj>
    <derivirana_varijabla naziv="DomainObject.Predmet.ProtuStrankaListNazivFormatedOIB_1">
      <item>B.O.N.E.L.O. d.o.o. pekarska proizvodnja i trgovina, OIB 82142042759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srpnja 2016.</izvorni_sadrzaj>
    <derivirana_varijabla naziv="DomainObject.Datum_1">20. srpnja 2016.</derivirana_varijabla>
  </DomainObject.Datum>
  <DomainObject.PoslovniBrojDokumenta>
    <izvorni_sadrzaj>St-1457/2016-3</izvorni_sadrzaj>
    <derivirana_varijabla naziv="DomainObject.PoslovniBrojDokumenta_1">St-1457/2016-3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B.O.N.E.L.O. d.o.o. pekarska proizvodnja i trgovina</izvorni_sadrzaj>
    <derivirana_varijabla naziv="DomainObject.Predmet.ProtustrankaIDrugi_1">B.O.N.E.L.O. d.o.o. pekarska proizvodnja i trgovina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B.O.N.E.L.O. d.o.o. pekarska proizvodnja i trgovina, OIB 82142042759, A. Starčevića 50, 21210 Solin</izvorni_sadrzaj>
    <derivirana_varijabla naziv="DomainObject.Predmet.ProtustrankaIDrugiAdressOIB_1">B.O.N.E.L.O. d.o.o. pekarska proizvodnja i trgovina, OIB 82142042759, A. Starčevića 50,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B.O.N.E.L.O. d.o.o. pekarska proizvodnja i trgovina</item>
      <item>FINANCIJSKA AGENCIJA, RC SPLIT</item>
    </izvorni_sadrzaj>
    <derivirana_varijabla naziv="DomainObject.Predmet.SudioniciListNaziv_1">
      <item>B.O.N.E.L.O. d.o.o. pekarska proizvodnja i trgovina</item>
      <item>FINANCIJSKA AGENCIJA, RC SPLIT</item>
    </derivirana_varijabla>
  </DomainObject.Predmet.SudioniciListNaziv>
  <DomainObject.Predmet.SudioniciListAdressOIB>
    <izvorni_sadrzaj>
      <item>B.O.N.E.L.O. d.o.o. pekarska proizvodnja i trgovina, OIB 82142042759, A. Starčevića 50,21210 Solin</item>
      <item>FINANCIJSKA AGENCIJA, RC SPLIT, OIB 85821130368, Mažuranićevo šetalište 24 b,21000 Split</item>
    </izvorni_sadrzaj>
    <derivirana_varijabla naziv="DomainObject.Predmet.SudioniciListAdressOIB_1">
      <item>B.O.N.E.L.O. d.o.o. pekarska proizvodnja i trgovina, OIB 82142042759, A. Starčevića 50,21210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7C36F03-18BC-462F-BF25-5103E94E79F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406</properties:Words>
  <properties:Characters>2240</properties:Characters>
  <properties:Lines>50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2016-07-20T09:55:00Z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St-1457/2016-3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