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D8434D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B43CE" w14:paraId="73EB4B5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B43C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B43CE" w14:paraId="24B5DD1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B43C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B43CE" w14:paraId="6FEE78E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B43C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B43CE">
            <w:rPr>
              <w:rStyle w:val="eSPISCCParagraphDefaultFont"/>
              <w:rFonts w:eastAsiaTheme="minorHAnsi"/>
            </w:rPr>
            <w:t>Zagreb</w:t>
          </w:r>
        </w:sdtContent>
      </w:sdt>
      <w:r w:rsidR="001349C2">
        <w:t xml:space="preserve"> </w:t>
      </w:r>
    </w:p>
    <w:p w:rsidRPr="00176071" w:rsidR="00176071" w:rsidP="00610735" w:rsidRDefault="000E43A6" w14:paraId="04E3701F"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B43CE" w:rsidR="007B43CE">
            <w:rPr>
              <w:rStyle w:val="eSPISCCParagraphDefaultFont"/>
              <w:rFonts w:eastAsiaTheme="minorHAnsi"/>
            </w:rPr>
            <w:t>Pp-10666/2026</w:t>
          </w:r>
        </w:sdtContent>
      </w:sdt>
      <w:r w:rsidR="00176071">
        <w:t xml:space="preserve">                                                        </w:t>
      </w:r>
    </w:p>
    <w:p w:rsidR="009E7DBB" w:rsidP="000F1677" w:rsidRDefault="00610735" w14:paraId="24511241"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B43CE" w:rsidR="007B43CE">
            <w:rPr>
              <w:rStyle w:val="eSPISCCParagraphDefaultFont"/>
              <w:rFonts w:eastAsiaTheme="minorHAnsi"/>
            </w:rPr>
            <w:t>DIATOMIĆ društvo s ograničenom odgovornošću za ugostiteljstvo i dr.</w:t>
          </w:r>
        </w:sdtContent>
      </w:sdt>
      <w:r w:rsidR="00935B82">
        <w:t xml:space="preserve"> </w:t>
      </w:r>
    </w:p>
    <w:p w:rsidRPr="0041581F" w:rsidR="0041581F" w:rsidP="000F1677" w:rsidRDefault="009E7DBB" w14:paraId="55361BE8"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B43CE" w:rsidR="007B43CE">
            <w:rPr>
              <w:rStyle w:val="eSPISCCParagraphDefaultFont"/>
              <w:rFonts w:eastAsiaTheme="minorHAnsi"/>
            </w:rPr>
            <w:t>DIATOMIĆ društvo s ograničenom odgovornošću za ugostiteljstvo,Petar Tomić</w:t>
          </w:r>
        </w:sdtContent>
      </w:sdt>
      <w:r w:rsidR="00935B82">
        <w:rPr>
          <w:rFonts w:eastAsia="Calibri" w:cs="Times New Roman"/>
          <w:noProof/>
        </w:rPr>
        <w:t xml:space="preserve"> </w:t>
      </w:r>
    </w:p>
    <w:p w:rsidRPr="00610735" w:rsidR="00176071" w:rsidP="000F1677" w:rsidRDefault="00176071" w14:paraId="17D97A6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B43CE" w:rsidR="007B43CE">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7B43CE" w:rsidR="007B43CE">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8EB53D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D38D90C"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6FD0918" w14:textId="77777777">
      <w:pPr>
        <w:spacing w:after="0"/>
        <w:jc w:val="right"/>
        <w:rPr>
          <w:rFonts w:eastAsia="Calibri" w:cs="Times New Roman"/>
          <w:noProof/>
        </w:rPr>
      </w:pPr>
    </w:p>
    <w:p w:rsidR="00D7095E" w:rsidP="00D7095E" w:rsidRDefault="00D7095E" w14:paraId="4452C652" w14:textId="77777777">
      <w:pPr>
        <w:keepNext/>
        <w:spacing w:after="0"/>
        <w:jc w:val="center"/>
        <w:rPr>
          <w:b/>
          <w:caps/>
          <w:spacing w:val="100"/>
        </w:rPr>
      </w:pPr>
    </w:p>
    <w:p w:rsidR="00D7095E" w:rsidP="00D7095E" w:rsidRDefault="00D7095E" w14:paraId="368F0125" w14:textId="77777777">
      <w:pPr>
        <w:keepNext/>
        <w:spacing w:after="0"/>
        <w:jc w:val="center"/>
        <w:rPr>
          <w:b/>
          <w:caps/>
          <w:spacing w:val="100"/>
        </w:rPr>
      </w:pPr>
    </w:p>
    <w:p w:rsidRPr="00B3638E" w:rsidR="00B3638E" w:rsidP="00B3638E" w:rsidRDefault="00B3638E" w14:paraId="272BBB9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53C94156" w14:textId="77777777">
      <w:pPr>
        <w:spacing w:after="0"/>
        <w:jc w:val="center"/>
        <w:rPr>
          <w:rFonts w:eastAsia="Calibri" w:cs="Times New Roman"/>
          <w:b/>
          <w:lang w:eastAsia="hr-HR"/>
        </w:rPr>
      </w:pPr>
    </w:p>
    <w:p w:rsidRPr="00E801F4" w:rsidR="00E801F4" w:rsidP="00E801F4" w:rsidRDefault="009E7DBB" w14:paraId="6ADC6F22"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B43CE" w:rsidR="007B43CE">
            <w:rPr>
              <w:rStyle w:val="eSPISCCParagraphDefaultFont"/>
              <w:rFonts w:eastAsiaTheme="minorHAnsi"/>
            </w:rPr>
            <w:t>Petar Tomić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B43CE" w:rsidR="007B43CE">
            <w:rPr>
              <w:rStyle w:val="eSPISCCParagraphDefaultFont"/>
              <w:rFonts w:eastAsiaTheme="minorHAnsi"/>
            </w:rPr>
            <w:t>29.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B43CE" w:rsidR="007B43CE">
            <w:rPr>
              <w:rStyle w:val="eSPISCCParagraphDefaultFont"/>
              <w:rFonts w:eastAsiaTheme="minorHAnsi"/>
            </w:rPr>
            <w:t>09:55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B43CE" w:rsidR="007B43C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B43CE" w:rsidR="007B43C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B43CE" w:rsidR="007B43CE">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25A064F6"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54E03B7"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7B43CE" w:rsidR="007B43CE">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6CF14EDB"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006B1D6D"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2854876F"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DDC86F0" w14:textId="77777777">
      <w:pPr>
        <w:spacing w:after="0"/>
      </w:pPr>
    </w:p>
    <w:p w:rsidRPr="0041581F" w:rsidR="0041581F" w:rsidP="00A70E0A" w:rsidRDefault="0041581F" w14:paraId="203193D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B43CE" w:rsidR="007B43C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B43CE" w:rsidR="007B43CE">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2900AD5E"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B43CE" w14:paraId="1A07ACF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B43CE">
            <w:rPr>
              <w:rStyle w:val="eSPISCCParagraphDefaultFont"/>
              <w:rFonts w:eastAsiaTheme="minorHAnsi"/>
            </w:rPr>
            <w:t>Marija Malenica Marić</w:t>
          </w:r>
        </w:sdtContent>
      </w:sdt>
    </w:p>
    <w:sectPr w:rsidR="0041581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59D0D94F" w14:textId="77777777">
      <w:r>
        <w:separator/>
      </w:r>
    </w:p>
  </w:endnote>
  <w:endnote w:type="continuationSeparator" w:id="0">
    <w:p w:rsidR="00963469" w:rsidP="00537B78" w:rsidRDefault="00963469" w14:paraId="3A1DE8A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0886505"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2B983C32"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41037F30" w14:textId="77777777">
      <w:r>
        <w:separator/>
      </w:r>
    </w:p>
  </w:footnote>
  <w:footnote w:type="continuationSeparator" w:id="0">
    <w:p w:rsidR="00963469" w:rsidP="00537B78" w:rsidRDefault="00963469" w14:paraId="49C2EB2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BEA641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B43CE" w:rsidR="007B43CE">
          <w:rPr>
            <w:rStyle w:val="eSPISCCParagraphDefaultFont"/>
          </w:rPr>
          <w:t>Pp-10666/2026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43CE"/>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7707BA3"/>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Oporovečki Dol 5</izvorni_sadrzaj>
    <derivirana_varijabla naziv="DomainObject.UcesnikSudskeRadnje.Adresa.UlicaIKBR_1">Oporovečki Dol 5</derivirana_varijabla>
  </DomainObject.UcesnikSudskeRadnje.Adresa.UlicaIKBR>
  <DomainObject.UcesnikSudskeRadnje.Naziv>
    <izvorni_sadrzaj>Petar Tomić</izvorni_sadrzaj>
    <derivirana_varijabla naziv="DomainObject.UcesnikSudskeRadnje.Naziv_1">Petar Tomić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09:55</izvorni_sadrzaj>
    <derivirana_varijabla naziv="DomainObject.UcesnikSudskeRadnje.SudskaRadnja.PlaniraniPocetakVrijeme_1">09:55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10666</izvorni_sadrzaj>
    <derivirana_varijabla naziv="DomainObject.Predmet.Broj_1">10666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kolovoza 2026.</izvorni_sadrzaj>
    <derivirana_varijabla naziv="DomainObject.Predmet.DatumOsnivanja_1">3.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srpnja 1997.</izvorni_sadrzaj>
    <derivirana_varijabla naziv="DomainObject.Predmet.OkrivljenikFizickaOsoba.DatumRodjenja_1">5. srpnja 1997.</derivirana_varijabla>
  </DomainObject.Predmet.OkrivljenikFizickaOsoba.DatumRodjenja>
  <DomainObject.Predmet.OkrivljenikFizickaOsoba.DatumRodjenjaFormated>
    <izvorni_sadrzaj>5.7.1997.</izvorni_sadrzaj>
    <derivirana_varijabla naziv="DomainObject.Predmet.OkrivljenikFizickaOsoba.DatumRodjenjaFormated_1">5.7.1997.</derivirana_varijabla>
  </DomainObject.Predmet.OkrivljenikFizickaOsoba.DatumRodjenjaFormated>
  <DomainObject.Predmet.OkrivljenikFizickaOsoba.Ime>
    <izvorni_sadrzaj>Petar</izvorni_sadrzaj>
    <derivirana_varijabla naziv="DomainObject.Predmet.OkrivljenikFizickaOsoba.Ime_1">Petar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Petar Tomić</izvorni_sadrzaj>
    <derivirana_varijabla naziv="DomainObject.Predmet.OkrivljenikFizickaOsoba.Naziv_1">Petar Tomić</derivirana_varijabla>
  </DomainObject.Predmet.OkrivljenikFizickaOsoba.Naziv>
  <DomainObject.Predmet.OkrivljenikFizickaOsoba.Prezime>
    <izvorni_sadrzaj>Tomić</izvorni_sadrzaj>
    <derivirana_varijabla naziv="DomainObject.Predmet.OkrivljenikFizickaOsoba.Prezime_1">Tomić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25255023050</izvorni_sadrzaj>
    <derivirana_varijabla naziv="DomainObject.Predmet.OkrivljenikFizickaOsoba.Oib_1">25255023050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Pp-10666/2026</izvorni_sadrzaj>
    <derivirana_varijabla naziv="DomainObject.Predmet.OznakaBroj_1">Pp-10666/2026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DIATOMIĆ društvo s ograničenom odgovornošću za ugostiteljstvo; Petar Tomić</izvorni_sadrzaj>
    <derivirana_varijabla naziv="DomainObject.Predmet.ProtustrankaFormated_1">  DIATOMIĆ društvo s ograničenom odgovornošću za ugostiteljstvo; Petar Tomić</derivirana_varijabla>
  </DomainObject.Predmet.ProtustrankaFormated>
  <DomainObject.Predmet.ProtustrankaFormatedOIB>
    <izvorni_sadrzaj>  DIATOMIĆ društvo s ograničenom odgovornošću za ugostiteljstvo, OIB 69992548292; Petar Tomić, OIB 25255023050</izvorni_sadrzaj>
    <derivirana_varijabla naziv="DomainObject.Predmet.ProtustrankaFormatedOIB_1">  DIATOMIĆ društvo s ograničenom odgovornošću za ugostiteljstvo, OIB 69992548292; Petar Tomić, OIB 25255023050</derivirana_varijabla>
  </DomainObject.Predmet.ProtustrankaFormatedOIB>
  <DomainObject.Predmet.ProtustrankaFormatedWithAdress>
    <izvorni_sadrzaj> DIATOMIĆ društvo s ograničenom odgovornošću za ugostiteljstvo, Oporovečki Dol 5, 10000 Zagreb; Petar Tomić, Oporovečki Dol 5, 10000 Zagreb</izvorni_sadrzaj>
    <derivirana_varijabla naziv="DomainObject.Predmet.ProtustrankaFormatedWithAdress_1"> DIATOMIĆ društvo s ograničenom odgovornošću za ugostiteljstvo, Oporovečki Dol 5, 10000 Zagreb; Petar Tomić, Oporovečki Dol 5, 10000 Zagreb</derivirana_varijabla>
  </DomainObject.Predmet.ProtustrankaFormatedWithAdress>
  <DomainObject.Predmet.ProtustrankaFormatedWithAdressOIB>
    <izvorni_sadrzaj> DIATOMIĆ društvo s ograničenom odgovornošću za ugostiteljstvo, OIB 69992548292, Oporovečki Dol 5, 10000 Zagreb; Petar Tomić, OIB 25255023050, Oporovečki Dol 5, 10000 Zagreb</izvorni_sadrzaj>
    <derivirana_varijabla naziv="DomainObject.Predmet.ProtustrankaFormatedWithAdressOIB_1"> DIATOMIĆ društvo s ograničenom odgovornošću za ugostiteljstvo, OIB 69992548292, Oporovečki Dol 5, 10000 Zagreb; Petar Tomić, OIB 25255023050, Oporovečki Dol 5, 10000 Zagreb</derivirana_varijabla>
  </DomainObject.Predmet.ProtustrankaFormatedWithAdressOIB>
  <DomainObject.Predmet.ProtustrankaWithAdress>
    <izvorni_sadrzaj>DIATOMIĆ društvo s ograničenom odgovornošću za ugostiteljstvo Oporovečki Dol 5, 10000 Zagreb, Petar Tomić Oporovečki Dol 5, 10000 Zagreb</izvorni_sadrzaj>
    <derivirana_varijabla naziv="DomainObject.Predmet.ProtustrankaWithAdress_1">DIATOMIĆ društvo s ograničenom odgovornošću za ugostiteljstvo Oporovečki Dol 5, 10000 Zagreb, Petar Tomić Oporovečki Dol 5, 10000 Zagreb</derivirana_varijabla>
  </DomainObject.Predmet.ProtustrankaWithAdress>
  <DomainObject.Predmet.ProtustrankaWithAdressOIB>
    <izvorni_sadrzaj>DIATOMIĆ društvo s ograničenom odgovornošću za ugostiteljstvo, OIB 69992548292, Oporovečki Dol 5, 10000 Zagreb, Petar Tomić, OIB 25255023050, Oporovečki Dol 5, 10000 Zagreb</izvorni_sadrzaj>
    <derivirana_varijabla naziv="DomainObject.Predmet.ProtustrankaWithAdressOIB_1">DIATOMIĆ društvo s ograničenom odgovornošću za ugostiteljstvo, OIB 69992548292, Oporovečki Dol 5, 10000 Zagreb, Petar Tomić, OIB 25255023050, Oporovečki Dol 5, 10000 Zagreb</derivirana_varijabla>
  </DomainObject.Predmet.ProtustrankaWithAdressOIB>
  <DomainObject.Predmet.ProtustrankaNazivFormated>
    <izvorni_sadrzaj>DIATOMIĆ društvo s ograničenom odgovornošću za ugostiteljstvo,Petar Tomić</izvorni_sadrzaj>
    <derivirana_varijabla naziv="DomainObject.Predmet.ProtustrankaNazivFormated_1">DIATOMIĆ društvo s ograničenom odgovornošću za ugostiteljstvo,Petar Tomić</derivirana_varijabla>
    <derivirana_varijabla naziv="Padez">DIATOMIĆ društvo s ograničenom odgovornošću za ugostiteljstvo,Petar Tomić</derivirana_varijabla>
  </DomainObject.Predmet.ProtustrankaNazivFormated>
  <DomainObject.Predmet.ProtustrankaNazivFormatedOIB>
    <izvorni_sadrzaj>DIATOMIĆ društvo s ograničenom odgovornošću za ugostiteljstvo, OIB 69992548292,Petar Tomić, OIB 25255023050</izvorni_sadrzaj>
    <derivirana_varijabla naziv="DomainObject.Predmet.ProtustrankaNazivFormatedOIB_1">DIATOMIĆ društvo s ograničenom odgovornošću za ugostiteljstvo, OIB 69992548292,Petar Tomić, OIB 25255023050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DIATOMIĆ društvo s ograničenom odgovornošću za ugostiteljstvo</item>
      <item>Petar Tomić</item>
    </izvorni_sadrzaj>
    <derivirana_varijabla naziv="DomainObject.Predmet.ProtuStrankaListFormated_1">
      <item>DIATOMIĆ društvo s ograničenom odgovornošću za ugostiteljstvo</item>
      <item>Petar Tomić</item>
    </derivirana_varijabla>
  </DomainObject.Predmet.ProtuStrankaListFormated>
  <DomainObject.Predmet.ProtuStrankaListFormatedOIB>
    <izvorni_sadrzaj>
      <item>DIATOMIĆ društvo s ograničenom odgovornošću za ugostiteljstvo, OIB 69992548292</item>
      <item>Petar Tomić, OIB 25255023050</item>
    </izvorni_sadrzaj>
    <derivirana_varijabla naziv="DomainObject.Predmet.ProtuStrankaListFormatedOIB_1">
      <item>DIATOMIĆ društvo s ograničenom odgovornošću za ugostiteljstvo, OIB 69992548292</item>
      <item>Petar Tomić, OIB 25255023050</item>
    </derivirana_varijabla>
  </DomainObject.Predmet.ProtuStrankaListFormatedOIB>
  <DomainObject.Predmet.ProtuStrankaListFormatedWithAdress>
    <izvorni_sadrzaj>
      <item>DIATOMIĆ društvo s ograničenom odgovornošću za ugostiteljstvo, Oporovečki Dol 5, 10000 Zagreb</item>
      <item>Petar Tomić, Oporovečki Dol 5, 10000 Zagreb</item>
    </izvorni_sadrzaj>
    <derivirana_varijabla naziv="DomainObject.Predmet.ProtuStrankaListFormatedWithAdress_1">
      <item>DIATOMIĆ društvo s ograničenom odgovornošću za ugostiteljstvo, Oporovečki Dol 5, 10000 Zagreb</item>
      <item>Petar Tomić, Oporovečki Dol 5, 10000 Zagreb</item>
    </derivirana_varijabla>
  </DomainObject.Predmet.ProtuStrankaListFormatedWithAdress>
  <DomainObject.Predmet.ProtuStrankaListFormatedWithAdressOIB>
    <izvorni_sadrzaj>
      <item>DIATOMIĆ društvo s ograničenom odgovornošću za ugostiteljstvo, OIB 69992548292, Oporovečki Dol 5, 10000 Zagreb</item>
      <item>Petar Tomić, OIB 25255023050, Oporovečki Dol 5, 10000 Zagreb</item>
    </izvorni_sadrzaj>
    <derivirana_varijabla naziv="DomainObject.Predmet.ProtuStrankaListFormatedWithAdressOIB_1">
      <item>DIATOMIĆ društvo s ograničenom odgovornošću za ugostiteljstvo, OIB 69992548292, Oporovečki Dol 5, 10000 Zagreb</item>
      <item>Petar Tomić, OIB 25255023050, Oporovečki Dol 5, 10000 Zagreb</item>
    </derivirana_varijabla>
  </DomainObject.Predmet.ProtuStrankaListFormatedWithAdressOIB>
  <DomainObject.Predmet.ProtuStrankaListNazivFormated>
    <izvorni_sadrzaj>
      <item>DIATOMIĆ društvo s ograničenom odgovornošću za ugostiteljstvo</item>
      <item>Petar Tomić</item>
    </izvorni_sadrzaj>
    <derivirana_varijabla naziv="DomainObject.Predmet.ProtuStrankaListNazivFormated_1">
      <item>DIATOMIĆ društvo s ograničenom odgovornošću za ugostiteljstvo</item>
      <item>Petar Tomić</item>
    </derivirana_varijabla>
  </DomainObject.Predmet.ProtuStrankaListNazivFormated>
  <DomainObject.Predmet.ProtuStrankaListNazivFormatedOIB>
    <izvorni_sadrzaj>
      <item>DIATOMIĆ društvo s ograničenom odgovornošću za ugostiteljstvo, OIB 69992548292</item>
      <item>Petar Tomić, OIB 25255023050</item>
    </izvorni_sadrzaj>
    <derivirana_varijabla naziv="DomainObject.Predmet.ProtuStrankaListNazivFormatedOIB_1">
      <item>DIATOMIĆ društvo s ograničenom odgovornošću za ugostiteljstvo, OIB 69992548292</item>
      <item>Petar Tomić, OIB 25255023050</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item>
    </izvorni_sadrzaj>
    <derivirana_varijabla naziv="DomainObject.Predmet.OstaliListFormatedWithAdress_1">
      <item>Davor Čivrak</item>
    </derivirana_varijabla>
  </DomainObject.Predmet.OstaliListFormatedWithAdress>
  <DomainObject.Predmet.OstaliListFormatedWithAdressOIB>
    <izvorni_sadrzaj>
      <item>Davor Čivrak</item>
    </izvorni_sadrzaj>
    <derivirana_varijabla naziv="DomainObject.Predmet.OstaliListFormatedWithAdressOIB_1">
      <item>Davor Čivrak</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DIATOMIĆ društvo s ograničenom odgovornošću za ugostiteljstvo i dr.</izvorni_sadrzaj>
    <derivirana_varijabla naziv="DomainObject.Predmet.ProtustrankaIDrugi_1">DIATOMIĆ društvo s ograničenom odgovornošću za ugostiteljstvo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DIATOMIĆ društvo s ograničenom odgovornošću za ugostiteljstvo, OIB 69992548292, Oporovečki Dol 5, 10000 Zagreb i dr.</izvorni_sadrzaj>
    <derivirana_varijabla naziv="DomainObject.Predmet.ProtustrankaIDrugiAdressOIB_1">DIATOMIĆ društvo s ograničenom odgovornošću za ugostiteljstvo, OIB 69992548292, Oporovečki Dol 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DIATOMIĆ društvo s ograničenom odgovornošću za ugostiteljstvo</item>
      <item>Petar Tomić</item>
      <item>Davor Čivrak</item>
    </izvorni_sadrzaj>
    <derivirana_varijabla naziv="DomainObject.Predmet.SudioniciListNaziv_1">
      <item>HRVATSKO DRUŠTVO SKLADATELJA</item>
      <item>DIATOMIĆ društvo s ograničenom odgovornošću za ugostiteljstvo</item>
      <item>Petar Tomić</item>
      <item>Davor Čivrak</item>
    </derivirana_varijabla>
    <derivirana_varijabla naziv="OstaliSudionici">
      <item>HRVATSKO DRUŠTVO SKLADATELJA</item>
      <item>DIATOMIĆ društvo s ograničenom odgovornošću za ugostiteljstvo</item>
      <item>Petar Tomić</item>
      <item>Davor Čivrak</item>
    </derivirana_varijabla>
  </DomainObject.Predmet.SudioniciListNaziv>
  <DomainObject.Predmet.SudioniciListAdressOIB>
    <izvorni_sadrzaj>
      <item>HRVATSKO DRUŠTVO SKLADATELJA, OIB 56668956985, Heinzelova 62 A,,10000 Zagreb</item>
      <item>DIATOMIĆ društvo s ograničenom odgovornošću za ugostiteljstvo, OIB 69992548292, Oporovečki Dol 5,10000 Zagreb</item>
      <item>Petar Tomić, OIB 25255023050, Oporovečki Dol 5,10000 Zagreb</item>
      <item>Davor Čivrak</item>
    </izvorni_sadrzaj>
    <derivirana_varijabla naziv="DomainObject.Predmet.SudioniciListAdressOIB_1">
      <item>HRVATSKO DRUŠTVO SKLADATELJA, OIB 56668956985, Heinzelova 62 A,,10000 Zagreb</item>
      <item>DIATOMIĆ društvo s ograničenom odgovornošću za ugostiteljstvo, OIB 69992548292, Oporovečki Dol 5,10000 Zagreb</item>
      <item>Petar Tomić, OIB 25255023050, Oporovečki Dol 5,10000 Zagreb</item>
      <item>Davor Čivrak</item>
    </derivirana_varijabla>
  </DomainObject.Predmet.SudioniciListAdressOIB>
  <DomainObject.UcesnikSudskeRadnje.NazivFormated>
    <izvorni_sadrzaj>Petar Tomić, OIB 25255023050, Oporovečki Dol 5,10000 Zagreb</izvorni_sadrzaj>
    <derivirana_varijabla naziv="DomainObject.UcesnikSudskeRadnje.NazivFormated_1">Petar Tomić, OIB 25255023050, Oporovečki Dol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69992548292</item>
      <item>, OIB 25255023050</item>
      <item>, OIB null</item>
    </izvorni_sadrzaj>
    <derivirana_varijabla naziv="DomainObject.Predmet.SudioniciListNazivOIB_1">
      <item>, OIB 56668956985</item>
      <item>, OIB 69992548292</item>
      <item>, OIB 25255023050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DIATOMIĆ društvo s ograničenom odgovornošću za ugostiteljstvo, OIB 69992548292, Oporovečki Dol 5, 10000 Zagreb
2. Okrivljenik Petar Tomić, OIB 25255023050, Oporovečki Dol 5, 10000 Zagreb
3. Svjedok Davor Čivrak</izvorni_sadrzaj>
    <derivirana_varijabla naziv="DomainObject.UcesnikSudskeRadnje.SudskaRadnja.UcesniciObavijest_1">1. Okrivljenik DIATOMIĆ društvo s ograničenom odgovornošću za ugostiteljstvo, OIB 69992548292, Oporovečki Dol 5, 10000 Zagreb
2. Okrivljenik Petar Tomić, OIB 25255023050, Oporovečki Dol 5, 10000 Zagreb
3. Svjedok Davor Čivrak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kolovoza 2026.</izvorni_sadrzaj>
    <derivirana_varijabla naziv="DomainObject.Predmet.DatumPocetkaProcesa_1">3.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DIATOMIĆ društvo s ograničenom odgovornošću za ugostiteljstvo, Oporovečki Dol 5, 10000 Zagreb, OIB: 69992548292</item>
      <item>Petar Tomić, Oporovečki Dol 5, 10000 Zagreb, OIB: 25255023050, rođen-a 05.07.1997., mjesto rođenja Zagreb (Grad Zagreb)</item>
    </izvorni_sadrzaj>
    <derivirana_varijabla naziv="DomainObject.Predmet.OkrivljenikAdresaMjestoRodjenjaList_1">
      <item>DIATOMIĆ društvo s ograničenom odgovornošću za ugostiteljstvo, Oporovečki Dol 5, 10000 Zagreb, OIB: 69992548292</item>
      <item>Petar Tomić, Oporovečki Dol 5, 10000 Zagreb, OIB: 25255023050, rođen-a 05.07.1997.,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DIATOMIĆ društvo s ograničenom odgovornošću za ugostiteljstvo, MBS 081240509, Oporovečki Dol 5, 10000 Zagreb</izvorni_sadrzaj>
    <derivirana_varijabla naziv="DomainObject.Predmet.OkrivljenikPravnaNazivAdresaMbs_1">DIATOMIĆ društvo s ograničenom odgovornošću za ugostiteljstvo, MBS 081240509, Oporovečki Dol 5,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332</properties:Words>
  <properties:Characters>1951</properties:Characters>
  <properties:Lines>48</properties:Lines>
  <properties:Paragraphs>19</properties:Paragraphs>
  <properties:TotalTime>90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2026-09-25T06:01:00Z</cp:lastPrinted>
  <dcterms:modified xmlns:xsi="http://www.w3.org/2001/XMLSchema-instance" xsi:type="dcterms:W3CDTF">2026-09-25T06:04:00Z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Petar Tomić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