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06A06943" w14:textId="77777777">
        <w:tc>
          <w:tcPr>
            <w:tcW w:w="3491" w:type="dxa"/>
            <w:gridSpan w:val="2"/>
          </w:tcPr>
          <w:p w:rsidRPr="00AB78A8" w:rsidR="001D7DC0" w:rsidP="0061095C" w:rsidRDefault="001D7DC0" w14:paraId="09A4A2F9"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0C0CE6D1" w14:textId="77777777">
            <w:pPr>
              <w:jc w:val="center"/>
              <w:rPr>
                <w:rFonts w:ascii="Arial" w:hAnsi="Arial" w:cs="Arial"/>
              </w:rPr>
            </w:pPr>
            <w:r w:rsidRPr="00AB78A8">
              <w:rPr>
                <w:rFonts w:ascii="Arial" w:hAnsi="Arial" w:cs="Arial"/>
              </w:rPr>
              <w:t>Republika Hrvatska</w:t>
            </w:r>
          </w:p>
          <w:p w:rsidRPr="00AB78A8" w:rsidR="001D7DC0" w:rsidP="0061095C" w:rsidRDefault="001D7DC0" w14:paraId="65FF8C2B"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17B14493" w14:textId="77777777">
            <w:pPr>
              <w:jc w:val="center"/>
              <w:rPr>
                <w:rFonts w:ascii="Arial" w:hAnsi="Arial" w:cs="Arial"/>
              </w:rPr>
            </w:pPr>
            <w:r w:rsidRPr="00AB78A8">
              <w:rPr>
                <w:rFonts w:ascii="Arial" w:hAnsi="Arial" w:cs="Arial"/>
              </w:rPr>
              <w:t>Osijek, Zagrebačka 2</w:t>
            </w:r>
          </w:p>
        </w:tc>
      </w:tr>
      <w:tr w:rsidRPr="00AB78A8" w:rsidR="001D7DC0" w:rsidTr="0061095C" w14:paraId="4BE5B2BC"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52F2E91C"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096C42B8"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4606AECA"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036560A3" w14:textId="77777777">
        <w:tc>
          <w:tcPr>
            <w:tcW w:w="3029" w:type="dxa"/>
          </w:tcPr>
          <w:p w:rsidRPr="00AB78A8" w:rsidR="00460480" w:rsidP="00460480" w:rsidRDefault="00460480" w14:paraId="19483D53" w14:textId="77777777">
            <w:pPr>
              <w:pStyle w:val="VSVerzija"/>
              <w:jc w:val="right"/>
              <w:rPr>
                <w:rFonts w:ascii="Arial" w:hAnsi="Arial" w:cs="Arial"/>
              </w:rPr>
            </w:pPr>
          </w:p>
        </w:tc>
      </w:tr>
    </w:tbl>
    <w:p w:rsidR="009776D8" w:rsidP="00E63D95" w:rsidRDefault="009776D8" w14:paraId="63390BA1" w14:textId="77777777">
      <w:pPr>
        <w:ind w:firstLine="708"/>
        <w:jc w:val="both"/>
        <w15:collapsed w:val="false"/>
        <w:rPr>
          <w:rFonts w:ascii="Arial" w:hAnsi="Arial" w:cs="Arial"/>
        </w:rPr>
      </w:pPr>
    </w:p>
    <w:p w:rsidR="004435A4" w:rsidP="004435A4" w:rsidRDefault="00A85F1B" w14:paraId="1E800518" w14:textId="22E95468">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Pr="0094131A" w:rsidR="0094131A">
        <w:rPr>
          <w:rFonts w:ascii="Arial" w:hAnsi="Arial" w:cs="Arial"/>
        </w:rPr>
        <w:t>KRUNO ČALIĆ, V</w:t>
      </w:r>
      <w:r w:rsidR="0094131A">
        <w:rPr>
          <w:rFonts w:ascii="Arial" w:hAnsi="Arial" w:cs="Arial"/>
        </w:rPr>
        <w:t>ladimira Nazora 40</w:t>
      </w:r>
      <w:r w:rsidRPr="0094131A" w:rsidR="0094131A">
        <w:rPr>
          <w:rFonts w:ascii="Arial" w:hAnsi="Arial" w:cs="Arial"/>
        </w:rPr>
        <w:t xml:space="preserve">, </w:t>
      </w:r>
      <w:r w:rsidR="0094131A">
        <w:rPr>
          <w:rFonts w:ascii="Arial" w:hAnsi="Arial" w:cs="Arial"/>
        </w:rPr>
        <w:t>Davor</w:t>
      </w:r>
      <w:r w:rsidRPr="0094131A" w:rsidR="0094131A">
        <w:rPr>
          <w:rFonts w:ascii="Arial" w:hAnsi="Arial" w:cs="Arial"/>
        </w:rPr>
        <w:t xml:space="preserve"> OIB: 06251768497</w:t>
      </w:r>
      <w:r w:rsidR="0094131A">
        <w:rPr>
          <w:rFonts w:ascii="Arial" w:hAnsi="Arial" w:cs="Arial"/>
        </w:rPr>
        <w:t xml:space="preserve"> </w:t>
      </w:r>
      <w:r w:rsidR="00D44667">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616FB3">
        <w:rPr>
          <w:rFonts w:ascii="Arial" w:hAnsi="Arial" w:cs="Arial"/>
        </w:rPr>
        <w:t>2</w:t>
      </w:r>
      <w:r w:rsidR="0000712A">
        <w:rPr>
          <w:rFonts w:ascii="Arial" w:hAnsi="Arial" w:cs="Arial"/>
        </w:rPr>
        <w:t>3</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305028E2" w14:textId="77777777">
      <w:pPr>
        <w:ind w:firstLine="851"/>
        <w:jc w:val="both"/>
        <w:rPr>
          <w:rFonts w:ascii="Arial" w:hAnsi="Arial" w:cs="Arial"/>
        </w:rPr>
      </w:pPr>
    </w:p>
    <w:p w:rsidRPr="00C15421" w:rsidR="00C15421" w:rsidP="004435A4" w:rsidRDefault="00C15421" w14:paraId="0E3D44AA" w14:textId="77777777">
      <w:pPr>
        <w:ind w:firstLine="851"/>
        <w:jc w:val="both"/>
        <w:rPr>
          <w:rFonts w:ascii="Arial" w:hAnsi="Arial" w:cs="Arial"/>
        </w:rPr>
      </w:pPr>
      <w:r w:rsidRPr="00C15421">
        <w:rPr>
          <w:rFonts w:ascii="Arial" w:hAnsi="Arial" w:cs="Arial"/>
        </w:rPr>
        <w:t xml:space="preserve"> </w:t>
      </w:r>
    </w:p>
    <w:p w:rsidR="00C15421" w:rsidP="004435A4" w:rsidRDefault="00C15421" w14:paraId="5F7FEA13" w14:textId="77777777">
      <w:pPr>
        <w:ind w:left="284" w:hanging="284"/>
        <w:jc w:val="center"/>
        <w:rPr>
          <w:rFonts w:ascii="Arial" w:hAnsi="Arial" w:cs="Arial"/>
        </w:rPr>
      </w:pPr>
      <w:r w:rsidRPr="00C15421">
        <w:rPr>
          <w:rFonts w:ascii="Arial" w:hAnsi="Arial" w:cs="Arial"/>
        </w:rPr>
        <w:t>O G L A S</w:t>
      </w:r>
    </w:p>
    <w:p w:rsidR="004F760A" w:rsidP="004435A4" w:rsidRDefault="004F760A" w14:paraId="4943BD35" w14:textId="77777777">
      <w:pPr>
        <w:ind w:left="284" w:hanging="284"/>
        <w:jc w:val="center"/>
        <w:rPr>
          <w:rFonts w:ascii="Arial" w:hAnsi="Arial" w:cs="Arial"/>
        </w:rPr>
      </w:pPr>
    </w:p>
    <w:p w:rsidR="004F760A" w:rsidP="004435A4" w:rsidRDefault="004F760A" w14:paraId="46BE8015" w14:textId="77777777">
      <w:pPr>
        <w:ind w:left="284" w:hanging="284"/>
        <w:jc w:val="center"/>
        <w:rPr>
          <w:rFonts w:ascii="Arial" w:hAnsi="Arial" w:cs="Arial"/>
        </w:rPr>
      </w:pPr>
    </w:p>
    <w:p w:rsidRPr="000B5A8B" w:rsidR="00C15421" w:rsidP="000B5A8B" w:rsidRDefault="000D315D" w14:paraId="154479B4" w14:textId="77777777">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Pr="0094131A" w:rsidR="0094131A">
        <w:rPr>
          <w:rFonts w:ascii="Arial" w:hAnsi="Arial" w:cs="Arial"/>
        </w:rPr>
        <w:t>KRUNO ČALIĆ, V</w:t>
      </w:r>
      <w:r w:rsidR="0094131A">
        <w:rPr>
          <w:rFonts w:ascii="Arial" w:hAnsi="Arial" w:cs="Arial"/>
        </w:rPr>
        <w:t>ladimira Nazora 40</w:t>
      </w:r>
      <w:r w:rsidRPr="0094131A" w:rsidR="0094131A">
        <w:rPr>
          <w:rFonts w:ascii="Arial" w:hAnsi="Arial" w:cs="Arial"/>
        </w:rPr>
        <w:t xml:space="preserve">, </w:t>
      </w:r>
      <w:r w:rsidR="0094131A">
        <w:rPr>
          <w:rFonts w:ascii="Arial" w:hAnsi="Arial" w:cs="Arial"/>
        </w:rPr>
        <w:t>Davor</w:t>
      </w:r>
      <w:r w:rsidRPr="0094131A" w:rsidR="0094131A">
        <w:rPr>
          <w:rFonts w:ascii="Arial" w:hAnsi="Arial" w:cs="Arial"/>
        </w:rPr>
        <w:t xml:space="preserve"> OIB: 06251768497</w:t>
      </w:r>
      <w:r w:rsidR="00DA4B95">
        <w:rPr>
          <w:rFonts w:ascii="Arial" w:hAnsi="Arial" w:cs="Arial"/>
        </w:rPr>
        <w:t xml:space="preserve"> </w:t>
      </w:r>
      <w:r w:rsidR="00314767">
        <w:rPr>
          <w:rFonts w:ascii="Arial" w:hAnsi="Arial" w:cs="Arial"/>
        </w:rPr>
        <w:t xml:space="preserve"> </w:t>
      </w:r>
      <w:r w:rsidRPr="00213AA0" w:rsidR="00F82256">
        <w:rPr>
          <w:rFonts w:ascii="Arial" w:hAnsi="Arial" w:cs="Arial"/>
        </w:rPr>
        <w:t xml:space="preserve">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7EFD9A38" w14:textId="77777777">
      <w:pPr>
        <w:ind w:left="709" w:hanging="284"/>
        <w:jc w:val="both"/>
        <w:rPr>
          <w:rFonts w:ascii="Arial" w:hAnsi="Arial" w:cs="Arial"/>
        </w:rPr>
      </w:pPr>
    </w:p>
    <w:p w:rsidR="00B40AFF" w:rsidP="000D315D" w:rsidRDefault="000D315D" w14:paraId="62126082"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760D5954" w14:textId="77777777">
      <w:pPr>
        <w:pStyle w:val="Odlomakpopisa"/>
        <w:rPr>
          <w:rFonts w:ascii="Arial" w:hAnsi="Arial" w:cs="Arial"/>
        </w:rPr>
      </w:pPr>
    </w:p>
    <w:p w:rsidR="000D315D" w:rsidP="000D315D" w:rsidRDefault="000D315D" w14:paraId="7928E040"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302FF774" w14:textId="77777777">
      <w:pPr>
        <w:pStyle w:val="Odlomakpopisa"/>
        <w:rPr>
          <w:rFonts w:ascii="Arial" w:hAnsi="Arial" w:cs="Arial"/>
        </w:rPr>
      </w:pPr>
    </w:p>
    <w:p w:rsidR="000D315D" w:rsidP="000D315D" w:rsidRDefault="000D315D" w14:paraId="3B34EEE3"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78BD5AD2" w14:textId="77777777">
      <w:pPr>
        <w:pStyle w:val="Odlomakpopisa"/>
        <w:rPr>
          <w:rFonts w:ascii="Arial" w:hAnsi="Arial" w:cs="Arial"/>
        </w:rPr>
      </w:pPr>
    </w:p>
    <w:p w:rsidRPr="00862481" w:rsidR="000D315D" w:rsidP="00F10726" w:rsidRDefault="00271CC2" w14:paraId="13521AC2"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4FD950AE" w14:textId="77777777">
      <w:pPr>
        <w:pStyle w:val="Odlomakpopisa"/>
        <w:jc w:val="both"/>
        <w:rPr>
          <w:rFonts w:ascii="Arial" w:hAnsi="Arial" w:cs="Arial"/>
        </w:rPr>
      </w:pPr>
    </w:p>
    <w:p w:rsidRPr="00AB78A8" w:rsidR="00B40AFF" w:rsidP="00C15421" w:rsidRDefault="00B40AFF" w14:paraId="5EF8F2A2" w14:textId="77777777">
      <w:pPr>
        <w:ind w:left="284" w:hanging="284"/>
        <w:jc w:val="both"/>
        <w:rPr>
          <w:rFonts w:ascii="Arial" w:hAnsi="Arial" w:cs="Arial"/>
        </w:rPr>
      </w:pPr>
    </w:p>
    <w:p w:rsidRPr="00AB78A8" w:rsidR="00E63D95" w:rsidP="00E63D95" w:rsidRDefault="005F161D" w14:paraId="0F811F60" w14:textId="025E2CA4">
      <w:pPr>
        <w:ind w:left="708"/>
        <w:jc w:val="center"/>
        <w:rPr>
          <w:rFonts w:ascii="Arial" w:hAnsi="Arial" w:cs="Arial"/>
        </w:rPr>
      </w:pPr>
      <w:r w:rsidRPr="00AB78A8">
        <w:rPr>
          <w:rFonts w:ascii="Arial" w:hAnsi="Arial" w:cs="Arial"/>
        </w:rPr>
        <w:t xml:space="preserve">U Osijeku </w:t>
      </w:r>
      <w:r w:rsidR="00616FB3">
        <w:rPr>
          <w:rFonts w:ascii="Arial" w:hAnsi="Arial" w:cs="Arial"/>
        </w:rPr>
        <w:t>2</w:t>
      </w:r>
      <w:r w:rsidR="0000712A">
        <w:rPr>
          <w:rFonts w:ascii="Arial" w:hAnsi="Arial" w:cs="Arial"/>
        </w:rPr>
        <w:t>3</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679D5647" w14:textId="77777777">
      <w:pPr>
        <w:ind w:left="708"/>
        <w:jc w:val="center"/>
        <w:rPr>
          <w:rFonts w:ascii="Arial" w:hAnsi="Arial" w:cs="Arial"/>
        </w:rPr>
      </w:pPr>
    </w:p>
    <w:p w:rsidR="009776D8" w:rsidP="00E63D95" w:rsidRDefault="009776D8" w14:paraId="1A03C8AC" w14:textId="77777777">
      <w:pPr>
        <w:ind w:left="708"/>
        <w:jc w:val="center"/>
        <w:rPr>
          <w:rFonts w:ascii="Arial" w:hAnsi="Arial" w:cs="Arial"/>
        </w:rPr>
      </w:pPr>
    </w:p>
    <w:p w:rsidRPr="00AB78A8" w:rsidR="009776D8" w:rsidP="00E63D95" w:rsidRDefault="009776D8" w14:paraId="1E363106" w14:textId="77777777">
      <w:pPr>
        <w:ind w:left="708"/>
        <w:jc w:val="center"/>
        <w:rPr>
          <w:rFonts w:ascii="Arial" w:hAnsi="Arial" w:cs="Arial"/>
        </w:rPr>
      </w:pPr>
    </w:p>
    <w:p w:rsidRPr="00AB78A8" w:rsidR="00E63D95" w:rsidP="00E63D95" w:rsidRDefault="00E63D95" w14:paraId="2003720C"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3F3AF90C"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32C2E" w:rsidP="009776D8" w:rsidRDefault="00D32C2E" w14:paraId="75FEDF2A" w14:textId="77777777">
      <w:r>
        <w:separator/>
      </w:r>
    </w:p>
  </w:endnote>
  <w:endnote w:type="continuationSeparator" w:id="0">
    <w:p w:rsidR="00D32C2E" w:rsidP="009776D8" w:rsidRDefault="00D32C2E" w14:paraId="7FC92D9D"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32C2E" w:rsidP="009776D8" w:rsidRDefault="00D32C2E" w14:paraId="2E44443F" w14:textId="77777777">
      <w:r>
        <w:separator/>
      </w:r>
    </w:p>
  </w:footnote>
  <w:footnote w:type="continuationSeparator" w:id="0">
    <w:p w:rsidR="00D32C2E" w:rsidP="009776D8" w:rsidRDefault="00D32C2E" w14:paraId="3797D0E8"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0DF8498D"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092A5D99"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84572D">
          <w:rPr>
            <w:rFonts w:ascii="Arial" w:hAnsi="Arial" w:cs="Arial"/>
          </w:rPr>
          <w:t>6</w:t>
        </w:r>
        <w:r w:rsidR="00750109">
          <w:rPr>
            <w:rFonts w:ascii="Arial" w:hAnsi="Arial" w:cs="Arial"/>
          </w:rPr>
          <w:t>9</w:t>
        </w:r>
        <w:r w:rsidR="0094131A">
          <w:rPr>
            <w:rFonts w:ascii="Arial" w:hAnsi="Arial" w:cs="Arial"/>
          </w:rPr>
          <w:t>1</w:t>
        </w:r>
        <w:r w:rsidR="001E1C56">
          <w:rPr>
            <w:rFonts w:ascii="Arial" w:hAnsi="Arial" w:cs="Arial"/>
          </w:rPr>
          <w:t>/</w:t>
        </w:r>
        <w:r w:rsidR="009D6046">
          <w:rPr>
            <w:rFonts w:ascii="Arial" w:hAnsi="Arial" w:cs="Arial"/>
          </w:rPr>
          <w:t>2026-2</w:t>
        </w:r>
      </w:p>
    </w:sdtContent>
  </w:sdt>
  <w:p w:rsidR="009776D8" w:rsidRDefault="009776D8" w14:paraId="395572FA"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181E1EA5" w14:textId="77777777"/>
  <w:p w:rsidR="0058660B" w:rsidRDefault="0058660B" w14:paraId="568A4E05"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380D42C2" w14:textId="77777777">
      <w:tc>
        <w:tcPr>
          <w:tcW w:w="3119" w:type="dxa"/>
        </w:tcPr>
        <w:p w:rsidRPr="00AB78A8" w:rsidR="0058660B" w:rsidP="00F424C6" w:rsidRDefault="0058660B" w14:paraId="12E00ADC"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84572D">
            <w:rPr>
              <w:rFonts w:ascii="Arial" w:hAnsi="Arial" w:cs="Arial"/>
            </w:rPr>
            <w:t>6</w:t>
          </w:r>
          <w:r w:rsidR="00750109">
            <w:rPr>
              <w:rFonts w:ascii="Arial" w:hAnsi="Arial" w:cs="Arial"/>
            </w:rPr>
            <w:t>9</w:t>
          </w:r>
          <w:r w:rsidR="0094131A">
            <w:rPr>
              <w:rFonts w:ascii="Arial" w:hAnsi="Arial" w:cs="Arial"/>
            </w:rPr>
            <w:t>1</w:t>
          </w:r>
          <w:r w:rsidR="00DA4B95">
            <w:rPr>
              <w:rFonts w:ascii="Arial" w:hAnsi="Arial" w:cs="Arial"/>
            </w:rPr>
            <w:t>/2026-2</w:t>
          </w:r>
        </w:p>
      </w:tc>
    </w:tr>
  </w:tbl>
  <w:p w:rsidR="0058660B" w:rsidRDefault="0058660B" w14:paraId="6FC6E617" w14:textId="77777777">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4"/>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5B59"/>
    <w:rsid w:val="0000712A"/>
    <w:rsid w:val="00007D05"/>
    <w:rsid w:val="00013C7B"/>
    <w:rsid w:val="0001570D"/>
    <w:rsid w:val="00015CCB"/>
    <w:rsid w:val="00017503"/>
    <w:rsid w:val="00017787"/>
    <w:rsid w:val="00023726"/>
    <w:rsid w:val="00036D34"/>
    <w:rsid w:val="000417BD"/>
    <w:rsid w:val="0004222F"/>
    <w:rsid w:val="0005167A"/>
    <w:rsid w:val="00055DA4"/>
    <w:rsid w:val="0005759C"/>
    <w:rsid w:val="00067DD6"/>
    <w:rsid w:val="000704FA"/>
    <w:rsid w:val="0007314C"/>
    <w:rsid w:val="00076078"/>
    <w:rsid w:val="00077F23"/>
    <w:rsid w:val="00084516"/>
    <w:rsid w:val="00092FCF"/>
    <w:rsid w:val="0009383E"/>
    <w:rsid w:val="00093879"/>
    <w:rsid w:val="000A036A"/>
    <w:rsid w:val="000B5A8B"/>
    <w:rsid w:val="000B6F51"/>
    <w:rsid w:val="000B7AAA"/>
    <w:rsid w:val="000B7F0E"/>
    <w:rsid w:val="000C2862"/>
    <w:rsid w:val="000C40B3"/>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D84"/>
    <w:rsid w:val="00114305"/>
    <w:rsid w:val="00114D05"/>
    <w:rsid w:val="001172AF"/>
    <w:rsid w:val="00122B97"/>
    <w:rsid w:val="00123771"/>
    <w:rsid w:val="001261EC"/>
    <w:rsid w:val="00133D11"/>
    <w:rsid w:val="0013588C"/>
    <w:rsid w:val="001360BE"/>
    <w:rsid w:val="001366AD"/>
    <w:rsid w:val="00137561"/>
    <w:rsid w:val="0013772D"/>
    <w:rsid w:val="00143005"/>
    <w:rsid w:val="001462E8"/>
    <w:rsid w:val="00147C59"/>
    <w:rsid w:val="00155B0E"/>
    <w:rsid w:val="00161B9E"/>
    <w:rsid w:val="0016315A"/>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D7DC0"/>
    <w:rsid w:val="001E11DA"/>
    <w:rsid w:val="001E1240"/>
    <w:rsid w:val="001E1C56"/>
    <w:rsid w:val="001E315F"/>
    <w:rsid w:val="001F3355"/>
    <w:rsid w:val="00201482"/>
    <w:rsid w:val="00201D9C"/>
    <w:rsid w:val="00203283"/>
    <w:rsid w:val="00206532"/>
    <w:rsid w:val="00213AA0"/>
    <w:rsid w:val="00217181"/>
    <w:rsid w:val="00224088"/>
    <w:rsid w:val="00236242"/>
    <w:rsid w:val="00251EAB"/>
    <w:rsid w:val="0025304E"/>
    <w:rsid w:val="0025483B"/>
    <w:rsid w:val="00263773"/>
    <w:rsid w:val="00266724"/>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41D9"/>
    <w:rsid w:val="002F694F"/>
    <w:rsid w:val="002F7387"/>
    <w:rsid w:val="00302D9A"/>
    <w:rsid w:val="003043CF"/>
    <w:rsid w:val="00307E2B"/>
    <w:rsid w:val="00314767"/>
    <w:rsid w:val="003274FA"/>
    <w:rsid w:val="003275A1"/>
    <w:rsid w:val="00330049"/>
    <w:rsid w:val="00330EF9"/>
    <w:rsid w:val="00335CF3"/>
    <w:rsid w:val="00341172"/>
    <w:rsid w:val="003448F6"/>
    <w:rsid w:val="00346725"/>
    <w:rsid w:val="00350013"/>
    <w:rsid w:val="00352C88"/>
    <w:rsid w:val="00354190"/>
    <w:rsid w:val="00361E80"/>
    <w:rsid w:val="00364EB7"/>
    <w:rsid w:val="003705DA"/>
    <w:rsid w:val="003713A7"/>
    <w:rsid w:val="003727CB"/>
    <w:rsid w:val="00383B38"/>
    <w:rsid w:val="0038439C"/>
    <w:rsid w:val="003908EC"/>
    <w:rsid w:val="003A6D3E"/>
    <w:rsid w:val="003A6F38"/>
    <w:rsid w:val="003B0748"/>
    <w:rsid w:val="003B2576"/>
    <w:rsid w:val="003B3E1A"/>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4B3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70486"/>
    <w:rsid w:val="00481B03"/>
    <w:rsid w:val="0048413A"/>
    <w:rsid w:val="004853D9"/>
    <w:rsid w:val="00491F3C"/>
    <w:rsid w:val="0049413D"/>
    <w:rsid w:val="004965A3"/>
    <w:rsid w:val="00497626"/>
    <w:rsid w:val="004A0FAD"/>
    <w:rsid w:val="004B045D"/>
    <w:rsid w:val="004B49EB"/>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7464B"/>
    <w:rsid w:val="00586585"/>
    <w:rsid w:val="0058660B"/>
    <w:rsid w:val="0058693B"/>
    <w:rsid w:val="00586D60"/>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3B51"/>
    <w:rsid w:val="00613B5C"/>
    <w:rsid w:val="00613DD4"/>
    <w:rsid w:val="00614884"/>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5199"/>
    <w:rsid w:val="0066678D"/>
    <w:rsid w:val="00671F51"/>
    <w:rsid w:val="00672FD5"/>
    <w:rsid w:val="00675CA4"/>
    <w:rsid w:val="00677E12"/>
    <w:rsid w:val="00681766"/>
    <w:rsid w:val="00681F0C"/>
    <w:rsid w:val="00682DCE"/>
    <w:rsid w:val="00690ED3"/>
    <w:rsid w:val="00692719"/>
    <w:rsid w:val="00692C2A"/>
    <w:rsid w:val="00696430"/>
    <w:rsid w:val="006A26FD"/>
    <w:rsid w:val="006A364B"/>
    <w:rsid w:val="006B1C7F"/>
    <w:rsid w:val="006B29BC"/>
    <w:rsid w:val="006C61CE"/>
    <w:rsid w:val="006C6D55"/>
    <w:rsid w:val="006C76EF"/>
    <w:rsid w:val="006D293A"/>
    <w:rsid w:val="006E7282"/>
    <w:rsid w:val="006F1DA5"/>
    <w:rsid w:val="006F3177"/>
    <w:rsid w:val="006F528E"/>
    <w:rsid w:val="00702076"/>
    <w:rsid w:val="007031E2"/>
    <w:rsid w:val="00707152"/>
    <w:rsid w:val="00711D56"/>
    <w:rsid w:val="00714B85"/>
    <w:rsid w:val="0071785C"/>
    <w:rsid w:val="00720319"/>
    <w:rsid w:val="00721134"/>
    <w:rsid w:val="00724578"/>
    <w:rsid w:val="007251FB"/>
    <w:rsid w:val="00740D9B"/>
    <w:rsid w:val="00744AB2"/>
    <w:rsid w:val="00745BFD"/>
    <w:rsid w:val="00745C1A"/>
    <w:rsid w:val="007467AA"/>
    <w:rsid w:val="00750109"/>
    <w:rsid w:val="0075404A"/>
    <w:rsid w:val="00755B70"/>
    <w:rsid w:val="00762093"/>
    <w:rsid w:val="007667D7"/>
    <w:rsid w:val="00783908"/>
    <w:rsid w:val="00784270"/>
    <w:rsid w:val="007A048A"/>
    <w:rsid w:val="007A109D"/>
    <w:rsid w:val="007A487C"/>
    <w:rsid w:val="007A618D"/>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1F46"/>
    <w:rsid w:val="00844647"/>
    <w:rsid w:val="0084572D"/>
    <w:rsid w:val="00847B50"/>
    <w:rsid w:val="00850ECF"/>
    <w:rsid w:val="00852B4E"/>
    <w:rsid w:val="00862481"/>
    <w:rsid w:val="0086770A"/>
    <w:rsid w:val="00870993"/>
    <w:rsid w:val="008712B4"/>
    <w:rsid w:val="008712FF"/>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51D"/>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131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903B7"/>
    <w:rsid w:val="00997A93"/>
    <w:rsid w:val="009A1D25"/>
    <w:rsid w:val="009A2C96"/>
    <w:rsid w:val="009A6F4C"/>
    <w:rsid w:val="009A76A1"/>
    <w:rsid w:val="009B0B24"/>
    <w:rsid w:val="009C155D"/>
    <w:rsid w:val="009C4111"/>
    <w:rsid w:val="009C47C8"/>
    <w:rsid w:val="009C49AB"/>
    <w:rsid w:val="009C4D46"/>
    <w:rsid w:val="009C5FFB"/>
    <w:rsid w:val="009C76C5"/>
    <w:rsid w:val="009C7D23"/>
    <w:rsid w:val="009D0A17"/>
    <w:rsid w:val="009D1F35"/>
    <w:rsid w:val="009D6046"/>
    <w:rsid w:val="009E186D"/>
    <w:rsid w:val="009E3B93"/>
    <w:rsid w:val="009E4372"/>
    <w:rsid w:val="009F29FF"/>
    <w:rsid w:val="009F5FE9"/>
    <w:rsid w:val="00A02683"/>
    <w:rsid w:val="00A03A14"/>
    <w:rsid w:val="00A129F2"/>
    <w:rsid w:val="00A15536"/>
    <w:rsid w:val="00A26F43"/>
    <w:rsid w:val="00A26FC9"/>
    <w:rsid w:val="00A324F9"/>
    <w:rsid w:val="00A32E7A"/>
    <w:rsid w:val="00A33405"/>
    <w:rsid w:val="00A45445"/>
    <w:rsid w:val="00A5122D"/>
    <w:rsid w:val="00A51417"/>
    <w:rsid w:val="00A53760"/>
    <w:rsid w:val="00A7274A"/>
    <w:rsid w:val="00A73A81"/>
    <w:rsid w:val="00A854EB"/>
    <w:rsid w:val="00A85F1B"/>
    <w:rsid w:val="00A93FC8"/>
    <w:rsid w:val="00A950EA"/>
    <w:rsid w:val="00A958D2"/>
    <w:rsid w:val="00AA099D"/>
    <w:rsid w:val="00AA1D2D"/>
    <w:rsid w:val="00AA31CB"/>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460B"/>
    <w:rsid w:val="00AF6084"/>
    <w:rsid w:val="00AF7421"/>
    <w:rsid w:val="00B06D79"/>
    <w:rsid w:val="00B17E8D"/>
    <w:rsid w:val="00B204A5"/>
    <w:rsid w:val="00B23F42"/>
    <w:rsid w:val="00B32AD5"/>
    <w:rsid w:val="00B32C03"/>
    <w:rsid w:val="00B33B95"/>
    <w:rsid w:val="00B40AFF"/>
    <w:rsid w:val="00B40E08"/>
    <w:rsid w:val="00B41F72"/>
    <w:rsid w:val="00B4572F"/>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3C79"/>
    <w:rsid w:val="00BB4481"/>
    <w:rsid w:val="00BB4D09"/>
    <w:rsid w:val="00BC7A6C"/>
    <w:rsid w:val="00BD2F57"/>
    <w:rsid w:val="00BD709E"/>
    <w:rsid w:val="00BD7A58"/>
    <w:rsid w:val="00BE292C"/>
    <w:rsid w:val="00BE7D96"/>
    <w:rsid w:val="00BF5B31"/>
    <w:rsid w:val="00C01828"/>
    <w:rsid w:val="00C05466"/>
    <w:rsid w:val="00C10E4C"/>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3FC9"/>
    <w:rsid w:val="00C82963"/>
    <w:rsid w:val="00C8351D"/>
    <w:rsid w:val="00C85446"/>
    <w:rsid w:val="00C94B24"/>
    <w:rsid w:val="00CA5001"/>
    <w:rsid w:val="00CA7F62"/>
    <w:rsid w:val="00CB22D2"/>
    <w:rsid w:val="00CB3E9E"/>
    <w:rsid w:val="00CB6CF5"/>
    <w:rsid w:val="00CC17B9"/>
    <w:rsid w:val="00CC183F"/>
    <w:rsid w:val="00CC35D2"/>
    <w:rsid w:val="00CC3AFF"/>
    <w:rsid w:val="00CD1424"/>
    <w:rsid w:val="00CD31B2"/>
    <w:rsid w:val="00CD5448"/>
    <w:rsid w:val="00CD6484"/>
    <w:rsid w:val="00CD6AD4"/>
    <w:rsid w:val="00CE4AEE"/>
    <w:rsid w:val="00CE4EB7"/>
    <w:rsid w:val="00CE7E2A"/>
    <w:rsid w:val="00D00C0D"/>
    <w:rsid w:val="00D010B3"/>
    <w:rsid w:val="00D01E75"/>
    <w:rsid w:val="00D02F78"/>
    <w:rsid w:val="00D037F2"/>
    <w:rsid w:val="00D05CA6"/>
    <w:rsid w:val="00D11C87"/>
    <w:rsid w:val="00D176C1"/>
    <w:rsid w:val="00D2200C"/>
    <w:rsid w:val="00D26494"/>
    <w:rsid w:val="00D32C2E"/>
    <w:rsid w:val="00D35D5D"/>
    <w:rsid w:val="00D35F49"/>
    <w:rsid w:val="00D36932"/>
    <w:rsid w:val="00D37DBB"/>
    <w:rsid w:val="00D428E5"/>
    <w:rsid w:val="00D44667"/>
    <w:rsid w:val="00D47952"/>
    <w:rsid w:val="00D51D63"/>
    <w:rsid w:val="00D61236"/>
    <w:rsid w:val="00D61325"/>
    <w:rsid w:val="00D628B4"/>
    <w:rsid w:val="00D6357D"/>
    <w:rsid w:val="00D64776"/>
    <w:rsid w:val="00D65A2E"/>
    <w:rsid w:val="00D660AA"/>
    <w:rsid w:val="00D71279"/>
    <w:rsid w:val="00D721FA"/>
    <w:rsid w:val="00D75996"/>
    <w:rsid w:val="00D820F9"/>
    <w:rsid w:val="00D85DDC"/>
    <w:rsid w:val="00D87EF8"/>
    <w:rsid w:val="00D944FE"/>
    <w:rsid w:val="00D9473A"/>
    <w:rsid w:val="00D953F1"/>
    <w:rsid w:val="00D96818"/>
    <w:rsid w:val="00DA4B95"/>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90FB2"/>
    <w:rsid w:val="00E90FE8"/>
    <w:rsid w:val="00E91CE2"/>
    <w:rsid w:val="00E94795"/>
    <w:rsid w:val="00E94DA8"/>
    <w:rsid w:val="00E958F4"/>
    <w:rsid w:val="00E975B5"/>
    <w:rsid w:val="00EA127D"/>
    <w:rsid w:val="00EB24DE"/>
    <w:rsid w:val="00EC6D76"/>
    <w:rsid w:val="00EC7D4E"/>
    <w:rsid w:val="00ED2857"/>
    <w:rsid w:val="00EE24DE"/>
    <w:rsid w:val="00EF132E"/>
    <w:rsid w:val="00EF19C7"/>
    <w:rsid w:val="00EF1A85"/>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72B9A"/>
    <w:rsid w:val="00F82256"/>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ADBCCEE"/>
  <w15:docId w15:val="{F62EEB25-E971-4CAA-B356-661EB023F9BB}"/>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A45445"/>
    <w:rPr>
      <w:color w:val="808080"/>
      <w:bdr w:val="none" w:color="auto" w:sz="0" w:space="0"/>
      <w:shd w:val="clear" w:color="auto" w:fill="auto"/>
    </w:rPr>
  </w:style>
  <w:style w:type="character" w:styleId="eSPISCCParagraphDefaultFont" w:customStyle="true">
    <w:name w:val="eSPIS_CC_Paragraph Default Font"/>
    <w:basedOn w:val="Zadanifontodlomka"/>
    <w:rsid w:val="00A45445"/>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A45445"/>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A45445"/>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A45445"/>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14. listopada 2026.</izvorni_sadrzaj>
    <derivirana_varijabla naziv="DomainObject.DatumDonosenjaOdluke_1">14.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Sp-691/2026-2</izvorni_sadrzaj>
    <derivirana_varijabla naziv="DomainObject.Oznaka_1">Sp-691/2026-2</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691</izvorni_sadrzaj>
    <derivirana_varijabla naziv="DomainObject.Predmet.Broj_1">691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5. listopada 2026.</izvorni_sadrzaj>
    <derivirana_varijabla naziv="DomainObject.Predmet.DatumIzradeOptuznogAkta_1">5. listopada 2026.</derivirana_varijabla>
  </DomainObject.Predmet.DatumIzradeOptuznogAkta>
  <DomainObject.Predmet.DatumIzradeOptuznogAktaFormated>
    <izvorni_sadrzaj>5.10.2026.</izvorni_sadrzaj>
    <derivirana_varijabla naziv="DomainObject.Predmet.DatumIzradeOptuznogAktaFormated_1">5.10.2026.</derivirana_varijabla>
  </DomainObject.Predmet.DatumIzradeOptuznogAktaFormated>
  <DomainObject.Predmet.DatumOsnivanja>
    <izvorni_sadrzaj>5. listopada 2026.</izvorni_sadrzaj>
    <derivirana_varijabla naziv="DomainObject.Predmet.DatumOsnivanja_1">5.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5. listopada 2026.</izvorni_sadrzaj>
    <derivirana_varijabla naziv="DomainObject.Predmet.DatumPrimitkaOptuznogAkta_1">5.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Sp-691/2026</izvorni_sadrzaj>
    <derivirana_varijabla naziv="DomainObject.Predmet.OznakaBroj_1">Sp-691/2026</derivirana_varijabla>
  </DomainObject.Predmet.OznakaBroj>
  <DomainObject.Predmet.OznakaBrojOptuznogAkta>
    <izvorni_sadrzaj>118-08-6-26-4</izvorni_sadrzaj>
    <derivirana_varijabla naziv="DomainObject.Predmet.OznakaBrojOptuznogAkta_1">118-08-6-26-4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Kruno Čalić</izvorni_sadrzaj>
    <derivirana_varijabla naziv="DomainObject.Predmet.ProtustrankaFormated_1">  Kruno Čalić</derivirana_varijabla>
  </DomainObject.Predmet.ProtustrankaFormated>
  <DomainObject.Predmet.ProtustrankaFormatedOIB>
    <izvorni_sadrzaj>  Kruno Čalić, OIB 06251768497</izvorni_sadrzaj>
    <derivirana_varijabla naziv="DomainObject.Predmet.ProtustrankaFormatedOIB_1">  Kruno Čalić, OIB 06251768497</derivirana_varijabla>
  </DomainObject.Predmet.ProtustrankaFormatedOIB>
  <DomainObject.Predmet.ProtustrankaFormatedWithAdress>
    <izvorni_sadrzaj> Kruno Čalić, Vladimira Nazora 40, 35425 Davor</izvorni_sadrzaj>
    <derivirana_varijabla naziv="DomainObject.Predmet.ProtustrankaFormatedWithAdress_1"> Kruno Čalić, Vladimira Nazora 40, 35425 Davor</derivirana_varijabla>
  </DomainObject.Predmet.ProtustrankaFormatedWithAdress>
  <DomainObject.Predmet.ProtustrankaFormatedWithAdressOIB>
    <izvorni_sadrzaj> Kruno Čalić, OIB 06251768497, Vladimira Nazora 40, 35425 Davor</izvorni_sadrzaj>
    <derivirana_varijabla naziv="DomainObject.Predmet.ProtustrankaFormatedWithAdressOIB_1"> Kruno Čalić, OIB 06251768497, Vladimira Nazora 40, 35425 Davor</derivirana_varijabla>
  </DomainObject.Predmet.ProtustrankaFormatedWithAdressOIB>
  <DomainObject.Predmet.ProtustrankaWithAdress>
    <izvorni_sadrzaj>Kruno Čalić Vladimira Nazora 40, 35425 Davor</izvorni_sadrzaj>
    <derivirana_varijabla naziv="DomainObject.Predmet.ProtustrankaWithAdress_1">Kruno Čalić Vladimira Nazora 40, 35425 Davor</derivirana_varijabla>
  </DomainObject.Predmet.ProtustrankaWithAdress>
  <DomainObject.Predmet.ProtustrankaWithAdressOIB>
    <izvorni_sadrzaj>Kruno Čalić, OIB 06251768497, Vladimira Nazora 40, 35425 Davor</izvorni_sadrzaj>
    <derivirana_varijabla naziv="DomainObject.Predmet.ProtustrankaWithAdressOIB_1">Kruno Čalić, OIB 06251768497, Vladimira Nazora 40, 35425 Davor</derivirana_varijabla>
  </DomainObject.Predmet.ProtustrankaWithAdressOIB>
  <DomainObject.Predmet.ProtustrankaNazivFormated>
    <izvorni_sadrzaj>Kruno Čalić</izvorni_sadrzaj>
    <derivirana_varijabla naziv="DomainObject.Predmet.ProtustrankaNazivFormated_1">Kruno Čalić</derivirana_varijabla>
  </DomainObject.Predmet.ProtustrankaNazivFormated>
  <DomainObject.Predmet.ProtustrankaNazivFormatedOIB>
    <izvorni_sadrzaj>Kruno Čalić, OIB 06251768497</izvorni_sadrzaj>
    <derivirana_varijabla naziv="DomainObject.Predmet.ProtustrankaNazivFormatedOIB_1">Kruno Čalić, OIB 06251768497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Kruno Čalić</item>
    </izvorni_sadrzaj>
    <derivirana_varijabla naziv="DomainObject.Predmet.ProtuStrankaListFormated_1">
      <item>Kruno Čalić</item>
    </derivirana_varijabla>
  </DomainObject.Predmet.ProtuStrankaListFormated>
  <DomainObject.Predmet.ProtuStrankaListFormatedOIB>
    <izvorni_sadrzaj>
      <item>Kruno Čalić, OIB 06251768497</item>
    </izvorni_sadrzaj>
    <derivirana_varijabla naziv="DomainObject.Predmet.ProtuStrankaListFormatedOIB_1">
      <item>Kruno Čalić, OIB 06251768497</item>
    </derivirana_varijabla>
  </DomainObject.Predmet.ProtuStrankaListFormatedOIB>
  <DomainObject.Predmet.ProtuStrankaListFormatedWithAdress>
    <izvorni_sadrzaj>
      <item>Kruno Čalić, Vladimira Nazora 40, 35425 Davor</item>
    </izvorni_sadrzaj>
    <derivirana_varijabla naziv="DomainObject.Predmet.ProtuStrankaListFormatedWithAdress_1">
      <item>Kruno Čalić, Vladimira Nazora 40, 35425 Davor</item>
    </derivirana_varijabla>
  </DomainObject.Predmet.ProtuStrankaListFormatedWithAdress>
  <DomainObject.Predmet.ProtuStrankaListFormatedWithAdressOIB>
    <izvorni_sadrzaj>
      <item>Kruno Čalić, OIB 06251768497, Vladimira Nazora 40, 35425 Davor</item>
    </izvorni_sadrzaj>
    <derivirana_varijabla naziv="DomainObject.Predmet.ProtuStrankaListFormatedWithAdressOIB_1">
      <item>Kruno Čalić, OIB 06251768497, Vladimira Nazora 40, 35425 Davor</item>
    </derivirana_varijabla>
  </DomainObject.Predmet.ProtuStrankaListFormatedWithAdressOIB>
  <DomainObject.Predmet.ProtuStrankaListNazivFormated>
    <izvorni_sadrzaj>
      <item>Kruno Čalić</item>
    </izvorni_sadrzaj>
    <derivirana_varijabla naziv="DomainObject.Predmet.ProtuStrankaListNazivFormated_1">
      <item>Kruno Čalić</item>
    </derivirana_varijabla>
  </DomainObject.Predmet.ProtuStrankaListNazivFormated>
  <DomainObject.Predmet.ProtuStrankaListNazivFormatedOIB>
    <izvorni_sadrzaj>
      <item>Kruno Čalić, OIB 06251768497</item>
    </izvorni_sadrzaj>
    <derivirana_varijabla naziv="DomainObject.Predmet.ProtuStrankaListNazivFormatedOIB_1">
      <item>Kruno Čalić, OIB 06251768497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21. listopada 2026.</izvorni_sadrzaj>
    <derivirana_varijabla naziv="DomainObject.Datum_1">21. listopada 2026.</derivirana_varijabla>
  </DomainObject.Datum>
  <DomainObject.PoslovniBrojDokumenta>
    <izvorni_sadrzaj>Sp-691/2026-2</izvorni_sadrzaj>
    <derivirana_varijabla naziv="DomainObject.PoslovniBrojDokumenta_1">Sp-691/2026-2</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Kruno Čalić</izvorni_sadrzaj>
    <derivirana_varijabla naziv="DomainObject.Predmet.ProtustrankaIDrugi_1">Kruno Čalić</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Kruno Čalić, OIB 06251768497, Vladimira Nazora 40, 35425 Davor</izvorni_sadrzaj>
    <derivirana_varijabla naziv="DomainObject.Predmet.ProtustrankaIDrugiAdressOIB_1">Kruno Čalić, OIB 06251768497, Vladimira Nazora 40, 35425 Davor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Kruno Čalić</item>
      <item>Financijska agencija (FINA)</item>
    </izvorni_sadrzaj>
    <derivirana_varijabla naziv="DomainObject.Predmet.SudioniciListNaziv_1">
      <item>Kruno Čalić</item>
      <item>Financijska agencija (FINA)</item>
    </derivirana_varijabla>
  </DomainObject.Predmet.SudioniciListNaziv>
  <DomainObject.Predmet.SudioniciListAdressOIB>
    <izvorni_sadrzaj>
      <item>Kruno Čalić, OIB 06251768497, Vladimira Nazora 40,35425 Davor</item>
      <item>Financijska agencija (FINA), OIB 85821130368, Ulica grada Vukovara 70,10000 Zagreb</item>
    </izvorni_sadrzaj>
    <derivirana_varijabla naziv="DomainObject.Predmet.SudioniciListAdressOIB_1">
      <item>Kruno Čalić, OIB 06251768497, Vladimira Nazora 40,35425 Davor</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06251768497</item>
      <item>, OIB 85821130368</item>
    </izvorni_sadrzaj>
    <derivirana_varijabla naziv="DomainObject.Predmet.SudioniciListNazivOIB_1">
      <item>, OIB 06251768497</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listopada 2026.</izvorni_sadrzaj>
    <derivirana_varijabla naziv="DomainObject.Predmet.DatumPocetkaProcesa_1">5.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355</properties:Words>
  <properties:Characters>2044</properties:Characters>
  <properties:Lines>57</properties:Lines>
  <properties:Paragraphs>13</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2420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2026-10-09T12:22:00Z</dcterms:created>
  <dc:creator>Snježana Andrijanić</dc:creator>
  <cp:lastModifiedBy>Darija Miličević</cp:lastModifiedBy>
  <cp:lastPrinted>2020-02-13T11:50:00Z</cp:lastPrinted>
  <dcterms:modified xmlns:xsi="http://www.w3.org/2001/XMLSchema-instance" xsi:type="dcterms:W3CDTF">2026-10-21T11:46:00Z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Sp-691/2026-2 / Odluka - Oglas (Sp-691-2026.docx)</vt:lpwstr>
  </prop:property>
  <prop:property fmtid="{D5CDD505-2E9C-101B-9397-08002B2CF9AE}" pid="4" name="CC_coloring">
    <vt:bool>false</vt:bool>
  </prop:property>
  <prop:property fmtid="{D5CDD505-2E9C-101B-9397-08002B2CF9AE}" pid="5" name="BrojStranica">
    <vt:i4>2</vt:i4>
  </prop:property>
</prop:Properties>
</file>