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e01fae" w14:paraId="8e01fae" w:rsidRDefault="00C569DF" w:rsidR="00C569DF" w:rsidRPr="00586179">
      <w:pPr>
        <w15:collapsed w:val="false"/>
        <w:rPr>
          <w:rFonts w:cs="Times New Roman" w:hAnsi="Times New Roman" w:ascii="Times New Roman"/>
        </w:rPr>
      </w:pPr>
      <w:bookmarkStart w:name="_GoBack" w:id="0"/>
      <w:bookmarkEnd w:id="0"/>
    </w:p>
    <w:p w:rsidRDefault="00667DEB" w:rsidR="00667DEB" w:rsidRPr="00586179">
      <w:pPr>
        <w:rPr>
          <w:rFonts w:cs="Times New Roman" w:hAnsi="Times New Roman" w:ascii="Times New Roman"/>
        </w:rPr>
      </w:pPr>
    </w:p>
    <w:p w:rsidRDefault="00C80DDE" w:rsidR="00667DEB" w:rsidRPr="00586179">
      <w:pPr>
        <w:rPr>
          <w:rFonts w:cs="Times New Roman" w:hAnsi="Times New Roman" w:ascii="Times New Roman"/>
        </w:rPr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67DEB" w:rsidR="00667DEB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 xml:space="preserve">   REPUBLIKA HRVATSKA </w:t>
      </w:r>
    </w:p>
    <w:p w:rsidRDefault="00667DEB" w:rsidR="00667DEB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>TRGOVAČKI SUD U ZAGREBU</w:t>
      </w:r>
    </w:p>
    <w:p w:rsidRDefault="00667DEB" w:rsidR="00667DEB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 xml:space="preserve">Zagreb, </w:t>
      </w:r>
      <w:r w:rsidR="00B41DFB" w:rsidRPr="00586179">
        <w:rPr>
          <w:rFonts w:cs="Times New Roman" w:hAnsi="Times New Roman" w:ascii="Times New Roman"/>
        </w:rPr>
        <w:t>Amruševa 2/II</w:t>
      </w:r>
      <w:r w:rsidR="00B41DFB" w:rsidRPr="00586179">
        <w:rPr>
          <w:rFonts w:cs="Times New Roman" w:hAnsi="Times New Roman" w:ascii="Times New Roman"/>
        </w:rPr>
        <w:tab/>
      </w:r>
      <w:r w:rsidR="00B41DFB" w:rsidRPr="00586179">
        <w:rPr>
          <w:rFonts w:cs="Times New Roman" w:hAnsi="Times New Roman" w:ascii="Times New Roman"/>
        </w:rPr>
        <w:tab/>
      </w:r>
      <w:r w:rsidR="00B41DFB" w:rsidRPr="00586179">
        <w:rPr>
          <w:rFonts w:cs="Times New Roman" w:hAnsi="Times New Roman" w:ascii="Times New Roman"/>
        </w:rPr>
        <w:tab/>
      </w:r>
      <w:r w:rsidR="00B41DFB" w:rsidRPr="00586179">
        <w:rPr>
          <w:rFonts w:cs="Times New Roman" w:hAnsi="Times New Roman" w:ascii="Times New Roman"/>
        </w:rPr>
        <w:tab/>
      </w:r>
      <w:r w:rsidR="00B41DFB" w:rsidRPr="00586179">
        <w:rPr>
          <w:rFonts w:cs="Times New Roman" w:hAnsi="Times New Roman" w:ascii="Times New Roman"/>
        </w:rPr>
        <w:tab/>
        <w:t>31-Stpn-</w:t>
      </w:r>
      <w:r w:rsidR="00CE7F6C">
        <w:rPr>
          <w:rFonts w:cs="Times New Roman" w:hAnsi="Times New Roman" w:ascii="Times New Roman"/>
        </w:rPr>
        <w:t>238/15-7</w:t>
      </w:r>
    </w:p>
    <w:p w:rsidRDefault="00667DEB" w:rsidR="00667DEB" w:rsidRPr="00586179">
      <w:pPr>
        <w:rPr>
          <w:rFonts w:cs="Times New Roman" w:hAnsi="Times New Roman" w:ascii="Times New Roman"/>
        </w:rPr>
      </w:pPr>
    </w:p>
    <w:p w:rsidRDefault="009425D0" w:rsidP="009425D0" w:rsidR="00667DEB" w:rsidRPr="00586179">
      <w:pPr>
        <w:jc w:val="center"/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 xml:space="preserve">R E P U B L I K A   H R V A T S K A </w:t>
      </w:r>
    </w:p>
    <w:p w:rsidRDefault="00667DEB" w:rsidP="00667DEB" w:rsidR="00667DEB" w:rsidRPr="00586179">
      <w:pPr>
        <w:jc w:val="center"/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 xml:space="preserve">R J E Š E N J E </w:t>
      </w:r>
    </w:p>
    <w:p w:rsidRDefault="00667DEB" w:rsidP="00667DEB" w:rsidR="00667DEB" w:rsidRPr="00586179">
      <w:pPr>
        <w:jc w:val="center"/>
        <w:rPr>
          <w:rFonts w:cs="Times New Roman" w:hAnsi="Times New Roman" w:ascii="Times New Roman"/>
        </w:rPr>
      </w:pPr>
    </w:p>
    <w:p w:rsidRDefault="00667DEB" w:rsidP="00667DEB" w:rsidR="00667DEB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ab/>
      </w:r>
      <w:r w:rsidR="002A6735" w:rsidRPr="00586179">
        <w:rPr>
          <w:rFonts w:cs="Times New Roman" w:hAnsi="Times New Roman" w:ascii="Times New Roman"/>
        </w:rPr>
        <w:t>TRGOVAČKI SUD U ZAGREBU  po sucu tog suda Nadi Kraljić, postupajući po prijedlogu dužnika</w:t>
      </w:r>
      <w:r w:rsidR="00DE0957" w:rsidRPr="00586179">
        <w:rPr>
          <w:rFonts w:cs="Times New Roman" w:hAnsi="Times New Roman" w:ascii="Times New Roman"/>
        </w:rPr>
        <w:t xml:space="preserve"> </w:t>
      </w:r>
      <w:r w:rsidR="00CF7C7B">
        <w:rPr>
          <w:rFonts w:cs="Times New Roman" w:hAnsi="Times New Roman" w:ascii="Times New Roman"/>
        </w:rPr>
        <w:t xml:space="preserve">MARIO DI GIUSTI vl. obrta MARIO DI GIUSTI za poljoprivrednu proizvodnju, Staro Čiče, Velikogorička 44, OIB: 82034064646  </w:t>
      </w:r>
      <w:r w:rsidR="00684DEB" w:rsidRPr="00586179">
        <w:rPr>
          <w:rFonts w:cs="Times New Roman" w:hAnsi="Times New Roman" w:ascii="Times New Roman"/>
        </w:rPr>
        <w:t xml:space="preserve">radi sklapanja predstečajne nagodbe </w:t>
      </w:r>
      <w:r w:rsidR="002A6735" w:rsidRPr="00586179">
        <w:rPr>
          <w:rFonts w:cs="Times New Roman" w:hAnsi="Times New Roman" w:ascii="Times New Roman"/>
        </w:rPr>
        <w:t xml:space="preserve">dana </w:t>
      </w:r>
      <w:r w:rsidR="00CF7C7B">
        <w:rPr>
          <w:rFonts w:cs="Times New Roman" w:hAnsi="Times New Roman" w:ascii="Times New Roman"/>
        </w:rPr>
        <w:t>15. prosinca</w:t>
      </w:r>
      <w:r w:rsidR="009A1758">
        <w:rPr>
          <w:rFonts w:cs="Times New Roman" w:hAnsi="Times New Roman" w:ascii="Times New Roman"/>
        </w:rPr>
        <w:t xml:space="preserve"> </w:t>
      </w:r>
      <w:r w:rsidR="00586179" w:rsidRPr="00586179">
        <w:rPr>
          <w:rFonts w:cs="Times New Roman" w:hAnsi="Times New Roman" w:ascii="Times New Roman"/>
        </w:rPr>
        <w:t xml:space="preserve"> 2015.</w:t>
      </w:r>
      <w:r w:rsidR="00BD2875" w:rsidRPr="00586179">
        <w:rPr>
          <w:rFonts w:cs="Times New Roman" w:hAnsi="Times New Roman" w:ascii="Times New Roman"/>
        </w:rPr>
        <w:t xml:space="preserve"> </w:t>
      </w:r>
      <w:r w:rsidR="002A6735" w:rsidRPr="00586179">
        <w:rPr>
          <w:rFonts w:cs="Times New Roman" w:hAnsi="Times New Roman" w:ascii="Times New Roman"/>
        </w:rPr>
        <w:t xml:space="preserve">godine  </w:t>
      </w:r>
    </w:p>
    <w:p w:rsidRDefault="007E3BC2" w:rsidP="00667DEB" w:rsidR="007E3BC2" w:rsidRPr="00586179">
      <w:pPr>
        <w:rPr>
          <w:rFonts w:cs="Times New Roman" w:hAnsi="Times New Roman" w:ascii="Times New Roman"/>
        </w:rPr>
      </w:pPr>
    </w:p>
    <w:p w:rsidRDefault="007E3BC2" w:rsidP="007E3BC2" w:rsidR="007E3BC2" w:rsidRPr="00586179">
      <w:pPr>
        <w:jc w:val="center"/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>r i j e š i o   j e</w:t>
      </w:r>
    </w:p>
    <w:p w:rsidRDefault="007E3BC2" w:rsidP="007E3BC2" w:rsidR="007E3BC2" w:rsidRPr="00586179">
      <w:pPr>
        <w:jc w:val="center"/>
        <w:rPr>
          <w:rFonts w:cs="Times New Roman" w:hAnsi="Times New Roman" w:ascii="Times New Roman"/>
        </w:rPr>
      </w:pPr>
    </w:p>
    <w:p w:rsidRDefault="007E3BC2" w:rsidP="007E3BC2" w:rsidR="007E3BC2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ab/>
        <w:t>1. Određuje se ročište radi sklapanja preds</w:t>
      </w:r>
      <w:r w:rsidR="00733B49" w:rsidRPr="00586179">
        <w:rPr>
          <w:rFonts w:cs="Times New Roman" w:hAnsi="Times New Roman" w:ascii="Times New Roman"/>
        </w:rPr>
        <w:t>tečajne nagodbe nad dužnikom :</w:t>
      </w:r>
      <w:r w:rsidR="00BD34A0" w:rsidRPr="00BD34A0">
        <w:rPr>
          <w:rFonts w:cs="Times New Roman" w:hAnsi="Times New Roman" w:ascii="Times New Roman"/>
        </w:rPr>
        <w:t xml:space="preserve"> </w:t>
      </w:r>
      <w:r w:rsidR="00CF7C7B">
        <w:rPr>
          <w:rFonts w:cs="Times New Roman" w:hAnsi="Times New Roman" w:ascii="Times New Roman"/>
        </w:rPr>
        <w:t xml:space="preserve">MARIO DI GIUSTI vl. obrta MARIO DI GIUSTI za poljoprivrednu proizvodnju, Staro Čiče, Velikogorička 44, OIB: 82034064646  </w:t>
      </w:r>
      <w:r w:rsidRPr="00586179">
        <w:rPr>
          <w:rFonts w:cs="Times New Roman" w:hAnsi="Times New Roman" w:ascii="Times New Roman"/>
        </w:rPr>
        <w:t xml:space="preserve">za dan: </w:t>
      </w:r>
    </w:p>
    <w:p w:rsidRDefault="007E3BC2" w:rsidP="007E3BC2" w:rsidR="007E3BC2" w:rsidRPr="00586179">
      <w:pPr>
        <w:rPr>
          <w:rFonts w:cs="Times New Roman" w:hAnsi="Times New Roman" w:ascii="Times New Roman"/>
        </w:rPr>
      </w:pPr>
    </w:p>
    <w:p w:rsidRDefault="00CF7C7B" w:rsidP="007E3BC2" w:rsidR="007E3BC2" w:rsidRPr="00586179">
      <w:pPr>
        <w:jc w:val="center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12. siječnja 2016</w:t>
      </w:r>
      <w:r w:rsidR="0041356F" w:rsidRPr="00586179">
        <w:rPr>
          <w:rFonts w:cs="Times New Roman" w:hAnsi="Times New Roman" w:ascii="Times New Roman"/>
        </w:rPr>
        <w:t xml:space="preserve">. </w:t>
      </w:r>
      <w:r w:rsidR="00BD2875" w:rsidRPr="00586179">
        <w:rPr>
          <w:rFonts w:cs="Times New Roman" w:hAnsi="Times New Roman" w:ascii="Times New Roman"/>
        </w:rPr>
        <w:t xml:space="preserve"> </w:t>
      </w:r>
      <w:r w:rsidR="00684DEB" w:rsidRPr="00586179">
        <w:rPr>
          <w:rFonts w:cs="Times New Roman" w:hAnsi="Times New Roman" w:ascii="Times New Roman"/>
        </w:rPr>
        <w:t xml:space="preserve">u </w:t>
      </w:r>
      <w:r>
        <w:rPr>
          <w:rFonts w:cs="Times New Roman" w:hAnsi="Times New Roman" w:ascii="Times New Roman"/>
        </w:rPr>
        <w:t>11,15</w:t>
      </w:r>
      <w:r w:rsidR="00EE64D7" w:rsidRPr="00586179">
        <w:rPr>
          <w:rFonts w:cs="Times New Roman" w:hAnsi="Times New Roman" w:ascii="Times New Roman"/>
        </w:rPr>
        <w:t xml:space="preserve"> </w:t>
      </w:r>
      <w:r w:rsidR="007E3BC2" w:rsidRPr="00586179">
        <w:rPr>
          <w:rFonts w:cs="Times New Roman" w:hAnsi="Times New Roman" w:ascii="Times New Roman"/>
        </w:rPr>
        <w:t xml:space="preserve"> sati </w:t>
      </w:r>
    </w:p>
    <w:p w:rsidRDefault="007E3BC2" w:rsidP="007E3BC2" w:rsidR="007E3BC2" w:rsidRPr="00586179">
      <w:pPr>
        <w:jc w:val="center"/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 xml:space="preserve">u prostorijama Trgovačkog suda u Zagrebu, </w:t>
      </w:r>
    </w:p>
    <w:p w:rsidRDefault="007E3BC2" w:rsidP="007E3BC2" w:rsidR="007E3BC2" w:rsidRPr="00586179">
      <w:pPr>
        <w:jc w:val="center"/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>Petrinjska 8, so</w:t>
      </w:r>
      <w:r w:rsidR="002A6735" w:rsidRPr="00586179">
        <w:rPr>
          <w:rFonts w:cs="Times New Roman" w:hAnsi="Times New Roman" w:ascii="Times New Roman"/>
        </w:rPr>
        <w:t xml:space="preserve">ba broj </w:t>
      </w:r>
      <w:r w:rsidR="00CF7C7B">
        <w:rPr>
          <w:rFonts w:cs="Times New Roman" w:hAnsi="Times New Roman" w:ascii="Times New Roman"/>
        </w:rPr>
        <w:t>89/II(UZ)</w:t>
      </w:r>
    </w:p>
    <w:p w:rsidRDefault="007E3BC2" w:rsidP="007E3BC2" w:rsidR="007E3BC2" w:rsidRPr="00586179">
      <w:pPr>
        <w:jc w:val="center"/>
        <w:rPr>
          <w:rFonts w:cs="Times New Roman" w:hAnsi="Times New Roman" w:ascii="Times New Roman"/>
        </w:rPr>
      </w:pPr>
    </w:p>
    <w:p w:rsidRDefault="007E3BC2" w:rsidP="007E3BC2" w:rsidR="007E3BC2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ab/>
        <w:t xml:space="preserve">2. Na ročište se dostavom ovog rješenja i oglasa pozivaju: </w:t>
      </w:r>
    </w:p>
    <w:p w:rsidRDefault="007E3BC2" w:rsidP="007E3BC2" w:rsidR="007E3BC2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  <w:t xml:space="preserve">- dužnik </w:t>
      </w:r>
    </w:p>
    <w:p w:rsidRDefault="007E3BC2" w:rsidP="007E3BC2" w:rsidR="007E3BC2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  <w:t xml:space="preserve">- vjerovnici. </w:t>
      </w:r>
    </w:p>
    <w:p w:rsidRDefault="007E3BC2" w:rsidP="007E3BC2" w:rsidR="007E3BC2" w:rsidRPr="00586179">
      <w:pPr>
        <w:rPr>
          <w:rFonts w:cs="Times New Roman" w:hAnsi="Times New Roman" w:ascii="Times New Roman"/>
        </w:rPr>
      </w:pPr>
    </w:p>
    <w:p w:rsidRDefault="007E3BC2" w:rsidP="007E3BC2" w:rsidR="007E3BC2" w:rsidRPr="00586179">
      <w:pPr>
        <w:jc w:val="center"/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>U Zagrebu,</w:t>
      </w:r>
      <w:r w:rsidR="00CF656D" w:rsidRPr="00586179">
        <w:rPr>
          <w:rFonts w:cs="Times New Roman" w:hAnsi="Times New Roman" w:ascii="Times New Roman"/>
        </w:rPr>
        <w:t xml:space="preserve"> </w:t>
      </w:r>
      <w:r w:rsidR="00CF7C7B">
        <w:rPr>
          <w:rFonts w:cs="Times New Roman" w:hAnsi="Times New Roman" w:ascii="Times New Roman"/>
        </w:rPr>
        <w:t>15. prosinca</w:t>
      </w:r>
      <w:r w:rsidR="00BD34A0">
        <w:rPr>
          <w:rFonts w:cs="Times New Roman" w:hAnsi="Times New Roman" w:ascii="Times New Roman"/>
        </w:rPr>
        <w:t xml:space="preserve"> </w:t>
      </w:r>
      <w:r w:rsidR="00586179" w:rsidRPr="00586179">
        <w:rPr>
          <w:rFonts w:cs="Times New Roman" w:hAnsi="Times New Roman" w:ascii="Times New Roman"/>
        </w:rPr>
        <w:t xml:space="preserve">2015. </w:t>
      </w:r>
      <w:r w:rsidR="00BD2875" w:rsidRPr="00586179">
        <w:rPr>
          <w:rFonts w:cs="Times New Roman" w:hAnsi="Times New Roman" w:ascii="Times New Roman"/>
        </w:rPr>
        <w:t xml:space="preserve"> </w:t>
      </w:r>
    </w:p>
    <w:p w:rsidRDefault="007E3BC2" w:rsidP="007E3BC2" w:rsidR="007E3BC2" w:rsidRPr="00586179">
      <w:pPr>
        <w:jc w:val="center"/>
        <w:rPr>
          <w:rFonts w:cs="Times New Roman" w:hAnsi="Times New Roman" w:ascii="Times New Roman"/>
        </w:rPr>
      </w:pPr>
    </w:p>
    <w:p w:rsidRDefault="007E3BC2" w:rsidP="007E3BC2" w:rsidR="007E3BC2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  <w:t xml:space="preserve">S U D A C </w:t>
      </w:r>
    </w:p>
    <w:p w:rsidRDefault="007E3BC2" w:rsidP="007E3BC2" w:rsidR="007E3BC2" w:rsidRPr="00586179">
      <w:pPr>
        <w:rPr>
          <w:rFonts w:cs="Times New Roman" w:hAnsi="Times New Roman" w:ascii="Times New Roman"/>
        </w:rPr>
      </w:pP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</w:r>
      <w:r w:rsidRPr="00586179">
        <w:rPr>
          <w:rFonts w:cs="Times New Roman" w:hAnsi="Times New Roman" w:ascii="Times New Roman"/>
        </w:rPr>
        <w:tab/>
        <w:t>Nada Kraljić</w:t>
      </w:r>
      <w:r w:rsidR="00A82F56">
        <w:rPr>
          <w:rFonts w:cs="Times New Roman" w:hAnsi="Times New Roman" w:ascii="Times New Roman"/>
        </w:rPr>
        <w:t>,v.r.</w:t>
      </w:r>
      <w:r w:rsidRPr="00586179">
        <w:rPr>
          <w:rFonts w:cs="Times New Roman" w:hAnsi="Times New Roman" w:ascii="Times New Roman"/>
        </w:rPr>
        <w:t xml:space="preserve"> </w:t>
      </w:r>
    </w:p>
    <w:p w:rsidRDefault="007E3BC2" w:rsidP="007E3BC2" w:rsidR="007E3BC2" w:rsidRPr="00586179">
      <w:pPr>
        <w:rPr>
          <w:rFonts w:cs="Times New Roman" w:hAnsi="Times New Roman" w:ascii="Times New Roman"/>
        </w:rPr>
      </w:pPr>
    </w:p>
    <w:p w:rsidRDefault="007E3BC2" w:rsidP="007E3BC2" w:rsidR="007E3BC2" w:rsidRPr="00586179">
      <w:pPr>
        <w:rPr>
          <w:rFonts w:cs="Times New Roman" w:hAnsi="Times New Roman" w:ascii="Times New Roman"/>
        </w:rPr>
      </w:pPr>
    </w:p>
    <w:p w:rsidRDefault="00A82F56" w:rsidR="00A82F56" w:rsidRPr="00A82F56">
      <w:pPr>
        <w:rPr>
          <w:rFonts w:cs="Times New Roman" w:hAnsi="Times New Roman" w:ascii="Times New Roman"/>
        </w:rPr>
      </w:pPr>
      <w:r w:rsidRPr="00A82F56">
        <w:rPr>
          <w:rFonts w:cs="Times New Roman" w:hAnsi="Times New Roman" w:ascii="Times New Roman"/>
        </w:rPr>
        <w:tab/>
      </w:r>
      <w:r w:rsidRPr="00A82F56">
        <w:rPr>
          <w:rFonts w:cs="Times New Roman" w:hAnsi="Times New Roman" w:ascii="Times New Roman"/>
        </w:rPr>
        <w:tab/>
      </w:r>
      <w:r w:rsidRPr="00A82F56">
        <w:rPr>
          <w:rFonts w:cs="Times New Roman" w:hAnsi="Times New Roman" w:ascii="Times New Roman"/>
        </w:rPr>
        <w:tab/>
      </w:r>
      <w:r w:rsidRPr="00A82F56">
        <w:rPr>
          <w:rFonts w:cs="Times New Roman" w:hAnsi="Times New Roman" w:ascii="Times New Roman"/>
        </w:rPr>
        <w:tab/>
      </w:r>
      <w:r w:rsidRPr="00A82F56">
        <w:rPr>
          <w:rFonts w:cs="Times New Roman" w:hAnsi="Times New Roman" w:ascii="Times New Roman"/>
        </w:rPr>
        <w:tab/>
      </w:r>
      <w:r w:rsidRPr="00A82F56">
        <w:rPr>
          <w:rFonts w:cs="Times New Roman" w:hAnsi="Times New Roman" w:ascii="Times New Roman"/>
        </w:rPr>
        <w:tab/>
      </w:r>
      <w:r w:rsidRPr="00A82F56">
        <w:rPr>
          <w:rFonts w:cs="Times New Roman" w:hAnsi="Times New Roman" w:ascii="Times New Roman"/>
        </w:rPr>
        <w:tab/>
      </w:r>
      <w:r w:rsidRPr="00A82F56">
        <w:rPr>
          <w:rFonts w:cs="Times New Roman" w:hAnsi="Times New Roman" w:ascii="Times New Roman"/>
        </w:rPr>
        <w:tab/>
        <w:t>Za točnost otpravka-ovl.službenik</w:t>
      </w:r>
    </w:p>
    <w:p w:rsidRDefault="00A82F56" w:rsidP="00A82F56" w:rsidR="00A82F56" w:rsidRPr="00A82F56">
      <w:pPr>
        <w:ind w:firstLine="708" w:left="6372"/>
        <w:rPr>
          <w:rFonts w:cs="Times New Roman" w:hAnsi="Times New Roman" w:ascii="Times New Roman"/>
        </w:rPr>
      </w:pPr>
      <w:r w:rsidRPr="00A82F56">
        <w:rPr>
          <w:rFonts w:cs="Times New Roman" w:hAnsi="Times New Roman" w:ascii="Times New Roman"/>
        </w:rPr>
        <w:t>Vinka Mihalinčić</w:t>
      </w:r>
    </w:p>
    <w:p w:rsidRDefault="009A1758" w:rsidP="007E3BC2" w:rsidR="007E3BC2" w:rsidRPr="00586179">
      <w:pPr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 xml:space="preserve"> </w:t>
      </w:r>
    </w:p>
    <w:sectPr w:rsidR="007E3BC2" w:rsidRPr="0058617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67DEB"/>
    <w:rsid w:val="00022241"/>
    <w:rsid w:val="001D69E6"/>
    <w:rsid w:val="002A6735"/>
    <w:rsid w:val="002D314A"/>
    <w:rsid w:val="00310E11"/>
    <w:rsid w:val="0033103D"/>
    <w:rsid w:val="00350200"/>
    <w:rsid w:val="0035117B"/>
    <w:rsid w:val="0037250F"/>
    <w:rsid w:val="00375FF4"/>
    <w:rsid w:val="0041356F"/>
    <w:rsid w:val="00430E3E"/>
    <w:rsid w:val="004B54A8"/>
    <w:rsid w:val="005444AE"/>
    <w:rsid w:val="00586179"/>
    <w:rsid w:val="005E589E"/>
    <w:rsid w:val="00667DEB"/>
    <w:rsid w:val="00684DEB"/>
    <w:rsid w:val="006F336B"/>
    <w:rsid w:val="007211FF"/>
    <w:rsid w:val="00733B49"/>
    <w:rsid w:val="00775A37"/>
    <w:rsid w:val="007E3BC2"/>
    <w:rsid w:val="007F7106"/>
    <w:rsid w:val="008D4645"/>
    <w:rsid w:val="00925ED4"/>
    <w:rsid w:val="009425D0"/>
    <w:rsid w:val="009630EC"/>
    <w:rsid w:val="009A1758"/>
    <w:rsid w:val="009F313C"/>
    <w:rsid w:val="00A82F56"/>
    <w:rsid w:val="00B41DFB"/>
    <w:rsid w:val="00BA5758"/>
    <w:rsid w:val="00BD2875"/>
    <w:rsid w:val="00BD34A0"/>
    <w:rsid w:val="00C569DF"/>
    <w:rsid w:val="00C80DDE"/>
    <w:rsid w:val="00CE7F6C"/>
    <w:rsid w:val="00CF656D"/>
    <w:rsid w:val="00CF7C7B"/>
    <w:rsid w:val="00D64440"/>
    <w:rsid w:val="00D76787"/>
    <w:rsid w:val="00DE0957"/>
    <w:rsid w:val="00EE64D7"/>
    <w:rsid w:val="00FF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cs="Courier New" w:hAnsi="Arial" w:ascii="Arial"/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C80DD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C80DD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A82F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82F5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82F56"/>
    <w:rPr>
      <w:rFonts w:cs="Times New Roman"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82F5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82F5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cs="Courier New" w:hAnsi="Arial"/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C80DD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C80DD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A82F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82F5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82F56"/>
    <w:rPr>
      <w:rFonts w:ascii="Times New Roman" w:cs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82F5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82F5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prosinca 2015.</izvorni_sadrzaj>
    <derivirana_varijabla naziv="DomainObject.DatumDonosenjaOdluke_1">15.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Kraljić</izvorni_sadrzaj>
    <derivirana_varijabla naziv="DomainObject.DonositeljOdluke.Prezime_1">Kraljić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238</izvorni_sadrzaj>
    <derivirana_varijabla naziv="DomainObject.Predmet.Broj_1">238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studenog 2015.</izvorni_sadrzaj>
    <derivirana_varijabla naziv="DomainObject.Predmet.DatumOsnivanja_1">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Stpn-238/2015</izvorni_sadrzaj>
    <derivirana_varijabla naziv="DomainObject.Predmet.OznakaBroj_1">Stpn-238/2015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Mario Di Giusti</izvorni_sadrzaj>
    <derivirana_varijabla naziv="DomainObject.Predmet.ProtustrankaFormated_1">  Mario Di Giusti</derivirana_varijabla>
  </DomainObject.Predmet.ProtustrankaFormated>
  <DomainObject.Predmet.ProtustrankaFormatedOIB>
    <izvorni_sadrzaj>  Mario Di Giusti, OIB 82034064646</izvorni_sadrzaj>
    <derivirana_varijabla naziv="DomainObject.Predmet.ProtustrankaFormatedOIB_1">  Mario Di Giusti, OIB 82034064646</derivirana_varijabla>
  </DomainObject.Predmet.ProtustrankaFormatedOIB>
  <DomainObject.Predmet.ProtustrankaFormatedWithAdress>
    <izvorni_sadrzaj> Mario Di Giusti, Velikogorička 44, 10410 Staro Čiče</izvorni_sadrzaj>
    <derivirana_varijabla naziv="DomainObject.Predmet.ProtustrankaFormatedWithAdress_1"> Mario Di Giusti, Velikogorička 44, 10410 Staro Čiče</derivirana_varijabla>
  </DomainObject.Predmet.ProtustrankaFormatedWithAdress>
  <DomainObject.Predmet.ProtustrankaFormatedWithAdressOIB>
    <izvorni_sadrzaj> Mario Di Giusti, OIB 82034064646, Velikogorička 44, 10410 Staro Čiče</izvorni_sadrzaj>
    <derivirana_varijabla naziv="DomainObject.Predmet.ProtustrankaFormatedWithAdressOIB_1"> Mario Di Giusti, OIB 82034064646, Velikogorička 44, 10410 Staro Čiče</derivirana_varijabla>
  </DomainObject.Predmet.ProtustrankaFormatedWithAdressOIB>
  <DomainObject.Predmet.ProtustrankaWithAdress>
    <izvorni_sadrzaj>Mario Di Giusti Velikogorička 44, 10410 Staro Čiče</izvorni_sadrzaj>
    <derivirana_varijabla naziv="DomainObject.Predmet.ProtustrankaWithAdress_1">Mario Di Giusti Velikogorička 44, 10410 Staro Čiče</derivirana_varijabla>
  </DomainObject.Predmet.ProtustrankaWithAdress>
  <DomainObject.Predmet.ProtustrankaWithAdressOIB>
    <izvorni_sadrzaj>Mario Di Giusti, OIB 82034064646, Velikogorička 44, 10410 Staro Čiče</izvorni_sadrzaj>
    <derivirana_varijabla naziv="DomainObject.Predmet.ProtustrankaWithAdressOIB_1">Mario Di Giusti, OIB 82034064646, Velikogorička 44, 10410 Staro Čiče</derivirana_varijabla>
  </DomainObject.Predmet.ProtustrankaWithAdressOIB>
  <DomainObject.Predmet.ProtustrankaNazivFormated>
    <izvorni_sadrzaj>Mario Di Giusti</izvorni_sadrzaj>
    <derivirana_varijabla naziv="DomainObject.Predmet.ProtustrankaNazivFormated_1">Mario Di Giusti</derivirana_varijabla>
  </DomainObject.Predmet.ProtustrankaNazivFormated>
  <DomainObject.Predmet.ProtustrankaNazivFormatedOIB>
    <izvorni_sadrzaj>Mario Di Giusti, OIB 82034064646</izvorni_sadrzaj>
    <derivirana_varijabla naziv="DomainObject.Predmet.ProtustrankaNazivFormatedOIB_1">Mario Di Giusti, OIB 82034064646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31.St - N. Kraljić</izvorni_sadrzaj>
    <derivirana_varijabla naziv="DomainObject.Predmet.Referada.Naziv_1">31.St - N. Kraljić</derivirana_varijabla>
  </DomainObject.Predmet.Referada.Naziv>
  <DomainObject.Predmet.Referada.Oznaka>
    <izvorni_sadrzaj>31. St</izvorni_sadrzaj>
    <derivirana_varijabla naziv="DomainObject.Predmet.Referada.Oznaka_1">31. St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Nada Kraljić</izvorni_sadrzaj>
    <derivirana_varijabla naziv="DomainObject.Predmet.Referada.Sudac_1">Nada Kraljić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Mario Di Giusti</izvorni_sadrzaj>
    <derivirana_varijabla naziv="DomainObject.Predmet.StrankaFormated_1">  Mario Di Giusti</derivirana_varijabla>
  </DomainObject.Predmet.StrankaFormated>
  <DomainObject.Predmet.StrankaFormatedOIB>
    <izvorni_sadrzaj>  Mario Di Giusti, OIB 82034064646</izvorni_sadrzaj>
    <derivirana_varijabla naziv="DomainObject.Predmet.StrankaFormatedOIB_1">  Mario Di Giusti, OIB 82034064646</derivirana_varijabla>
  </DomainObject.Predmet.StrankaFormatedOIB>
  <DomainObject.Predmet.StrankaFormatedWithAdress>
    <izvorni_sadrzaj> Mario Di Giusti, Velikogorička 44, 10410 Staro Čiče</izvorni_sadrzaj>
    <derivirana_varijabla naziv="DomainObject.Predmet.StrankaFormatedWithAdress_1"> Mario Di Giusti, Velikogorička 44, 10410 Staro Čiče</derivirana_varijabla>
  </DomainObject.Predmet.StrankaFormatedWithAdress>
  <DomainObject.Predmet.StrankaFormatedWithAdressOIB>
    <izvorni_sadrzaj> Mario Di Giusti, OIB 82034064646, Velikogorička 44, 10410 Staro Čiče</izvorni_sadrzaj>
    <derivirana_varijabla naziv="DomainObject.Predmet.StrankaFormatedWithAdressOIB_1"> Mario Di Giusti, OIB 82034064646, Velikogorička 44, 10410 Staro Čiče</derivirana_varijabla>
  </DomainObject.Predmet.StrankaFormatedWithAdressOIB>
  <DomainObject.Predmet.StrankaWithAdress>
    <izvorni_sadrzaj>Mario Di Giusti Velikogorička 44,10410 Staro Čiče</izvorni_sadrzaj>
    <derivirana_varijabla naziv="DomainObject.Predmet.StrankaWithAdress_1">Mario Di Giusti Velikogorička 44,10410 Staro Čiče</derivirana_varijabla>
  </DomainObject.Predmet.StrankaWithAdress>
  <DomainObject.Predmet.StrankaWithAdressOIB>
    <izvorni_sadrzaj>Mario Di Giusti, OIB 82034064646, Velikogorička 44,10410 Staro Čiče</izvorni_sadrzaj>
    <derivirana_varijabla naziv="DomainObject.Predmet.StrankaWithAdressOIB_1">Mario Di Giusti, OIB 82034064646, Velikogorička 44,10410 Staro Čiče</derivirana_varijabla>
  </DomainObject.Predmet.StrankaWithAdressOIB>
  <DomainObject.Predmet.StrankaNazivFormated>
    <izvorni_sadrzaj>Mario Di Giusti</izvorni_sadrzaj>
    <derivirana_varijabla naziv="DomainObject.Predmet.StrankaNazivFormated_1">Mario Di Giusti</derivirana_varijabla>
  </DomainObject.Predmet.StrankaNazivFormated>
  <DomainObject.Predmet.StrankaNazivFormatedOIB>
    <izvorni_sadrzaj>Mario Di Giusti, OIB 82034064646</izvorni_sadrzaj>
    <derivirana_varijabla naziv="DomainObject.Predmet.StrankaNazivFormatedOIB_1">Mario Di Giusti, OIB 82034064646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31.St - N. Kraljić</izvorni_sadrzaj>
    <derivirana_varijabla naziv="DomainObject.Predmet.TrenutnaLokacijaSpisa.Naziv_1">31.St - N. Kraljić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Mario Di Giusti</item>
    </izvorni_sadrzaj>
    <derivirana_varijabla naziv="DomainObject.Predmet.StrankaListFormated_1">
      <item>Mario Di Giusti</item>
    </derivirana_varijabla>
  </DomainObject.Predmet.StrankaListFormated>
  <DomainObject.Predmet.StrankaListFormatedOIB>
    <izvorni_sadrzaj>
      <item>Mario Di Giusti, OIB 82034064646</item>
    </izvorni_sadrzaj>
    <derivirana_varijabla naziv="DomainObject.Predmet.StrankaListFormatedOIB_1">
      <item>Mario Di Giusti, OIB 82034064646</item>
    </derivirana_varijabla>
  </DomainObject.Predmet.StrankaListFormatedOIB>
  <DomainObject.Predmet.StrankaListFormatedWithAdress>
    <izvorni_sadrzaj>
      <item>Mario Di Giusti, Velikogorička 44, 10410 Staro Čiče</item>
    </izvorni_sadrzaj>
    <derivirana_varijabla naziv="DomainObject.Predmet.StrankaListFormatedWithAdress_1">
      <item>Mario Di Giusti, Velikogorička 44, 10410 Staro Čiče</item>
    </derivirana_varijabla>
  </DomainObject.Predmet.StrankaListFormatedWithAdress>
  <DomainObject.Predmet.StrankaListFormatedWithAdressOIB>
    <izvorni_sadrzaj>
      <item>Mario Di Giusti, OIB 82034064646, Velikogorička 44, 10410 Staro Čiče</item>
    </izvorni_sadrzaj>
    <derivirana_varijabla naziv="DomainObject.Predmet.StrankaListFormatedWithAdressOIB_1">
      <item>Mario Di Giusti, OIB 82034064646, Velikogorička 44, 10410 Staro Čiče</item>
    </derivirana_varijabla>
  </DomainObject.Predmet.StrankaListFormatedWithAdressOIB>
  <DomainObject.Predmet.StrankaListNazivFormated>
    <izvorni_sadrzaj>
      <item>Mario Di Giusti</item>
    </izvorni_sadrzaj>
    <derivirana_varijabla naziv="DomainObject.Predmet.StrankaListNazivFormated_1">
      <item>Mario Di Giusti</item>
    </derivirana_varijabla>
  </DomainObject.Predmet.StrankaListNazivFormated>
  <DomainObject.Predmet.StrankaListNazivFormatedOIB>
    <izvorni_sadrzaj>
      <item>Mario Di Giusti, OIB 82034064646</item>
    </izvorni_sadrzaj>
    <derivirana_varijabla naziv="DomainObject.Predmet.StrankaListNazivFormatedOIB_1">
      <item>Mario Di Giusti, OIB 82034064646</item>
    </derivirana_varijabla>
  </DomainObject.Predmet.StrankaListNazivFormatedOIB>
  <DomainObject.Predmet.ProtuStrankaListFormated>
    <izvorni_sadrzaj>
      <item>Mario Di Giusti</item>
    </izvorni_sadrzaj>
    <derivirana_varijabla naziv="DomainObject.Predmet.ProtuStrankaListFormated_1">
      <item>Mario Di Giusti</item>
    </derivirana_varijabla>
  </DomainObject.Predmet.ProtuStrankaListFormated>
  <DomainObject.Predmet.ProtuStrankaListFormatedOIB>
    <izvorni_sadrzaj>
      <item>Mario Di Giusti, OIB 82034064646</item>
    </izvorni_sadrzaj>
    <derivirana_varijabla naziv="DomainObject.Predmet.ProtuStrankaListFormatedOIB_1">
      <item>Mario Di Giusti, OIB 82034064646</item>
    </derivirana_varijabla>
  </DomainObject.Predmet.ProtuStrankaListFormatedOIB>
  <DomainObject.Predmet.ProtuStrankaListFormatedWithAdress>
    <izvorni_sadrzaj>
      <item>Mario Di Giusti, Velikogorička 44, 10410 Staro Čiče</item>
    </izvorni_sadrzaj>
    <derivirana_varijabla naziv="DomainObject.Predmet.ProtuStrankaListFormatedWithAdress_1">
      <item>Mario Di Giusti, Velikogorička 44, 10410 Staro Čiče</item>
    </derivirana_varijabla>
  </DomainObject.Predmet.ProtuStrankaListFormatedWithAdress>
  <DomainObject.Predmet.ProtuStrankaListFormatedWithAdressOIB>
    <izvorni_sadrzaj>
      <item>Mario Di Giusti, OIB 82034064646, Velikogorička 44, 10410 Staro Čiče</item>
    </izvorni_sadrzaj>
    <derivirana_varijabla naziv="DomainObject.Predmet.ProtuStrankaListFormatedWithAdressOIB_1">
      <item>Mario Di Giusti, OIB 82034064646, Velikogorička 44, 10410 Staro Čiče</item>
    </derivirana_varijabla>
  </DomainObject.Predmet.ProtuStrankaListFormatedWithAdressOIB>
  <DomainObject.Predmet.ProtuStrankaListNazivFormated>
    <izvorni_sadrzaj>
      <item>Mario Di Giusti</item>
    </izvorni_sadrzaj>
    <derivirana_varijabla naziv="DomainObject.Predmet.ProtuStrankaListNazivFormated_1">
      <item>Mario Di Giusti</item>
    </derivirana_varijabla>
  </DomainObject.Predmet.ProtuStrankaListNazivFormated>
  <DomainObject.Predmet.ProtuStrankaListNazivFormatedOIB>
    <izvorni_sadrzaj>
      <item>Mario Di Giusti, OIB 82034064646</item>
    </izvorni_sadrzaj>
    <derivirana_varijabla naziv="DomainObject.Predmet.ProtuStrankaListNazivFormatedOIB_1">
      <item>Mario Di Giusti, OIB 82034064646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prosinca 2015.</izvorni_sadrzaj>
    <derivirana_varijabla naziv="DomainObject.Datum_1">15.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Mario Di Giusti</izvorni_sadrzaj>
    <derivirana_varijabla naziv="DomainObject.Predmet.StrankaIDrugi_1">Mario Di Giusti</derivirana_varijabla>
  </DomainObject.Predmet.StrankaIDrugi>
  <DomainObject.Predmet.ProtustrankaIDrugi>
    <izvorni_sadrzaj>Mario Di Giusti</izvorni_sadrzaj>
    <derivirana_varijabla naziv="DomainObject.Predmet.ProtustrankaIDrugi_1">Mario Di Giusti</derivirana_varijabla>
  </DomainObject.Predmet.ProtustrankaIDrugi>
  <DomainObject.Predmet.StrankaIDrugiAdressOIB>
    <izvorni_sadrzaj>Mario Di Giusti, OIB 82034064646, Velikogorička 44, 10410 Staro Čiče</izvorni_sadrzaj>
    <derivirana_varijabla naziv="DomainObject.Predmet.StrankaIDrugiAdressOIB_1">Mario Di Giusti, OIB 82034064646, Velikogorička 44, 10410 Staro Čiče</derivirana_varijabla>
  </DomainObject.Predmet.StrankaIDrugiAdressOIB>
  <DomainObject.Predmet.ProtustrankaIDrugiAdressOIB>
    <izvorni_sadrzaj>Mario Di Giusti, OIB 82034064646, Velikogorička 44, 10410 Staro Čiče</izvorni_sadrzaj>
    <derivirana_varijabla naziv="DomainObject.Predmet.ProtustrankaIDrugiAdressOIB_1">Mario Di Giusti, OIB 82034064646, Velikogorička 44, 10410 Staro Čiče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Mario Di Giusti</item>
      <item>Mario Di Giusti</item>
    </izvorni_sadrzaj>
    <derivirana_varijabla naziv="DomainObject.Predmet.SudioniciListNaziv_1">
      <item>Mario Di Giusti</item>
      <item>Mario Di Giusti</item>
    </derivirana_varijabla>
  </DomainObject.Predmet.SudioniciListNaziv>
  <DomainObject.Predmet.SudioniciListAdressOIB>
    <izvorni_sadrzaj>
      <item>Mario Di Giusti, OIB 82034064646, Velikogorička 44,10410 Staro Čiče</item>
      <item>Mario Di Giusti, OIB 82034064646, Velikogorička 44,10410 Staro Čiče</item>
    </izvorni_sadrzaj>
    <derivirana_varijabla naziv="DomainObject.Predmet.SudioniciListAdressOIB_1">
      <item>Mario Di Giusti, OIB 82034064646, Velikogorička 44,10410 Staro Čiče</item>
      <item>Mario Di Giusti, OIB 82034064646, Velikogorička 44,10410 Staro Čiče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82034064646</item>
      <item>, OIB 82034064646</item>
    </izvorni_sadrzaj>
    <derivirana_varijabla naziv="DomainObject.Predmet.SudioniciListNazivOIB_1">
      <item>, OIB 82034064646</item>
      <item>, OIB 82034064646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162</properties:Words>
  <properties:Characters>765</properties:Characters>
  <properties:Lines>38</properties:Lines>
  <properties:Paragraphs>19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2015-12-15T11:26:00Z</dcterms:created>
  <dc:creator>vmihalincic</dc:creator>
  <cp:lastModifiedBy>Vinka Mihalinčić</cp:lastModifiedBy>
  <dcterms:modified xmlns:xsi="http://www.w3.org/2001/XMLSchema-instance" xsi:type="dcterms:W3CDTF">2015-12-15T11:34:00Z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