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7d97da1" w14:textId="7d97da1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C62ECE">
        <w:t>2</w:t>
      </w:r>
      <w:r w:rsidR="001319F8">
        <w:t>0</w:t>
      </w:r>
      <w:r w:rsidR="00C36333">
        <w:t>. St-1</w:t>
      </w:r>
      <w:r w:rsidR="00C62ECE">
        <w:t>538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C62ECE">
        <w:t>2</w:t>
      </w:r>
      <w:r w:rsidRPr="001319F8" w:rsidR="001319F8">
        <w:t>0</w:t>
      </w:r>
      <w:r w:rsidRPr="001319F8" w:rsidR="00C36333">
        <w:t>. St-1</w:t>
      </w:r>
      <w:r w:rsidR="00C62ECE">
        <w:t>538</w:t>
      </w:r>
      <w:r w:rsidRPr="001319F8"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C62ECE" w:rsidP="00C62ECE" w:rsidRDefault="00C62ECE">
      <w:pPr>
        <w:ind w:firstLine="708"/>
      </w:pPr>
      <w:r>
        <w:t>ČORAK ANTE j.d.</w:t>
      </w:r>
      <w:r>
        <w:t xml:space="preserve">o.o. za ugostiteljstvo i usluge, 10 290 Zaprešić, Ferde Livadića 4, </w:t>
      </w:r>
    </w:p>
    <w:p w:rsidR="006826ED" w:rsidP="00C62ECE" w:rsidRDefault="00C62ECE">
      <w:r>
        <w:t>OIB: 07614707335</w:t>
      </w:r>
    </w:p>
    <w:p w:rsidR="00C62ECE" w:rsidP="00C62ECE" w:rsidRDefault="00C62ECE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62ECE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C62EC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62EC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62EC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62EC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62EC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62EC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62EC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62EC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62EC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62EC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1538</izvorni_sadrzaj>
    <derivirana_varijabla naziv="DomainObject.Predmet.Broj_1">1538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9. studenog 2020.</izvorni_sadrzaj>
    <derivirana_varijabla naziv="DomainObject.Predmet.DatumIzradeOptuznogAkta_1">9. studenog 2020.</derivirana_varijabla>
  </DomainObject.Predmet.DatumIzradeOptuznogAkta>
  <DomainObject.Predmet.DatumIzradeOptuznogAktaFormated>
    <izvorni_sadrzaj>9.11.2020.</izvorni_sadrzaj>
    <derivirana_varijabla naziv="DomainObject.Predmet.DatumIzradeOptuznogAktaFormated_1">9.11.2020.</derivirana_varijabla>
  </DomainObject.Predmet.DatumIzradeOptuznogAktaFormated>
  <DomainObject.Predmet.DatumOsnivanja>
    <izvorni_sadrzaj>10. studenog 2020.</izvorni_sadrzaj>
    <derivirana_varijabla naziv="DomainObject.Predmet.DatumOsnivanja_1">10.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9. studenog 2020.</izvorni_sadrzaj>
    <derivirana_varijabla naziv="DomainObject.Predmet.DatumPrimitkaOptuznogAkta_1">9.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St-1538/2020</izvorni_sadrzaj>
    <derivirana_varijabla naziv="DomainObject.Predmet.OznakaBroj_1">St-1538/2020</derivirana_varijabla>
  </DomainObject.Predmet.OznakaBroj>
  <DomainObject.Predmet.OznakaBrojOptuznogAkta>
    <izvorni_sadrzaj>04-06-20-2533</izvorni_sadrzaj>
    <derivirana_varijabla naziv="DomainObject.Predmet.OznakaBrojOptuznogAkta_1">04-06-20-2533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ČORAK ANTE j.d.o.o. za ugostiteljstvo i usluge</izvorni_sadrzaj>
    <derivirana_varijabla naziv="DomainObject.Predmet.ProtustrankaFormated_1">  ČORAK ANTE j.d.o.o. za ugostiteljstvo i usluge</derivirana_varijabla>
  </DomainObject.Predmet.ProtustrankaFormated>
  <DomainObject.Predmet.ProtustrankaFormatedOIB>
    <izvorni_sadrzaj>  ČORAK ANTE j.d.o.o. za ugostiteljstvo i usluge, OIB 07614707335</izvorni_sadrzaj>
    <derivirana_varijabla naziv="DomainObject.Predmet.ProtustrankaFormatedOIB_1">  ČORAK ANTE j.d.o.o. za ugostiteljstvo i usluge, OIB 07614707335</derivirana_varijabla>
  </DomainObject.Predmet.ProtustrankaFormatedOIB>
  <DomainObject.Predmet.ProtustrankaFormatedWithAdress>
    <izvorni_sadrzaj> ČORAK ANTE j.d.o.o. za ugostiteljstvo i usluge, Ferde Livadića 4, 10290 Zaprešić</izvorni_sadrzaj>
    <derivirana_varijabla naziv="DomainObject.Predmet.ProtustrankaFormatedWithAdress_1"> ČORAK ANTE j.d.o.o. za ugostiteljstvo i usluge, Ferde Livadića 4, 10290 Zaprešić</derivirana_varijabla>
  </DomainObject.Predmet.ProtustrankaFormatedWithAdress>
  <DomainObject.Predmet.ProtustrankaFormatedWithAdressOIB>
    <izvorni_sadrzaj> ČORAK ANTE j.d.o.o. za ugostiteljstvo i usluge, OIB 07614707335, Ferde Livadića 4, 10290 Zaprešić</izvorni_sadrzaj>
    <derivirana_varijabla naziv="DomainObject.Predmet.ProtustrankaFormatedWithAdressOIB_1"> ČORAK ANTE j.d.o.o. za ugostiteljstvo i usluge, OIB 07614707335, Ferde Livadića 4, 10290 Zaprešić</derivirana_varijabla>
  </DomainObject.Predmet.ProtustrankaFormatedWithAdressOIB>
  <DomainObject.Predmet.ProtustrankaWithAdress>
    <izvorni_sadrzaj>ČORAK ANTE j.d.o.o. za ugostiteljstvo i usluge Ferde Livadića 4, 10290 Zaprešić</izvorni_sadrzaj>
    <derivirana_varijabla naziv="DomainObject.Predmet.ProtustrankaWithAdress_1">ČORAK ANTE j.d.o.o. za ugostiteljstvo i usluge Ferde Livadića 4, 10290 Zaprešić</derivirana_varijabla>
  </DomainObject.Predmet.ProtustrankaWithAdress>
  <DomainObject.Predmet.ProtustrankaWithAdressOIB>
    <izvorni_sadrzaj>ČORAK ANTE j.d.o.o. za ugostiteljstvo i usluge, OIB 07614707335, Ferde Livadića 4, 10290 Zaprešić</izvorni_sadrzaj>
    <derivirana_varijabla naziv="DomainObject.Predmet.ProtustrankaWithAdressOIB_1">ČORAK ANTE j.d.o.o. za ugostiteljstvo i usluge, OIB 07614707335, Ferde Livadića 4, 10290 Zaprešić</derivirana_varijabla>
  </DomainObject.Predmet.ProtustrankaWithAdressOIB>
  <DomainObject.Predmet.ProtustrankaNazivFormated>
    <izvorni_sadrzaj>ČORAK ANTE j.d.o.o. za ugostiteljstvo i usluge</izvorni_sadrzaj>
    <derivirana_varijabla naziv="DomainObject.Predmet.ProtustrankaNazivFormated_1">ČORAK ANTE j.d.o.o. za ugostiteljstvo i usluge</derivirana_varijabla>
  </DomainObject.Predmet.ProtustrankaNazivFormated>
  <DomainObject.Predmet.ProtustrankaNazivFormatedOIB>
    <izvorni_sadrzaj>ČORAK ANTE j.d.o.o. za ugostiteljstvo i usluge, OIB 07614707335</izvorni_sadrzaj>
    <derivirana_varijabla naziv="DomainObject.Predmet.ProtustrankaNazivFormatedOIB_1">ČORAK ANTE j.d.o.o. za ugostiteljstvo i usluge, OIB 07614707335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226, Kennedyev trg 11</izvorni_sadrzaj>
    <derivirana_varijabla naziv="DomainObject.Predmet.Referada.Prostorija.Naziv_1">Soba 226, Kennedyev trg 11</derivirana_varijabla>
  </DomainObject.Predmet.Referada.Prostorija.Naziv>
  <DomainObject.Predmet.Referada.Prostorija.Oznaka>
    <izvorni_sadrzaj>226 Kennedyev trg 11</izvorni_sadrzaj>
    <derivirana_varijabla naziv="DomainObject.Predmet.Referada.Prostorija.Oznaka_1">226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Ivanka Kelava</izvorni_sadrzaj>
    <derivirana_varijabla naziv="DomainObject.Predmet.Zapisnicar_1">Ivanka Kelava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ČORAK ANTE j.d.o.o. za ugostiteljstvo i usluge</item>
    </izvorni_sadrzaj>
    <derivirana_varijabla naziv="DomainObject.Predmet.ProtuStrankaListFormated_1">
      <item>ČORAK ANTE j.d.o.o. za ugostiteljstvo i usluge</item>
    </derivirana_varijabla>
  </DomainObject.Predmet.ProtuStrankaListFormated>
  <DomainObject.Predmet.ProtuStrankaListFormatedOIB>
    <izvorni_sadrzaj>
      <item>ČORAK ANTE j.d.o.o. za ugostiteljstvo i usluge, OIB 07614707335</item>
    </izvorni_sadrzaj>
    <derivirana_varijabla naziv="DomainObject.Predmet.ProtuStrankaListFormatedOIB_1">
      <item>ČORAK ANTE j.d.o.o. za ugostiteljstvo i usluge, OIB 07614707335</item>
    </derivirana_varijabla>
  </DomainObject.Predmet.ProtuStrankaListFormatedOIB>
  <DomainObject.Predmet.ProtuStrankaListFormatedWithAdress>
    <izvorni_sadrzaj>
      <item>ČORAK ANTE j.d.o.o. za ugostiteljstvo i usluge, Ferde Livadića 4, 10290 Zaprešić</item>
    </izvorni_sadrzaj>
    <derivirana_varijabla naziv="DomainObject.Predmet.ProtuStrankaListFormatedWithAdress_1">
      <item>ČORAK ANTE j.d.o.o. za ugostiteljstvo i usluge, Ferde Livadića 4, 10290 Zaprešić</item>
    </derivirana_varijabla>
  </DomainObject.Predmet.ProtuStrankaListFormatedWithAdress>
  <DomainObject.Predmet.ProtuStrankaListFormatedWithAdressOIB>
    <izvorni_sadrzaj>
      <item>ČORAK ANTE j.d.o.o. za ugostiteljstvo i usluge, OIB 07614707335, Ferde Livadića 4, 10290 Zaprešić</item>
    </izvorni_sadrzaj>
    <derivirana_varijabla naziv="DomainObject.Predmet.ProtuStrankaListFormatedWithAdressOIB_1">
      <item>ČORAK ANTE j.d.o.o. za ugostiteljstvo i usluge, OIB 07614707335, Ferde Livadića 4, 10290 Zaprešić</item>
    </derivirana_varijabla>
  </DomainObject.Predmet.ProtuStrankaListFormatedWithAdressOIB>
  <DomainObject.Predmet.ProtuStrankaListNazivFormated>
    <izvorni_sadrzaj>
      <item>ČORAK ANTE j.d.o.o. za ugostiteljstvo i usluge</item>
    </izvorni_sadrzaj>
    <derivirana_varijabla naziv="DomainObject.Predmet.ProtuStrankaListNazivFormated_1">
      <item>ČORAK ANTE j.d.o.o. za ugostiteljstvo i usluge</item>
    </derivirana_varijabla>
  </DomainObject.Predmet.ProtuStrankaListNazivFormated>
  <DomainObject.Predmet.ProtuStrankaListNazivFormatedOIB>
    <izvorni_sadrzaj>
      <item>ČORAK ANTE j.d.o.o. za ugostiteljstvo i usluge, OIB 07614707335</item>
    </izvorni_sadrzaj>
    <derivirana_varijabla naziv="DomainObject.Predmet.ProtuStrankaListNazivFormatedOIB_1">
      <item>ČORAK ANTE j.d.o.o. za ugostiteljstvo i usluge, OIB 07614707335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ČORAK ANTE j.d.o.o. za ugostiteljstvo i usluge</izvorni_sadrzaj>
    <derivirana_varijabla naziv="DomainObject.Predmet.ProtustrankaIDrugi_1">ČORAK ANTE j.d.o.o. za ugostiteljstvo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ČORAK ANTE j.d.o.o. za ugostiteljstvo i usluge, OIB 07614707335, Ferde Livadića 4, 10290 Zaprešić</izvorni_sadrzaj>
    <derivirana_varijabla naziv="DomainObject.Predmet.ProtustrankaIDrugiAdressOIB_1">ČORAK ANTE j.d.o.o. za ugostiteljstvo i usluge, OIB 07614707335, Ferde Livadića 4,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ČORAK ANTE j.d.o.o. za ugostiteljstvo i usluge</item>
      <item>Financijska agencija</item>
    </izvorni_sadrzaj>
    <derivirana_varijabla naziv="DomainObject.Predmet.SudioniciListNaziv_1">
      <item>ČORAK ANTE j.d.o.o. za ugostiteljstvo i usluge</item>
      <item>Financijska agencija</item>
    </derivirana_varijabla>
  </DomainObject.Predmet.SudioniciListNaziv>
  <DomainObject.Predmet.SudioniciListAdressOIB>
    <izvorni_sadrzaj>
      <item>ČORAK ANTE j.d.o.o. za ugostiteljstvo i usluge, OIB 07614707335, Ferde Livadića 4,10290 Zaprešić</item>
      <item>Financijska agencija, OIB 85821130368, TRG SVIBANJSKIH ŽRTAVA 1995. 1,10000 Zagreb</item>
    </izvorni_sadrzaj>
    <derivirana_varijabla naziv="DomainObject.Predmet.SudioniciListAdressOIB_1">
      <item>ČORAK ANTE j.d.o.o. za ugostiteljstvo i usluge, OIB 07614707335, Ferde Livadića 4,10290 Zaprešić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07614707335</item>
      <item>, OIB 85821130368</item>
    </izvorni_sadrzaj>
    <derivirana_varijabla naziv="DomainObject.Predmet.SudioniciListNazivOIB_1">
      <item>, OIB 07614707335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studenog 2020.</izvorni_sadrzaj>
    <derivirana_varijabla naziv="DomainObject.Predmet.DatumPocetkaProcesa_1">10.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141</properties:Words>
  <properties:Characters>829</properties:Characters>
  <properties:Lines>47</properties:Lines>
  <properties:Paragraphs>23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2020-11-28T11:42:00Z</cp:lastPrinted>
  <dcterms:modified xmlns:xsi="http://www.w3.org/2001/XMLSchema-instance" xsi:type="dcterms:W3CDTF">2020-11-28T11:42:00Z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