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62e9ba" w14:paraId="362e9ba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0F2703" w:rsidRPr="000F2703">
        <w:t>CONTINEO d.o.o., OIB: 35446861882,</w:t>
      </w:r>
      <w:r w:rsidR="000F2703">
        <w:t xml:space="preserve"> Trogir, Dr. Franje Tuđmana 2/I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D47D0D">
        <w:t xml:space="preserve">28. 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0F2703" w:rsidRPr="000F2703">
        <w:t>CONTINEO d.o.o., OIB: 35446861882,</w:t>
      </w:r>
      <w:r w:rsidR="000F2703">
        <w:t xml:space="preserve"> Trogir, Dr. Franje Tuđmana 2/I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0F2703">
        <w:t>1160</w:t>
      </w:r>
      <w:r w:rsidR="00D47D0D">
        <w:t xml:space="preserve"> </w:t>
      </w:r>
      <w:r w:rsidR="008A558F" w:rsidRPr="008A558F">
        <w:t xml:space="preserve">dana, u ukupnom iznosu </w:t>
      </w:r>
      <w:r w:rsidR="00865868">
        <w:t xml:space="preserve">od </w:t>
      </w:r>
      <w:r w:rsidR="000F2703">
        <w:t>2.357.443,85</w:t>
      </w:r>
      <w:r w:rsidR="008C26D0">
        <w:t xml:space="preserve"> </w:t>
      </w:r>
      <w:r w:rsidR="00B06887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D47D0D">
        <w:t>28. prosinca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9A096E">
      <w:t>16</w:t>
    </w:r>
    <w:r w:rsidR="000F2703">
      <w:t>40</w:t>
    </w:r>
    <w:r w:rsidR="00D47D0D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0F2703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5725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16B9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6258A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0333F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C26D0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A096E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06887"/>
    <w:rsid w:val="00B1116F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C617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D0D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1640</izvorni_sadrzaj>
    <derivirana_varijabla naziv="DomainObject.Predmet.Broj_1">1640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St-1640/2015</izvorni_sadrzaj>
    <derivirana_varijabla naziv="DomainObject.Predmet.OznakaBroj_1">St-1640/2015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CONTINEO d.o.o. za proizvodnju i trgovinu</izvorni_sadrzaj>
    <derivirana_varijabla naziv="DomainObject.Predmet.ProtustrankaFormated_1">  CONTINEO d.o.o. za proizvodnju i trgovinu</derivirana_varijabla>
  </DomainObject.Predmet.ProtustrankaFormated>
  <DomainObject.Predmet.ProtustrankaFormatedOIB>
    <izvorni_sadrzaj>  CONTINEO d.o.o. za proizvodnju i trgovinu, OIB 35446861882</izvorni_sadrzaj>
    <derivirana_varijabla naziv="DomainObject.Predmet.ProtustrankaFormatedOIB_1">  CONTINEO d.o.o. za proizvodnju i trgovinu, OIB 35446861882</derivirana_varijabla>
  </DomainObject.Predmet.ProtustrankaFormatedOIB>
  <DomainObject.Predmet.ProtustrankaFormatedWithAdress>
    <izvorni_sadrzaj> CONTINEO d.o.o. za proizvodnju i trgovinu, Dr. Franje Tuđmana 2/I, 21220 Trogir</izvorni_sadrzaj>
    <derivirana_varijabla naziv="DomainObject.Predmet.ProtustrankaFormatedWithAdress_1"> CONTINEO d.o.o. za proizvodnju i trgovinu, Dr. Franje Tuđmana 2/I, 21220 Trogir</derivirana_varijabla>
  </DomainObject.Predmet.ProtustrankaFormatedWithAdress>
  <DomainObject.Predmet.ProtustrankaFormatedWithAdressOIB>
    <izvorni_sadrzaj> CONTINEO d.o.o. za proizvodnju i trgovinu, OIB 35446861882, Dr. Franje Tuđmana 2/I, 21220 Trogir</izvorni_sadrzaj>
    <derivirana_varijabla naziv="DomainObject.Predmet.ProtustrankaFormatedWithAdressOIB_1"> CONTINEO d.o.o. za proizvodnju i trgovinu, OIB 35446861882, Dr. Franje Tuđmana 2/I, 21220 Trogir</derivirana_varijabla>
  </DomainObject.Predmet.ProtustrankaFormatedWithAdressOIB>
  <DomainObject.Predmet.ProtustrankaWithAdress>
    <izvorni_sadrzaj>CONTINEO d.o.o. za proizvodnju i trgovinu Dr. Franje Tuđmana 2/I, 21220 Trogir</izvorni_sadrzaj>
    <derivirana_varijabla naziv="DomainObject.Predmet.ProtustrankaWithAdress_1">CONTINEO d.o.o. za proizvodnju i trgovinu Dr. Franje Tuđmana 2/I, 21220 Trogir</derivirana_varijabla>
  </DomainObject.Predmet.ProtustrankaWithAdress>
  <DomainObject.Predmet.ProtustrankaWithAdressOIB>
    <izvorni_sadrzaj>CONTINEO d.o.o. za proizvodnju i trgovinu, OIB 35446861882, Dr. Franje Tuđmana 2/I, 21220 Trogir</izvorni_sadrzaj>
    <derivirana_varijabla naziv="DomainObject.Predmet.ProtustrankaWithAdressOIB_1">CONTINEO d.o.o. za proizvodnju i trgovinu, OIB 35446861882, Dr. Franje Tuđmana 2/I, 21220 Trogir</derivirana_varijabla>
  </DomainObject.Predmet.ProtustrankaWithAdressOIB>
  <DomainObject.Predmet.ProtustrankaNazivFormated>
    <izvorni_sadrzaj>CONTINEO d.o.o. za proizvodnju i trgovinu</izvorni_sadrzaj>
    <derivirana_varijabla naziv="DomainObject.Predmet.ProtustrankaNazivFormated_1">CONTINEO d.o.o. za proizvodnju i trgovinu</derivirana_varijabla>
  </DomainObject.Predmet.ProtustrankaNazivFormated>
  <DomainObject.Predmet.ProtustrankaNazivFormatedOIB>
    <izvorni_sadrzaj>CONTINEO d.o.o. za proizvodnju i trgovinu, OIB 35446861882</izvorni_sadrzaj>
    <derivirana_varijabla naziv="DomainObject.Predmet.ProtustrankaNazivFormatedOIB_1">CONTINEO d.o.o. za proizvodnju i trgovinu, OIB 35446861882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</izvorni_sadrzaj>
    <derivirana_varijabla naziv="DomainObject.Predmet.StrankaFormated_1">  FINANCIJSKA AGENCIJA,RC SPLIT</derivirana_varijabla>
  </DomainObject.Predmet.StrankaFormated>
  <DomainObject.Predmet.StrankaFormatedOIB>
    <izvorni_sadrzaj>  FINANCIJSKA AGENCIJA,RC SPLIT, OIB 85821130368</izvorni_sadrzaj>
    <derivirana_varijabla naziv="DomainObject.Predmet.StrankaFormatedOIB_1">  FINANCIJSKA AGENCIJA,RC SPLIT, OIB 85821130368</derivirana_varijabla>
  </DomainObject.Predmet.StrankaFormatedOIB>
  <DomainObject.Predmet.StrankaFormatedWithAdress>
    <izvorni_sadrzaj> FINANCIJSKA AGENCIJA,RC SPLIT, Mažuranićevo šetalište 24b, 21000 Split</izvorni_sadrzaj>
    <derivirana_varijabla naziv="DomainObject.Predmet.StrankaFormatedWithAdress_1"> FINANCIJSKA AGENCIJA,RC SPLIT, Mažuranićevo šetalište 24b, 21000 Split</derivirana_varijabla>
  </DomainObject.Predmet.StrankaFormatedWithAdress>
  <DomainObject.Predmet.StrankaFormatedWithAdressOIB>
    <izvorni_sadrzaj> FINANCIJSKA AGENCIJA,RC SPLIT, OIB 85821130368, Mažuranićevo šetalište 24b, 21000 Split</izvorni_sadrzaj>
    <derivirana_varijabla naziv="DomainObject.Predmet.StrankaFormatedWithAdressOIB_1"> FINANCIJSKA AGENCIJA,RC SPLIT, OIB 85821130368, Mažuranićevo šetalište 24b, 21000 Split</derivirana_varijabla>
  </DomainObject.Predmet.StrankaFormatedWithAdressOIB>
  <DomainObject.Predmet.StrankaWithAdress>
    <izvorni_sadrzaj>FINANCIJSKA AGENCIJA,RC SPLIT Mažuranićevo šetalište 24b,21000 Split</izvorni_sadrzaj>
    <derivirana_varijabla naziv="DomainObject.Predmet.StrankaWithAdress_1">FINANCIJSKA AGENCIJA,RC SPLIT Mažuranićevo šetalište 24b,21000 Split</derivirana_varijabla>
  </DomainObject.Predmet.StrankaWithAdress>
  <DomainObject.Predmet.StrankaWithAdressOIB>
    <izvorni_sadrzaj>FINANCIJSKA AGENCIJA,RC SPLIT, OIB 85821130368, Mažuranićevo šetalište 24b,21000 Split</izvorni_sadrzaj>
    <derivirana_varijabla naziv="DomainObject.Predmet.StrankaWithAdressOIB_1">FINANCIJSKA AGENCIJA,RC SPLIT, OIB 85821130368, Mažuranićevo šetalište 24b,21000 Split</derivirana_varijabla>
  </DomainObject.Predmet.StrankaWithAdressOIB>
  <DomainObject.Predmet.StrankaNazivFormated>
    <izvorni_sadrzaj>FINANCIJSKA AGENCIJA,RC SPLIT</izvorni_sadrzaj>
    <derivirana_varijabla naziv="DomainObject.Predmet.StrankaNazivFormated_1">FINANCIJSKA AGENCIJA,RC SPLIT</derivirana_varijabla>
  </DomainObject.Predmet.StrankaNazivFormated>
  <DomainObject.Predmet.StrankaNazivFormatedOIB>
    <izvorni_sadrzaj>FINANCIJSKA AGENCIJA,RC SPLIT, OIB 85821130368</izvorni_sadrzaj>
    <derivirana_varijabla naziv="DomainObject.Predmet.StrankaNazivFormatedOIB_1">FINANCIJSKA AGENCIJA,RC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2357443.85</izvorni_sadrzaj>
    <derivirana_varijabla naziv="DomainObject.Predmet.TrenutnaVrijednost_1">2357443.85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</izvorni_sadrzaj>
    <derivirana_varijabla naziv="DomainObject.Predmet.StrankaListFormated_1">
      <item>FINANCIJSKA AGENCIJA,RC SPLIT</item>
    </derivirana_varijabla>
  </DomainObject.Predmet.StrankaListFormated>
  <DomainObject.Predmet.StrankaListFormatedOIB>
    <izvorni_sadrzaj>
      <item>FINANCIJSKA AGENCIJA,RC SPLIT, OIB 85821130368</item>
    </izvorni_sadrzaj>
    <derivirana_varijabla naziv="DomainObject.Predmet.StrankaListFormatedOIB_1">
      <item>FINANCIJSKA AGENCIJA,RC SPLIT, OIB 85821130368</item>
    </derivirana_varijabla>
  </DomainObject.Predmet.StrankaListFormatedOIB>
  <DomainObject.Predmet.StrankaListFormatedWithAdress>
    <izvorni_sadrzaj>
      <item>FINANCIJSKA AGENCIJA,RC SPLIT, Mažuranićevo šetalište 24b, 21000 Split</item>
    </izvorni_sadrzaj>
    <derivirana_varijabla naziv="DomainObject.Predmet.StrankaListFormatedWithAdress_1">
      <item>FINANCIJSKA AGENCIJA,RC SPLIT, Mažuranićevo šetalište 24b, 21000 Split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</izvorni_sadrzaj>
    <derivirana_varijabla naziv="DomainObject.Predmet.StrankaListFormatedWithAdressOIB_1">
      <item>FINANCIJSKA AGENCIJA,RC SPLIT, OIB 85821130368, Mažuranićevo šetalište 24b, 21000 Split</item>
    </derivirana_varijabla>
  </DomainObject.Predmet.StrankaListFormatedWithAdressOIB>
  <DomainObject.Predmet.StrankaListNazivFormated>
    <izvorni_sadrzaj>
      <item>FINANCIJSKA AGENCIJA,RC SPLIT</item>
    </izvorni_sadrzaj>
    <derivirana_varijabla naziv="DomainObject.Predmet.StrankaListNazivFormated_1">
      <item>FINANCIJSKA AGENCIJA,RC SPLIT</item>
    </derivirana_varijabla>
  </DomainObject.Predmet.StrankaListNazivFormated>
  <DomainObject.Predmet.StrankaListNazivFormatedOIB>
    <izvorni_sadrzaj>
      <item>FINANCIJSKA AGENCIJA,RC SPLIT, OIB 85821130368</item>
    </izvorni_sadrzaj>
    <derivirana_varijabla naziv="DomainObject.Predmet.StrankaListNazivFormatedOIB_1">
      <item>FINANCIJSKA AGENCIJA,RC SPLIT, OIB 85821130368</item>
    </derivirana_varijabla>
  </DomainObject.Predmet.StrankaListNazivFormatedOIB>
  <DomainObject.Predmet.ProtuStrankaListFormated>
    <izvorni_sadrzaj>
      <item>CONTINEO d.o.o. za proizvodnju i trgovinu</item>
    </izvorni_sadrzaj>
    <derivirana_varijabla naziv="DomainObject.Predmet.ProtuStrankaListFormated_1">
      <item>CONTINEO d.o.o. za proizvodnju i trgovinu</item>
    </derivirana_varijabla>
  </DomainObject.Predmet.ProtuStrankaListFormated>
  <DomainObject.Predmet.ProtuStrankaListFormatedOIB>
    <izvorni_sadrzaj>
      <item>CONTINEO d.o.o. za proizvodnju i trgovinu, OIB 35446861882</item>
    </izvorni_sadrzaj>
    <derivirana_varijabla naziv="DomainObject.Predmet.ProtuStrankaListFormatedOIB_1">
      <item>CONTINEO d.o.o. za proizvodnju i trgovinu, OIB 35446861882</item>
    </derivirana_varijabla>
  </DomainObject.Predmet.ProtuStrankaListFormatedOIB>
  <DomainObject.Predmet.ProtuStrankaListFormatedWithAdress>
    <izvorni_sadrzaj>
      <item>CONTINEO d.o.o. za proizvodnju i trgovinu, Dr. Franje Tuđmana 2/I, 21220 Trogir</item>
    </izvorni_sadrzaj>
    <derivirana_varijabla naziv="DomainObject.Predmet.ProtuStrankaListFormatedWithAdress_1">
      <item>CONTINEO d.o.o. za proizvodnju i trgovinu, Dr. Franje Tuđmana 2/I, 21220 Trogir</item>
    </derivirana_varijabla>
  </DomainObject.Predmet.ProtuStrankaListFormatedWithAdress>
  <DomainObject.Predmet.ProtuStrankaListFormatedWithAdressOIB>
    <izvorni_sadrzaj>
      <item>CONTINEO d.o.o. za proizvodnju i trgovinu, OIB 35446861882, Dr. Franje Tuđmana 2/I, 21220 Trogir</item>
    </izvorni_sadrzaj>
    <derivirana_varijabla naziv="DomainObject.Predmet.ProtuStrankaListFormatedWithAdressOIB_1">
      <item>CONTINEO d.o.o. za proizvodnju i trgovinu, OIB 35446861882, Dr. Franje Tuđmana 2/I, 21220 Trogir</item>
    </derivirana_varijabla>
  </DomainObject.Predmet.ProtuStrankaListFormatedWithAdressOIB>
  <DomainObject.Predmet.ProtuStrankaListNazivFormated>
    <izvorni_sadrzaj>
      <item>CONTINEO d.o.o. za proizvodnju i trgovinu</item>
    </izvorni_sadrzaj>
    <derivirana_varijabla naziv="DomainObject.Predmet.ProtuStrankaListNazivFormated_1">
      <item>CONTINEO d.o.o. za proizvodnju i trgovinu</item>
    </derivirana_varijabla>
  </DomainObject.Predmet.ProtuStrankaListNazivFormated>
  <DomainObject.Predmet.ProtuStrankaListNazivFormatedOIB>
    <izvorni_sadrzaj>
      <item>CONTINEO d.o.o. za proizvodnju i trgovinu, OIB 35446861882</item>
    </izvorni_sadrzaj>
    <derivirana_varijabla naziv="DomainObject.Predmet.ProtuStrankaListNazivFormatedOIB_1">
      <item>CONTINEO d.o.o. za proizvodnju i trgovinu, OIB 35446861882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</izvorni_sadrzaj>
    <derivirana_varijabla naziv="DomainObject.Predmet.StrankaIDrugi_1">FINANCIJSKA AGENCIJA,RC SPLIT</derivirana_varijabla>
  </DomainObject.Predmet.StrankaIDrugi>
  <DomainObject.Predmet.ProtustrankaIDrugi>
    <izvorni_sadrzaj>CONTINEO d.o.o. za proizvodnju i trgovinu</izvorni_sadrzaj>
    <derivirana_varijabla naziv="DomainObject.Predmet.ProtustrankaIDrugi_1">CONTINEO d.o.o. za proizvodnju i trgovinu</derivirana_varijabla>
  </DomainObject.Predmet.ProtustrankaIDrugi>
  <DomainObject.Predmet.StrankaIDrugiAdressOIB>
    <izvorni_sadrzaj>FINANCIJSKA AGENCIJA,RC SPLIT, OIB 85821130368, Mažuranićevo šetalište 24b, 21000 Split</izvorni_sadrzaj>
    <derivirana_varijabla naziv="DomainObject.Predmet.StrankaIDrugiAdressOIB_1">FINANCIJSKA AGENCIJA,RC SPLIT, OIB 85821130368, Mažuranićevo šetalište 24b, 21000 Split</derivirana_varijabla>
  </DomainObject.Predmet.StrankaIDrugiAdressOIB>
  <DomainObject.Predmet.ProtustrankaIDrugiAdressOIB>
    <izvorni_sadrzaj>CONTINEO d.o.o. za proizvodnju i trgovinu, OIB 35446861882, Dr. Franje Tuđmana 2/I, 21220 Trogir</izvorni_sadrzaj>
    <derivirana_varijabla naziv="DomainObject.Predmet.ProtustrankaIDrugiAdressOIB_1">CONTINEO d.o.o. za proizvodnju i trgovinu, OIB 35446861882, Dr. Franje Tuđmana 2/I,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CONTINEO d.o.o. za proizvodnju i trgovinu</item>
    </izvorni_sadrzaj>
    <derivirana_varijabla naziv="DomainObject.Predmet.SudioniciListNaziv_1">
      <item>FINANCIJSKA AGENCIJA,RC SPLIT</item>
      <item>CONTINEO d.o.o. za proizvodnju i trgovinu</item>
    </derivirana_varijabla>
  </DomainObject.Predmet.SudioniciListNaziv>
  <DomainObject.Predmet.SudioniciListAdressOIB>
    <izvorni_sadrzaj>
      <item>FINANCIJSKA AGENCIJA,RC SPLIT, OIB 85821130368, Mažuranićevo šetalište 24b,21000 Split</item>
      <item>CONTINEO d.o.o. za proizvodnju i trgovinu, OIB 35446861882, Dr. Franje Tuđmana 2/I,21220 Trogir</item>
    </izvorni_sadrzaj>
    <derivirana_varijabla naziv="DomainObject.Predmet.SudioniciListAdressOIB_1">
      <item>FINANCIJSKA AGENCIJA,RC SPLIT, OIB 85821130368, Mažuranićevo šetalište 24b,21000 Split</item>
      <item>CONTINEO d.o.o. za proizvodnju i trgovinu, OIB 35446861882, Dr. Franje Tuđmana 2/I,21220 Trogir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35446861882</item>
    </izvorni_sadrzaj>
    <derivirana_varijabla naziv="DomainObject.Predmet.SudioniciListNazivOIB_1">
      <item>, OIB 85821130368</item>
      <item>, OIB 35446861882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35E356A-51CD-4657-BEB8-DCA0E88546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324</properties:Words>
  <properties:Characters>1824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2016-12-28T13:07:00Z</dcterms:created>
  <dc:creator>nmarkovic</dc:creator>
  <cp:lastModifiedBy>Ana Golub Gruić</cp:lastModifiedBy>
  <cp:lastPrinted>2016-12-28T13:07:00Z</cp:lastPrinted>
  <dcterms:modified xmlns:xsi="http://www.w3.org/2001/XMLSchema-instance" xsi:type="dcterms:W3CDTF">2016-12-28T13:44:00Z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