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5A2932D8" w14:textId="31009DA0">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8312F4" w:rsidR="008312F4">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79905DCF" w14:textId="7BC67F5F">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8312F4" w:rsidR="008312F4">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326BCA22" w14:textId="05C513D0">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8312F4" w:rsidR="008312F4">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8312F4" w:rsidR="008312F4">
            <w:rPr>
              <w:rStyle w:val="PozadinaSvijetloZelena"/>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6FABDEC1">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8312F4" w:rsidR="008312F4">
            <w:rPr>
              <w:rStyle w:val="PozadinaSvijetloZelena"/>
            </w:rPr>
            <w:t>Pp-1527/2025</w:t>
          </w:r>
        </w:sdtContent>
      </w:sdt>
      <w:r w:rsidR="00176071">
        <w:t xml:space="preserve">                                                        </w:t>
      </w:r>
    </w:p>
    <w:p w:rsidRPr="0041581F" w:rsidR="0041581F" w:rsidP="000F1677" w:rsidRDefault="00610735" w14:paraId="4433E390" w14:textId="79D3281F">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Content>
          <w:r w:rsidRPr="008312F4" w:rsidR="008312F4">
            <w:rPr>
              <w:rStyle w:val="PozadinaSvijetloZelena"/>
            </w:rPr>
            <w:t>Božidar Bajutti</w:t>
          </w:r>
        </w:sdtContent>
      </w:sdt>
      <w:r w:rsidR="00CF705A">
        <w:t xml:space="preserve"> </w:t>
      </w:r>
    </w:p>
    <w:p w:rsidRPr="00610735" w:rsidR="00176071" w:rsidP="000F1677" w:rsidRDefault="00176071" w14:paraId="15ADE7A1" w14:textId="56AF83EA">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8312F4" w:rsidR="008312F4">
            <w:rPr>
              <w:rStyle w:val="PozadinaSvijetloZelena"/>
            </w:rPr>
            <w:t>članka 19. stavka 1.</w:t>
          </w:r>
        </w:sdtContent>
      </w:sdt>
      <w:r w:rsidR="00FB190B">
        <w:rPr>
          <w:rStyle w:val="PozadinaSvijetloZelena"/>
        </w:rPr>
        <w:t xml:space="preserve"> </w:t>
      </w:r>
      <w:sdt>
        <w:sdtPr>
          <w:rPr>
            <w:rStyle w:val="PozadinaSvijetloZelena"/>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Content>
          <w:r w:rsidRPr="008312F4" w:rsidR="008312F4">
            <w:rPr>
              <w:rStyle w:val="PozadinaSvijetloZelena"/>
            </w:rPr>
            <w:t>Zakon o zaštiti od nasilja u obitelji (2017)</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4EFADB51">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8312F4" w:rsidR="008312F4">
            <w:rPr>
              <w:rStyle w:val="PozadinaSvijetloZelena"/>
            </w:rPr>
            <w:t>Božidar Bajutti</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8312F4" w:rsidR="008312F4">
            <w:rPr>
              <w:rStyle w:val="PozadinaSvijetloZelena"/>
            </w:rPr>
            <w:t>7.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8312F4" w:rsidR="008312F4">
            <w:rPr>
              <w:rStyle w:val="PozadinaSvijetloZelena"/>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8312F4" w:rsidR="008312F4">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8312F4" w:rsidR="008312F4">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8312F4" w:rsidR="008312F4">
            <w:rPr>
              <w:rStyle w:val="PozadinaSvijetloZelena"/>
            </w:rPr>
            <w:t>335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0930F2C2">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PozadinaSvijetloZelena"/>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PozadinaSvijetloZelena"/>
            <w:lang w:eastAsia="hr-HR"/>
          </w:rPr>
        </w:sdtEndPr>
        <w:sdtContent>
          <w:r w:rsidRPr="008312F4" w:rsidR="008312F4">
            <w:rPr>
              <w:rStyle w:val="PozadinaSvijetloZelena"/>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2FB82C40">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8312F4" w:rsidR="008312F4">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8312F4" w:rsidR="008312F4">
            <w:rPr>
              <w:rStyle w:val="PozadinaSvijetloZelena"/>
            </w:rPr>
            <w:t>3. studenog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50ACB515" w14:textId="6566A12E">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8312F4" w:rsidR="008312F4">
            <w:rPr>
              <w:rStyle w:val="PozadinaSvijetloZelena"/>
            </w:rPr>
            <w:t>Antonija Golac</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A14DE" w:rsidP="00537B78" w:rsidRDefault="00CA14DE" w14:paraId="7CF5BBA6" w14:textId="77777777">
      <w:r>
        <w:separator/>
      </w:r>
    </w:p>
  </w:endnote>
  <w:endnote w:type="continuationSeparator" w:id="0">
    <w:p w:rsidR="00CA14DE" w:rsidP="00537B78" w:rsidRDefault="00CA14DE" w14:paraId="216CBF38"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A14DE" w:rsidP="00537B78" w:rsidRDefault="00CA14DE" w14:paraId="4D1EB1D2" w14:textId="77777777">
      <w:r>
        <w:separator/>
      </w:r>
    </w:p>
  </w:footnote>
  <w:footnote w:type="continuationSeparator" w:id="0">
    <w:p w:rsidR="00CA14DE" w:rsidP="00537B78" w:rsidRDefault="00CA14DE" w14:paraId="55930A56"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7CF2DC4C">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8312F4" w:rsidR="008312F4">
          <w:rPr>
            <w:rStyle w:val="PozadinaSvijetloZelena"/>
          </w:rPr>
          <w:t>21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8312F4" w:rsidR="008312F4">
          <w:rPr>
            <w:rStyle w:val="PozadinaSvijetloZelena"/>
          </w:rPr>
          <w:t>Pp-1527/2025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2F4"/>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4659"/>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4DE"/>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563AD5"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63AD5"/>
    <w:rsid w:val="0058672E"/>
    <w:rsid w:val="006249A5"/>
    <w:rsid w:val="00731740"/>
    <w:rsid w:val="00786DBB"/>
    <w:rsid w:val="007A1DF3"/>
    <w:rsid w:val="007D6264"/>
    <w:rsid w:val="007E14E8"/>
    <w:rsid w:val="008050E6"/>
    <w:rsid w:val="00817312"/>
    <w:rsid w:val="00974C32"/>
    <w:rsid w:val="009C203C"/>
    <w:rsid w:val="009E5D09"/>
    <w:rsid w:val="00A14250"/>
    <w:rsid w:val="00A24659"/>
    <w:rsid w:val="00A35B62"/>
    <w:rsid w:val="00AB0B20"/>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Čileanska Ulica 1</izvorni_sadrzaj>
    <derivirana_varijabla naziv="DomainObject.UcesnikSudskeRadnje.Adresa.UlicaIKBR_1">Čileanska Ulica 1</derivirana_varijabla>
  </DomainObject.UcesnikSudskeRadnje.Adresa.UlicaIKBR>
  <DomainObject.UcesnikSudskeRadnje.Naziv>
    <izvorni_sadrzaj>Božidar Bajutti</izvorni_sadrzaj>
    <derivirana_varijabla naziv="DomainObject.UcesnikSudskeRadnje.Naziv_1">Božidar Bajutti</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335</izvorni_sadrzaj>
    <derivirana_varijabla naziv="DomainObject.UcesnikSudskeRadnje.SudskaRadnja.Prostorija.Oznaka_1">335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7. prosinca 2026.</izvorni_sadrzaj>
    <derivirana_varijabla naziv="DomainObject.UcesnikSudskeRadnje.SudskaRadnja.PlaniraniZavrsetakDatum_1">7. prosinca 2026.</derivirana_varijabla>
  </DomainObject.UcesnikSudskeRadnje.SudskaRadnja.PlaniraniZavrsetakDatum>
  <DomainObject.UcesnikSudskeRadnje.SudskaRadnja.PlaniraniPocetakDatum>
    <izvorni_sadrzaj>7. prosinca 2026.</izvorni_sadrzaj>
    <derivirana_varijabla naziv="DomainObject.UcesnikSudskeRadnje.SudskaRadnja.PlaniraniPocetakDatum_1">7.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1527</izvorni_sadrzaj>
    <derivirana_varijabla naziv="DomainObject.Predmet.Broj_1">1527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veljače 2025.</izvorni_sadrzaj>
    <derivirana_varijabla naziv="DomainObject.Predmet.DatumOsnivanja_1">15. veljače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svibnja 1983.</izvorni_sadrzaj>
    <derivirana_varijabla naziv="DomainObject.Predmet.OkrivljenikFizickaOsoba.DatumRodjenja_1">30. svibnja 1983.</derivirana_varijabla>
  </DomainObject.Predmet.OkrivljenikFizickaOsoba.DatumRodjenja>
  <DomainObject.Predmet.OkrivljenikFizickaOsoba.DatumRodjenjaFormated>
    <izvorni_sadrzaj>30.5.1983.</izvorni_sadrzaj>
    <derivirana_varijabla naziv="DomainObject.Predmet.OkrivljenikFizickaOsoba.DatumRodjenjaFormated_1">30.5.1983.</derivirana_varijabla>
  </DomainObject.Predmet.OkrivljenikFizickaOsoba.DatumRodjenjaFormated>
  <DomainObject.Predmet.OkrivljenikFizickaOsoba.Ime>
    <izvorni_sadrzaj>Božidar</izvorni_sadrzaj>
    <derivirana_varijabla naziv="DomainObject.Predmet.OkrivljenikFizickaOsoba.Ime_1">Božidar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Božidar Bajutti</izvorni_sadrzaj>
    <derivirana_varijabla naziv="DomainObject.Predmet.OkrivljenikFizickaOsoba.Naziv_1">Božidar Bajutti</derivirana_varijabla>
  </DomainObject.Predmet.OkrivljenikFizickaOsoba.Naziv>
  <DomainObject.Predmet.OkrivljenikFizickaOsoba.Prezime>
    <izvorni_sadrzaj>Bajutti</izvorni_sadrzaj>
    <derivirana_varijabla naziv="DomainObject.Predmet.OkrivljenikFizickaOsoba.Prezime_1">Bajutti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74591716871</izvorni_sadrzaj>
    <derivirana_varijabla naziv="DomainObject.Predmet.OkrivljenikFizickaOsoba.Oib_1">74591716871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Pp-1527/2025</izvorni_sadrzaj>
    <derivirana_varijabla naziv="DomainObject.Predmet.OznakaBroj_1">Pp-1527/2025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Božidar Bajutti zastupanog po punomoćniku Angella Nongom</izvorni_sadrzaj>
    <derivirana_varijabla naziv="DomainObject.Predmet.ProtustrankaFormated_1">  Božidar Bajutti zastupanog po punomoćniku Angella Nongom</derivirana_varijabla>
  </DomainObject.Predmet.ProtustrankaFormated>
  <DomainObject.Predmet.ProtustrankaFormatedOIB>
    <izvorni_sadrzaj>  Božidar Bajutti, OIB 74591716871 zastupanog po punomoćniku Angella Nongom</izvorni_sadrzaj>
    <derivirana_varijabla naziv="DomainObject.Predmet.ProtustrankaFormatedOIB_1">  Božidar Bajutti, OIB 74591716871 zastupanog po punomoćniku Angella Nongom</derivirana_varijabla>
  </DomainObject.Predmet.ProtustrankaFormatedOIB>
  <DomainObject.Predmet.ProtustrankaFormatedWithAdress>
    <izvorni_sadrzaj> Božidar Bajutti, Čileanska Ulica 1, 10000 Zagreb zastupanog po punomoćniku Angella Nongom</izvorni_sadrzaj>
    <derivirana_varijabla naziv="DomainObject.Predmet.ProtustrankaFormatedWithAdress_1"> Božidar Bajutti, Čileanska Ulica 1, 10000 Zagreb zastupanog po punomoćniku Angella Nongom</derivirana_varijabla>
  </DomainObject.Predmet.ProtustrankaFormatedWithAdress>
  <DomainObject.Predmet.ProtustrankaFormatedWithAdressOIB>
    <izvorni_sadrzaj> Božidar Bajutti, OIB 74591716871, Čileanska Ulica 1, 10000 Zagreb zastupanog po punomoćniku Angella Nongom</izvorni_sadrzaj>
    <derivirana_varijabla naziv="DomainObject.Predmet.ProtustrankaFormatedWithAdressOIB_1"> Božidar Bajutti, OIB 74591716871, Čileanska Ulica 1, 10000 Zagreb zastupanog po punomoćniku Angella Nongom</derivirana_varijabla>
  </DomainObject.Predmet.ProtustrankaFormatedWithAdressOIB>
  <DomainObject.Predmet.ProtustrankaWithAdress>
    <izvorni_sadrzaj>Božidar Bajutti Čileanska Ulica 1, 10000 Zagreb</izvorni_sadrzaj>
    <derivirana_varijabla naziv="DomainObject.Predmet.ProtustrankaWithAdress_1">Božidar Bajutti Čileanska Ulica 1, 10000 Zagreb</derivirana_varijabla>
  </DomainObject.Predmet.ProtustrankaWithAdress>
  <DomainObject.Predmet.ProtustrankaWithAdressOIB>
    <izvorni_sadrzaj>Božidar Bajutti, OIB 74591716871, Čileanska Ulica 1, 10000 Zagreb</izvorni_sadrzaj>
    <derivirana_varijabla naziv="DomainObject.Predmet.ProtustrankaWithAdressOIB_1">Božidar Bajutti, OIB 74591716871, Čileanska Ulica 1, 10000 Zagreb</derivirana_varijabla>
  </DomainObject.Predmet.ProtustrankaWithAdressOIB>
  <DomainObject.Predmet.ProtustrankaNazivFormated>
    <izvorni_sadrzaj>Božidar Bajutti</izvorni_sadrzaj>
    <derivirana_varijabla naziv="DomainObject.Predmet.ProtustrankaNazivFormated_1">Božidar Bajutti</derivirana_varijabla>
    <derivirana_varijabla naziv="Padez">Božidar Bajutti</derivirana_varijabla>
  </DomainObject.Predmet.ProtustrankaNazivFormated>
  <DomainObject.Predmet.ProtustrankaNazivFormatedOIB>
    <izvorni_sadrzaj>Božidar Bajutti, OIB 74591716871</izvorni_sadrzaj>
    <derivirana_varijabla naziv="DomainObject.Predmet.ProtustrankaNazivFormatedOIB_1">Božidar Bajutti, OIB 74591716871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Antonija Golac, 21.</izvorni_sadrzaj>
    <derivirana_varijabla naziv="DomainObject.Predmet.Referada.Naziv_1">Antonija Golac, 21.</derivirana_varijabla>
  </DomainObject.Predmet.Referada.Naziv>
  <DomainObject.Predmet.Referada.Oznaka>
    <izvorni_sadrzaj>21</izvorni_sadrzaj>
    <derivirana_varijabla naziv="DomainObject.Predmet.Referada.Oznaka_1">21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335</izvorni_sadrzaj>
    <derivirana_varijabla naziv="DomainObject.Predmet.Referada.Prostorija.Oznaka_1">335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Antonija Golac</izvorni_sadrzaj>
    <derivirana_varijabla naziv="DomainObject.Predmet.Referada.Sudac_1">Antonija Golac</derivirana_varijabla>
    <derivirana_varijabla naziv="Dativ">Antonija Golac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Antonija Golac, 21.</izvorni_sadrzaj>
    <derivirana_varijabla naziv="DomainObject.Predmet.TrenutnaLokacijaSpisa.Naziv_1">Antonija Golac, 21.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dežurne službe</izvorni_sadrzaj>
    <derivirana_varijabla naziv="DomainObject.Predmet.UstrojstvenaJedinicaVodi.Naziv_1">Pisarnica dežurne službe</derivirana_varijabla>
  </DomainObject.Predmet.UstrojstvenaJedinicaVodi.Naziv>
  <DomainObject.Predmet.UstrojstvenaJedinicaVodi.Oznaka>
    <izvorni_sadrzaj>ZGPISDS</izvorni_sadrzaj>
    <derivirana_varijabla naziv="DomainObject.Predmet.UstrojstvenaJedinicaVodi.Oznaka_1">ZGPISDS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Senka Višekruna</izvorni_sadrzaj>
    <derivirana_varijabla naziv="DomainObject.Predmet.Zapisnicar_1">Senka Višekruna</derivirana_varijabla>
    <derivirana_varijabla naziv="Padez">Senka Višekruna</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Božidar Bajutti zastupanog po punomoćniku Angella Nongom</item>
    </izvorni_sadrzaj>
    <derivirana_varijabla naziv="DomainObject.Predmet.ProtuStrankaListFormated_1">
      <item>Božidar Bajutti zastupanog po punomoćniku Angella Nongom</item>
    </derivirana_varijabla>
  </DomainObject.Predmet.ProtuStrankaListFormated>
  <DomainObject.Predmet.ProtuStrankaListFormatedOIB>
    <izvorni_sadrzaj>
      <item>Božidar Bajutti, OIB 74591716871 zastupanog po punomoćniku Angella Nongom</item>
    </izvorni_sadrzaj>
    <derivirana_varijabla naziv="DomainObject.Predmet.ProtuStrankaListFormatedOIB_1">
      <item>Božidar Bajutti, OIB 74591716871 zastupanog po punomoćniku Angella Nongom</item>
    </derivirana_varijabla>
  </DomainObject.Predmet.ProtuStrankaListFormatedOIB>
  <DomainObject.Predmet.ProtuStrankaListFormatedWithAdress>
    <izvorni_sadrzaj>
      <item>Božidar Bajutti, Čileanska Ulica 1, 10000 Zagreb zastupanog po punomoćniku Angella Nongom</item>
    </izvorni_sadrzaj>
    <derivirana_varijabla naziv="DomainObject.Predmet.ProtuStrankaListFormatedWithAdress_1">
      <item>Božidar Bajutti, Čileanska Ulica 1, 10000 Zagreb zastupanog po punomoćniku Angella Nongom</item>
    </derivirana_varijabla>
  </DomainObject.Predmet.ProtuStrankaListFormatedWithAdress>
  <DomainObject.Predmet.ProtuStrankaListFormatedWithAdressOIB>
    <izvorni_sadrzaj>
      <item>Božidar Bajutti, OIB 74591716871, Čileanska Ulica 1, 10000 Zagreb zastupanog po punomoćniku Angella Nongom</item>
    </izvorni_sadrzaj>
    <derivirana_varijabla naziv="DomainObject.Predmet.ProtuStrankaListFormatedWithAdressOIB_1">
      <item>Božidar Bajutti, OIB 74591716871, Čileanska Ulica 1, 10000 Zagreb zastupanog po punomoćniku Angella Nongom</item>
    </derivirana_varijabla>
  </DomainObject.Predmet.ProtuStrankaListFormatedWithAdressOIB>
  <DomainObject.Predmet.ProtuStrankaListNazivFormated>
    <izvorni_sadrzaj>
      <item>Božidar Bajutti</item>
    </izvorni_sadrzaj>
    <derivirana_varijabla naziv="DomainObject.Predmet.ProtuStrankaListNazivFormated_1">
      <item>Božidar Bajutti</item>
    </derivirana_varijabla>
  </DomainObject.Predmet.ProtuStrankaListNazivFormated>
  <DomainObject.Predmet.ProtuStrankaListNazivFormatedOIB>
    <izvorni_sadrzaj>
      <item>Božidar Bajutti, OIB 74591716871</item>
    </izvorni_sadrzaj>
    <derivirana_varijabla naziv="DomainObject.Predmet.ProtuStrankaListNazivFormatedOIB_1">
      <item>Božidar Bajutti, OIB 74591716871</item>
    </derivirana_varijabla>
  </DomainObject.Predmet.ProtuStrankaListNazivFormatedOIB>
  <DomainObject.Predmet.OstaliListFormated>
    <izvorni_sadrzaj>
      <item>Angella Nongom punomoćnica sudionika u postupku Božidar Bajutti</item>
      <item>V. policijska postaja Zagreb</item>
      <item>I. policijska postaja Zagreb</item>
      <item>PU zagrebačka, Sektor krim.policije, Odjel krim.evidencija</item>
    </izvorni_sadrzaj>
    <derivirana_varijabla naziv="DomainObject.Predmet.OstaliListFormated_1">
      <item>Angella Nongom punomoćnica sudionika u postupku Božidar Bajutti</item>
      <item>V. policijska postaja Zagreb</item>
      <item>I. policijska postaja Zagreb</item>
      <item>PU zagrebačka, Sektor krim.policije, Odjel krim.evidencija</item>
    </derivirana_varijabla>
    <derivirana_varijabla naziv="DrugaOsoba">
      <item>Angella Nongom punomoćnica sudionika u postupku Božidar Bajutti</item>
      <item>V. policijska postaja Zagreb</item>
      <item>I. policijska postaja Zagreb</item>
      <item>PU zagrebačka, Sektor krim.policije, Odjel krim.evidencija</item>
    </derivirana_varijabla>
  </DomainObject.Predmet.OstaliListFormated>
  <DomainObject.Predmet.OstaliListFormatedOIB>
    <izvorni_sadrzaj>
      <item>Angella Nongom, OIB 57244079587 punomoćnica sudionika u postupku Božidar Bajutti</item>
      <item>V. policijska postaja Zagreb</item>
      <item>I. policijska postaja Zagreb</item>
      <item>PU zagrebačka, Sektor krim.policije, Odjel krim.evidencija</item>
    </izvorni_sadrzaj>
    <derivirana_varijabla naziv="DomainObject.Predmet.OstaliListFormatedOIB_1">
      <item>Angella Nongom, OIB 57244079587 punomoćnica sudionika u postupku Božidar Bajutti</item>
      <item>V. policijska postaja Zagreb</item>
      <item>I. policijska postaja Zagreb</item>
      <item>PU zagrebačka, Sektor krim.policije, Odjel krim.evidencija</item>
    </derivirana_varijabla>
  </DomainObject.Predmet.OstaliListFormatedOIB>
  <DomainObject.Predmet.OstaliListFormatedWithAdress>
    <izvorni_sadrzaj>
      <item>Angella Nongom, Hercegovačka Ulica 33, 10000 Zagreb punomoćnica sudionika u postupku Božidar Bajutti</item>
      <item>V. policijska postaja Zagreb, Ulica Antuna Bauera 1, 10000 Zagreb</item>
      <item>I. policijska postaja Zagreb, Trg Josipa Jurja Strossmayera 3, 10000 Zagreb</item>
      <item>PU zagrebačka, Sektor krim.policije, Odjel krim.evidencija, Heinzelova 98, 10000 Zagreb</item>
    </izvorni_sadrzaj>
    <derivirana_varijabla naziv="DomainObject.Predmet.OstaliListFormatedWithAdress_1">
      <item>Angella Nongom, Hercegovačka Ulica 33, 10000 Zagreb punomoćnica sudionika u postupku Božidar Bajutti</item>
      <item>V. policijska postaja Zagreb, Ulica Antuna Bauera 1, 10000 Zagreb</item>
      <item>I. policijska postaja Zagreb, Trg Josipa Jurja Strossmayera 3, 10000 Zagreb</item>
      <item>PU zagrebačka, Sektor krim.policije, Odjel krim.evidencija, Heinzelova 98, 10000 Zagreb</item>
    </derivirana_varijabla>
  </DomainObject.Predmet.OstaliListFormatedWithAdress>
  <DomainObject.Predmet.OstaliListFormatedWithAdressOIB>
    <izvorni_sadrzaj>
      <item>Angella Nongom, OIB 57244079587, Hercegovačka Ulica 33, 10000 Zagreb punomoćnica sudionika u postupku Božidar Bajutti</item>
      <item>V. policijska postaja Zagreb, Ulica Antuna Bauera 1, 10000 Zagreb</item>
      <item>I. policijska postaja Zagreb, Trg Josipa Jurja Strossmayera 3, 10000 Zagreb</item>
      <item>PU zagrebačka, Sektor krim.policije, Odjel krim.evidencija, Heinzelova 98, 10000 Zagreb</item>
    </izvorni_sadrzaj>
    <derivirana_varijabla naziv="DomainObject.Predmet.OstaliListFormatedWithAdressOIB_1">
      <item>Angella Nongom, OIB 57244079587, Hercegovačka Ulica 33, 10000 Zagreb punomoćnica sudionika u postupku Božidar Bajutti</item>
      <item>V. policijska postaja Zagreb, Ulica Antuna Bauera 1, 10000 Zagreb</item>
      <item>I. policijska postaja Zagreb, Trg Josipa Jurja Strossmayera 3, 10000 Zagreb</item>
      <item>PU zagrebačka, Sektor krim.policije, Odjel krim.evidencija, Heinzelova 98, 10000 Zagreb</item>
    </derivirana_varijabla>
  </DomainObject.Predmet.OstaliListFormatedWithAdressOIB>
  <DomainObject.Predmet.OstaliListNazivFormated>
    <izvorni_sadrzaj>
      <item>Angella Nongom</item>
      <item>V. policijska postaja Zagreb</item>
      <item>I. policijska postaja Zagreb</item>
      <item>PU zagrebačka, Sektor krim.policije, Odjel krim.evidencija</item>
    </izvorni_sadrzaj>
    <derivirana_varijabla naziv="DomainObject.Predmet.OstaliListNazivFormated_1">
      <item>Angella Nongom</item>
      <item>V. policijska postaja Zagreb</item>
      <item>I. policijska postaja Zagreb</item>
      <item>PU zagrebačka, Sektor krim.policije, Odjel krim.evidencija</item>
    </derivirana_varijabla>
  </DomainObject.Predmet.OstaliListNazivFormated>
  <DomainObject.Predmet.OstaliListNazivFormatedOIB>
    <izvorni_sadrzaj>
      <item>Angella Nongom, OIB 57244079587</item>
      <item>V. policijska postaja Zagreb</item>
      <item>I. policijska postaja Zagreb</item>
      <item>PU zagrebačka, Sektor krim.policije, Odjel krim.evidencija</item>
    </izvorni_sadrzaj>
    <derivirana_varijabla naziv="DomainObject.Predmet.OstaliListNazivFormatedOIB_1">
      <item>Angella Nongom, OIB 57244079587</item>
      <item>V. policijska postaja Zagreb</item>
      <item>I. policijska postaja Zagreb</item>
      <item>PU zagrebačka, Sektor krim.policije, Odjel krim.evidencija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izvorni_sadrzaj>
    <derivirana_varijabla naziv="DomainObject.Predmet.ClanakZakona_1">19</derivirana_varijabla>
  </DomainObject.Predmet.ClanakZakona>
  <DomainObject.Predmet.ClanakZakonaFull>
    <izvorni_sadrzaj>članka 19. stavka 1.</izvorni_sadrzaj>
    <derivirana_varijabla naziv="DomainObject.Predmet.ClanakZakonaFull_1">članka 19.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Božidar Bajutti</izvorni_sadrzaj>
    <derivirana_varijabla naziv="DomainObject.Predmet.ProtustrankaIDrugi_1">Božidar Bajutti</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Božidar Bajutti, OIB 74591716871, Čileanska Ulica 1, 10000 Zagreb</izvorni_sadrzaj>
    <derivirana_varijabla naziv="DomainObject.Predmet.ProtustrankaIDrugiAdressOIB_1">Božidar Bajutti, OIB 74591716871, Čileanska Ulica 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II. policijska postaja Zagreb</item>
      <item>Božidar Bajutti</item>
      <item>Angella Nongom</item>
      <item>V. policijska postaja Zagreb</item>
      <item>I. policijska postaja Zagreb</item>
      <item>PU zagrebačka, Sektor krim.policije, Odjel krim.evidencija</item>
    </izvorni_sadrzaj>
    <derivirana_varijabla naziv="DomainObject.Predmet.SudioniciListNaziv_1">
      <item>II. policijska postaja Zagreb</item>
      <item>Božidar Bajutti</item>
      <item>Angella Nongom</item>
      <item>V. policijska postaja Zagreb</item>
      <item>I. policijska postaja Zagreb</item>
      <item>PU zagrebačka, Sektor krim.policije, Odjel krim.evidencija</item>
    </derivirana_varijabla>
    <derivirana_varijabla naziv="OstaliSudionici">
      <item>II. policijska postaja Zagreb</item>
      <item>Božidar Bajutti</item>
      <item>Angella Nongom</item>
      <item>V. policijska postaja Zagreb</item>
      <item>I. policijska postaja Zagreb</item>
      <item>PU zagrebačka, Sektor krim.policije, Odjel krim.evidencija</item>
    </derivirana_varijabla>
  </DomainObject.Predmet.SudioniciListNaziv>
  <DomainObject.Predmet.SudioniciListAdressOIB>
    <izvorni_sadrzaj>
      <item>II. policijska postaja Zagreb, Ilica 245,10000 Zagreb</item>
      <item>Božidar Bajutti, OIB 74591716871, Čileanska Ulica 1,10000 Zagreb</item>
      <item>Angella Nongom, OIB 57244079587, Hercegovačka Ulica 33,10000 Zagreb</item>
      <item>V. policijska postaja Zagreb, Ulica Antuna Bauera 1,10000 Zagreb</item>
      <item>I. policijska postaja Zagreb, Trg Josipa Jurja Strossmayera 3,10000 Zagreb</item>
      <item>PU zagrebačka, Sektor krim.policije, Odjel krim.evidencija, Heinzelova 98,10000 Zagreb</item>
    </izvorni_sadrzaj>
    <derivirana_varijabla naziv="DomainObject.Predmet.SudioniciListAdressOIB_1">
      <item>II. policijska postaja Zagreb, Ilica 245,10000 Zagreb</item>
      <item>Božidar Bajutti, OIB 74591716871, Čileanska Ulica 1,10000 Zagreb</item>
      <item>Angella Nongom, OIB 57244079587, Hercegovačka Ulica 33,10000 Zagreb</item>
      <item>V. policijska postaja Zagreb, Ulica Antuna Bauera 1,10000 Zagreb</item>
      <item>I. policijska postaja Zagreb, Trg Josipa Jurja Strossmayera 3,10000 Zagreb</item>
      <item>PU zagrebačka, Sektor krim.policije, Odjel krim.evidencija, Heinzelova 98,10000 Zagreb</item>
    </derivirana_varijabla>
  </DomainObject.Predmet.SudioniciListAdressOIB>
  <DomainObject.UcesnikSudskeRadnje.NazivFormated>
    <izvorni_sadrzaj>Božidar Bajutti, OIB 74591716871, Čileanska Ulica 1,10000 Zagreb</izvorni_sadrzaj>
    <derivirana_varijabla naziv="DomainObject.UcesnikSudskeRadnje.NazivFormated_1">Božidar Bajutti, OIB 74591716871, Čileanska Ulica 1,10000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74591716871</item>
      <item>, OIB 57244079587</item>
      <item>, OIB null</item>
      <item>, OIB null</item>
      <item>, OIB null</item>
    </izvorni_sadrzaj>
    <derivirana_varijabla naziv="DomainObject.Predmet.SudioniciListNazivOIB_1">
      <item>, OIB null</item>
      <item>, OIB 74591716871</item>
      <item>, OIB 57244079587</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 policijska postaja Zagreb, Ilica 245, 10000 Zagreb
2. Okrivljenik Božidar Bajutti, OIB 74591716871, Čileanska Ulica 1, 10000 Zagreb
3. Žrtva / svjedok - žrtva Angella Nongom, OIB 57244079587, Hercegovačka Ulica 33, 10000 Zagreb
4. Žrtva / svjedok - žrtva Angella Nongom, OIB 57244079587, Hercegovačka Ulica 33, 10000 Zagreb
5. Okrivljenik Božidar Bajutti, OIB 74591716871, Čileanska Ulica 1, 10000 Zagreb</izvorni_sadrzaj>
    <derivirana_varijabla naziv="DomainObject.UcesnikSudskeRadnje.SudskaRadnja.UcesniciObavijest_1">1. Tužitelj II. policijska postaja Zagreb, Ilica 245, 10000 Zagreb
2. Okrivljenik Božidar Bajutti, OIB 74591716871, Čileanska Ulica 1, 10000 Zagreb
3. Žrtva / svjedok - žrtva Angella Nongom, OIB 57244079587, Hercegovačka Ulica 33, 10000 Zagreb
4. Žrtva / svjedok - žrtva Angella Nongom, OIB 57244079587, Hercegovačka Ulica 33, 10000 Zagreb
5. Okrivljenik Božidar Bajutti, OIB 74591716871, Čileanska Ulica 1,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veljače 2025.</izvorni_sadrzaj>
    <derivirana_varijabla naziv="DomainObject.Predmet.DatumPocetkaProcesa_1">15. veljače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Božidar Bajutti, Čileanska Ulica 1, 10000 Zagreb, OIB: 74591716871, rođen-a 30.05.1983., mjesto rođenja Zagreb (Grad Zagreb)</item>
    </izvorni_sadrzaj>
    <derivirana_varijabla naziv="DomainObject.Predmet.OkrivljenikAdresaMjestoRodjenjaList_1">
      <item>Božidar Bajutti, Čileanska Ulica 1, 10000 Zagreb, OIB: 74591716871, rođen-a 30.05.1983.,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Antonija.Golac@pszg.pravosudje.hr</izvorni_sadrzaj>
    <derivirana_varijabla naziv="DomainObject.Sudac.Email_1">Antonija.Golac@pszg.pravosudje.hr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211-07/25-5/672</izvorni_sadrzaj>
    <derivirana_varijabla naziv="DomainObject.PrviPodnesak.OznakaBrojPodnositelja_1">211-07/25-5/672</derivirana_varijabla>
  </DomainObject.PrviPodnesak.OznakaBrojPodnositelja>
  <DomainObject.ZakonPravilnikFull>
    <izvorni_sadrzaj>Zakon o zaštiti od nasilja u obitelji (2017)</izvorni_sadrzaj>
    <derivirana_varijabla naziv="DomainObject.ZakonPravilnikFull_1">Zakon o zaštiti od nasilja u obitelji (2017)</derivirana_varijabla>
  </DomainObject.ZakonPravilnikFull>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301</properties:Words>
  <properties:Characters>1741</properties:Characters>
  <properties:Lines>52</properties:Lines>
  <properties:Paragraphs>23</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2019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Antonija Golac</cp:lastModifiedBy>
  <dcterms:modified xmlns:xsi="http://www.w3.org/2001/XMLSchema-instance" xsi:type="dcterms:W3CDTF">2026-11-03T09:31:00Z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Božidar Bajutti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