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0df8bd" w14:paraId="30df8bd" w:rsidRDefault="007431BE" w:rsidP="007431BE" w:rsidR="007431BE" w:rsidRPr="009C4532">
      <w:pPr>
        <w15:collapsed w:val="false"/>
        <w:rPr>
          <w:sz w:val="24"/>
          <w:szCs w:val="24"/>
        </w:rPr>
      </w:pPr>
      <w:bookmarkStart w:name="_GoBack" w:id="0"/>
      <w:bookmarkEnd w:id="0"/>
      <w:r w:rsidRPr="009C4532">
        <w:rPr>
          <w:sz w:val="24"/>
          <w:szCs w:val="24"/>
        </w:rPr>
        <w:t xml:space="preserve">  </w:t>
      </w:r>
      <w:r w:rsidRPr="009C4532">
        <w:rPr>
          <w:noProof/>
          <w:sz w:val="24"/>
          <w:szCs w:val="24"/>
        </w:rPr>
        <w:drawing>
          <wp:inline distR="0" distL="0" distB="0" distT="0">
            <wp:extent cy="782955" cx="600075"/>
            <wp:effectExtent b="0" r="9525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2955" cx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4532">
        <w:rPr>
          <w:sz w:val="24"/>
          <w:szCs w:val="24"/>
        </w:rPr>
        <w:t xml:space="preserve">                          </w:t>
      </w:r>
    </w:p>
    <w:p w:rsidRDefault="007431BE" w:rsidP="007431BE" w:rsidR="007431BE" w:rsidRPr="009C4532">
      <w:pPr>
        <w:tabs>
          <w:tab w:pos="7020" w:val="left"/>
        </w:tabs>
        <w:rPr>
          <w:sz w:val="24"/>
          <w:szCs w:val="24"/>
        </w:rPr>
      </w:pPr>
    </w:p>
    <w:p w:rsidRDefault="007431BE" w:rsidP="007431BE" w:rsidR="007431BE" w:rsidRPr="009C4532">
      <w:pPr>
        <w:tabs>
          <w:tab w:pos="7020" w:val="left"/>
        </w:tabs>
        <w:rPr>
          <w:sz w:val="24"/>
          <w:szCs w:val="24"/>
        </w:rPr>
      </w:pPr>
      <w:r w:rsidRPr="009C4532">
        <w:rPr>
          <w:sz w:val="24"/>
          <w:szCs w:val="24"/>
        </w:rPr>
        <w:t xml:space="preserve">REPUBLIKA HRVATSKA </w:t>
      </w:r>
    </w:p>
    <w:p w:rsidRDefault="007431BE" w:rsidP="007431BE" w:rsidR="007431BE" w:rsidRPr="009C4532">
      <w:pPr>
        <w:rPr>
          <w:sz w:val="24"/>
          <w:szCs w:val="24"/>
        </w:rPr>
      </w:pPr>
      <w:r w:rsidRPr="009C4532">
        <w:rPr>
          <w:sz w:val="24"/>
          <w:szCs w:val="24"/>
        </w:rPr>
        <w:t>Trgovački sud u Zagrebu</w:t>
      </w:r>
    </w:p>
    <w:p w:rsidRDefault="007431BE" w:rsidP="007431BE" w:rsidR="007431BE" w:rsidRPr="009C4532">
      <w:pPr>
        <w:rPr>
          <w:sz w:val="24"/>
          <w:szCs w:val="24"/>
        </w:rPr>
      </w:pPr>
      <w:r w:rsidRPr="009C4532">
        <w:rPr>
          <w:sz w:val="24"/>
          <w:szCs w:val="24"/>
        </w:rPr>
        <w:t xml:space="preserve">Zagreb, </w:t>
      </w:r>
      <w:proofErr w:type="spellStart"/>
      <w:r w:rsidRPr="009C4532">
        <w:rPr>
          <w:sz w:val="24"/>
          <w:szCs w:val="24"/>
        </w:rPr>
        <w:t>Amruševa</w:t>
      </w:r>
      <w:proofErr w:type="spellEnd"/>
      <w:r w:rsidRPr="009C4532">
        <w:rPr>
          <w:sz w:val="24"/>
          <w:szCs w:val="24"/>
        </w:rPr>
        <w:t xml:space="preserve"> 2/II</w:t>
      </w:r>
    </w:p>
    <w:p w:rsidRDefault="00F44CB5" w:rsidP="00F44CB5" w:rsidR="006B4A8A" w:rsidRPr="009C4532">
      <w:pPr>
        <w:rPr>
          <w:sz w:val="24"/>
          <w:szCs w:val="24"/>
        </w:rPr>
      </w:pP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  <w:t xml:space="preserve">  </w:t>
      </w:r>
    </w:p>
    <w:p w:rsidRDefault="00D86728" w:rsidP="00D86728" w:rsidR="00D86728">
      <w:pPr>
        <w:jc w:val="right"/>
        <w:rPr>
          <w:sz w:val="24"/>
        </w:rPr>
      </w:pPr>
      <w:r>
        <w:rPr>
          <w:b/>
          <w:sz w:val="24"/>
        </w:rPr>
        <w:t xml:space="preserve">  </w:t>
      </w:r>
      <w:r>
        <w:rPr>
          <w:sz w:val="24"/>
        </w:rPr>
        <w:t>85</w:t>
      </w:r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r w:rsidR="008F4185">
        <w:rPr>
          <w:sz w:val="24"/>
        </w:rPr>
        <w:t>784/17</w:t>
      </w:r>
    </w:p>
    <w:p w:rsidRDefault="00D86728" w:rsidP="00D86728" w:rsidR="00D86728">
      <w:pPr>
        <w:jc w:val="center"/>
        <w:rPr>
          <w:sz w:val="24"/>
          <w:szCs w:val="24"/>
        </w:rPr>
      </w:pPr>
    </w:p>
    <w:p w:rsidRDefault="00D86728" w:rsidP="00D86728" w:rsidR="00D86728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D86728" w:rsidP="00D86728" w:rsidR="00D86728" w:rsidRPr="006B4A8A">
      <w:pPr>
        <w:ind w:hanging="2880" w:left="2880"/>
        <w:jc w:val="center"/>
        <w:rPr>
          <w:sz w:val="24"/>
          <w:szCs w:val="24"/>
        </w:rPr>
      </w:pPr>
    </w:p>
    <w:p w:rsidRDefault="00D86728" w:rsidP="00D2078D" w:rsidR="00D2078D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D2078D" w:rsidRPr="00042168">
        <w:rPr>
          <w:sz w:val="24"/>
          <w:szCs w:val="24"/>
        </w:rPr>
        <w:t xml:space="preserve">Trgovački sud u Zagrebu, po sucu </w:t>
      </w:r>
      <w:proofErr w:type="spellStart"/>
      <w:r w:rsidR="00D2078D">
        <w:rPr>
          <w:sz w:val="24"/>
          <w:szCs w:val="24"/>
        </w:rPr>
        <w:t>mr.sc</w:t>
      </w:r>
      <w:proofErr w:type="spellEnd"/>
      <w:r w:rsidR="00D2078D">
        <w:rPr>
          <w:sz w:val="24"/>
          <w:szCs w:val="24"/>
        </w:rPr>
        <w:t>. Ivani Koštarić Fegeš</w:t>
      </w:r>
      <w:r w:rsidR="00D2078D" w:rsidRPr="00042168">
        <w:rPr>
          <w:sz w:val="24"/>
          <w:szCs w:val="24"/>
        </w:rPr>
        <w:t>, u</w:t>
      </w:r>
      <w:r w:rsidR="00D2078D" w:rsidRPr="00042168">
        <w:rPr>
          <w:sz w:val="24"/>
          <w:szCs w:val="24"/>
          <w:lang w:val="pt-BR"/>
        </w:rPr>
        <w:t xml:space="preserve"> stečajnom </w:t>
      </w:r>
      <w:r w:rsidR="00D2078D">
        <w:rPr>
          <w:sz w:val="24"/>
          <w:szCs w:val="24"/>
          <w:lang w:val="pt-BR"/>
        </w:rPr>
        <w:t>postupku</w:t>
      </w:r>
      <w:r w:rsidR="00D2078D" w:rsidRPr="00042168">
        <w:rPr>
          <w:sz w:val="24"/>
          <w:szCs w:val="24"/>
          <w:lang w:val="pt-BR"/>
        </w:rPr>
        <w:t xml:space="preserve"> nad dužnikom </w:t>
      </w:r>
      <w:r w:rsidR="00AB557A" w:rsidRPr="004128D3">
        <w:rPr>
          <w:sz w:val="24"/>
          <w:szCs w:val="24"/>
          <w:lang w:val="pt-BR"/>
        </w:rPr>
        <w:t>GLAZBENA ŠKOLA VANJA KOS, Zagreb, Avenija Dubrovnik 15, OIB: 57765220829</w:t>
      </w:r>
      <w:r w:rsidR="00D2078D">
        <w:rPr>
          <w:sz w:val="24"/>
          <w:szCs w:val="24"/>
        </w:rPr>
        <w:t xml:space="preserve">, </w:t>
      </w:r>
      <w:r w:rsidR="00AB557A">
        <w:rPr>
          <w:sz w:val="24"/>
          <w:szCs w:val="24"/>
        </w:rPr>
        <w:t>18. prosinca</w:t>
      </w:r>
      <w:r w:rsidR="00D2078D" w:rsidRPr="008600EF">
        <w:rPr>
          <w:sz w:val="24"/>
          <w:szCs w:val="24"/>
        </w:rPr>
        <w:t xml:space="preserve"> 201</w:t>
      </w:r>
      <w:r w:rsidR="00D2078D">
        <w:rPr>
          <w:sz w:val="24"/>
          <w:szCs w:val="24"/>
        </w:rPr>
        <w:t>7</w:t>
      </w:r>
      <w:r w:rsidR="00D2078D" w:rsidRPr="008600EF">
        <w:rPr>
          <w:sz w:val="24"/>
          <w:szCs w:val="24"/>
        </w:rPr>
        <w:t>.</w:t>
      </w:r>
      <w:r w:rsidR="00D2078D">
        <w:rPr>
          <w:sz w:val="24"/>
          <w:szCs w:val="24"/>
        </w:rPr>
        <w:t>,</w:t>
      </w:r>
    </w:p>
    <w:p w:rsidRDefault="00D2078D" w:rsidP="005878C4" w:rsidR="00D2078D">
      <w:pPr>
        <w:jc w:val="center"/>
        <w:rPr>
          <w:sz w:val="24"/>
          <w:szCs w:val="24"/>
        </w:rPr>
      </w:pPr>
    </w:p>
    <w:p w:rsidRDefault="00CF6F25" w:rsidP="005878C4" w:rsidR="005878C4" w:rsidRPr="009C4532">
      <w:pPr>
        <w:jc w:val="center"/>
        <w:rPr>
          <w:sz w:val="24"/>
          <w:szCs w:val="24"/>
        </w:rPr>
      </w:pPr>
      <w:r w:rsidRPr="009C4532">
        <w:rPr>
          <w:sz w:val="24"/>
          <w:szCs w:val="24"/>
        </w:rPr>
        <w:t>z a k l j u č i o   j e</w:t>
      </w:r>
    </w:p>
    <w:p w:rsidRDefault="00CF6F25" w:rsidP="005878C4" w:rsidR="00CF6F25" w:rsidRPr="009C4532">
      <w:pPr>
        <w:jc w:val="center"/>
        <w:rPr>
          <w:sz w:val="24"/>
          <w:szCs w:val="24"/>
        </w:rPr>
      </w:pPr>
    </w:p>
    <w:p w:rsidRDefault="00CF6F25" w:rsidP="00CF6F25" w:rsidR="006E44C3">
      <w:pPr>
        <w:ind w:firstLine="708"/>
        <w:jc w:val="both"/>
        <w:rPr>
          <w:sz w:val="24"/>
          <w:szCs w:val="24"/>
        </w:rPr>
      </w:pPr>
      <w:r w:rsidRPr="009C4532">
        <w:rPr>
          <w:sz w:val="24"/>
          <w:szCs w:val="24"/>
        </w:rPr>
        <w:t xml:space="preserve">Nalaže se </w:t>
      </w:r>
      <w:r w:rsidR="00732339">
        <w:rPr>
          <w:sz w:val="24"/>
          <w:szCs w:val="24"/>
        </w:rPr>
        <w:t>osobi ovlaštenoj</w:t>
      </w:r>
      <w:r w:rsidR="00732339" w:rsidRPr="0041101F">
        <w:rPr>
          <w:sz w:val="24"/>
          <w:szCs w:val="24"/>
        </w:rPr>
        <w:t xml:space="preserve"> za zastupanje dužnika</w:t>
      </w:r>
      <w:r w:rsidR="00732339">
        <w:rPr>
          <w:sz w:val="24"/>
          <w:szCs w:val="24"/>
        </w:rPr>
        <w:t xml:space="preserve"> </w:t>
      </w:r>
      <w:r w:rsidR="006E44C3" w:rsidRPr="001E4505">
        <w:rPr>
          <w:sz w:val="24"/>
          <w:szCs w:val="24"/>
        </w:rPr>
        <w:t>Elizabet</w:t>
      </w:r>
      <w:r w:rsidR="006E44C3">
        <w:rPr>
          <w:sz w:val="24"/>
          <w:szCs w:val="24"/>
        </w:rPr>
        <w:t>i</w:t>
      </w:r>
      <w:r w:rsidR="006E44C3" w:rsidRPr="001E4505">
        <w:rPr>
          <w:sz w:val="24"/>
          <w:szCs w:val="24"/>
        </w:rPr>
        <w:t xml:space="preserve"> Skobe, </w:t>
      </w:r>
      <w:proofErr w:type="spellStart"/>
      <w:r w:rsidR="006E44C3" w:rsidRPr="001E4505">
        <w:rPr>
          <w:sz w:val="24"/>
          <w:szCs w:val="24"/>
        </w:rPr>
        <w:t>OIB</w:t>
      </w:r>
      <w:proofErr w:type="spellEnd"/>
      <w:r w:rsidR="006E44C3" w:rsidRPr="001E4505">
        <w:rPr>
          <w:sz w:val="24"/>
          <w:szCs w:val="24"/>
        </w:rPr>
        <w:t>: 77108754013</w:t>
      </w:r>
      <w:r w:rsidR="006E44C3">
        <w:rPr>
          <w:sz w:val="24"/>
          <w:szCs w:val="24"/>
        </w:rPr>
        <w:t xml:space="preserve">, </w:t>
      </w:r>
      <w:r w:rsidR="006E44C3" w:rsidRPr="001E4505">
        <w:rPr>
          <w:sz w:val="24"/>
          <w:szCs w:val="24"/>
        </w:rPr>
        <w:t>Odra, Velika cesta 49</w:t>
      </w:r>
      <w:r w:rsidR="006E44C3">
        <w:rPr>
          <w:sz w:val="24"/>
          <w:szCs w:val="24"/>
        </w:rPr>
        <w:t>,</w:t>
      </w:r>
      <w:r w:rsidR="00732339">
        <w:rPr>
          <w:sz w:val="24"/>
          <w:szCs w:val="24"/>
        </w:rPr>
        <w:t xml:space="preserve"> </w:t>
      </w:r>
      <w:r w:rsidRPr="009C4532">
        <w:rPr>
          <w:sz w:val="24"/>
          <w:szCs w:val="24"/>
        </w:rPr>
        <w:t xml:space="preserve">u roku </w:t>
      </w:r>
      <w:r w:rsidR="006E44C3">
        <w:rPr>
          <w:sz w:val="24"/>
          <w:szCs w:val="24"/>
        </w:rPr>
        <w:t>8</w:t>
      </w:r>
      <w:r w:rsidRPr="009C4532">
        <w:rPr>
          <w:sz w:val="24"/>
          <w:szCs w:val="24"/>
        </w:rPr>
        <w:t xml:space="preserve"> dana </w:t>
      </w:r>
      <w:r w:rsidR="006E44C3">
        <w:rPr>
          <w:sz w:val="24"/>
          <w:szCs w:val="24"/>
        </w:rPr>
        <w:t>od dostave ovog zaključka očitovati jesu li dužnikove novčane tražbine prema trećim osobama namirene, odnosno naplaćene.</w:t>
      </w:r>
    </w:p>
    <w:p w:rsidRDefault="006E44C3" w:rsidP="00CF6F25" w:rsidR="006E44C3">
      <w:pPr>
        <w:ind w:firstLine="708"/>
        <w:jc w:val="both"/>
        <w:rPr>
          <w:sz w:val="24"/>
          <w:szCs w:val="24"/>
        </w:rPr>
      </w:pPr>
    </w:p>
    <w:p w:rsidRDefault="00097117" w:rsidP="009F5063" w:rsidR="009F5063" w:rsidRPr="009C4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Zagrebu </w:t>
      </w:r>
      <w:r w:rsidR="0095450E">
        <w:rPr>
          <w:sz w:val="24"/>
          <w:szCs w:val="24"/>
        </w:rPr>
        <w:t>18. prosinca</w:t>
      </w:r>
      <w:r w:rsidR="009F5063" w:rsidRPr="009C4532">
        <w:rPr>
          <w:sz w:val="24"/>
          <w:szCs w:val="24"/>
        </w:rPr>
        <w:t xml:space="preserve"> 2017.</w:t>
      </w:r>
    </w:p>
    <w:p w:rsidRDefault="009F5063" w:rsidP="009F5063" w:rsidR="009F5063" w:rsidRPr="009C4532">
      <w:pPr>
        <w:ind w:firstLine="708" w:left="4956"/>
        <w:rPr>
          <w:sz w:val="24"/>
          <w:szCs w:val="24"/>
        </w:rPr>
      </w:pPr>
    </w:p>
    <w:p w:rsidRDefault="009F5063" w:rsidP="009F5063" w:rsidR="009F5063" w:rsidRPr="009C4532">
      <w:pPr>
        <w:ind w:firstLine="708" w:left="4956"/>
        <w:rPr>
          <w:sz w:val="24"/>
          <w:szCs w:val="24"/>
        </w:rPr>
      </w:pPr>
      <w:r w:rsidRPr="009C4532">
        <w:rPr>
          <w:sz w:val="24"/>
          <w:szCs w:val="24"/>
        </w:rPr>
        <w:t xml:space="preserve">   Sudac:</w:t>
      </w:r>
    </w:p>
    <w:p w:rsidRDefault="009F5063" w:rsidP="009F5063" w:rsidR="009F5063" w:rsidRPr="009C4532">
      <w:pPr>
        <w:jc w:val="right"/>
        <w:rPr>
          <w:sz w:val="24"/>
          <w:szCs w:val="24"/>
        </w:rPr>
      </w:pPr>
      <w:r w:rsidRPr="009C4532">
        <w:rPr>
          <w:sz w:val="24"/>
          <w:szCs w:val="24"/>
        </w:rPr>
        <w:t xml:space="preserve">  </w:t>
      </w:r>
      <w:proofErr w:type="spellStart"/>
      <w:r w:rsidRPr="009C4532">
        <w:rPr>
          <w:sz w:val="24"/>
          <w:szCs w:val="24"/>
        </w:rPr>
        <w:t>mr.sc</w:t>
      </w:r>
      <w:proofErr w:type="spellEnd"/>
      <w:r w:rsidRPr="009C4532">
        <w:rPr>
          <w:sz w:val="24"/>
          <w:szCs w:val="24"/>
        </w:rPr>
        <w:t>. Ivana Koštarić Fegeš</w:t>
      </w:r>
      <w:r w:rsidR="00F50BDD">
        <w:rPr>
          <w:sz w:val="24"/>
          <w:szCs w:val="24"/>
        </w:rPr>
        <w:t>, v.r.</w:t>
      </w:r>
      <w:r w:rsidRPr="009C4532">
        <w:rPr>
          <w:sz w:val="24"/>
          <w:szCs w:val="24"/>
        </w:rPr>
        <w:t xml:space="preserve"> </w:t>
      </w:r>
    </w:p>
    <w:p w:rsidRDefault="009F5063" w:rsidP="009F5063" w:rsidR="009F5063" w:rsidRPr="009C4532">
      <w:pPr>
        <w:jc w:val="both"/>
        <w:rPr>
          <w:sz w:val="24"/>
          <w:szCs w:val="24"/>
        </w:rPr>
      </w:pPr>
      <w:r w:rsidRPr="009C4532">
        <w:rPr>
          <w:sz w:val="24"/>
          <w:szCs w:val="24"/>
        </w:rPr>
        <w:t>Uputa o pravnom lijeku:</w:t>
      </w:r>
    </w:p>
    <w:p w:rsidRDefault="009F5063" w:rsidP="009F5063" w:rsidR="009F5063" w:rsidRPr="009C4532">
      <w:pPr>
        <w:jc w:val="both"/>
        <w:rPr>
          <w:sz w:val="24"/>
          <w:szCs w:val="24"/>
        </w:rPr>
      </w:pPr>
      <w:r w:rsidRPr="009C4532">
        <w:rPr>
          <w:sz w:val="24"/>
          <w:szCs w:val="24"/>
        </w:rPr>
        <w:t>Protiv ovog zaključka  ni</w:t>
      </w:r>
      <w:r w:rsidR="00196455">
        <w:rPr>
          <w:sz w:val="24"/>
          <w:szCs w:val="24"/>
        </w:rPr>
        <w:t>je dopušten pravni lijek</w:t>
      </w:r>
      <w:r w:rsidR="009706F4">
        <w:rPr>
          <w:sz w:val="24"/>
          <w:szCs w:val="24"/>
        </w:rPr>
        <w:t xml:space="preserve"> (čl. 19.</w:t>
      </w:r>
      <w:r w:rsidR="00B7528B">
        <w:rPr>
          <w:sz w:val="24"/>
          <w:szCs w:val="24"/>
        </w:rPr>
        <w:t xml:space="preserve"> </w:t>
      </w:r>
      <w:r w:rsidR="009706F4">
        <w:rPr>
          <w:sz w:val="24"/>
          <w:szCs w:val="24"/>
        </w:rPr>
        <w:t xml:space="preserve">st. 7. </w:t>
      </w:r>
      <w:proofErr w:type="spellStart"/>
      <w:r w:rsidR="009706F4">
        <w:rPr>
          <w:sz w:val="24"/>
          <w:szCs w:val="24"/>
        </w:rPr>
        <w:t>SZ</w:t>
      </w:r>
      <w:proofErr w:type="spellEnd"/>
      <w:r w:rsidRPr="009C4532">
        <w:rPr>
          <w:sz w:val="24"/>
          <w:szCs w:val="24"/>
        </w:rPr>
        <w:t xml:space="preserve">). </w:t>
      </w:r>
    </w:p>
    <w:p w:rsidRDefault="009F5063" w:rsidP="009F5063" w:rsidR="009F5063" w:rsidRPr="009C4532">
      <w:pPr>
        <w:jc w:val="both"/>
        <w:rPr>
          <w:sz w:val="24"/>
          <w:szCs w:val="24"/>
        </w:rPr>
      </w:pPr>
    </w:p>
    <w:p w:rsidRDefault="00F50BDD" w:rsidP="00F50BDD" w:rsidR="00F50BDD">
      <w:pPr>
        <w:overflowPunct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 xml:space="preserve"> - ovlašteni službenik</w:t>
      </w:r>
    </w:p>
    <w:p w:rsidRDefault="00F50BDD" w:rsidP="00F50BDD" w:rsidR="002B5B04" w:rsidRPr="00D823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Katarina </w:t>
      </w:r>
      <w:proofErr w:type="spellStart"/>
      <w:r>
        <w:rPr>
          <w:sz w:val="24"/>
          <w:szCs w:val="24"/>
        </w:rPr>
        <w:t>Drndelić</w:t>
      </w:r>
      <w:proofErr w:type="spellEnd"/>
    </w:p>
    <w:sectPr w:rsidSect="007431BE" w:rsidR="002B5B04" w:rsidRPr="00D823A1">
      <w:headerReference w:type="even" r:id="rId10"/>
      <w:headerReference w:type="default" r:id="rId11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61CF3" w:rsidR="00761CF3">
      <w:r>
        <w:separator/>
      </w:r>
    </w:p>
  </w:endnote>
  <w:endnote w:id="0" w:type="continuationSeparator">
    <w:p w:rsidRDefault="00761CF3" w:rsidR="00761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61CF3" w:rsidR="00761CF3">
      <w:r>
        <w:separator/>
      </w:r>
    </w:p>
  </w:footnote>
  <w:footnote w:id="0" w:type="continuationSeparator">
    <w:p w:rsidRDefault="00761CF3" w:rsidR="00761CF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4C9A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E87384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B3F44" w:rsidP="00F470AA" w:rsidR="00E87384" w:rsidRPr="00533CE1">
    <w:pPr>
      <w:pStyle w:val="Zaglavlje"/>
      <w:jc w:val="right"/>
      <w:rPr>
        <w:sz w:val="24"/>
        <w:szCs w:val="24"/>
      </w:rPr>
    </w:pPr>
    <w:r>
      <w:rPr>
        <w:sz w:val="24"/>
        <w:szCs w:val="24"/>
      </w:rPr>
      <w:t xml:space="preserve">67. </w:t>
    </w:r>
    <w:r w:rsidR="007431BE" w:rsidRPr="00533CE1">
      <w:rPr>
        <w:sz w:val="24"/>
        <w:szCs w:val="24"/>
      </w:rPr>
      <w:t>S</w:t>
    </w:r>
    <w:r w:rsidR="00654CE8">
      <w:rPr>
        <w:sz w:val="24"/>
        <w:szCs w:val="24"/>
      </w:rPr>
      <w:t>t-24/16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3010"/>
    <w:rsid w:val="000257EF"/>
    <w:rsid w:val="00026500"/>
    <w:rsid w:val="00026663"/>
    <w:rsid w:val="0003191E"/>
    <w:rsid w:val="000414FA"/>
    <w:rsid w:val="00041DEA"/>
    <w:rsid w:val="00043A24"/>
    <w:rsid w:val="00044F0C"/>
    <w:rsid w:val="000505CC"/>
    <w:rsid w:val="00061D14"/>
    <w:rsid w:val="00061F55"/>
    <w:rsid w:val="0006290D"/>
    <w:rsid w:val="00065B44"/>
    <w:rsid w:val="0007188C"/>
    <w:rsid w:val="00082B1E"/>
    <w:rsid w:val="00090DFD"/>
    <w:rsid w:val="00097117"/>
    <w:rsid w:val="000A19F2"/>
    <w:rsid w:val="000A23AD"/>
    <w:rsid w:val="000A6083"/>
    <w:rsid w:val="000B0687"/>
    <w:rsid w:val="000C4945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497A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3456"/>
    <w:rsid w:val="001860AF"/>
    <w:rsid w:val="001864B6"/>
    <w:rsid w:val="00196455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670C3"/>
    <w:rsid w:val="00272716"/>
    <w:rsid w:val="00272E59"/>
    <w:rsid w:val="00274679"/>
    <w:rsid w:val="00281447"/>
    <w:rsid w:val="00281580"/>
    <w:rsid w:val="0028413F"/>
    <w:rsid w:val="00285B4D"/>
    <w:rsid w:val="002873E3"/>
    <w:rsid w:val="00290426"/>
    <w:rsid w:val="00291B0C"/>
    <w:rsid w:val="00295C8C"/>
    <w:rsid w:val="002A1E38"/>
    <w:rsid w:val="002A257B"/>
    <w:rsid w:val="002B5B04"/>
    <w:rsid w:val="002C1CF8"/>
    <w:rsid w:val="002C3D7B"/>
    <w:rsid w:val="002D22FB"/>
    <w:rsid w:val="002E00D6"/>
    <w:rsid w:val="002F1469"/>
    <w:rsid w:val="002F3FFB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683F"/>
    <w:rsid w:val="00367356"/>
    <w:rsid w:val="00367904"/>
    <w:rsid w:val="00372EC2"/>
    <w:rsid w:val="00377FD3"/>
    <w:rsid w:val="0038418E"/>
    <w:rsid w:val="003941E8"/>
    <w:rsid w:val="003A0C75"/>
    <w:rsid w:val="003A16F1"/>
    <w:rsid w:val="003A3D20"/>
    <w:rsid w:val="003A4CD8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52F5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2FE8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D2F9C"/>
    <w:rsid w:val="004E099E"/>
    <w:rsid w:val="004E24AE"/>
    <w:rsid w:val="004E38CB"/>
    <w:rsid w:val="004E5638"/>
    <w:rsid w:val="004F3047"/>
    <w:rsid w:val="0050050B"/>
    <w:rsid w:val="0050747A"/>
    <w:rsid w:val="0052330E"/>
    <w:rsid w:val="00523599"/>
    <w:rsid w:val="00533CE1"/>
    <w:rsid w:val="005459AC"/>
    <w:rsid w:val="00546DDA"/>
    <w:rsid w:val="0055329A"/>
    <w:rsid w:val="005554B3"/>
    <w:rsid w:val="0056105B"/>
    <w:rsid w:val="00562BEF"/>
    <w:rsid w:val="0056577E"/>
    <w:rsid w:val="00570A47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14911"/>
    <w:rsid w:val="006300EF"/>
    <w:rsid w:val="00633466"/>
    <w:rsid w:val="00643287"/>
    <w:rsid w:val="00643F03"/>
    <w:rsid w:val="00654CD3"/>
    <w:rsid w:val="00654CE8"/>
    <w:rsid w:val="0066091E"/>
    <w:rsid w:val="00671B25"/>
    <w:rsid w:val="00673881"/>
    <w:rsid w:val="00676F68"/>
    <w:rsid w:val="0067706E"/>
    <w:rsid w:val="0068207B"/>
    <w:rsid w:val="006822A1"/>
    <w:rsid w:val="0069606C"/>
    <w:rsid w:val="006A0FE2"/>
    <w:rsid w:val="006B33A1"/>
    <w:rsid w:val="006B4A8A"/>
    <w:rsid w:val="006B50D8"/>
    <w:rsid w:val="006B6249"/>
    <w:rsid w:val="006B6CB9"/>
    <w:rsid w:val="006C4CE5"/>
    <w:rsid w:val="006D242B"/>
    <w:rsid w:val="006E00A2"/>
    <w:rsid w:val="006E44C3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2339"/>
    <w:rsid w:val="00733E79"/>
    <w:rsid w:val="00736564"/>
    <w:rsid w:val="00736C9F"/>
    <w:rsid w:val="007431BE"/>
    <w:rsid w:val="007468B0"/>
    <w:rsid w:val="00753D8A"/>
    <w:rsid w:val="00755ABD"/>
    <w:rsid w:val="00756A16"/>
    <w:rsid w:val="0076081A"/>
    <w:rsid w:val="00761CF3"/>
    <w:rsid w:val="00765040"/>
    <w:rsid w:val="007700FA"/>
    <w:rsid w:val="007736ED"/>
    <w:rsid w:val="00773B76"/>
    <w:rsid w:val="00774C49"/>
    <w:rsid w:val="007753CA"/>
    <w:rsid w:val="0078193C"/>
    <w:rsid w:val="0079139B"/>
    <w:rsid w:val="0079412D"/>
    <w:rsid w:val="007A1BC8"/>
    <w:rsid w:val="007A20E4"/>
    <w:rsid w:val="007B010E"/>
    <w:rsid w:val="007C4683"/>
    <w:rsid w:val="007C4DC9"/>
    <w:rsid w:val="007D0A49"/>
    <w:rsid w:val="007D1CF5"/>
    <w:rsid w:val="007D1E44"/>
    <w:rsid w:val="007D671F"/>
    <w:rsid w:val="007D7E1E"/>
    <w:rsid w:val="007E12F7"/>
    <w:rsid w:val="007E2C7B"/>
    <w:rsid w:val="007E39E4"/>
    <w:rsid w:val="007F5A6D"/>
    <w:rsid w:val="00800A4D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8E4C9A"/>
    <w:rsid w:val="008E577F"/>
    <w:rsid w:val="008F4185"/>
    <w:rsid w:val="008F51E8"/>
    <w:rsid w:val="008F7981"/>
    <w:rsid w:val="0090567E"/>
    <w:rsid w:val="00913A5E"/>
    <w:rsid w:val="0093028D"/>
    <w:rsid w:val="00932CA2"/>
    <w:rsid w:val="009340D3"/>
    <w:rsid w:val="00934570"/>
    <w:rsid w:val="009365EA"/>
    <w:rsid w:val="00937A83"/>
    <w:rsid w:val="0094342D"/>
    <w:rsid w:val="009461F5"/>
    <w:rsid w:val="0095450E"/>
    <w:rsid w:val="00955F7E"/>
    <w:rsid w:val="009560BC"/>
    <w:rsid w:val="009706F4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532"/>
    <w:rsid w:val="009C4B0C"/>
    <w:rsid w:val="009C507F"/>
    <w:rsid w:val="009D0A10"/>
    <w:rsid w:val="009D2932"/>
    <w:rsid w:val="009D3583"/>
    <w:rsid w:val="009D3A5B"/>
    <w:rsid w:val="009D3CE4"/>
    <w:rsid w:val="009D5805"/>
    <w:rsid w:val="009D69A3"/>
    <w:rsid w:val="009E1874"/>
    <w:rsid w:val="009E32DA"/>
    <w:rsid w:val="009E6BDF"/>
    <w:rsid w:val="009F4ACC"/>
    <w:rsid w:val="009F5063"/>
    <w:rsid w:val="009F5D38"/>
    <w:rsid w:val="009F7800"/>
    <w:rsid w:val="00A00569"/>
    <w:rsid w:val="00A0423D"/>
    <w:rsid w:val="00A05FB1"/>
    <w:rsid w:val="00A13997"/>
    <w:rsid w:val="00A17588"/>
    <w:rsid w:val="00A21146"/>
    <w:rsid w:val="00A31D0E"/>
    <w:rsid w:val="00A32DCD"/>
    <w:rsid w:val="00A32DEB"/>
    <w:rsid w:val="00A346FA"/>
    <w:rsid w:val="00A358C6"/>
    <w:rsid w:val="00A37721"/>
    <w:rsid w:val="00A40331"/>
    <w:rsid w:val="00A43568"/>
    <w:rsid w:val="00A47737"/>
    <w:rsid w:val="00A517AD"/>
    <w:rsid w:val="00A559BB"/>
    <w:rsid w:val="00A60E78"/>
    <w:rsid w:val="00A62CE1"/>
    <w:rsid w:val="00A67396"/>
    <w:rsid w:val="00A722A9"/>
    <w:rsid w:val="00A74ED8"/>
    <w:rsid w:val="00A852CD"/>
    <w:rsid w:val="00A87E8F"/>
    <w:rsid w:val="00A97EA5"/>
    <w:rsid w:val="00AA4AD8"/>
    <w:rsid w:val="00AA62BD"/>
    <w:rsid w:val="00AB2D2C"/>
    <w:rsid w:val="00AB557A"/>
    <w:rsid w:val="00AC089E"/>
    <w:rsid w:val="00AC3B9B"/>
    <w:rsid w:val="00AC719D"/>
    <w:rsid w:val="00AD2293"/>
    <w:rsid w:val="00AD4A29"/>
    <w:rsid w:val="00AE1097"/>
    <w:rsid w:val="00AE188D"/>
    <w:rsid w:val="00AE369C"/>
    <w:rsid w:val="00AE4617"/>
    <w:rsid w:val="00AE49EC"/>
    <w:rsid w:val="00AF065B"/>
    <w:rsid w:val="00AF69D0"/>
    <w:rsid w:val="00B02F2A"/>
    <w:rsid w:val="00B13B69"/>
    <w:rsid w:val="00B27D48"/>
    <w:rsid w:val="00B33CF5"/>
    <w:rsid w:val="00B36B90"/>
    <w:rsid w:val="00B43D51"/>
    <w:rsid w:val="00B456E0"/>
    <w:rsid w:val="00B476CE"/>
    <w:rsid w:val="00B50611"/>
    <w:rsid w:val="00B53434"/>
    <w:rsid w:val="00B55E6D"/>
    <w:rsid w:val="00B572BF"/>
    <w:rsid w:val="00B61629"/>
    <w:rsid w:val="00B74218"/>
    <w:rsid w:val="00B7528B"/>
    <w:rsid w:val="00B75AE6"/>
    <w:rsid w:val="00B763CD"/>
    <w:rsid w:val="00B76890"/>
    <w:rsid w:val="00B854F3"/>
    <w:rsid w:val="00B86452"/>
    <w:rsid w:val="00B94E3D"/>
    <w:rsid w:val="00BA3BA0"/>
    <w:rsid w:val="00BA547B"/>
    <w:rsid w:val="00BB2313"/>
    <w:rsid w:val="00BB449E"/>
    <w:rsid w:val="00BB4764"/>
    <w:rsid w:val="00BB683E"/>
    <w:rsid w:val="00BC1648"/>
    <w:rsid w:val="00BC2377"/>
    <w:rsid w:val="00BC3441"/>
    <w:rsid w:val="00BC3AF6"/>
    <w:rsid w:val="00BC458B"/>
    <w:rsid w:val="00BC52F6"/>
    <w:rsid w:val="00BC5EE7"/>
    <w:rsid w:val="00BC68E9"/>
    <w:rsid w:val="00BD5BB3"/>
    <w:rsid w:val="00BE25EC"/>
    <w:rsid w:val="00BE2A02"/>
    <w:rsid w:val="00BE35EA"/>
    <w:rsid w:val="00C00837"/>
    <w:rsid w:val="00C00A6B"/>
    <w:rsid w:val="00C040D0"/>
    <w:rsid w:val="00C20E2A"/>
    <w:rsid w:val="00C21C51"/>
    <w:rsid w:val="00C22A83"/>
    <w:rsid w:val="00C2725A"/>
    <w:rsid w:val="00C279C5"/>
    <w:rsid w:val="00C279E0"/>
    <w:rsid w:val="00C32124"/>
    <w:rsid w:val="00C367F4"/>
    <w:rsid w:val="00C37F65"/>
    <w:rsid w:val="00C40B37"/>
    <w:rsid w:val="00C444CA"/>
    <w:rsid w:val="00C445D7"/>
    <w:rsid w:val="00C45498"/>
    <w:rsid w:val="00C613A3"/>
    <w:rsid w:val="00C63A96"/>
    <w:rsid w:val="00C6686B"/>
    <w:rsid w:val="00C72048"/>
    <w:rsid w:val="00C7515E"/>
    <w:rsid w:val="00C76060"/>
    <w:rsid w:val="00C85D84"/>
    <w:rsid w:val="00C9334D"/>
    <w:rsid w:val="00C93765"/>
    <w:rsid w:val="00C946ED"/>
    <w:rsid w:val="00C949CE"/>
    <w:rsid w:val="00C94EB0"/>
    <w:rsid w:val="00C969C3"/>
    <w:rsid w:val="00C96BA0"/>
    <w:rsid w:val="00CA048B"/>
    <w:rsid w:val="00CA083A"/>
    <w:rsid w:val="00CA3121"/>
    <w:rsid w:val="00CA7A54"/>
    <w:rsid w:val="00CA7CD6"/>
    <w:rsid w:val="00CB6504"/>
    <w:rsid w:val="00CC2E02"/>
    <w:rsid w:val="00CC3BB6"/>
    <w:rsid w:val="00CC3DEF"/>
    <w:rsid w:val="00CC536D"/>
    <w:rsid w:val="00CC657E"/>
    <w:rsid w:val="00CC7295"/>
    <w:rsid w:val="00CD1E35"/>
    <w:rsid w:val="00CD421D"/>
    <w:rsid w:val="00CE167F"/>
    <w:rsid w:val="00CE3FD4"/>
    <w:rsid w:val="00CF56FE"/>
    <w:rsid w:val="00CF69E8"/>
    <w:rsid w:val="00CF6F25"/>
    <w:rsid w:val="00D054AF"/>
    <w:rsid w:val="00D14A49"/>
    <w:rsid w:val="00D16DD8"/>
    <w:rsid w:val="00D17166"/>
    <w:rsid w:val="00D2078D"/>
    <w:rsid w:val="00D30ED3"/>
    <w:rsid w:val="00D33644"/>
    <w:rsid w:val="00D413EC"/>
    <w:rsid w:val="00D4629E"/>
    <w:rsid w:val="00D46D26"/>
    <w:rsid w:val="00D610AE"/>
    <w:rsid w:val="00D6743C"/>
    <w:rsid w:val="00D70237"/>
    <w:rsid w:val="00D70FCA"/>
    <w:rsid w:val="00D71398"/>
    <w:rsid w:val="00D75043"/>
    <w:rsid w:val="00D823A1"/>
    <w:rsid w:val="00D82B57"/>
    <w:rsid w:val="00D85BA5"/>
    <w:rsid w:val="00D86728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B3F44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3E8"/>
    <w:rsid w:val="00DE38BC"/>
    <w:rsid w:val="00DE4439"/>
    <w:rsid w:val="00DE52A9"/>
    <w:rsid w:val="00DE73BD"/>
    <w:rsid w:val="00DE7639"/>
    <w:rsid w:val="00DE7EC0"/>
    <w:rsid w:val="00DF357C"/>
    <w:rsid w:val="00E13958"/>
    <w:rsid w:val="00E13FBF"/>
    <w:rsid w:val="00E14B66"/>
    <w:rsid w:val="00E23EDB"/>
    <w:rsid w:val="00E24336"/>
    <w:rsid w:val="00E26035"/>
    <w:rsid w:val="00E30E89"/>
    <w:rsid w:val="00E43476"/>
    <w:rsid w:val="00E44309"/>
    <w:rsid w:val="00E47A19"/>
    <w:rsid w:val="00E50594"/>
    <w:rsid w:val="00E601B8"/>
    <w:rsid w:val="00E61861"/>
    <w:rsid w:val="00E63F6E"/>
    <w:rsid w:val="00E65D5D"/>
    <w:rsid w:val="00E66F2E"/>
    <w:rsid w:val="00E87384"/>
    <w:rsid w:val="00E91BC3"/>
    <w:rsid w:val="00E93AAB"/>
    <w:rsid w:val="00EA206D"/>
    <w:rsid w:val="00EA221F"/>
    <w:rsid w:val="00EA2CEC"/>
    <w:rsid w:val="00EC6B71"/>
    <w:rsid w:val="00EC7E37"/>
    <w:rsid w:val="00ED0001"/>
    <w:rsid w:val="00ED37C0"/>
    <w:rsid w:val="00ED49F1"/>
    <w:rsid w:val="00ED583A"/>
    <w:rsid w:val="00EE0D2B"/>
    <w:rsid w:val="00EF6EB5"/>
    <w:rsid w:val="00F0624B"/>
    <w:rsid w:val="00F110D5"/>
    <w:rsid w:val="00F15636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0BDD"/>
    <w:rsid w:val="00F60181"/>
    <w:rsid w:val="00F61ECB"/>
    <w:rsid w:val="00F67D2B"/>
    <w:rsid w:val="00F711D0"/>
    <w:rsid w:val="00F71C8F"/>
    <w:rsid w:val="00F75F2D"/>
    <w:rsid w:val="00F77D03"/>
    <w:rsid w:val="00F80EE4"/>
    <w:rsid w:val="00F86025"/>
    <w:rsid w:val="00F862D9"/>
    <w:rsid w:val="00FA2693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CF6F25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CF6F25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CF6F25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CF6F25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50BD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50BD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50BDD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50BD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50BD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CF6F25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CF6F25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CF6F25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CF6F25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50BD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50BD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50BDD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50BD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50BD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prosinca 2017.</izvorni_sadrzaj>
    <derivirana_varijabla naziv="DomainObject.DatumDonosenjaOdluke_1">18.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St-784/2017-13</izvorni_sadrzaj>
    <derivirana_varijabla naziv="DomainObject.Oznaka_1">St-784/2017-13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784</izvorni_sadrzaj>
    <derivirana_varijabla naziv="DomainObject.Predmet.Broj_1">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St-784/2017</izvorni_sadrzaj>
    <derivirana_varijabla naziv="DomainObject.Predmet.OznakaBroj_1">St-784/2017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GLAZBENA ŠKOLA VANJA KOS</izvorni_sadrzaj>
    <derivirana_varijabla naziv="DomainObject.Predmet.ProtustrankaFormated_1">  GLAZBENA ŠKOLA VANJA KOS</derivirana_varijabla>
  </DomainObject.Predmet.ProtustrankaFormated>
  <DomainObject.Predmet.ProtustrankaFormatedOIB>
    <izvorni_sadrzaj>  GLAZBENA ŠKOLA VANJA KOS, OIB 57765220829</izvorni_sadrzaj>
    <derivirana_varijabla naziv="DomainObject.Predmet.ProtustrankaFormatedOIB_1">  GLAZBENA ŠKOLA VANJA KOS, OIB 57765220829</derivirana_varijabla>
  </DomainObject.Predmet.ProtustrankaFormatedOIB>
  <DomainObject.Predmet.ProtustrankaFormatedWithAdress>
    <izvorni_sadrzaj> GLAZBENA ŠKOLA VANJA KOS, Avenija Dubrovnik 15, 10000 Zagreb</izvorni_sadrzaj>
    <derivirana_varijabla naziv="DomainObject.Predmet.ProtustrankaFormatedWithAdress_1"> GLAZBENA ŠKOLA VANJA KOS, Avenija Dubrovnik 15, 10000 Zagreb</derivirana_varijabla>
  </DomainObject.Predmet.ProtustrankaFormatedWithAdress>
  <DomainObject.Predmet.ProtustrankaFormatedWithAdressOIB>
    <izvorni_sadrzaj> GLAZBENA ŠKOLA VANJA KOS, OIB 57765220829, Avenija Dubrovnik 15, 10000 Zagreb</izvorni_sadrzaj>
    <derivirana_varijabla naziv="DomainObject.Predmet.ProtustrankaFormatedWithAdressOIB_1"> GLAZBENA ŠKOLA VANJA KOS, OIB 57765220829, Avenija Dubrovnik 15, 10000 Zagreb</derivirana_varijabla>
  </DomainObject.Predmet.ProtustrankaFormatedWithAdressOIB>
  <DomainObject.Predmet.ProtustrankaWithAdress>
    <izvorni_sadrzaj>GLAZBENA ŠKOLA VANJA KOS Avenija Dubrovnik 15, 10000 Zagreb</izvorni_sadrzaj>
    <derivirana_varijabla naziv="DomainObject.Predmet.ProtustrankaWithAdress_1">GLAZBENA ŠKOLA VANJA KOS Avenija Dubrovnik 15, 10000 Zagreb</derivirana_varijabla>
  </DomainObject.Predmet.ProtustrankaWithAdress>
  <DomainObject.Predmet.ProtustrankaWithAdressOIB>
    <izvorni_sadrzaj>GLAZBENA ŠKOLA VANJA KOS, OIB 57765220829, Avenija Dubrovnik 15, 10000 Zagreb</izvorni_sadrzaj>
    <derivirana_varijabla naziv="DomainObject.Predmet.ProtustrankaWithAdressOIB_1">GLAZBENA ŠKOLA VANJA KOS, OIB 57765220829, Avenija Dubrovnik 15, 10000 Zagreb</derivirana_varijabla>
  </DomainObject.Predmet.ProtustrankaWithAdressOIB>
  <DomainObject.Predmet.ProtustrankaNazivFormated>
    <izvorni_sadrzaj>GLAZBENA ŠKOLA VANJA KOS</izvorni_sadrzaj>
    <derivirana_varijabla naziv="DomainObject.Predmet.ProtustrankaNazivFormated_1">GLAZBENA ŠKOLA VANJA KOS</derivirana_varijabla>
  </DomainObject.Predmet.ProtustrankaNazivFormated>
  <DomainObject.Predmet.ProtustrankaNazivFormatedOIB>
    <izvorni_sadrzaj>GLAZBENA ŠKOLA VANJA KOS, OIB 57765220829</izvorni_sadrzaj>
    <derivirana_varijabla naziv="DomainObject.Predmet.ProtustrankaNazivFormatedOIB_1">GLAZBENA ŠKOLA VANJA KOS, OIB 57765220829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GLAZBENA ŠKOLA VANJA KOS</item>
    </izvorni_sadrzaj>
    <derivirana_varijabla naziv="DomainObject.Predmet.ProtuStrankaListFormated_1">
      <item>GLAZBENA ŠKOLA VANJA KOS</item>
    </derivirana_varijabla>
  </DomainObject.Predmet.ProtuStrankaListFormated>
  <DomainObject.Predmet.ProtuStrankaListFormatedOIB>
    <izvorni_sadrzaj>
      <item>GLAZBENA ŠKOLA VANJA KOS, OIB 57765220829</item>
    </izvorni_sadrzaj>
    <derivirana_varijabla naziv="DomainObject.Predmet.ProtuStrankaListFormatedOIB_1">
      <item>GLAZBENA ŠKOLA VANJA KOS, OIB 57765220829</item>
    </derivirana_varijabla>
  </DomainObject.Predmet.ProtuStrankaListFormatedOIB>
  <DomainObject.Predmet.ProtuStrankaListFormatedWithAdress>
    <izvorni_sadrzaj>
      <item>GLAZBENA ŠKOLA VANJA KOS, Avenija Dubrovnik 15, 10000 Zagreb</item>
    </izvorni_sadrzaj>
    <derivirana_varijabla naziv="DomainObject.Predmet.ProtuStrankaListFormatedWithAdress_1">
      <item>GLAZBENA ŠKOLA VANJA KOS, Avenija Dubrovnik 15, 10000 Zagreb</item>
    </derivirana_varijabla>
  </DomainObject.Predmet.ProtuStrankaListFormatedWithAdress>
  <DomainObject.Predmet.ProtuStrankaListFormatedWithAdressOIB>
    <izvorni_sadrzaj>
      <item>GLAZBENA ŠKOLA VANJA KOS, OIB 57765220829, Avenija Dubrovnik 15, 10000 Zagreb</item>
    </izvorni_sadrzaj>
    <derivirana_varijabla naziv="DomainObject.Predmet.ProtuStrankaListFormatedWithAdressOIB_1">
      <item>GLAZBENA ŠKOLA VANJA KOS, OIB 57765220829, Avenija Dubrovnik 15, 10000 Zagreb</item>
    </derivirana_varijabla>
  </DomainObject.Predmet.ProtuStrankaListFormatedWithAdressOIB>
  <DomainObject.Predmet.ProtuStrankaListNazivFormated>
    <izvorni_sadrzaj>
      <item>GLAZBENA ŠKOLA VANJA KOS</item>
    </izvorni_sadrzaj>
    <derivirana_varijabla naziv="DomainObject.Predmet.ProtuStrankaListNazivFormated_1">
      <item>GLAZBENA ŠKOLA VANJA KOS</item>
    </derivirana_varijabla>
  </DomainObject.Predmet.ProtuStrankaListNazivFormated>
  <DomainObject.Predmet.ProtuStrankaListNazivFormatedOIB>
    <izvorni_sadrzaj>
      <item>GLAZBENA ŠKOLA VANJA KOS, OIB 57765220829</item>
    </izvorni_sadrzaj>
    <derivirana_varijabla naziv="DomainObject.Predmet.ProtuStrankaListNazivFormatedOIB_1">
      <item>GLAZBENA ŠKOLA VANJA KOS, OIB 57765220829</item>
    </derivirana_varijabla>
  </DomainObject.Predmet.ProtuStrankaListNazivFormatedOIB>
  <DomainObject.Predmet.OstaliListFormated>
    <izvorni_sadrzaj>
      <item>PRIVREDNA BANKA ZAGREB - DIONIČKO DRUŠTVO</item>
      <item>Elizabeta Skobe</item>
    </izvorni_sadrzaj>
    <derivirana_varijabla naziv="DomainObject.Predmet.OstaliListFormated_1">
      <item>PRIVREDNA BANKA ZAGREB - DIONIČKO DRUŠTVO</item>
      <item>Elizabeta Skobe</item>
    </derivirana_varijabla>
  </DomainObject.Predmet.OstaliListFormated>
  <DomainObject.Predmet.OstaliListFormatedOIB>
    <izvorni_sadrzaj>
      <item>PRIVREDNA BANKA ZAGREB - DIONIČKO DRUŠTVO, OIB 02535697732</item>
      <item>Elizabeta Skobe, OIB 77108754013</item>
    </izvorni_sadrzaj>
    <derivirana_varijabla naziv="DomainObject.Predmet.OstaliListFormatedOIB_1">
      <item>PRIVREDNA BANKA ZAGREB - DIONIČKO DRUŠTVO, OIB 02535697732</item>
      <item>Elizabeta Skobe, OIB 77108754013</item>
    </derivirana_varijabla>
  </DomainObject.Predmet.OstaliListFormatedOIB>
  <DomainObject.Predmet.OstaliListFormatedWithAdress>
    <izvorni_sadrzaj>
      <item>PRIVREDNA BANKA ZAGREB - DIONIČKO DRUŠTVO, Radnička cesta 50, 10000 Zagreb</item>
      <item>Elizabeta Skobe, Velika Cesta 49, 10020 Odra</item>
    </izvorni_sadrzaj>
    <derivirana_varijabla naziv="DomainObject.Predmet.OstaliListFormatedWithAdress_1">
      <item>PRIVREDNA BANKA ZAGREB - DIONIČKO DRUŠTVO, Radnička cesta 50, 10000 Zagreb</item>
      <item>Elizabeta Skobe, Velika Cesta 49, 10020 Odra</item>
    </derivirana_varijabla>
  </DomainObject.Predmet.OstaliListFormatedWithAdress>
  <DomainObject.Predmet.OstaliListFormatedWithAdressOIB>
    <izvorni_sadrzaj>
      <item>PRIVREDNA BANKA ZAGREB - DIONIČKO DRUŠTVO, OIB 02535697732, Radnička cesta 50, 10000 Zagreb</item>
      <item>Elizabeta Skobe, OIB 77108754013, Velika Cesta 49, 10020 Odra</item>
    </izvorni_sadrzaj>
    <derivirana_varijabla naziv="DomainObject.Predmet.OstaliListFormatedWithAdressOIB_1">
      <item>PRIVREDNA BANKA ZAGREB - DIONIČKO DRUŠTVO, OIB 02535697732, Radnička cesta 50, 10000 Zagreb</item>
      <item>Elizabeta Skobe, OIB 77108754013, Velika Cesta 49, 10020 Odra</item>
    </derivirana_varijabla>
  </DomainObject.Predmet.OstaliListFormatedWithAdressOIB>
  <DomainObject.Predmet.OstaliListNazivFormated>
    <izvorni_sadrzaj>
      <item>PRIVREDNA BANKA ZAGREB - DIONIČKO DRUŠTVO</item>
      <item>Elizabeta Skobe</item>
    </izvorni_sadrzaj>
    <derivirana_varijabla naziv="DomainObject.Predmet.OstaliListNazivFormated_1">
      <item>PRIVREDNA BANKA ZAGREB - DIONIČKO DRUŠTVO</item>
      <item>Elizabeta Skobe</item>
    </derivirana_varijabla>
  </DomainObject.Predmet.OstaliListNazivFormated>
  <DomainObject.Predmet.OstaliListNazivFormatedOIB>
    <izvorni_sadrzaj>
      <item>PRIVREDNA BANKA ZAGREB - DIONIČKO DRUŠTVO, OIB 02535697732</item>
      <item>Elizabeta Skobe, OIB 77108754013</item>
    </izvorni_sadrzaj>
    <derivirana_varijabla naziv="DomainObject.Predmet.OstaliListNazivFormatedOIB_1">
      <item>PRIVREDNA BANKA ZAGREB - DIONIČKO DRUŠTVO, OIB 02535697732</item>
      <item>Elizabeta Skobe, OIB 77108754013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prosinca 2017.</izvorni_sadrzaj>
    <derivirana_varijabla naziv="DomainObject.Datum_1">18. prosinca 2017.</derivirana_varijabla>
  </DomainObject.Datum>
  <DomainObject.PoslovniBrojDokumenta>
    <izvorni_sadrzaj>St-784/2017-13</izvorni_sadrzaj>
    <derivirana_varijabla naziv="DomainObject.PoslovniBrojDokumenta_1">St-784/2017-13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GLAZBENA ŠKOLA VANJA KOS</izvorni_sadrzaj>
    <derivirana_varijabla naziv="DomainObject.Predmet.ProtustrankaIDrugi_1">GLAZBENA ŠKOLA VANJA KOS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GLAZBENA ŠKOLA VANJA KOS, OIB 57765220829, Avenija Dubrovnik 15, 10000 Zagreb</izvorni_sadrzaj>
    <derivirana_varijabla naziv="DomainObject.Predmet.ProtustrankaIDrugiAdressOIB_1">GLAZBENA ŠKOLA VANJA KOS, OIB 57765220829, Avenija Dubrovnik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GLAZBENA ŠKOLA VANJA KOS</item>
      <item>PRIVREDNA BANKA ZAGREB - DIONIČKO DRUŠTVO</item>
      <item>Elizabeta Skobe</item>
    </izvorni_sadrzaj>
    <derivirana_varijabla naziv="DomainObject.Predmet.SudioniciListNaziv_1">
      <item>FINA Regionalni centar Zagreb</item>
      <item>GLAZBENA ŠKOLA VANJA KOS</item>
      <item>PRIVREDNA BANKA ZAGREB - DIONIČKO DRUŠTVO</item>
      <item>Elizabeta Skobe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izvorni_sadrzaj>
    <derivirana_varijabla naziv="DomainObject.Predmet.SudioniciListAdressOIB_1"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57765220829</item>
      <item>, OIB 02535697732</item>
      <item>, OIB 77108754013</item>
    </izvorni_sadrzaj>
    <derivirana_varijabla naziv="DomainObject.Predmet.SudioniciListNazivOIB_1">
      <item>, OIB 85821130368</item>
      <item>, OIB 57765220829</item>
      <item>, OIB 02535697732</item>
      <item>, OIB 77108754013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128</properties:Words>
  <properties:Characters>646</properties:Characters>
  <properties:Lines>30</properties:Lines>
  <properties:Paragraphs>15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2017-02-01T09:56:00Z</dcterms:created>
  <dc:creator>Korisnik</dc:creator>
  <cp:lastModifiedBy>Katarina Drndelić</cp:lastModifiedBy>
  <cp:lastPrinted>2017-12-18T12:12:00Z</cp:lastPrinted>
  <dcterms:modified xmlns:xsi="http://www.w3.org/2001/XMLSchema-instance" xsi:type="dcterms:W3CDTF">2017-12-18T12:12:00Z</dcterms:modified>
  <cp:revision>20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St-784/2017-13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