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620922F"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670962" w14:paraId="7A94CC38"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70962" w:rsidR="00915ADB">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670962" w14:paraId="396B748F"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70962" w:rsidR="00915ADB">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670962" w14:paraId="6A63614C"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70962" w:rsidR="00915ADB">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70962" w:rsidR="00915ADB">
            <w:rPr>
              <w:rStyle w:val="eSPISCCParagraphDefaultFont"/>
              <w:rFonts w:eastAsiaTheme="minorHAnsi"/>
            </w:rPr>
            <w:t>Zagreb</w:t>
          </w:r>
        </w:sdtContent>
      </w:sdt>
      <w:r w:rsidR="001349C2">
        <w:t xml:space="preserve"> </w:t>
      </w:r>
    </w:p>
    <w:p w:rsidRPr="00176071" w:rsidR="00176071" w:rsidP="00610735" w:rsidRDefault="000E43A6" w14:paraId="67CAE29E"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70962" w:rsidR="00915ADB">
            <w:rPr>
              <w:rStyle w:val="eSPISCCParagraphDefaultFont"/>
              <w:rFonts w:eastAsiaTheme="minorHAnsi"/>
            </w:rPr>
            <w:t>Pp-3371/2026</w:t>
          </w:r>
        </w:sdtContent>
      </w:sdt>
      <w:r w:rsidR="00176071">
        <w:t xml:space="preserve">                                                        </w:t>
      </w:r>
    </w:p>
    <w:p w:rsidR="009E7DBB" w:rsidP="000F1677" w:rsidRDefault="00610735" w14:paraId="6D64B8C3"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70962" w:rsidR="00915ADB">
            <w:rPr>
              <w:rStyle w:val="eSPISCCParagraphDefaultFont"/>
              <w:rFonts w:eastAsiaTheme="minorHAnsi"/>
            </w:rPr>
            <w:t>MT Samobor jednostavno društvo s ograničenom odgovornošću za usluge i ugostiteljstvo i dr.</w:t>
          </w:r>
        </w:sdtContent>
      </w:sdt>
      <w:r w:rsidR="00210894">
        <w:t xml:space="preserve"> </w:t>
      </w:r>
    </w:p>
    <w:p w:rsidRPr="0041581F" w:rsidR="0041581F" w:rsidP="000F1677" w:rsidRDefault="009E7DBB" w14:paraId="4C110A39" w14:textId="4C1A732F">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670962" w:rsidR="00915ADB">
            <w:rPr>
              <w:rStyle w:val="eSPISCCParagraphDefaultFont"/>
              <w:rFonts w:eastAsiaTheme="minorHAnsi"/>
            </w:rPr>
            <w:t>Mario Turković</w:t>
          </w:r>
        </w:sdtContent>
      </w:sdt>
      <w:r w:rsidR="001E00E5">
        <w:rPr>
          <w:rFonts w:eastAsia="Calibri" w:cs="Times New Roman"/>
          <w:noProof/>
        </w:rPr>
        <w:t xml:space="preserve"> </w:t>
      </w:r>
    </w:p>
    <w:p w:rsidRPr="00610735" w:rsidR="00176071" w:rsidP="000F1677" w:rsidRDefault="00176071" w14:paraId="44C21070" w14:textId="4EAECF46">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670962" w:rsidR="00915ADB">
            <w:rPr>
              <w:rStyle w:val="eSPISCCParagraphDefaultFont"/>
              <w:rFonts w:eastAsiaTheme="minorHAnsi"/>
            </w:rPr>
            <w:t>članka 296. st. 1. toč. 16. i st. 2.</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670962" w:rsidR="00915ADB">
            <w:rPr>
              <w:rStyle w:val="eSPISCCParagraphDefaultFont"/>
              <w:rFonts w:eastAsiaTheme="minorHAnsi"/>
            </w:rPr>
            <w:t>Zakon o autorskom pravu i srodnim pravima</w:t>
          </w:r>
        </w:sdtContent>
      </w:sdt>
      <w:r w:rsidR="00915ADB">
        <w:rPr>
          <w:rStyle w:val="PozadinaSvijetloZelena"/>
        </w:rPr>
        <w:t>.</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BC3A65E"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63FD6975"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6BD21719" w14:textId="77777777">
      <w:pPr>
        <w:spacing w:after="0"/>
        <w:jc w:val="right"/>
        <w:rPr>
          <w:rFonts w:eastAsia="Calibri" w:cs="Times New Roman"/>
          <w:noProof/>
        </w:rPr>
      </w:pPr>
    </w:p>
    <w:p w:rsidR="00D7095E" w:rsidP="00D7095E" w:rsidRDefault="00D7095E" w14:paraId="75CD07B3" w14:textId="77777777">
      <w:pPr>
        <w:keepNext/>
        <w:spacing w:after="0"/>
        <w:jc w:val="center"/>
        <w:rPr>
          <w:b/>
          <w:caps/>
          <w:spacing w:val="100"/>
        </w:rPr>
      </w:pPr>
    </w:p>
    <w:p w:rsidR="00D7095E" w:rsidP="00D7095E" w:rsidRDefault="00D7095E" w14:paraId="55AD5457" w14:textId="77777777">
      <w:pPr>
        <w:keepNext/>
        <w:spacing w:after="0"/>
        <w:jc w:val="center"/>
        <w:rPr>
          <w:b/>
          <w:caps/>
          <w:spacing w:val="100"/>
        </w:rPr>
      </w:pPr>
    </w:p>
    <w:p w:rsidR="009E7DBB" w:rsidP="009E7DBB" w:rsidRDefault="009E7DBB" w14:paraId="75896040"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323E5E81" w14:textId="77777777">
      <w:pPr>
        <w:spacing w:after="0"/>
        <w:jc w:val="center"/>
        <w:rPr>
          <w:rFonts w:eastAsia="Calibri" w:cs="Times New Roman"/>
          <w:b/>
          <w:lang w:eastAsia="hr-HR"/>
        </w:rPr>
      </w:pPr>
    </w:p>
    <w:p w:rsidR="00D7095E" w:rsidP="00915ADB" w:rsidRDefault="009E7DBB" w14:paraId="159CB121" w14:textId="31B75D6B">
      <w:pPr>
        <w:ind w:firstLine="708"/>
        <w:jc w:val="both"/>
        <w:rPr>
          <w:b/>
          <w:caps/>
          <w:spacing w:val="100"/>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670962" w:rsidR="00915ADB">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3743FAEF"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670962" w:rsidR="00915ADB">
            <w:rPr>
              <w:rStyle w:val="eSPISCCParagraphDefaultFont"/>
              <w:rFonts w:eastAsiaTheme="minorHAnsi"/>
            </w:rPr>
            <w:t>MT Samobor jednostavno društvo s ograničenom odgovornošću za usluge i ugostiteljstvo</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670962" w:rsidR="00915ADB">
            <w:rPr>
              <w:rStyle w:val="eSPISCCParagraphDefaultFont"/>
              <w:rFonts w:eastAsiaTheme="minorHAnsi"/>
            </w:rPr>
            <w:t>26.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670962" w:rsidR="00915ADB">
            <w:rPr>
              <w:rStyle w:val="eSPISCCParagraphDefaultFont"/>
              <w:rFonts w:eastAsiaTheme="minorHAnsi"/>
            </w:rPr>
            <w:t>09:45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70962" w:rsidR="00915ADB">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70962" w:rsidR="00915ADB">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670962" w:rsidR="00915ADB">
            <w:rPr>
              <w:rStyle w:val="eSPISCCParagraphDefaultFont"/>
              <w:rFonts w:eastAsiaTheme="minorHAnsi"/>
            </w:rPr>
            <w:t>304</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45FE624A"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4B0D84F4"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60B256D6"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34BA338C"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66585999"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6723751" w14:textId="77777777">
      <w:pPr>
        <w:spacing w:after="0"/>
      </w:pPr>
    </w:p>
    <w:p w:rsidRPr="0041581F" w:rsidR="0041581F" w:rsidP="00A70E0A" w:rsidRDefault="0041581F" w14:paraId="46C11E7A"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670962" w:rsidR="00915ADB">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670962" w:rsidR="00915ADB">
            <w:rPr>
              <w:rStyle w:val="eSPISCCParagraphDefaultFont"/>
              <w:rFonts w:eastAsiaTheme="minorHAnsi"/>
            </w:rPr>
            <w:t>21. rujna 2026.</w:t>
          </w:r>
        </w:sdtContent>
      </w:sdt>
      <w:r w:rsidRPr="0041581F">
        <w:rPr>
          <w:rFonts w:eastAsia="Calibri" w:cs="Times New Roman"/>
        </w:rPr>
        <w:t xml:space="preserve"> </w:t>
      </w:r>
    </w:p>
    <w:p w:rsidRPr="0041581F" w:rsidR="0041581F" w:rsidP="0041581F" w:rsidRDefault="0041581F" w14:paraId="79BB186A"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670962" w14:paraId="19A4A281"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70962" w:rsidR="00915ADB">
            <w:rPr>
              <w:rStyle w:val="eSPISCCParagraphDefaultFont"/>
              <w:rFonts w:eastAsiaTheme="minorHAnsi"/>
            </w:rPr>
            <w:t>Valerija Radić</w:t>
          </w:r>
        </w:sdtContent>
      </w:sdt>
    </w:p>
    <w:p w:rsidRPr="0041581F" w:rsidR="006F62A9" w:rsidP="006F62A9" w:rsidRDefault="006F62A9" w14:paraId="5BFAFC6A" w14:textId="77777777">
      <w:pPr>
        <w:keepNext/>
        <w:spacing w:after="0"/>
        <w:contextualSpacing/>
        <w:rPr>
          <w:rFonts w:cs="Times New Roman"/>
          <w:noProof/>
        </w:rPr>
      </w:pPr>
    </w:p>
    <w:p w:rsidRPr="0041581F" w:rsidR="00176071" w:rsidP="000F1677" w:rsidRDefault="006F62A9" w14:paraId="46B24846"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D23DD" w:rsidP="00537B78" w:rsidRDefault="000D23DD" w14:paraId="26C976AD" w14:textId="77777777">
      <w:r>
        <w:separator/>
      </w:r>
    </w:p>
  </w:endnote>
  <w:endnote w:type="continuationSeparator" w:id="0">
    <w:p w:rsidR="000D23DD" w:rsidP="00537B78" w:rsidRDefault="000D23DD" w14:paraId="715A833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9DDD25E"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0DDC3A11"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D23DD" w:rsidP="00537B78" w:rsidRDefault="000D23DD" w14:paraId="1BFC56FE" w14:textId="77777777">
      <w:r>
        <w:separator/>
      </w:r>
    </w:p>
  </w:footnote>
  <w:footnote w:type="continuationSeparator" w:id="0">
    <w:p w:rsidR="000D23DD" w:rsidP="00537B78" w:rsidRDefault="000D23DD" w14:paraId="752CA8C8"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1E8349B"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70962" w:rsidR="00915ADB">
          <w:rPr>
            <w:rStyle w:val="eSPISCCParagraphDefaultFont"/>
          </w:rPr>
          <w:t>Pp-3371/2026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962"/>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5ADB"/>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93548B2"/>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Samobor</izvorni_sadrzaj>
    <derivirana_varijabla naziv="DomainObject.UcesnikSudskeRadnje.Adresa.Naselje_1">Samobor</derivirana_varijabla>
  </DomainObject.UcesnikSudskeRadnje.Adresa.Naselje>
  <DomainObject.UcesnikSudskeRadnje.Adresa.PostBroj>
    <izvorni_sadrzaj>10430</izvorni_sadrzaj>
    <derivirana_varijabla naziv="DomainObject.UcesnikSudskeRadnje.Adresa.PostBroj_1">10430</derivirana_varijabla>
  </DomainObject.UcesnikSudskeRadnje.Adresa.PostBroj>
  <DomainObject.UcesnikSudskeRadnje.Adresa.UlicaIKBR>
    <izvorni_sadrzaj>Ulica Janka Draškovića 8</izvorni_sadrzaj>
    <derivirana_varijabla naziv="DomainObject.UcesnikSudskeRadnje.Adresa.UlicaIKBR_1">Ulica Janka Draškovića 8</derivirana_varijabla>
  </DomainObject.UcesnikSudskeRadnje.Adresa.UlicaIKBR>
  <DomainObject.UcesnikSudskeRadnje.Naziv>
    <izvorni_sadrzaj>MT Samobor jednostavno društvo s ograničenom odgovornošću za usluge i ugostiteljstvo</izvorni_sadrzaj>
    <derivirana_varijabla naziv="DomainObject.UcesnikSudskeRadnje.Naziv_1">MT Samobor jednostavno društvo s ograničenom odgovornošću za usluge i ugostiteljstvo</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304</izvorni_sadrzaj>
    <derivirana_varijabla naziv="DomainObject.UcesnikSudskeRadnje.SudskaRadnja.Prostorija.Oznaka_1">304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09:45</izvorni_sadrzaj>
    <derivirana_varijabla naziv="DomainObject.UcesnikSudskeRadnje.SudskaRadnja.PlaniraniPocetakVrijeme_1">09:45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3371</izvorni_sadrzaj>
    <derivirana_varijabla naziv="DomainObject.Predmet.Broj_1">3371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ožujka 2026.</izvorni_sadrzaj>
    <derivirana_varijabla naziv="DomainObject.Predmet.DatumOsnivanja_1">3.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7. kolovoza 1981.</izvorni_sadrzaj>
    <derivirana_varijabla naziv="DomainObject.Predmet.OkrivljenikFizickaOsoba.DatumRodjenja_1">7. kolovoza 1981.</derivirana_varijabla>
  </DomainObject.Predmet.OkrivljenikFizickaOsoba.DatumRodjenja>
  <DomainObject.Predmet.OkrivljenikFizickaOsoba.DatumRodjenjaFormated>
    <izvorni_sadrzaj>7.8.1981.</izvorni_sadrzaj>
    <derivirana_varijabla naziv="DomainObject.Predmet.OkrivljenikFizickaOsoba.DatumRodjenjaFormated_1">7.8.1981.</derivirana_varijabla>
  </DomainObject.Predmet.OkrivljenikFizickaOsoba.DatumRodjenjaFormated>
  <DomainObject.Predmet.OkrivljenikFizickaOsoba.Ime>
    <izvorni_sadrzaj>Mario</izvorni_sadrzaj>
    <derivirana_varijabla naziv="DomainObject.Predmet.OkrivljenikFizickaOsoba.Ime_1">Mario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Mario Turković</izvorni_sadrzaj>
    <derivirana_varijabla naziv="DomainObject.Predmet.OkrivljenikFizickaOsoba.Naziv_1">Mario Turković</derivirana_varijabla>
  </DomainObject.Predmet.OkrivljenikFizickaOsoba.Naziv>
  <DomainObject.Predmet.OkrivljenikFizickaOsoba.Prezime>
    <izvorni_sadrzaj>Turković</izvorni_sadrzaj>
    <derivirana_varijabla naziv="DomainObject.Predmet.OkrivljenikFizickaOsoba.Prezime_1">Turković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30449976842</izvorni_sadrzaj>
    <derivirana_varijabla naziv="DomainObject.Predmet.OkrivljenikFizickaOsoba.Oib_1">30449976842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Pp-3371/2026</izvorni_sadrzaj>
    <derivirana_varijabla naziv="DomainObject.Predmet.OznakaBroj_1">Pp-3371/2026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MT Samobor jednostavno društvo s ograničenom odgovornošću za usluge i ugostiteljstvo; Mario Turković</izvorni_sadrzaj>
    <derivirana_varijabla naziv="DomainObject.Predmet.ProtustrankaFormated_1">  MT Samobor jednostavno društvo s ograničenom odgovornošću za usluge i ugostiteljstvo; Mario Turković</derivirana_varijabla>
  </DomainObject.Predmet.ProtustrankaFormated>
  <DomainObject.Predmet.ProtustrankaFormatedOIB>
    <izvorni_sadrzaj>  MT Samobor jednostavno društvo s ograničenom odgovornošću za usluge i ugostiteljstvo, OIB 69482598773; Mario Turković, OIB 30449976842</izvorni_sadrzaj>
    <derivirana_varijabla naziv="DomainObject.Predmet.ProtustrankaFormatedOIB_1">  MT Samobor jednostavno društvo s ograničenom odgovornošću za usluge i ugostiteljstvo, OIB 69482598773; Mario Turković, OIB 30449976842</derivirana_varijabla>
  </DomainObject.Predmet.ProtustrankaFormatedOIB>
  <DomainObject.Predmet.ProtustrankaFormatedWithAdress>
    <izvorni_sadrzaj> MT Samobor jednostavno društvo s ograničenom odgovornošću za usluge i ugostiteljstvo, Ulica Janka Draškovića 8, 10430 Samobor; Mario Turković, Ulica Janka Draškovića 8, 10430 Samobor</izvorni_sadrzaj>
    <derivirana_varijabla naziv="DomainObject.Predmet.ProtustrankaFormatedWithAdress_1"> MT Samobor jednostavno društvo s ograničenom odgovornošću za usluge i ugostiteljstvo, Ulica Janka Draškovića 8, 10430 Samobor; Mario Turković, Ulica Janka Draškovića 8, 10430 Samobor</derivirana_varijabla>
  </DomainObject.Predmet.ProtustrankaFormatedWithAdress>
  <DomainObject.Predmet.ProtustrankaFormatedWithAdressOIB>
    <izvorni_sadrzaj> MT Samobor jednostavno društvo s ograničenom odgovornošću za usluge i ugostiteljstvo, OIB 69482598773, Ulica Janka Draškovića 8, 10430 Samobor; Mario Turković, OIB 30449976842, Ulica Janka Draškovića 8, 10430 Samobor</izvorni_sadrzaj>
    <derivirana_varijabla naziv="DomainObject.Predmet.ProtustrankaFormatedWithAdressOIB_1"> MT Samobor jednostavno društvo s ograničenom odgovornošću za usluge i ugostiteljstvo, OIB 69482598773, Ulica Janka Draškovića 8, 10430 Samobor; Mario Turković, OIB 30449976842, Ulica Janka Draškovića 8, 10430 Samobor</derivirana_varijabla>
  </DomainObject.Predmet.ProtustrankaFormatedWithAdressOIB>
  <DomainObject.Predmet.ProtustrankaWithAdress>
    <izvorni_sadrzaj>MT Samobor jednostavno društvo s ograničenom odgovornošću za usluge i ugostiteljstvo Ulica Janka Draškovića 8, 10430 Samobor, Mario Turković Ulica Janka Draškovića 8, 10430 Samobor</izvorni_sadrzaj>
    <derivirana_varijabla naziv="DomainObject.Predmet.ProtustrankaWithAdress_1">MT Samobor jednostavno društvo s ograničenom odgovornošću za usluge i ugostiteljstvo Ulica Janka Draškovića 8, 10430 Samobor, Mario Turković Ulica Janka Draškovića 8, 10430 Samobor</derivirana_varijabla>
  </DomainObject.Predmet.ProtustrankaWithAdress>
  <DomainObject.Predmet.ProtustrankaWithAdressOIB>
    <izvorni_sadrzaj>MT Samobor jednostavno društvo s ograničenom odgovornošću za usluge i ugostiteljstvo, OIB 69482598773, Ulica Janka Draškovića 8, 10430 Samobor, Mario Turković, OIB 30449976842, Ulica Janka Draškovića 8, 10430 Samobor</izvorni_sadrzaj>
    <derivirana_varijabla naziv="DomainObject.Predmet.ProtustrankaWithAdressOIB_1">MT Samobor jednostavno društvo s ograničenom odgovornošću za usluge i ugostiteljstvo, OIB 69482598773, Ulica Janka Draškovića 8, 10430 Samobor, Mario Turković, OIB 30449976842, Ulica Janka Draškovića 8, 10430 Samobor</derivirana_varijabla>
  </DomainObject.Predmet.ProtustrankaWithAdressOIB>
  <DomainObject.Predmet.ProtustrankaNazivFormated>
    <izvorni_sadrzaj>MT Samobor jednostavno društvo s ograničenom odgovornošću za usluge i ugostiteljstvo,Mario Turković</izvorni_sadrzaj>
    <derivirana_varijabla naziv="DomainObject.Predmet.ProtustrankaNazivFormated_1">Mario Turković</derivirana_varijabla>
    <derivirana_varijabla naziv="Padez">MT Samobor jednostavno društvo s ograničenom odgovornošću za usluge i ugostiteljstvo,Mario Turković</derivirana_varijabla>
  </DomainObject.Predmet.ProtustrankaNazivFormated>
  <DomainObject.Predmet.ProtustrankaNazivFormatedOIB>
    <izvorni_sadrzaj>MT Samobor jednostavno društvo s ograničenom odgovornošću za usluge i ugostiteljstvo, OIB 69482598773,Mario Turković, OIB 30449976842</izvorni_sadrzaj>
    <derivirana_varijabla naziv="DomainObject.Predmet.ProtustrankaNazivFormatedOIB_1">MT Samobor jednostavno društvo s ograničenom odgovornošću za usluge i ugostiteljstvo, OIB 69482598773,Mario Turković, OIB 30449976842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Valerija Radić, 66.</izvorni_sadrzaj>
    <derivirana_varijabla naziv="DomainObject.Predmet.Referada.Naziv_1">Valerija Radić, 66.</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304</izvorni_sadrzaj>
    <derivirana_varijabla naziv="DomainObject.Predmet.Referada.Prostorija.Oznaka_1">304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Valerija Radić</izvorni_sadrzaj>
    <derivirana_varijabla naziv="DomainObject.Predmet.Referada.Sudac_1">Valerija Radić</derivirana_varijabla>
    <derivirana_varijabla naziv="Dativ">Valerija Radić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Valerija Radić, 66.</izvorni_sadrzaj>
    <derivirana_varijabla naziv="DomainObject.Predmet.TrenutnaLokacijaSpisa.Naziv_1">Valerija Radić, 66.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Danijela Brebrić</izvorni_sadrzaj>
    <derivirana_varijabla naziv="DomainObject.Predmet.Zapisnicar_1">Danijela Brebrić</derivirana_varijabla>
    <derivirana_varijabla naziv="Padez">Danijela Brebrić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MT Samobor jednostavno društvo s ograničenom odgovornošću za usluge i ugostiteljstvo</item>
      <item>Mario Turković</item>
    </izvorni_sadrzaj>
    <derivirana_varijabla naziv="DomainObject.Predmet.ProtuStrankaListFormated_1">
      <item>MT Samobor jednostavno društvo s ograničenom odgovornošću za usluge i ugostiteljstvo</item>
      <item>Mario Turković</item>
    </derivirana_varijabla>
  </DomainObject.Predmet.ProtuStrankaListFormated>
  <DomainObject.Predmet.ProtuStrankaListFormatedOIB>
    <izvorni_sadrzaj>
      <item>MT Samobor jednostavno društvo s ograničenom odgovornošću za usluge i ugostiteljstvo, OIB 69482598773</item>
      <item>Mario Turković, OIB 30449976842</item>
    </izvorni_sadrzaj>
    <derivirana_varijabla naziv="DomainObject.Predmet.ProtuStrankaListFormatedOIB_1">
      <item>MT Samobor jednostavno društvo s ograničenom odgovornošću za usluge i ugostiteljstvo, OIB 69482598773</item>
      <item>Mario Turković, OIB 30449976842</item>
    </derivirana_varijabla>
  </DomainObject.Predmet.ProtuStrankaListFormatedOIB>
  <DomainObject.Predmet.ProtuStrankaListFormatedWithAdress>
    <izvorni_sadrzaj>
      <item>MT Samobor jednostavno društvo s ograničenom odgovornošću za usluge i ugostiteljstvo, Ulica Janka Draškovića 8, 10430 Samobor</item>
      <item>Mario Turković, Ulica Janka Draškovića 8, 10430 Samobor</item>
    </izvorni_sadrzaj>
    <derivirana_varijabla naziv="DomainObject.Predmet.ProtuStrankaListFormatedWithAdress_1">
      <item>MT Samobor jednostavno društvo s ograničenom odgovornošću za usluge i ugostiteljstvo, Ulica Janka Draškovića 8, 10430 Samobor</item>
      <item>Mario Turković, Ulica Janka Draškovića 8, 10430 Samobor</item>
    </derivirana_varijabla>
  </DomainObject.Predmet.ProtuStrankaListFormatedWithAdress>
  <DomainObject.Predmet.ProtuStrankaListFormatedWithAdressOIB>
    <izvorni_sadrzaj>
      <item>MT Samobor jednostavno društvo s ograničenom odgovornošću za usluge i ugostiteljstvo, OIB 69482598773, Ulica Janka Draškovića 8, 10430 Samobor</item>
      <item>Mario Turković, OIB 30449976842, Ulica Janka Draškovića 8, 10430 Samobor</item>
    </izvorni_sadrzaj>
    <derivirana_varijabla naziv="DomainObject.Predmet.ProtuStrankaListFormatedWithAdressOIB_1">
      <item>MT Samobor jednostavno društvo s ograničenom odgovornošću za usluge i ugostiteljstvo, OIB 69482598773, Ulica Janka Draškovića 8, 10430 Samobor</item>
      <item>Mario Turković, OIB 30449976842, Ulica Janka Draškovića 8, 10430 Samobor</item>
    </derivirana_varijabla>
  </DomainObject.Predmet.ProtuStrankaListFormatedWithAdressOIB>
  <DomainObject.Predmet.ProtuStrankaListNazivFormated>
    <izvorni_sadrzaj>
      <item>MT Samobor jednostavno društvo s ograničenom odgovornošću za usluge i ugostiteljstvo</item>
      <item>Mario Turković</item>
    </izvorni_sadrzaj>
    <derivirana_varijabla naziv="DomainObject.Predmet.ProtuStrankaListNazivFormated_1">
      <item>MT Samobor jednostavno društvo s ograničenom odgovornošću za usluge i ugostiteljstvo</item>
      <item>Mario Turković</item>
    </derivirana_varijabla>
  </DomainObject.Predmet.ProtuStrankaListNazivFormated>
  <DomainObject.Predmet.ProtuStrankaListNazivFormatedOIB>
    <izvorni_sadrzaj>
      <item>MT Samobor jednostavno društvo s ograničenom odgovornošću za usluge i ugostiteljstvo, OIB 69482598773</item>
      <item>Mario Turković, OIB 30449976842</item>
    </izvorni_sadrzaj>
    <derivirana_varijabla naziv="DomainObject.Predmet.ProtuStrankaListNazivFormatedOIB_1">
      <item>MT Samobor jednostavno društvo s ograničenom odgovornošću za usluge i ugostiteljstvo, OIB 69482598773</item>
      <item>Mario Turković, OIB 30449976842</item>
    </derivirana_varijabla>
  </DomainObject.Predmet.ProtuStrankaListNazivFormatedOIB>
  <DomainObject.Predmet.OstaliListFormated>
    <izvorni_sadrzaj>
      <item>HDS ZAMP, za Tomislav Cindić</item>
    </izvorni_sadrzaj>
    <derivirana_varijabla naziv="DomainObject.Predmet.OstaliListFormated_1">
      <item>HDS ZAMP, za Tomislav Cindić</item>
    </derivirana_varijabla>
    <derivirana_varijabla naziv="DrugaOsoba">
      <item>HDS ZAMP, za Tomislav Cindić</item>
    </derivirana_varijabla>
  </DomainObject.Predmet.OstaliListFormated>
  <DomainObject.Predmet.OstaliListFormatedOIB>
    <izvorni_sadrzaj>
      <item>HDS ZAMP, za Tomislav Cindić</item>
    </izvorni_sadrzaj>
    <derivirana_varijabla naziv="DomainObject.Predmet.OstaliListFormatedOIB_1">
      <item>HDS ZAMP, za Tomislav Cindić</item>
    </derivirana_varijabla>
  </DomainObject.Predmet.OstaliListFormatedOIB>
  <DomainObject.Predmet.OstaliListFormatedWithAdress>
    <izvorni_sadrzaj>
      <item>HDS ZAMP, za Tomislav Cindić, Heinzelova 62A, 10000 Zagreb</item>
    </izvorni_sadrzaj>
    <derivirana_varijabla naziv="DomainObject.Predmet.OstaliListFormatedWithAdress_1">
      <item>HDS ZAMP, za Tomislav Cindić, Heinzelova 62A, 10000 Zagreb</item>
    </derivirana_varijabla>
  </DomainObject.Predmet.OstaliListFormatedWithAdress>
  <DomainObject.Predmet.OstaliListFormatedWithAdressOIB>
    <izvorni_sadrzaj>
      <item>HDS ZAMP, za Tomislav Cindić, Heinzelova 62A, 10000 Zagreb</item>
    </izvorni_sadrzaj>
    <derivirana_varijabla naziv="DomainObject.Predmet.OstaliListFormatedWithAdressOIB_1">
      <item>HDS ZAMP, za Tomislav Cindić, Heinzelova 62A, 10000 Zagreb</item>
    </derivirana_varijabla>
  </DomainObject.Predmet.OstaliListFormatedWithAdressOIB>
  <DomainObject.Predmet.OstaliListNazivFormated>
    <izvorni_sadrzaj>
      <item>HDS ZAMP, za Tomislav Cindić</item>
    </izvorni_sadrzaj>
    <derivirana_varijabla naziv="DomainObject.Predmet.OstaliListNazivFormated_1">
      <item>HDS ZAMP, za Tomislav Cindić</item>
    </derivirana_varijabla>
  </DomainObject.Predmet.OstaliListNazivFormated>
  <DomainObject.Predmet.OstaliListNazivFormatedOIB>
    <izvorni_sadrzaj>
      <item>HDS ZAMP, za Tomislav Cindić</item>
    </izvorni_sadrzaj>
    <derivirana_varijabla naziv="DomainObject.Predmet.OstaliListNazivFormatedOIB_1">
      <item>HDS ZAMP, za Tomislav Cindić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 1. toč. 16. i st.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21. rujna 2026.</izvorni_sadrzaj>
    <derivirana_varijabla naziv="DomainObject.Datum_1">21.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MT Samobor jednostavno društvo s ograničenom odgovornošću za usluge i ugostiteljstvo i dr.</izvorni_sadrzaj>
    <derivirana_varijabla naziv="DomainObject.Predmet.ProtustrankaIDrugi_1">MT Samobor jednostavno društvo s ograničenom odgovornošću za usluge i ugostiteljstvo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MT Samobor jednostavno društvo s ograničenom odgovornošću za usluge i ugostiteljstvo, OIB 69482598773, Ulica Janka Draškovića 8, 10430 Samobor i dr.</izvorni_sadrzaj>
    <derivirana_varijabla naziv="DomainObject.Predmet.ProtustrankaIDrugiAdressOIB_1">MT Samobor jednostavno društvo s ograničenom odgovornošću za usluge i ugostiteljstvo, OIB 69482598773, Ulica Janka Draškovića 8, 10430 Samobor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MT Samobor jednostavno društvo s ograničenom odgovornošću za usluge i ugostiteljstvo</item>
      <item>Mario Turković</item>
      <item>HDS ZAMP, za Tomislav Cindić</item>
    </izvorni_sadrzaj>
    <derivirana_varijabla naziv="DomainObject.Predmet.SudioniciListNaziv_1">
      <item>HRVATSKO DRUŠTVO SKLADATELJA</item>
      <item>MT Samobor jednostavno društvo s ograničenom odgovornošću za usluge i ugostiteljstvo</item>
      <item>Mario Turković</item>
      <item>HDS ZAMP, za Tomislav Cindić</item>
    </derivirana_varijabla>
    <derivirana_varijabla naziv="OstaliSudionici">
      <item>HRVATSKO DRUŠTVO SKLADATELJA</item>
      <item>MT Samobor jednostavno društvo s ograničenom odgovornošću za usluge i ugostiteljstvo</item>
      <item>Mario Turković</item>
      <item>HDS ZAMP, za Tomislav Cindić</item>
    </derivirana_varijabla>
  </DomainObject.Predmet.SudioniciListNaziv>
  <DomainObject.Predmet.SudioniciListAdressOIB>
    <izvorni_sadrzaj>
      <item>HRVATSKO DRUŠTVO SKLADATELJA, OIB 56668956985, Heinzelova 62a,10000 Zagreb</item>
      <item>MT Samobor jednostavno društvo s ograničenom odgovornošću za usluge i ugostiteljstvo, OIB 69482598773, Ulica Janka Draškovića 8,10430 Samobor</item>
      <item>Mario Turković, OIB 30449976842, Ulica Janka Draškovića 8,10430 Samobor</item>
      <item>HDS ZAMP, za Tomislav Cindić, Heinzelova 62A,10000 Zagreb</item>
    </izvorni_sadrzaj>
    <derivirana_varijabla naziv="DomainObject.Predmet.SudioniciListAdressOIB_1">
      <item>HRVATSKO DRUŠTVO SKLADATELJA, OIB 56668956985, Heinzelova 62a,10000 Zagreb</item>
      <item>MT Samobor jednostavno društvo s ograničenom odgovornošću za usluge i ugostiteljstvo, OIB 69482598773, Ulica Janka Draškovića 8,10430 Samobor</item>
      <item>Mario Turković, OIB 30449976842, Ulica Janka Draškovića 8,10430 Samobor</item>
      <item>HDS ZAMP, za Tomislav Cindić, Heinzelova 62A,10000 Zagreb</item>
    </derivirana_varijabla>
  </DomainObject.Predmet.SudioniciListAdressOIB>
  <DomainObject.UcesnikSudskeRadnje.NazivFormated>
    <izvorni_sadrzaj>MT Samobor jednostavno društvo s ograničenom odgovornošću za usluge i ugostiteljstvo, OIB 69482598773, Ulica Janka Draškovića 8,10430 Samobor</izvorni_sadrzaj>
    <derivirana_varijabla naziv="DomainObject.UcesnikSudskeRadnje.NazivFormated_1">MT Samobor jednostavno društvo s ograničenom odgovornošću za usluge i ugostiteljstvo, OIB 69482598773, Ulica Janka Draškovića 8,10430 Samobor</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69482598773</item>
      <item>, OIB 30449976842</item>
      <item>, OIB null</item>
    </izvorni_sadrzaj>
    <derivirana_varijabla naziv="DomainObject.Predmet.SudioniciListNazivOIB_1">
      <item>, OIB 56668956985</item>
      <item>, OIB 69482598773</item>
      <item>, OIB 30449976842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MT Samobor jednostavno društvo s ograničenom odgovornošću za usluge i ugostiteljstvo, OIB 69482598773, Ulica Janka Draškovića 8, 10430 Samobor
2. Okrivljenik Mario Turković, OIB 30449976842, Ulica Janka Draškovića 8, 10430 Samobor
3. Svjedok HDS ZAMP, za Tomislav Cindić, Heinzelova 62A, 10000 Zagreb</izvorni_sadrzaj>
    <derivirana_varijabla naziv="DomainObject.UcesnikSudskeRadnje.SudskaRadnja.UcesniciObavijest_1">1. Okrivljenik MT Samobor jednostavno društvo s ograničenom odgovornošću za usluge i ugostiteljstvo, OIB 69482598773, Ulica Janka Draškovića 8, 10430 Samobor
2. Okrivljenik Mario Turković, OIB 30449976842, Ulica Janka Draškovića 8, 10430 Samobor
3. Svjedok HDS ZAMP, za Tomislav Cindić, Heinzelova 62A,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ožujka 2026.</izvorni_sadrzaj>
    <derivirana_varijabla naziv="DomainObject.Predmet.DatumPocetkaProcesa_1">3.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MT Samobor jednostavno društvo s ograničenom odgovornošću za usluge i ugostiteljstvo, Ulica Janka Draškovića 8, 10430 Samobor, OIB: 69482598773</item>
      <item>Mario Turković, Ulica Janka Draškovića 8, 10430 Samobor, OIB: 30449976842, rođen-a 07.08.1981., mjesto rođenja Zagreb (Grad Zagreb)</item>
    </izvorni_sadrzaj>
    <derivirana_varijabla naziv="DomainObject.Predmet.OkrivljenikAdresaMjestoRodjenjaList_1">
      <item>MT Samobor jednostavno društvo s ograničenom odgovornošću za usluge i ugostiteljstvo, Ulica Janka Draškovića 8, 10430 Samobor, OIB: 69482598773</item>
      <item>Mario Turković, Ulica Janka Draškovića 8, 10430 Samobor, OIB: 30449976842, rođen-a 07.08.1981.,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MT Samobor jednostavno društvo s ograničenom odgovornošću za usluge i ugostiteljstvo, MBS 081553463, Ulica Janka Draškovića 8, 10430 Samobor</izvorni_sadrzaj>
    <derivirana_varijabla naziv="DomainObject.Predmet.OkrivljenikPravnaNazivAdresaMbs_1">MT Samobor jednostavno društvo s ograničenom odgovornošću za usluge i ugostiteljstvo, MBS 081553463, Ulica Janka Draškovića 8, 10430 Samobor</derivirana_varijabla>
  </DomainObject.Predmet.OkrivljenikPravnaNazivAdresaMbs>
  <DomainObject.Sudac.Email>
    <izvorni_sadrzaj>Valerija.Radic@pszg.pravosudje.hr</izvorni_sadrzaj>
    <derivirana_varijabla naziv="DomainObject.Sudac.Email_1">Valerija.Radic@pszg.pravosudje.hr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331</properties:Words>
  <properties:Characters>1917</properties:Characters>
  <properties:Lines>50</properties:Lines>
  <properties:Paragraphs>21</properties:Paragraphs>
  <properties:TotalTime>83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2412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Valerija Radić</cp:lastModifiedBy>
  <cp:lastPrinted>2026-09-21T11:07:00Z</cp:lastPrinted>
  <dcterms:modified xmlns:xsi="http://www.w3.org/2001/XMLSchema-instance" xsi:type="dcterms:W3CDTF">2026-09-21T11:07:00Z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MT Samobor jednostavno društvo s ograničenom odgovornošću za usluge i ugostiteljstvo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