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63C41" w:rsidR="006A5E5B" w:rsidRDefault="00917194" w14:paraId="299B823F" w14:textId="77777777">
      <w:pPr>
        <w15:collapsed w:val="false"/>
        <w:rPr>
          <w:rFonts w:ascii="Arial" w:hAnsi="Arial" w:cs="Arial"/>
        </w:rPr>
      </w:pPr>
      <w:r w:rsidRPr="00263C41">
        <w:rPr>
          <w:rFonts w:ascii="Arial" w:hAnsi="Arial" w:cs="Arial"/>
        </w:rPr>
        <w:t>REPUBLIKA HRVATSKA</w:t>
      </w:r>
    </w:p>
    <w:p w:rsidRPr="00263C41" w:rsidR="006921B7" w:rsidRDefault="00917194" w14:paraId="4DE079B6" w14:textId="77777777">
      <w:pPr>
        <w:rPr>
          <w:rFonts w:ascii="Arial" w:hAnsi="Arial" w:cs="Arial"/>
        </w:rPr>
      </w:pPr>
      <w:r w:rsidRPr="00263C41">
        <w:rPr>
          <w:rFonts w:ascii="Arial" w:hAnsi="Arial" w:cs="Arial"/>
        </w:rPr>
        <w:t>TRG</w:t>
      </w:r>
      <w:r w:rsidRPr="00263C41" w:rsidR="00471A6A">
        <w:rPr>
          <w:rFonts w:ascii="Arial" w:hAnsi="Arial" w:cs="Arial"/>
        </w:rPr>
        <w:t>O</w:t>
      </w:r>
      <w:r w:rsidRPr="00263C41">
        <w:rPr>
          <w:rFonts w:ascii="Arial" w:hAnsi="Arial" w:cs="Arial"/>
        </w:rPr>
        <w:t xml:space="preserve">VAČKI SUD U </w:t>
      </w:r>
      <w:r w:rsidRPr="00263C41" w:rsidR="00161DA9">
        <w:rPr>
          <w:rFonts w:ascii="Arial" w:hAnsi="Arial" w:cs="Arial"/>
        </w:rPr>
        <w:t>PAZINU</w:t>
      </w:r>
    </w:p>
    <w:p w:rsidRPr="00686C61" w:rsidR="00917194" w:rsidP="00971186" w:rsidRDefault="006921B7" w14:paraId="37AA1841" w14:textId="1B0D8C33">
      <w:pPr>
        <w:jc w:val="right"/>
        <w:rPr>
          <w:rFonts w:ascii="Arial" w:hAnsi="Arial" w:cs="Arial"/>
        </w:rPr>
      </w:pPr>
      <w:r w:rsidRPr="00263C41">
        <w:rPr>
          <w:rFonts w:ascii="Arial" w:hAnsi="Arial" w:cs="Arial"/>
        </w:rPr>
        <w:tab/>
      </w:r>
      <w:r w:rsidRPr="00263C41">
        <w:rPr>
          <w:rFonts w:ascii="Arial" w:hAnsi="Arial" w:cs="Arial"/>
        </w:rPr>
        <w:tab/>
        <w:t xml:space="preserve">                                   </w:t>
      </w:r>
      <w:r w:rsidRPr="00686C61">
        <w:rPr>
          <w:rFonts w:ascii="Arial" w:hAnsi="Arial" w:cs="Arial"/>
        </w:rPr>
        <w:t>St-</w:t>
      </w:r>
      <w:r w:rsidRPr="00686C61" w:rsidR="00282259">
        <w:rPr>
          <w:rFonts w:ascii="Arial" w:hAnsi="Arial" w:cs="Arial"/>
        </w:rPr>
        <w:t>211</w:t>
      </w:r>
      <w:r w:rsidRPr="00686C61" w:rsidR="00661B2F">
        <w:rPr>
          <w:rFonts w:ascii="Arial" w:hAnsi="Arial" w:cs="Arial"/>
        </w:rPr>
        <w:t>/</w:t>
      </w:r>
      <w:r w:rsidRPr="00686C61" w:rsidR="00A31FD5">
        <w:rPr>
          <w:rFonts w:ascii="Arial" w:hAnsi="Arial" w:cs="Arial"/>
        </w:rPr>
        <w:t>202</w:t>
      </w:r>
      <w:r w:rsidRPr="00686C61" w:rsidR="00282259">
        <w:rPr>
          <w:rFonts w:ascii="Arial" w:hAnsi="Arial" w:cs="Arial"/>
        </w:rPr>
        <w:t>6</w:t>
      </w:r>
      <w:r w:rsidRPr="00686C61" w:rsidR="00661B2F">
        <w:rPr>
          <w:rFonts w:ascii="Arial" w:hAnsi="Arial" w:cs="Arial"/>
        </w:rPr>
        <w:t>-</w:t>
      </w:r>
      <w:r w:rsidR="00686C61">
        <w:rPr>
          <w:rFonts w:ascii="Arial" w:hAnsi="Arial" w:cs="Arial"/>
        </w:rPr>
        <w:t>39</w:t>
      </w:r>
    </w:p>
    <w:p w:rsidRPr="00686C61" w:rsidR="00A31FD5" w:rsidP="00971186" w:rsidRDefault="00A31FD5" w14:paraId="137146FD" w14:textId="77777777">
      <w:pPr>
        <w:jc w:val="right"/>
        <w:rPr>
          <w:rFonts w:ascii="Arial" w:hAnsi="Arial" w:cs="Arial"/>
        </w:rPr>
      </w:pPr>
    </w:p>
    <w:p w:rsidRPr="00686C61" w:rsidR="00917194" w:rsidP="00917194" w:rsidRDefault="00917194" w14:paraId="7BBD156C" w14:textId="77777777">
      <w:pPr>
        <w:jc w:val="center"/>
        <w:rPr>
          <w:rFonts w:ascii="Arial" w:hAnsi="Arial" w:cs="Arial"/>
        </w:rPr>
      </w:pPr>
      <w:r w:rsidRPr="00686C61">
        <w:rPr>
          <w:rFonts w:ascii="Arial" w:hAnsi="Arial" w:cs="Arial"/>
        </w:rPr>
        <w:t>ZAPISNIK</w:t>
      </w:r>
    </w:p>
    <w:p w:rsidRPr="00686C61" w:rsidR="00917194" w:rsidP="00917194" w:rsidRDefault="00917194" w14:paraId="1FEBD54F" w14:textId="77777777">
      <w:pPr>
        <w:jc w:val="center"/>
        <w:rPr>
          <w:rFonts w:ascii="Arial" w:hAnsi="Arial" w:cs="Arial"/>
        </w:rPr>
      </w:pPr>
      <w:r w:rsidRPr="00686C61">
        <w:rPr>
          <w:rFonts w:ascii="Arial" w:hAnsi="Arial" w:cs="Arial"/>
        </w:rPr>
        <w:t>(ispitno ročište)</w:t>
      </w:r>
    </w:p>
    <w:p w:rsidRPr="00686C61" w:rsidR="00917194" w:rsidP="00917194" w:rsidRDefault="00917194" w14:paraId="356301F4" w14:textId="77777777">
      <w:pPr>
        <w:jc w:val="center"/>
        <w:rPr>
          <w:rFonts w:ascii="Arial" w:hAnsi="Arial" w:cs="Arial"/>
        </w:rPr>
      </w:pPr>
    </w:p>
    <w:p w:rsidRPr="00686C61" w:rsidR="00917194" w:rsidP="00917194" w:rsidRDefault="00250C34" w14:paraId="324EC7B5" w14:textId="6A0A3CA3">
      <w:pPr>
        <w:jc w:val="center"/>
        <w:rPr>
          <w:rFonts w:ascii="Arial" w:hAnsi="Arial" w:cs="Arial"/>
        </w:rPr>
      </w:pPr>
      <w:r w:rsidRPr="00686C61">
        <w:rPr>
          <w:rFonts w:ascii="Arial" w:hAnsi="Arial" w:cs="Arial"/>
        </w:rPr>
        <w:t>Održano</w:t>
      </w:r>
      <w:r w:rsidRPr="00686C61" w:rsidR="00917194">
        <w:rPr>
          <w:rFonts w:ascii="Arial" w:hAnsi="Arial" w:cs="Arial"/>
        </w:rPr>
        <w:t xml:space="preserve"> dana </w:t>
      </w:r>
      <w:r w:rsidRPr="00686C61" w:rsidR="00282259">
        <w:rPr>
          <w:rFonts w:ascii="Arial" w:hAnsi="Arial" w:cs="Arial"/>
        </w:rPr>
        <w:t>19. listopada</w:t>
      </w:r>
      <w:r w:rsidRPr="00686C61" w:rsidR="007A0C91">
        <w:rPr>
          <w:rFonts w:ascii="Arial" w:hAnsi="Arial" w:cs="Arial"/>
        </w:rPr>
        <w:t xml:space="preserve"> 2026</w:t>
      </w:r>
      <w:r w:rsidRPr="00686C61" w:rsidR="006921B7">
        <w:rPr>
          <w:rFonts w:ascii="Arial" w:hAnsi="Arial" w:cs="Arial"/>
        </w:rPr>
        <w:t xml:space="preserve">. </w:t>
      </w:r>
      <w:r w:rsidRPr="00686C61" w:rsidR="00917194">
        <w:rPr>
          <w:rFonts w:ascii="Arial" w:hAnsi="Arial" w:cs="Arial"/>
        </w:rPr>
        <w:t xml:space="preserve">na Trgovačkom sudu u </w:t>
      </w:r>
      <w:r w:rsidRPr="00686C61" w:rsidR="006921B7">
        <w:rPr>
          <w:rFonts w:ascii="Arial" w:hAnsi="Arial" w:cs="Arial"/>
        </w:rPr>
        <w:t xml:space="preserve">Pazinu, </w:t>
      </w:r>
    </w:p>
    <w:p w:rsidRPr="00263C41" w:rsidR="00917194" w:rsidP="00917194" w:rsidRDefault="00917194" w14:paraId="13502AF8" w14:textId="77777777">
      <w:pPr>
        <w:jc w:val="center"/>
        <w:rPr>
          <w:rFonts w:ascii="Arial" w:hAnsi="Arial" w:cs="Arial"/>
        </w:rPr>
      </w:pPr>
      <w:r w:rsidRPr="00263C41">
        <w:rPr>
          <w:rFonts w:ascii="Arial" w:hAnsi="Arial" w:cs="Arial"/>
        </w:rPr>
        <w:t xml:space="preserve">u stečajnom postupku nad stečajnim dužnikom </w:t>
      </w:r>
    </w:p>
    <w:p w:rsidRPr="00686C61" w:rsidR="00917194" w:rsidP="00917194" w:rsidRDefault="00282259" w14:paraId="15D5299D" w14:textId="1DFFED0E">
      <w:pPr>
        <w:jc w:val="center"/>
        <w:rPr>
          <w:rFonts w:ascii="Arial" w:hAnsi="Arial" w:cs="Arial"/>
        </w:rPr>
      </w:pPr>
      <w:r w:rsidRPr="00686C61">
        <w:rPr>
          <w:rFonts w:ascii="Arial" w:hAnsi="Arial" w:cs="Arial"/>
        </w:rPr>
        <w:t xml:space="preserve">MUJKIĆ d.o.o. Rovinj – Rovigno, Ulica 43. istarske divizije - Via della 43. a </w:t>
      </w:r>
      <w:proofErr w:type="spellStart"/>
      <w:r w:rsidRPr="00686C61">
        <w:rPr>
          <w:rFonts w:ascii="Arial" w:hAnsi="Arial" w:cs="Arial"/>
        </w:rPr>
        <w:t>divisione</w:t>
      </w:r>
      <w:proofErr w:type="spellEnd"/>
      <w:r w:rsidRPr="00686C61">
        <w:rPr>
          <w:rFonts w:ascii="Arial" w:hAnsi="Arial" w:cs="Arial"/>
        </w:rPr>
        <w:t xml:space="preserve"> </w:t>
      </w:r>
      <w:proofErr w:type="spellStart"/>
      <w:r w:rsidRPr="00686C61">
        <w:rPr>
          <w:rFonts w:ascii="Arial" w:hAnsi="Arial" w:cs="Arial"/>
        </w:rPr>
        <w:t>istriana</w:t>
      </w:r>
      <w:proofErr w:type="spellEnd"/>
      <w:r w:rsidRPr="00686C61">
        <w:rPr>
          <w:rFonts w:ascii="Arial" w:hAnsi="Arial" w:cs="Arial"/>
        </w:rPr>
        <w:t xml:space="preserve"> 25A, OIB 21279060538, MBS 040292590</w:t>
      </w:r>
    </w:p>
    <w:p w:rsidRPr="00263C41" w:rsidR="00282259" w:rsidP="00917194" w:rsidRDefault="00282259" w14:paraId="79A27E35" w14:textId="77777777">
      <w:pPr>
        <w:jc w:val="center"/>
        <w:rPr>
          <w:rFonts w:ascii="Arial" w:hAnsi="Arial" w:cs="Arial"/>
        </w:rPr>
      </w:pPr>
    </w:p>
    <w:p w:rsidRPr="00263C41" w:rsidR="00917194" w:rsidP="00917194" w:rsidRDefault="00917194" w14:paraId="2DAA2D39" w14:textId="77777777">
      <w:pPr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>OD SUDA NAZOČNI:</w:t>
      </w:r>
    </w:p>
    <w:p w:rsidRPr="00263C41" w:rsidR="00917194" w:rsidP="00917194" w:rsidRDefault="00661B2F" w14:paraId="7495BE98" w14:textId="77777777">
      <w:pPr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>Ivan Dujić</w:t>
      </w:r>
      <w:r w:rsidRPr="00263C41" w:rsidR="00917194">
        <w:rPr>
          <w:rFonts w:ascii="Arial" w:hAnsi="Arial" w:cs="Arial"/>
        </w:rPr>
        <w:t>, stečajni sudac</w:t>
      </w:r>
    </w:p>
    <w:p w:rsidRPr="00686C61" w:rsidR="00917194" w:rsidP="00917194" w:rsidRDefault="00686C61" w14:paraId="2FBDB3B9" w14:textId="34D72E34">
      <w:pPr>
        <w:jc w:val="both"/>
        <w:rPr>
          <w:rFonts w:ascii="Arial" w:hAnsi="Arial" w:cs="Arial"/>
        </w:rPr>
      </w:pPr>
      <w:r w:rsidRPr="00686C61">
        <w:rPr>
          <w:rFonts w:ascii="Arial" w:hAnsi="Arial" w:cs="Arial"/>
        </w:rPr>
        <w:t xml:space="preserve">Jasmina </w:t>
      </w:r>
      <w:proofErr w:type="spellStart"/>
      <w:r w:rsidRPr="00686C61">
        <w:rPr>
          <w:rFonts w:ascii="Arial" w:hAnsi="Arial" w:cs="Arial"/>
        </w:rPr>
        <w:t>Matika</w:t>
      </w:r>
      <w:proofErr w:type="spellEnd"/>
      <w:r w:rsidRPr="00686C61" w:rsidR="00917194">
        <w:rPr>
          <w:rFonts w:ascii="Arial" w:hAnsi="Arial" w:cs="Arial"/>
        </w:rPr>
        <w:t>, zapisničar</w:t>
      </w:r>
      <w:r w:rsidRPr="00686C61" w:rsidR="00654270">
        <w:rPr>
          <w:rFonts w:ascii="Arial" w:hAnsi="Arial" w:cs="Arial"/>
        </w:rPr>
        <w:t>ka</w:t>
      </w:r>
    </w:p>
    <w:p w:rsidRPr="00263C41" w:rsidR="006921B7" w:rsidP="00917194" w:rsidRDefault="006921B7" w14:paraId="1BA48644" w14:textId="77777777">
      <w:pPr>
        <w:jc w:val="both"/>
        <w:rPr>
          <w:rFonts w:ascii="Arial" w:hAnsi="Arial" w:cs="Arial"/>
        </w:rPr>
      </w:pPr>
    </w:p>
    <w:p w:rsidRPr="00606F23" w:rsidR="00917194" w:rsidP="00917194" w:rsidRDefault="00282259" w14:paraId="11BFB22D" w14:textId="11BF527C">
      <w:pPr>
        <w:jc w:val="both"/>
        <w:rPr>
          <w:rFonts w:ascii="Arial" w:hAnsi="Arial" w:cs="Arial"/>
        </w:rPr>
      </w:pPr>
      <w:r w:rsidRPr="00606F23">
        <w:rPr>
          <w:rFonts w:ascii="Arial" w:hAnsi="Arial" w:cs="Arial"/>
        </w:rPr>
        <w:t>Iva Pinjuh Stjepović</w:t>
      </w:r>
      <w:r w:rsidRPr="00606F23" w:rsidR="00917194">
        <w:rPr>
          <w:rFonts w:ascii="Arial" w:hAnsi="Arial" w:cs="Arial"/>
        </w:rPr>
        <w:t>, stečajn</w:t>
      </w:r>
      <w:r w:rsidRPr="00606F23">
        <w:rPr>
          <w:rFonts w:ascii="Arial" w:hAnsi="Arial" w:cs="Arial"/>
        </w:rPr>
        <w:t>a</w:t>
      </w:r>
      <w:r w:rsidRPr="00606F23" w:rsidR="00917194">
        <w:rPr>
          <w:rFonts w:ascii="Arial" w:hAnsi="Arial" w:cs="Arial"/>
        </w:rPr>
        <w:t xml:space="preserve"> upravitelj</w:t>
      </w:r>
      <w:r w:rsidRPr="00606F23">
        <w:rPr>
          <w:rFonts w:ascii="Arial" w:hAnsi="Arial" w:cs="Arial"/>
        </w:rPr>
        <w:t>ica</w:t>
      </w:r>
      <w:r w:rsidR="00771015">
        <w:rPr>
          <w:rFonts w:ascii="Arial" w:hAnsi="Arial" w:cs="Arial"/>
        </w:rPr>
        <w:t>, na daljinu</w:t>
      </w:r>
    </w:p>
    <w:p w:rsidRPr="00263C41" w:rsidR="00917194" w:rsidP="00917194" w:rsidRDefault="00917194" w14:paraId="0223292A" w14:textId="77777777">
      <w:pPr>
        <w:jc w:val="both"/>
        <w:rPr>
          <w:rFonts w:ascii="Arial" w:hAnsi="Arial" w:cs="Arial"/>
        </w:rPr>
      </w:pPr>
    </w:p>
    <w:p w:rsidRPr="00686C61" w:rsidR="00917194" w:rsidP="00917194" w:rsidRDefault="001226A0" w14:paraId="19EEE84F" w14:textId="45DD8A04">
      <w:pPr>
        <w:jc w:val="center"/>
        <w:rPr>
          <w:rFonts w:ascii="Arial" w:hAnsi="Arial" w:cs="Arial"/>
        </w:rPr>
      </w:pPr>
      <w:r w:rsidRPr="00686C61">
        <w:rPr>
          <w:rFonts w:ascii="Arial" w:hAnsi="Arial" w:cs="Arial"/>
        </w:rPr>
        <w:t xml:space="preserve">Početak u </w:t>
      </w:r>
      <w:r w:rsidRPr="00686C61" w:rsidR="00C36545">
        <w:rPr>
          <w:rFonts w:ascii="Arial" w:hAnsi="Arial" w:cs="Arial"/>
        </w:rPr>
        <w:t>1</w:t>
      </w:r>
      <w:r w:rsidRPr="00686C61" w:rsidR="00282259">
        <w:rPr>
          <w:rFonts w:ascii="Arial" w:hAnsi="Arial" w:cs="Arial"/>
        </w:rPr>
        <w:t>3</w:t>
      </w:r>
      <w:r w:rsidRPr="00686C61" w:rsidR="00D070CC">
        <w:rPr>
          <w:rFonts w:ascii="Arial" w:hAnsi="Arial" w:cs="Arial"/>
        </w:rPr>
        <w:t>:</w:t>
      </w:r>
      <w:r w:rsidRPr="00686C61" w:rsidR="00C36545">
        <w:rPr>
          <w:rFonts w:ascii="Arial" w:hAnsi="Arial" w:cs="Arial"/>
        </w:rPr>
        <w:t>0</w:t>
      </w:r>
      <w:r w:rsidRPr="00686C61" w:rsidR="00661B2F">
        <w:rPr>
          <w:rFonts w:ascii="Arial" w:hAnsi="Arial" w:cs="Arial"/>
        </w:rPr>
        <w:t>0</w:t>
      </w:r>
      <w:r w:rsidRPr="00686C61" w:rsidR="006921B7">
        <w:rPr>
          <w:rFonts w:ascii="Arial" w:hAnsi="Arial" w:cs="Arial"/>
        </w:rPr>
        <w:t xml:space="preserve"> sati</w:t>
      </w:r>
    </w:p>
    <w:p w:rsidRPr="00263C41" w:rsidR="00917194" w:rsidP="00917194" w:rsidRDefault="00917194" w14:paraId="7D52CD14" w14:textId="77777777">
      <w:pPr>
        <w:jc w:val="center"/>
        <w:rPr>
          <w:rFonts w:ascii="Arial" w:hAnsi="Arial" w:cs="Arial"/>
        </w:rPr>
      </w:pPr>
    </w:p>
    <w:p w:rsidRPr="00263C41" w:rsidR="00917194" w:rsidP="00917194" w:rsidRDefault="00917194" w14:paraId="6C9279D0" w14:textId="77777777">
      <w:pPr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ab/>
        <w:t>Utvrđuje se da su na današnje ročište pristupili slijedeći vjerovnici:</w:t>
      </w:r>
    </w:p>
    <w:p w:rsidRPr="00771015" w:rsidR="00771015" w:rsidP="00771015" w:rsidRDefault="00771015" w14:paraId="2B72D015" w14:textId="360D8C10">
      <w:pPr>
        <w:pStyle w:val="Odlomakpopis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771015">
        <w:rPr>
          <w:rFonts w:ascii="Arial" w:hAnsi="Arial" w:cs="Arial"/>
        </w:rPr>
        <w:t xml:space="preserve">a vjerovnika GRATIS d.o.o., pun. Goran </w:t>
      </w:r>
      <w:proofErr w:type="spellStart"/>
      <w:r w:rsidRPr="00771015">
        <w:rPr>
          <w:rFonts w:ascii="Arial" w:hAnsi="Arial" w:cs="Arial"/>
        </w:rPr>
        <w:t>Okmaca</w:t>
      </w:r>
      <w:proofErr w:type="spellEnd"/>
      <w:r w:rsidRPr="00771015">
        <w:rPr>
          <w:rFonts w:ascii="Arial" w:hAnsi="Arial" w:cs="Arial"/>
        </w:rPr>
        <w:t>, odvjetnik u Pazinu, u sudnici</w:t>
      </w:r>
    </w:p>
    <w:p w:rsidRPr="000E3239" w:rsidR="00771015" w:rsidP="000E3239" w:rsidRDefault="000E3239" w14:paraId="6EA571F2" w14:textId="6D0EB5B6">
      <w:pPr>
        <w:pStyle w:val="Odlomakpopis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0E3239" w:rsidR="00771015">
        <w:rPr>
          <w:rFonts w:ascii="Arial" w:hAnsi="Arial" w:cs="Arial"/>
        </w:rPr>
        <w:t xml:space="preserve">a vjerovnika </w:t>
      </w:r>
      <w:proofErr w:type="spellStart"/>
      <w:r w:rsidRPr="000E3239" w:rsidR="00771015">
        <w:rPr>
          <w:rFonts w:ascii="Arial" w:hAnsi="Arial" w:cs="Arial"/>
        </w:rPr>
        <w:t>Sejda</w:t>
      </w:r>
      <w:proofErr w:type="spellEnd"/>
      <w:r w:rsidRPr="000E3239" w:rsidR="00771015">
        <w:rPr>
          <w:rFonts w:ascii="Arial" w:hAnsi="Arial" w:cs="Arial"/>
        </w:rPr>
        <w:t xml:space="preserve"> Šabića, pun. Nikola Ivošević, odvjetnik u Rovinju, u sudnici</w:t>
      </w:r>
    </w:p>
    <w:p w:rsidRPr="000E3239" w:rsidR="00771015" w:rsidP="000E3239" w:rsidRDefault="000E3239" w14:paraId="5C113338" w14:textId="0E8E24E4">
      <w:pPr>
        <w:pStyle w:val="Odlomakpopis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0E3239" w:rsidR="00771015">
        <w:rPr>
          <w:rFonts w:ascii="Arial" w:hAnsi="Arial" w:cs="Arial"/>
        </w:rPr>
        <w:t xml:space="preserve">a vjerovnika </w:t>
      </w:r>
      <w:proofErr w:type="spellStart"/>
      <w:r w:rsidRPr="000E3239" w:rsidR="00771015">
        <w:rPr>
          <w:rFonts w:ascii="Arial" w:hAnsi="Arial" w:cs="Arial"/>
        </w:rPr>
        <w:t>Erste&amp;Steiermarkische</w:t>
      </w:r>
      <w:proofErr w:type="spellEnd"/>
      <w:r w:rsidRPr="000E3239" w:rsidR="00771015">
        <w:rPr>
          <w:rFonts w:ascii="Arial" w:hAnsi="Arial" w:cs="Arial"/>
        </w:rPr>
        <w:t xml:space="preserve"> </w:t>
      </w:r>
      <w:proofErr w:type="spellStart"/>
      <w:r w:rsidRPr="000E3239" w:rsidR="00771015">
        <w:rPr>
          <w:rFonts w:ascii="Arial" w:hAnsi="Arial" w:cs="Arial"/>
        </w:rPr>
        <w:t>bank</w:t>
      </w:r>
      <w:proofErr w:type="spellEnd"/>
      <w:r w:rsidRPr="000E3239" w:rsidR="00771015">
        <w:rPr>
          <w:rFonts w:ascii="Arial" w:hAnsi="Arial" w:cs="Arial"/>
        </w:rPr>
        <w:t xml:space="preserve"> d.d., pun. Toni </w:t>
      </w:r>
      <w:proofErr w:type="spellStart"/>
      <w:r w:rsidRPr="000E3239" w:rsidR="00771015">
        <w:rPr>
          <w:rFonts w:ascii="Arial" w:hAnsi="Arial" w:cs="Arial"/>
        </w:rPr>
        <w:t>Štifanić</w:t>
      </w:r>
      <w:proofErr w:type="spellEnd"/>
      <w:r w:rsidRPr="000E3239" w:rsidR="00771015">
        <w:rPr>
          <w:rFonts w:ascii="Arial" w:hAnsi="Arial" w:cs="Arial"/>
        </w:rPr>
        <w:t xml:space="preserve">, odvjetnik u Odvjetničkom društvu </w:t>
      </w:r>
      <w:proofErr w:type="spellStart"/>
      <w:r w:rsidRPr="000E3239" w:rsidR="00771015">
        <w:rPr>
          <w:rFonts w:ascii="Arial" w:hAnsi="Arial" w:cs="Arial"/>
        </w:rPr>
        <w:t>Maćešić</w:t>
      </w:r>
      <w:proofErr w:type="spellEnd"/>
      <w:r w:rsidRPr="000E3239" w:rsidR="00771015">
        <w:rPr>
          <w:rFonts w:ascii="Arial" w:hAnsi="Arial" w:cs="Arial"/>
        </w:rPr>
        <w:t xml:space="preserve"> i partneri iz Rijeke, u sudnici</w:t>
      </w:r>
    </w:p>
    <w:p w:rsidRPr="000E3239" w:rsidR="00B322BB" w:rsidP="000E3239" w:rsidRDefault="000E3239" w14:paraId="32440D12" w14:textId="173C6571">
      <w:pPr>
        <w:pStyle w:val="Odlomakpopis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0E3239" w:rsidR="00103E05">
        <w:rPr>
          <w:rFonts w:ascii="Arial" w:hAnsi="Arial" w:cs="Arial"/>
        </w:rPr>
        <w:t xml:space="preserve">a Republiku Hrvatsku, </w:t>
      </w:r>
      <w:r w:rsidRPr="000E3239" w:rsidR="002747E7">
        <w:rPr>
          <w:rFonts w:ascii="Arial" w:hAnsi="Arial" w:cs="Arial"/>
        </w:rPr>
        <w:t xml:space="preserve">zamjenica u ŽDO u Puli, Blanka </w:t>
      </w:r>
      <w:proofErr w:type="spellStart"/>
      <w:r w:rsidRPr="000E3239" w:rsidR="002747E7">
        <w:rPr>
          <w:rFonts w:ascii="Arial" w:hAnsi="Arial" w:cs="Arial"/>
        </w:rPr>
        <w:t>Cotman</w:t>
      </w:r>
      <w:proofErr w:type="spellEnd"/>
      <w:r w:rsidRPr="000E3239" w:rsidR="002747E7">
        <w:rPr>
          <w:rFonts w:ascii="Arial" w:hAnsi="Arial" w:cs="Arial"/>
        </w:rPr>
        <w:t xml:space="preserve"> </w:t>
      </w:r>
      <w:proofErr w:type="spellStart"/>
      <w:r w:rsidRPr="000E3239" w:rsidR="002747E7">
        <w:rPr>
          <w:rFonts w:ascii="Arial" w:hAnsi="Arial" w:cs="Arial"/>
        </w:rPr>
        <w:t>Kalac</w:t>
      </w:r>
      <w:proofErr w:type="spellEnd"/>
      <w:r w:rsidRPr="000E3239" w:rsidR="00771015">
        <w:rPr>
          <w:rFonts w:ascii="Arial" w:hAnsi="Arial" w:cs="Arial"/>
        </w:rPr>
        <w:t>, na daljinu</w:t>
      </w:r>
    </w:p>
    <w:p w:rsidRPr="00263C41" w:rsidR="006174C7" w:rsidP="00917194" w:rsidRDefault="006174C7" w14:paraId="77B6435A" w14:textId="77777777">
      <w:pPr>
        <w:jc w:val="both"/>
        <w:rPr>
          <w:rFonts w:ascii="Arial" w:hAnsi="Arial" w:cs="Arial"/>
        </w:rPr>
      </w:pPr>
    </w:p>
    <w:p w:rsidRPr="00263C41" w:rsidR="00250C34" w:rsidP="00250C34" w:rsidRDefault="00250C34" w14:paraId="2642CF67" w14:textId="77777777">
      <w:pPr>
        <w:ind w:firstLine="720"/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>Stečajni sudac otvara raspravu i objavljuje da je predmet današnjeg ročišta ispitivanje prijavljenih tražbina, prema iznosima i redu kako su unesene u tablicu koju je sudu dostavio stečajni upravitelj.</w:t>
      </w:r>
    </w:p>
    <w:p w:rsidRPr="00263C41" w:rsidR="00250C34" w:rsidP="00250C34" w:rsidRDefault="00250C34" w14:paraId="6C1B780F" w14:textId="77777777">
      <w:pPr>
        <w:ind w:firstLine="720"/>
        <w:jc w:val="both"/>
        <w:rPr>
          <w:rFonts w:ascii="Arial" w:hAnsi="Arial" w:cs="Arial"/>
        </w:rPr>
      </w:pPr>
    </w:p>
    <w:p w:rsidRPr="00263C41" w:rsidR="00250C34" w:rsidP="00250C34" w:rsidRDefault="00250C34" w14:paraId="74D9C8E3" w14:textId="77777777">
      <w:pPr>
        <w:ind w:firstLine="720"/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>Stečajni sudac upozorava vjerovnike čije će tražbine biti utvrđene na današnjem ročištu, da o tome neće biti posebno obaviješteni. Oni mogu na svoj trošak tražiti da im se izda ovjerovljeni izvadak rješenja (</w:t>
      </w:r>
      <w:r w:rsidRPr="00263C41" w:rsidR="00B47F66">
        <w:rPr>
          <w:rFonts w:ascii="Arial" w:hAnsi="Arial" w:cs="Arial"/>
        </w:rPr>
        <w:t>čl. 265. st. 4. Stečajnog zakona</w:t>
      </w:r>
      <w:r w:rsidRPr="00263C41">
        <w:rPr>
          <w:rFonts w:ascii="Arial" w:hAnsi="Arial" w:cs="Arial"/>
        </w:rPr>
        <w:t>).</w:t>
      </w:r>
    </w:p>
    <w:p w:rsidRPr="00263C41" w:rsidR="00250C34" w:rsidP="00250C34" w:rsidRDefault="00250C34" w14:paraId="61FCACF7" w14:textId="77777777">
      <w:pPr>
        <w:ind w:firstLine="720"/>
        <w:jc w:val="both"/>
        <w:rPr>
          <w:rFonts w:ascii="Arial" w:hAnsi="Arial" w:cs="Arial"/>
        </w:rPr>
      </w:pPr>
    </w:p>
    <w:p w:rsidRPr="00263C41" w:rsidR="00B47F66" w:rsidP="00B47F66" w:rsidRDefault="00B47F66" w14:paraId="35846D5A" w14:textId="77777777">
      <w:pPr>
        <w:ind w:firstLine="720"/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 xml:space="preserve">Tražbine koje su osporili stečajni upravitelj, dužnik pojedinac ili koji od stečajnih vjerovnika moraju se posebno raspraviti (čl. 260. st. 3. Stečajnog zakona). Izlučna i </w:t>
      </w:r>
      <w:proofErr w:type="spellStart"/>
      <w:r w:rsidRPr="00263C41">
        <w:rPr>
          <w:rFonts w:ascii="Arial" w:hAnsi="Arial" w:cs="Arial"/>
        </w:rPr>
        <w:t>razlučna</w:t>
      </w:r>
      <w:proofErr w:type="spellEnd"/>
      <w:r w:rsidRPr="00263C41">
        <w:rPr>
          <w:rFonts w:ascii="Arial" w:hAnsi="Arial" w:cs="Arial"/>
        </w:rPr>
        <w:t xml:space="preserve"> prava nisu predmet ispitivanja (čl. 260. st. 4. Stečajnog zakona).</w:t>
      </w:r>
    </w:p>
    <w:p w:rsidRPr="00263C41" w:rsidR="00250C34" w:rsidP="00250C34" w:rsidRDefault="00250C34" w14:paraId="3463E592" w14:textId="77777777">
      <w:pPr>
        <w:ind w:firstLine="720"/>
        <w:jc w:val="both"/>
        <w:rPr>
          <w:rFonts w:ascii="Arial" w:hAnsi="Arial" w:cs="Arial"/>
        </w:rPr>
      </w:pPr>
    </w:p>
    <w:p w:rsidRPr="00771015" w:rsidR="00250C34" w:rsidP="00250C34" w:rsidRDefault="005D6E99" w14:paraId="776ADDA3" w14:textId="7111289A">
      <w:pPr>
        <w:ind w:firstLine="720"/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 xml:space="preserve">Utvrđuje se da je poziv </w:t>
      </w:r>
      <w:r w:rsidRPr="00282259">
        <w:rPr>
          <w:rFonts w:ascii="Arial" w:hAnsi="Arial" w:cs="Arial"/>
        </w:rPr>
        <w:t xml:space="preserve">vjerovnicima za današnje ispitno ročište javno priopćen i objavljen putem e-oglasne ploče dana </w:t>
      </w:r>
      <w:r w:rsidRPr="00282259" w:rsidR="00282259">
        <w:rPr>
          <w:rFonts w:ascii="Arial" w:hAnsi="Arial" w:cs="Arial"/>
        </w:rPr>
        <w:t>21. srpnja</w:t>
      </w:r>
      <w:r w:rsidRPr="00282259">
        <w:rPr>
          <w:rFonts w:ascii="Arial" w:hAnsi="Arial" w:cs="Arial"/>
        </w:rPr>
        <w:t xml:space="preserve"> 20</w:t>
      </w:r>
      <w:r w:rsidRPr="00282259" w:rsidR="007A0C91">
        <w:rPr>
          <w:rFonts w:ascii="Arial" w:hAnsi="Arial" w:cs="Arial"/>
        </w:rPr>
        <w:t>26</w:t>
      </w:r>
      <w:r w:rsidRPr="00282259">
        <w:rPr>
          <w:rFonts w:ascii="Arial" w:hAnsi="Arial" w:cs="Arial"/>
        </w:rPr>
        <w:t>.</w:t>
      </w:r>
      <w:r w:rsidRPr="00282259" w:rsidR="00250C34">
        <w:rPr>
          <w:rFonts w:ascii="Arial" w:hAnsi="Arial" w:cs="Arial"/>
        </w:rPr>
        <w:t xml:space="preserve"> Utvrđuje </w:t>
      </w:r>
      <w:r w:rsidRPr="00263C41" w:rsidR="00250C34">
        <w:rPr>
          <w:rFonts w:ascii="Arial" w:hAnsi="Arial" w:cs="Arial"/>
        </w:rPr>
        <w:t xml:space="preserve">se da </w:t>
      </w:r>
      <w:r w:rsidRPr="00263C41" w:rsidR="006921B7">
        <w:rPr>
          <w:rFonts w:ascii="Arial" w:hAnsi="Arial" w:cs="Arial"/>
        </w:rPr>
        <w:t>je</w:t>
      </w:r>
      <w:r w:rsidRPr="00263C41" w:rsidR="00250C34">
        <w:rPr>
          <w:rFonts w:ascii="Arial" w:hAnsi="Arial" w:cs="Arial"/>
        </w:rPr>
        <w:t xml:space="preserve"> ukupno </w:t>
      </w:r>
      <w:r w:rsidRPr="00771015" w:rsidR="00250C34">
        <w:rPr>
          <w:rFonts w:ascii="Arial" w:hAnsi="Arial" w:cs="Arial"/>
        </w:rPr>
        <w:t>pristigl</w:t>
      </w:r>
      <w:r w:rsidRPr="00771015" w:rsidR="006921B7">
        <w:rPr>
          <w:rFonts w:ascii="Arial" w:hAnsi="Arial" w:cs="Arial"/>
        </w:rPr>
        <w:t xml:space="preserve">o </w:t>
      </w:r>
      <w:r w:rsidRPr="00771015" w:rsidR="001B23D5">
        <w:rPr>
          <w:rFonts w:ascii="Arial" w:hAnsi="Arial" w:cs="Arial"/>
        </w:rPr>
        <w:t>43</w:t>
      </w:r>
      <w:r w:rsidRPr="00771015" w:rsidR="00250C34">
        <w:rPr>
          <w:rFonts w:ascii="Arial" w:hAnsi="Arial" w:cs="Arial"/>
        </w:rPr>
        <w:t xml:space="preserve"> prijav</w:t>
      </w:r>
      <w:r w:rsidRPr="00771015" w:rsidR="00661B2F">
        <w:rPr>
          <w:rFonts w:ascii="Arial" w:hAnsi="Arial" w:cs="Arial"/>
        </w:rPr>
        <w:t>e</w:t>
      </w:r>
      <w:r w:rsidRPr="00771015" w:rsidR="00250C34">
        <w:rPr>
          <w:rFonts w:ascii="Arial" w:hAnsi="Arial" w:cs="Arial"/>
        </w:rPr>
        <w:t xml:space="preserve"> tražbin</w:t>
      </w:r>
      <w:r w:rsidRPr="00771015" w:rsidR="00661B2F">
        <w:rPr>
          <w:rFonts w:ascii="Arial" w:hAnsi="Arial" w:cs="Arial"/>
        </w:rPr>
        <w:t>a</w:t>
      </w:r>
      <w:r w:rsidRPr="00771015" w:rsidR="00250C34">
        <w:rPr>
          <w:rFonts w:ascii="Arial" w:hAnsi="Arial" w:cs="Arial"/>
        </w:rPr>
        <w:t>.</w:t>
      </w:r>
    </w:p>
    <w:p w:rsidRPr="00263C41" w:rsidR="00250C34" w:rsidP="00250C34" w:rsidRDefault="00250C34" w14:paraId="59C5C0FB" w14:textId="77777777">
      <w:pPr>
        <w:ind w:firstLine="720"/>
        <w:jc w:val="both"/>
        <w:rPr>
          <w:rFonts w:ascii="Arial" w:hAnsi="Arial" w:cs="Arial"/>
        </w:rPr>
      </w:pPr>
    </w:p>
    <w:p w:rsidRPr="00263C41" w:rsidR="00713E96" w:rsidP="00713E96" w:rsidRDefault="00713E96" w14:paraId="12894650" w14:textId="77777777">
      <w:pPr>
        <w:ind w:firstLine="708"/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 xml:space="preserve">Stečajni sudac ukazuje stečajnom upravitelju na njegovu dužnost da se određeno izjasni priznaje li ili osporava svaku prijavljenu tražbinu, </w:t>
      </w:r>
      <w:r w:rsidRPr="00263C41" w:rsidR="00B47F66">
        <w:rPr>
          <w:rFonts w:ascii="Arial" w:hAnsi="Arial" w:cs="Arial"/>
        </w:rPr>
        <w:t>sukladno čl. 260. st. 2. Stečajnog zakona.</w:t>
      </w:r>
    </w:p>
    <w:p w:rsidRPr="00263C41" w:rsidR="00713E96" w:rsidP="00713E96" w:rsidRDefault="00713E96" w14:paraId="375B1878" w14:textId="77777777">
      <w:pPr>
        <w:jc w:val="both"/>
        <w:rPr>
          <w:rFonts w:ascii="Arial" w:hAnsi="Arial" w:cs="Arial"/>
        </w:rPr>
      </w:pPr>
    </w:p>
    <w:p w:rsidRPr="00263C41" w:rsidR="00713E96" w:rsidP="00713E96" w:rsidRDefault="00713E96" w14:paraId="3CC69048" w14:textId="77777777">
      <w:pPr>
        <w:ind w:firstLine="708"/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>Prelazi se na ispitivanje svake prijavljene tražbine:</w:t>
      </w:r>
    </w:p>
    <w:p w:rsidRPr="00263C41" w:rsidR="00287AC6" w:rsidP="00287AC6" w:rsidRDefault="00287AC6" w14:paraId="2899E815" w14:textId="77777777">
      <w:pPr>
        <w:ind w:firstLine="708"/>
        <w:jc w:val="both"/>
        <w:rPr>
          <w:rFonts w:ascii="Arial" w:hAnsi="Arial" w:cs="Arial"/>
        </w:rPr>
      </w:pPr>
    </w:p>
    <w:p w:rsidRPr="00771015" w:rsidR="00075565" w:rsidP="00075565" w:rsidRDefault="00DB12B0" w14:paraId="336943DF" w14:textId="55FCE34C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lastRenderedPageBreak/>
        <w:t>1</w:t>
      </w:r>
      <w:r w:rsidRPr="00771015" w:rsidR="00075565">
        <w:rPr>
          <w:rFonts w:ascii="Arial" w:hAnsi="Arial" w:cs="Arial"/>
        </w:rPr>
        <w:t xml:space="preserve">. </w:t>
      </w:r>
      <w:proofErr w:type="spellStart"/>
      <w:r w:rsidRPr="00771015" w:rsidR="001B23D5">
        <w:rPr>
          <w:rFonts w:ascii="Arial" w:hAnsi="Arial" w:cs="Arial"/>
        </w:rPr>
        <w:t>Abdelkarim</w:t>
      </w:r>
      <w:proofErr w:type="spellEnd"/>
      <w:r w:rsidRPr="00771015" w:rsidR="001B23D5">
        <w:rPr>
          <w:rFonts w:ascii="Arial" w:hAnsi="Arial" w:cs="Arial"/>
        </w:rPr>
        <w:t xml:space="preserve"> Mahmoud </w:t>
      </w:r>
      <w:proofErr w:type="spellStart"/>
      <w:r w:rsidRPr="00771015" w:rsidR="001B23D5">
        <w:rPr>
          <w:rFonts w:ascii="Arial" w:hAnsi="Arial" w:cs="Arial"/>
        </w:rPr>
        <w:t>Abdelazim</w:t>
      </w:r>
      <w:proofErr w:type="spellEnd"/>
      <w:r w:rsidRPr="00771015" w:rsidR="001B23D5">
        <w:rPr>
          <w:rFonts w:ascii="Arial" w:hAnsi="Arial" w:cs="Arial"/>
        </w:rPr>
        <w:t xml:space="preserve"> Zaki, Rovinj, Dubrovačka 24, OIB: 60075387956</w:t>
      </w:r>
      <w:r w:rsidRPr="00771015" w:rsidR="00075565">
        <w:rPr>
          <w:rFonts w:ascii="Arial" w:hAnsi="Arial" w:cs="Arial"/>
        </w:rPr>
        <w:t>, prijavi</w:t>
      </w:r>
      <w:r w:rsidRPr="00771015" w:rsidR="001B23D5">
        <w:rPr>
          <w:rFonts w:ascii="Arial" w:hAnsi="Arial" w:cs="Arial"/>
        </w:rPr>
        <w:t>o</w:t>
      </w:r>
      <w:r w:rsidRPr="00771015" w:rsidR="00075565">
        <w:rPr>
          <w:rFonts w:ascii="Arial" w:hAnsi="Arial" w:cs="Arial"/>
        </w:rPr>
        <w:t xml:space="preserve"> je tražbinu u iznosu od </w:t>
      </w:r>
      <w:r w:rsidRPr="00771015" w:rsidR="001B23D5">
        <w:rPr>
          <w:rFonts w:ascii="Arial" w:hAnsi="Arial" w:cs="Arial"/>
        </w:rPr>
        <w:t>5.164,48</w:t>
      </w:r>
      <w:r w:rsidRPr="00771015" w:rsidR="00075565">
        <w:rPr>
          <w:rFonts w:ascii="Arial" w:hAnsi="Arial" w:cs="Arial"/>
        </w:rPr>
        <w:t xml:space="preserve"> </w:t>
      </w:r>
      <w:r w:rsidRPr="00771015" w:rsidR="00A31FD5">
        <w:rPr>
          <w:rFonts w:ascii="Arial" w:hAnsi="Arial" w:cs="Arial"/>
        </w:rPr>
        <w:t>eura</w:t>
      </w:r>
      <w:r w:rsidRPr="00771015" w:rsidR="00075565">
        <w:rPr>
          <w:rFonts w:ascii="Arial" w:hAnsi="Arial" w:cs="Arial"/>
        </w:rPr>
        <w:t xml:space="preserve">, s osnova </w:t>
      </w:r>
      <w:r w:rsidRPr="00771015" w:rsidR="001B23D5">
        <w:rPr>
          <w:rFonts w:ascii="Arial" w:hAnsi="Arial" w:cs="Arial"/>
        </w:rPr>
        <w:t>radnog odnosa</w:t>
      </w:r>
      <w:r w:rsidRPr="00771015" w:rsidR="00075565">
        <w:rPr>
          <w:rFonts w:ascii="Arial" w:hAnsi="Arial" w:cs="Arial"/>
        </w:rPr>
        <w:t xml:space="preserve">.  </w:t>
      </w:r>
    </w:p>
    <w:p w:rsidRPr="00771015" w:rsidR="008E30A5" w:rsidP="008E30A5" w:rsidRDefault="008E30A5" w14:paraId="685D9E79" w14:textId="53A82E56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8E30A5" w:rsidP="008E30A5" w:rsidRDefault="008E30A5" w14:paraId="6A956757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133218" w:rsidP="008E30A5" w:rsidRDefault="008E30A5" w14:paraId="00AA5737" w14:textId="75AAB985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 w:rsidR="001B23D5">
        <w:rPr>
          <w:rFonts w:ascii="Arial" w:hAnsi="Arial" w:cs="Arial"/>
        </w:rPr>
        <w:t>Abdelkarim</w:t>
      </w:r>
      <w:proofErr w:type="spellEnd"/>
      <w:r w:rsidRPr="00771015" w:rsidR="001B23D5">
        <w:rPr>
          <w:rFonts w:ascii="Arial" w:hAnsi="Arial" w:cs="Arial"/>
        </w:rPr>
        <w:t xml:space="preserve"> Mahmoud </w:t>
      </w:r>
      <w:proofErr w:type="spellStart"/>
      <w:r w:rsidRPr="00771015" w:rsidR="001B23D5">
        <w:rPr>
          <w:rFonts w:ascii="Arial" w:hAnsi="Arial" w:cs="Arial"/>
        </w:rPr>
        <w:t>Abdelazim</w:t>
      </w:r>
      <w:proofErr w:type="spellEnd"/>
      <w:r w:rsidRPr="00771015" w:rsidR="001B23D5">
        <w:rPr>
          <w:rFonts w:ascii="Arial" w:hAnsi="Arial" w:cs="Arial"/>
        </w:rPr>
        <w:t xml:space="preserve"> Zaki, Rovinj, Dubrovačka 24, OIB: 60075387956</w:t>
      </w:r>
      <w:r w:rsidRPr="00771015">
        <w:rPr>
          <w:rFonts w:ascii="Arial" w:hAnsi="Arial" w:cs="Arial"/>
        </w:rPr>
        <w:t xml:space="preserve">, smatra utvrđenom u iznosu od </w:t>
      </w:r>
      <w:r w:rsidRPr="00771015" w:rsidR="001B23D5">
        <w:rPr>
          <w:rFonts w:ascii="Arial" w:hAnsi="Arial" w:cs="Arial"/>
        </w:rPr>
        <w:t xml:space="preserve">5.164,48 eura </w:t>
      </w:r>
      <w:r w:rsidRPr="00771015">
        <w:rPr>
          <w:rFonts w:ascii="Arial" w:hAnsi="Arial" w:cs="Arial"/>
        </w:rPr>
        <w:t>i razvrstava se u I viši isplatni red.</w:t>
      </w:r>
    </w:p>
    <w:p w:rsidR="00A62056" w:rsidP="001B23D5" w:rsidRDefault="00A62056" w14:paraId="21E08DF5" w14:textId="7F8286A0">
      <w:pPr>
        <w:jc w:val="both"/>
        <w:rPr>
          <w:rFonts w:ascii="Arial" w:hAnsi="Arial" w:cs="Arial"/>
        </w:rPr>
      </w:pPr>
    </w:p>
    <w:p w:rsidRPr="00771015" w:rsidR="001B23D5" w:rsidP="001B23D5" w:rsidRDefault="001B23D5" w14:paraId="70752044" w14:textId="1F4E5925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2. </w:t>
      </w:r>
      <w:proofErr w:type="spellStart"/>
      <w:r w:rsidRPr="00771015">
        <w:rPr>
          <w:rFonts w:ascii="Arial" w:hAnsi="Arial" w:cs="Arial"/>
        </w:rPr>
        <w:t>Abdullaev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Alisher</w:t>
      </w:r>
      <w:proofErr w:type="spellEnd"/>
      <w:r w:rsidRPr="00771015">
        <w:rPr>
          <w:rFonts w:ascii="Arial" w:hAnsi="Arial" w:cs="Arial"/>
        </w:rPr>
        <w:t xml:space="preserve">, Rovinj, Put S. Konzula </w:t>
      </w:r>
      <w:proofErr w:type="spellStart"/>
      <w:r w:rsidRPr="00771015">
        <w:rPr>
          <w:rFonts w:ascii="Arial" w:hAnsi="Arial" w:cs="Arial"/>
        </w:rPr>
        <w:t>istranina</w:t>
      </w:r>
      <w:proofErr w:type="spellEnd"/>
      <w:r w:rsidRPr="00771015">
        <w:rPr>
          <w:rFonts w:ascii="Arial" w:hAnsi="Arial" w:cs="Arial"/>
        </w:rPr>
        <w:t xml:space="preserve"> 4, OIB: 76538545674, prijavio je tražbinu u iznosu od 7.172,66 eura, s osnova radnog odnosa.  </w:t>
      </w:r>
    </w:p>
    <w:p w:rsidRPr="00771015" w:rsidR="001B23D5" w:rsidP="001B23D5" w:rsidRDefault="001B23D5" w14:paraId="5863B5A1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1B23D5" w:rsidP="001B23D5" w:rsidRDefault="001B23D5" w14:paraId="043BD51B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1B23D5" w:rsidP="001B23D5" w:rsidRDefault="001B23D5" w14:paraId="066B2AB4" w14:textId="3228AAB8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Abdullaev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Alisher</w:t>
      </w:r>
      <w:proofErr w:type="spellEnd"/>
      <w:r w:rsidRPr="00771015">
        <w:rPr>
          <w:rFonts w:ascii="Arial" w:hAnsi="Arial" w:cs="Arial"/>
        </w:rPr>
        <w:t xml:space="preserve">, Rovinj, Put S. Konzula </w:t>
      </w:r>
      <w:proofErr w:type="spellStart"/>
      <w:r w:rsidRPr="00771015">
        <w:rPr>
          <w:rFonts w:ascii="Arial" w:hAnsi="Arial" w:cs="Arial"/>
        </w:rPr>
        <w:t>istranina</w:t>
      </w:r>
      <w:proofErr w:type="spellEnd"/>
      <w:r w:rsidRPr="00771015">
        <w:rPr>
          <w:rFonts w:ascii="Arial" w:hAnsi="Arial" w:cs="Arial"/>
        </w:rPr>
        <w:t xml:space="preserve"> 4, OIB: 76538545674, smatra utvrđenom u iznosu od 7.172,66 eura i razvrstava se u I viši isplatni red.</w:t>
      </w:r>
    </w:p>
    <w:p w:rsidRPr="00263C41" w:rsidR="001B23D5" w:rsidP="001B23D5" w:rsidRDefault="001B23D5" w14:paraId="0DBE6422" w14:textId="40BCAFFD">
      <w:pPr>
        <w:jc w:val="both"/>
        <w:rPr>
          <w:rFonts w:ascii="Arial" w:hAnsi="Arial" w:cs="Arial"/>
        </w:rPr>
      </w:pPr>
    </w:p>
    <w:p w:rsidRPr="00771015" w:rsidR="001B23D5" w:rsidP="001B23D5" w:rsidRDefault="001B23D5" w14:paraId="124AE7E6" w14:textId="4A70D348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3. Agata Mujkić, Rovinj, 43. istarske divizije 25a, OIB: 49912287841, prijavila je tražbinu u iznosu od 13.435,42 eura, s osnova radnog odnosa.  </w:t>
      </w:r>
    </w:p>
    <w:p w:rsidRPr="00771015" w:rsidR="001B23D5" w:rsidP="001B23D5" w:rsidRDefault="001B23D5" w14:paraId="5EAF26AA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1B23D5" w:rsidP="001B23D5" w:rsidRDefault="001B23D5" w14:paraId="006B25DF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1B23D5" w:rsidP="001B23D5" w:rsidRDefault="001B23D5" w14:paraId="299894E2" w14:textId="3A4E3E63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sudac objavljuje da se tražbina stečajnog vjerovnika Agata Mujkić, Rovinj, 43. istarske divizije 25a, OIB: 49912287841, smatra utvrđenom u iznosu od 13.435,42 eura i razvrstava se u I viši isplatni red.</w:t>
      </w:r>
    </w:p>
    <w:p w:rsidR="001B23D5" w:rsidP="001B23D5" w:rsidRDefault="001B23D5" w14:paraId="4D7391C6" w14:textId="1B5FC7E6">
      <w:pPr>
        <w:jc w:val="both"/>
        <w:rPr>
          <w:rFonts w:ascii="Arial" w:hAnsi="Arial" w:cs="Arial"/>
        </w:rPr>
      </w:pPr>
    </w:p>
    <w:p w:rsidRPr="00771015" w:rsidR="001B23D5" w:rsidP="001B23D5" w:rsidRDefault="001B23D5" w14:paraId="1B64AC8B" w14:textId="1A4BFE9A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4. Alen </w:t>
      </w:r>
      <w:proofErr w:type="spellStart"/>
      <w:r w:rsidRPr="00771015">
        <w:rPr>
          <w:rFonts w:ascii="Arial" w:hAnsi="Arial" w:cs="Arial"/>
        </w:rPr>
        <w:t>Đojić</w:t>
      </w:r>
      <w:proofErr w:type="spellEnd"/>
      <w:r w:rsidRPr="00771015">
        <w:rPr>
          <w:rFonts w:ascii="Arial" w:hAnsi="Arial" w:cs="Arial"/>
        </w:rPr>
        <w:t xml:space="preserve">, Žminj, </w:t>
      </w:r>
      <w:proofErr w:type="spellStart"/>
      <w:r w:rsidRPr="00771015">
        <w:rPr>
          <w:rFonts w:ascii="Arial" w:hAnsi="Arial" w:cs="Arial"/>
        </w:rPr>
        <w:t>Laginji</w:t>
      </w:r>
      <w:proofErr w:type="spellEnd"/>
      <w:r w:rsidRPr="00771015">
        <w:rPr>
          <w:rFonts w:ascii="Arial" w:hAnsi="Arial" w:cs="Arial"/>
        </w:rPr>
        <w:t xml:space="preserve"> 11, OIB: 56531334615, prijavio je tražbinu u iznosu od 5.387,76 eura, s osnova radnog odnosa.  </w:t>
      </w:r>
    </w:p>
    <w:p w:rsidRPr="00771015" w:rsidR="001B23D5" w:rsidP="001B23D5" w:rsidRDefault="001B23D5" w14:paraId="003C2339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1B23D5" w:rsidP="001B23D5" w:rsidRDefault="001B23D5" w14:paraId="1E1FE334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1B23D5" w:rsidP="001B23D5" w:rsidRDefault="001B23D5" w14:paraId="485BFCC9" w14:textId="63D7AC7E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Alen </w:t>
      </w:r>
      <w:proofErr w:type="spellStart"/>
      <w:r w:rsidRPr="00771015">
        <w:rPr>
          <w:rFonts w:ascii="Arial" w:hAnsi="Arial" w:cs="Arial"/>
        </w:rPr>
        <w:t>Đojić</w:t>
      </w:r>
      <w:proofErr w:type="spellEnd"/>
      <w:r w:rsidRPr="00771015">
        <w:rPr>
          <w:rFonts w:ascii="Arial" w:hAnsi="Arial" w:cs="Arial"/>
        </w:rPr>
        <w:t xml:space="preserve">, Žminj, </w:t>
      </w:r>
      <w:proofErr w:type="spellStart"/>
      <w:r w:rsidRPr="00771015">
        <w:rPr>
          <w:rFonts w:ascii="Arial" w:hAnsi="Arial" w:cs="Arial"/>
        </w:rPr>
        <w:t>Laginji</w:t>
      </w:r>
      <w:proofErr w:type="spellEnd"/>
      <w:r w:rsidRPr="00771015">
        <w:rPr>
          <w:rFonts w:ascii="Arial" w:hAnsi="Arial" w:cs="Arial"/>
        </w:rPr>
        <w:t xml:space="preserve"> 11, OIB: 56531334615, smatra utvrđenom u iznosu od 5.387,76 eura i razvrstava se u I viši isplatni red.</w:t>
      </w:r>
    </w:p>
    <w:p w:rsidR="001B23D5" w:rsidP="001B23D5" w:rsidRDefault="001B23D5" w14:paraId="44847774" w14:textId="77777777">
      <w:pPr>
        <w:jc w:val="both"/>
        <w:rPr>
          <w:rFonts w:ascii="Arial" w:hAnsi="Arial" w:cs="Arial"/>
        </w:rPr>
      </w:pPr>
    </w:p>
    <w:p w:rsidRPr="00771015" w:rsidR="001B23D5" w:rsidP="001B23D5" w:rsidRDefault="001B23D5" w14:paraId="703A6D6E" w14:textId="21ECCCD4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5. </w:t>
      </w:r>
      <w:proofErr w:type="spellStart"/>
      <w:r w:rsidRPr="00771015">
        <w:rPr>
          <w:rFonts w:ascii="Arial" w:hAnsi="Arial" w:cs="Arial"/>
        </w:rPr>
        <w:t>Azimov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Masudkhon</w:t>
      </w:r>
      <w:proofErr w:type="spellEnd"/>
      <w:r w:rsidRPr="00771015">
        <w:rPr>
          <w:rFonts w:ascii="Arial" w:hAnsi="Arial" w:cs="Arial"/>
        </w:rPr>
        <w:t xml:space="preserve">, Rovinjsko Selo, Bilice 10, OIB: 63138690530, prijavio je tražbinu u iznosu od 6.415,96 eura, s osnova radnog odnosa.  </w:t>
      </w:r>
    </w:p>
    <w:p w:rsidRPr="00771015" w:rsidR="001B23D5" w:rsidP="001B23D5" w:rsidRDefault="001B23D5" w14:paraId="0C850C7A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1B23D5" w:rsidP="001B23D5" w:rsidRDefault="001B23D5" w14:paraId="673C4D01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1B23D5" w:rsidP="001B23D5" w:rsidRDefault="001B23D5" w14:paraId="0F631168" w14:textId="2E824CFB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Azimov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Masudkhon</w:t>
      </w:r>
      <w:proofErr w:type="spellEnd"/>
      <w:r w:rsidRPr="00771015">
        <w:rPr>
          <w:rFonts w:ascii="Arial" w:hAnsi="Arial" w:cs="Arial"/>
        </w:rPr>
        <w:t>, Rovinjsko Selo, Bilice 10, OIB: 63138690530, smatra utvrđenom u iznosu od 6.415,96 eura i razvrstava se u I viši isplatni red.</w:t>
      </w:r>
    </w:p>
    <w:p w:rsidR="001B23D5" w:rsidP="001B23D5" w:rsidRDefault="001B23D5" w14:paraId="6DC4B8F4" w14:textId="6CEA9EA6">
      <w:pPr>
        <w:jc w:val="both"/>
        <w:rPr>
          <w:rFonts w:ascii="Arial" w:hAnsi="Arial" w:cs="Arial"/>
        </w:rPr>
      </w:pPr>
    </w:p>
    <w:p w:rsidRPr="00771015" w:rsidR="00451304" w:rsidP="00451304" w:rsidRDefault="00451304" w14:paraId="487B2449" w14:textId="3E4E574C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6. </w:t>
      </w:r>
      <w:proofErr w:type="spellStart"/>
      <w:r w:rsidRPr="00771015">
        <w:rPr>
          <w:rFonts w:ascii="Arial" w:hAnsi="Arial" w:cs="Arial"/>
        </w:rPr>
        <w:t>Bashkim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Redjeposki</w:t>
      </w:r>
      <w:proofErr w:type="spellEnd"/>
      <w:r w:rsidRPr="00771015">
        <w:rPr>
          <w:rFonts w:ascii="Arial" w:hAnsi="Arial" w:cs="Arial"/>
        </w:rPr>
        <w:t xml:space="preserve">, Rovinj, Stjepana Žiže 3, OIB: 15180326491, prijavio je tražbinu u iznosu od 568,62 eura, s osnova radnog odnosa.  </w:t>
      </w:r>
    </w:p>
    <w:p w:rsidRPr="00771015" w:rsidR="00451304" w:rsidP="00451304" w:rsidRDefault="00451304" w14:paraId="372BE2B5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451304" w:rsidP="00451304" w:rsidRDefault="00451304" w14:paraId="29A4F998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451304" w:rsidP="00451304" w:rsidRDefault="00451304" w14:paraId="39080CC4" w14:textId="1547426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Bashkim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Redjeposki</w:t>
      </w:r>
      <w:proofErr w:type="spellEnd"/>
      <w:r w:rsidRPr="00771015">
        <w:rPr>
          <w:rFonts w:ascii="Arial" w:hAnsi="Arial" w:cs="Arial"/>
        </w:rPr>
        <w:t>, Rovinj, Stjepana Žiže 3, OIB: 15180326491, smatra utvrđenom u iznosu od 568,62 eura i razvrstava se u I viši isplatni red.</w:t>
      </w:r>
    </w:p>
    <w:p w:rsidR="001B23D5" w:rsidP="001B23D5" w:rsidRDefault="001B23D5" w14:paraId="7FD53798" w14:textId="5EF18BBB">
      <w:pPr>
        <w:jc w:val="both"/>
        <w:rPr>
          <w:rFonts w:ascii="Arial" w:hAnsi="Arial" w:cs="Arial"/>
        </w:rPr>
      </w:pPr>
    </w:p>
    <w:p w:rsidRPr="00771015" w:rsidR="00451304" w:rsidP="00451304" w:rsidRDefault="00451304" w14:paraId="7D0D53F5" w14:textId="1038E8FD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7. </w:t>
      </w:r>
      <w:proofErr w:type="spellStart"/>
      <w:r w:rsidRPr="00771015">
        <w:rPr>
          <w:rFonts w:ascii="Arial" w:hAnsi="Arial" w:cs="Arial"/>
        </w:rPr>
        <w:t>Dalip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Redjeposki</w:t>
      </w:r>
      <w:proofErr w:type="spellEnd"/>
      <w:r w:rsidRPr="00771015">
        <w:rPr>
          <w:rFonts w:ascii="Arial" w:hAnsi="Arial" w:cs="Arial"/>
        </w:rPr>
        <w:t xml:space="preserve">, Rovinj, F. P. </w:t>
      </w:r>
      <w:proofErr w:type="spellStart"/>
      <w:r w:rsidRPr="00771015">
        <w:rPr>
          <w:rFonts w:ascii="Arial" w:hAnsi="Arial" w:cs="Arial"/>
        </w:rPr>
        <w:t>Pellizzera</w:t>
      </w:r>
      <w:proofErr w:type="spellEnd"/>
      <w:r w:rsidRPr="00771015">
        <w:rPr>
          <w:rFonts w:ascii="Arial" w:hAnsi="Arial" w:cs="Arial"/>
        </w:rPr>
        <w:t xml:space="preserve"> 22, OIB: 76478772255, prijavio je tražbinu u iznosu od 1.947,83 eura, s osnova radnog odnosa.  </w:t>
      </w:r>
    </w:p>
    <w:p w:rsidRPr="00771015" w:rsidR="00451304" w:rsidP="00451304" w:rsidRDefault="00451304" w14:paraId="035ADC69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451304" w:rsidP="00451304" w:rsidRDefault="00451304" w14:paraId="4FC66C1B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451304" w:rsidP="00451304" w:rsidRDefault="00451304" w14:paraId="0A2E17FC" w14:textId="6E410BE3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Dalip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Redjeposki</w:t>
      </w:r>
      <w:proofErr w:type="spellEnd"/>
      <w:r w:rsidRPr="00771015">
        <w:rPr>
          <w:rFonts w:ascii="Arial" w:hAnsi="Arial" w:cs="Arial"/>
        </w:rPr>
        <w:t xml:space="preserve">, Rovinj, F. P. </w:t>
      </w:r>
      <w:proofErr w:type="spellStart"/>
      <w:r w:rsidRPr="00771015">
        <w:rPr>
          <w:rFonts w:ascii="Arial" w:hAnsi="Arial" w:cs="Arial"/>
        </w:rPr>
        <w:t>Pellizzera</w:t>
      </w:r>
      <w:proofErr w:type="spellEnd"/>
      <w:r w:rsidRPr="00771015">
        <w:rPr>
          <w:rFonts w:ascii="Arial" w:hAnsi="Arial" w:cs="Arial"/>
        </w:rPr>
        <w:t xml:space="preserve"> 22, OIB: 76478772255, smatra utvrđenom u iznosu od 1.947,83 eura i razvrstava se u I viši isplatni red.</w:t>
      </w:r>
    </w:p>
    <w:p w:rsidR="001B23D5" w:rsidP="001B23D5" w:rsidRDefault="001B23D5" w14:paraId="738A7DB7" w14:textId="3478CBE6">
      <w:pPr>
        <w:jc w:val="both"/>
        <w:rPr>
          <w:rFonts w:ascii="Arial" w:hAnsi="Arial" w:cs="Arial"/>
        </w:rPr>
      </w:pPr>
    </w:p>
    <w:p w:rsidRPr="00771015" w:rsidR="00451304" w:rsidP="00451304" w:rsidRDefault="00451304" w14:paraId="405DEF1D" w14:textId="47D9A47E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8. </w:t>
      </w:r>
      <w:proofErr w:type="spellStart"/>
      <w:r w:rsidRPr="00771015">
        <w:rPr>
          <w:rFonts w:ascii="Arial" w:hAnsi="Arial" w:cs="Arial"/>
        </w:rPr>
        <w:t>Davronbek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Abdurakhmanov</w:t>
      </w:r>
      <w:proofErr w:type="spellEnd"/>
      <w:r w:rsidRPr="00771015">
        <w:rPr>
          <w:rFonts w:ascii="Arial" w:hAnsi="Arial" w:cs="Arial"/>
        </w:rPr>
        <w:t xml:space="preserve">, Rovinj, Put K. Istranina 4, OIB: 23650585767, prijavio je tražbinu u iznosu od 7.172,66 eura, s osnova radnog odnosa.  </w:t>
      </w:r>
    </w:p>
    <w:p w:rsidRPr="00771015" w:rsidR="00451304" w:rsidP="00451304" w:rsidRDefault="00451304" w14:paraId="6EAAFD34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451304" w:rsidP="00451304" w:rsidRDefault="00451304" w14:paraId="30C0B3A5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451304" w:rsidP="00451304" w:rsidRDefault="00451304" w14:paraId="6BB88F3D" w14:textId="6DB3E9FF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Davronbek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Abdurakhmanov</w:t>
      </w:r>
      <w:proofErr w:type="spellEnd"/>
      <w:r w:rsidRPr="00771015">
        <w:rPr>
          <w:rFonts w:ascii="Arial" w:hAnsi="Arial" w:cs="Arial"/>
        </w:rPr>
        <w:t>, Rovinj, Put K. Istranina 4, OIB: 23650585767, smatra utvrđenom u iznosu od 7.172,66 eura i razvrstava se u I viši isplatni red.</w:t>
      </w:r>
    </w:p>
    <w:p w:rsidR="00451304" w:rsidP="001B23D5" w:rsidRDefault="00451304" w14:paraId="1932F400" w14:textId="2613BEAF">
      <w:pPr>
        <w:jc w:val="both"/>
        <w:rPr>
          <w:rFonts w:ascii="Arial" w:hAnsi="Arial" w:cs="Arial"/>
        </w:rPr>
      </w:pPr>
    </w:p>
    <w:p w:rsidRPr="00771015" w:rsidR="00451304" w:rsidP="00451304" w:rsidRDefault="00451304" w14:paraId="43D73E25" w14:textId="487D533E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9. Dževad </w:t>
      </w:r>
      <w:proofErr w:type="spellStart"/>
      <w:r w:rsidRPr="00771015">
        <w:rPr>
          <w:rFonts w:ascii="Arial" w:hAnsi="Arial" w:cs="Arial"/>
        </w:rPr>
        <w:t>Hasičić</w:t>
      </w:r>
      <w:proofErr w:type="spellEnd"/>
      <w:r w:rsidRPr="00771015">
        <w:rPr>
          <w:rFonts w:ascii="Arial" w:hAnsi="Arial" w:cs="Arial"/>
        </w:rPr>
        <w:t xml:space="preserve">, Rovinj, Buzetska 2, OIB: 65717432038, prijavio je tražbinu u iznosu od 24.045,98 eura, s osnova radnog odnosa.  </w:t>
      </w:r>
    </w:p>
    <w:p w:rsidRPr="00771015" w:rsidR="00451304" w:rsidP="00451304" w:rsidRDefault="00451304" w14:paraId="3377ED01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451304" w:rsidP="00451304" w:rsidRDefault="00451304" w14:paraId="1ACC17DB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451304" w:rsidP="00451304" w:rsidRDefault="00451304" w14:paraId="22BBF3E4" w14:textId="6C934CAB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Dževad </w:t>
      </w:r>
      <w:proofErr w:type="spellStart"/>
      <w:r w:rsidRPr="00771015">
        <w:rPr>
          <w:rFonts w:ascii="Arial" w:hAnsi="Arial" w:cs="Arial"/>
        </w:rPr>
        <w:t>Hasičić</w:t>
      </w:r>
      <w:proofErr w:type="spellEnd"/>
      <w:r w:rsidRPr="00771015">
        <w:rPr>
          <w:rFonts w:ascii="Arial" w:hAnsi="Arial" w:cs="Arial"/>
        </w:rPr>
        <w:t>, Rovinj, Buzetska 2, OIB: 65717432038, smatra utvrđenom u iznosu od 24.045,98  eura i razvrstava se u I viši isplatni red.</w:t>
      </w:r>
    </w:p>
    <w:p w:rsidR="00451304" w:rsidP="001B23D5" w:rsidRDefault="00451304" w14:paraId="5E87161D" w14:textId="77777777">
      <w:pPr>
        <w:jc w:val="both"/>
        <w:rPr>
          <w:rFonts w:ascii="Arial" w:hAnsi="Arial" w:cs="Arial"/>
        </w:rPr>
      </w:pPr>
    </w:p>
    <w:p w:rsidRPr="00771015" w:rsidR="00451304" w:rsidP="00451304" w:rsidRDefault="00451304" w14:paraId="44D2A685" w14:textId="0E4ADE3B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10. Ejub Mujkić, Rovinj, Dubrovačka 24, OIB: 54962302056, prijavio je tražbinu u iznosu od 10.744,48 eura, s osnova radnog odnosa.  </w:t>
      </w:r>
    </w:p>
    <w:p w:rsidRPr="00771015" w:rsidR="00451304" w:rsidP="00451304" w:rsidRDefault="00451304" w14:paraId="604B1149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451304" w:rsidP="00451304" w:rsidRDefault="00451304" w14:paraId="3AE2F69C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451304" w:rsidP="00451304" w:rsidRDefault="00451304" w14:paraId="301B9763" w14:textId="2AC1DE7A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sudac objavljuje da se tražbina stečajnog vjerovnika Ejub Mujkić, Rovinj, Dubrovačka 24, OIB: 54962302056, smatra utvrđenom u iznosu od 10.744,48 eura i razvrstava se u I viši isplatni red.</w:t>
      </w:r>
    </w:p>
    <w:p w:rsidR="00451304" w:rsidP="001B23D5" w:rsidRDefault="00451304" w14:paraId="29B05983" w14:textId="39A74BB5">
      <w:pPr>
        <w:jc w:val="both"/>
        <w:rPr>
          <w:rFonts w:ascii="Arial" w:hAnsi="Arial" w:cs="Arial"/>
        </w:rPr>
      </w:pPr>
    </w:p>
    <w:p w:rsidRPr="00771015" w:rsidR="00451304" w:rsidP="00451304" w:rsidRDefault="00451304" w14:paraId="1057160C" w14:textId="67306F3C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11. </w:t>
      </w:r>
      <w:proofErr w:type="spellStart"/>
      <w:r w:rsidRPr="00771015">
        <w:rPr>
          <w:rFonts w:ascii="Arial" w:hAnsi="Arial" w:cs="Arial"/>
        </w:rPr>
        <w:t>Elgendi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Mesbah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Abdelfatah</w:t>
      </w:r>
      <w:proofErr w:type="spellEnd"/>
      <w:r w:rsidRPr="00771015">
        <w:rPr>
          <w:rFonts w:ascii="Arial" w:hAnsi="Arial" w:cs="Arial"/>
        </w:rPr>
        <w:t xml:space="preserve">, Rovinj, Dubrovačka 24, OIB: 03887187801, prijavio je tražbinu u iznosu od 10.282,64 eura, s osnova radnog odnosa.  </w:t>
      </w:r>
    </w:p>
    <w:p w:rsidRPr="00771015" w:rsidR="00451304" w:rsidP="00451304" w:rsidRDefault="00451304" w14:paraId="77F5901D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451304" w:rsidP="00451304" w:rsidRDefault="00451304" w14:paraId="22A6ACDC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451304" w:rsidP="00451304" w:rsidRDefault="00451304" w14:paraId="6F42455E" w14:textId="02434D63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Elgendi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Mesbah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Abdelfatah</w:t>
      </w:r>
      <w:proofErr w:type="spellEnd"/>
      <w:r w:rsidRPr="00771015">
        <w:rPr>
          <w:rFonts w:ascii="Arial" w:hAnsi="Arial" w:cs="Arial"/>
        </w:rPr>
        <w:t>, Rovinj, Dubrovačka 24, OIB: 03887187801, smatra utvrđenom u iznosu od 10.282,64 eura i razvrstava se u I viši isplatni red.</w:t>
      </w:r>
    </w:p>
    <w:p w:rsidR="00451304" w:rsidP="001B23D5" w:rsidRDefault="00451304" w14:paraId="62102615" w14:textId="3111E6AD">
      <w:pPr>
        <w:jc w:val="both"/>
        <w:rPr>
          <w:rFonts w:ascii="Arial" w:hAnsi="Arial" w:cs="Arial"/>
        </w:rPr>
      </w:pPr>
    </w:p>
    <w:p w:rsidRPr="00771015" w:rsidR="00451304" w:rsidP="00451304" w:rsidRDefault="00451304" w14:paraId="2D1DE2BF" w14:textId="5EA69CA4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12. Enver </w:t>
      </w:r>
      <w:proofErr w:type="spellStart"/>
      <w:r w:rsidRPr="00771015">
        <w:rPr>
          <w:rFonts w:ascii="Arial" w:hAnsi="Arial" w:cs="Arial"/>
        </w:rPr>
        <w:t>Tukić</w:t>
      </w:r>
      <w:proofErr w:type="spellEnd"/>
      <w:r w:rsidRPr="00771015">
        <w:rPr>
          <w:rFonts w:ascii="Arial" w:hAnsi="Arial" w:cs="Arial"/>
        </w:rPr>
        <w:t xml:space="preserve">, Rovinj, </w:t>
      </w:r>
      <w:proofErr w:type="spellStart"/>
      <w:r w:rsidRPr="00771015">
        <w:rPr>
          <w:rFonts w:ascii="Arial" w:hAnsi="Arial" w:cs="Arial"/>
        </w:rPr>
        <w:t>Gripole</w:t>
      </w:r>
      <w:proofErr w:type="spellEnd"/>
      <w:r w:rsidRPr="00771015">
        <w:rPr>
          <w:rFonts w:ascii="Arial" w:hAnsi="Arial" w:cs="Arial"/>
        </w:rPr>
        <w:t xml:space="preserve"> 46, OIB: 80104689867, prijavio je tražbinu u iznosu od 10.340,15 eura, s osnova radnog odnosa.  </w:t>
      </w:r>
    </w:p>
    <w:p w:rsidRPr="00771015" w:rsidR="00451304" w:rsidP="00451304" w:rsidRDefault="00451304" w14:paraId="6E9080CA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451304" w:rsidP="00451304" w:rsidRDefault="00451304" w14:paraId="38A9C98F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451304" w:rsidP="00451304" w:rsidRDefault="00451304" w14:paraId="64A6364F" w14:textId="6E79BA2E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Enver </w:t>
      </w:r>
      <w:proofErr w:type="spellStart"/>
      <w:r w:rsidRPr="00771015">
        <w:rPr>
          <w:rFonts w:ascii="Arial" w:hAnsi="Arial" w:cs="Arial"/>
        </w:rPr>
        <w:t>Tukić</w:t>
      </w:r>
      <w:proofErr w:type="spellEnd"/>
      <w:r w:rsidRPr="00771015">
        <w:rPr>
          <w:rFonts w:ascii="Arial" w:hAnsi="Arial" w:cs="Arial"/>
        </w:rPr>
        <w:t xml:space="preserve">, Rovinj, </w:t>
      </w:r>
      <w:proofErr w:type="spellStart"/>
      <w:r w:rsidRPr="00771015">
        <w:rPr>
          <w:rFonts w:ascii="Arial" w:hAnsi="Arial" w:cs="Arial"/>
        </w:rPr>
        <w:t>Gripole</w:t>
      </w:r>
      <w:proofErr w:type="spellEnd"/>
      <w:r w:rsidRPr="00771015">
        <w:rPr>
          <w:rFonts w:ascii="Arial" w:hAnsi="Arial" w:cs="Arial"/>
        </w:rPr>
        <w:t xml:space="preserve"> 46, OIB: 80104689867, smatra utvrđenom u iznosu od 10.340,15 eura i razvrstava se u I viši isplatni red.</w:t>
      </w:r>
    </w:p>
    <w:p w:rsidR="00451304" w:rsidP="001B23D5" w:rsidRDefault="00451304" w14:paraId="16CB37EB" w14:textId="3D93DD7F">
      <w:pPr>
        <w:jc w:val="both"/>
        <w:rPr>
          <w:rFonts w:ascii="Arial" w:hAnsi="Arial" w:cs="Arial"/>
        </w:rPr>
      </w:pPr>
    </w:p>
    <w:p w:rsidRPr="00771015" w:rsidR="00451304" w:rsidP="00451304" w:rsidRDefault="00451304" w14:paraId="606BD4E9" w14:textId="7BDCCD7F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13. </w:t>
      </w:r>
      <w:proofErr w:type="spellStart"/>
      <w:r w:rsidRPr="00771015" w:rsidR="00807F0F">
        <w:rPr>
          <w:rFonts w:ascii="Arial" w:hAnsi="Arial" w:cs="Arial"/>
        </w:rPr>
        <w:t>Flamur</w:t>
      </w:r>
      <w:proofErr w:type="spellEnd"/>
      <w:r w:rsidRPr="00771015" w:rsidR="00807F0F">
        <w:rPr>
          <w:rFonts w:ascii="Arial" w:hAnsi="Arial" w:cs="Arial"/>
        </w:rPr>
        <w:t xml:space="preserve"> </w:t>
      </w:r>
      <w:proofErr w:type="spellStart"/>
      <w:r w:rsidRPr="00771015" w:rsidR="00807F0F">
        <w:rPr>
          <w:rFonts w:ascii="Arial" w:hAnsi="Arial" w:cs="Arial"/>
        </w:rPr>
        <w:t>Banulla</w:t>
      </w:r>
      <w:proofErr w:type="spellEnd"/>
      <w:r w:rsidRPr="00771015" w:rsidR="00807F0F">
        <w:rPr>
          <w:rFonts w:ascii="Arial" w:hAnsi="Arial" w:cs="Arial"/>
        </w:rPr>
        <w:t xml:space="preserve">, Rovinj, Put St. Konzula </w:t>
      </w:r>
      <w:proofErr w:type="spellStart"/>
      <w:r w:rsidRPr="00771015" w:rsidR="00807F0F">
        <w:rPr>
          <w:rFonts w:ascii="Arial" w:hAnsi="Arial" w:cs="Arial"/>
        </w:rPr>
        <w:t>istranina</w:t>
      </w:r>
      <w:proofErr w:type="spellEnd"/>
      <w:r w:rsidRPr="00771015" w:rsidR="00807F0F">
        <w:rPr>
          <w:rFonts w:ascii="Arial" w:hAnsi="Arial" w:cs="Arial"/>
        </w:rPr>
        <w:t xml:space="preserve"> 4, OIB: 66167531235</w:t>
      </w:r>
      <w:r w:rsidRPr="00771015">
        <w:rPr>
          <w:rFonts w:ascii="Arial" w:hAnsi="Arial" w:cs="Arial"/>
        </w:rPr>
        <w:t xml:space="preserve">, prijavio je tražbinu u iznosu od </w:t>
      </w:r>
      <w:r w:rsidRPr="00771015" w:rsidR="00807F0F">
        <w:rPr>
          <w:rFonts w:ascii="Arial" w:hAnsi="Arial" w:cs="Arial"/>
        </w:rPr>
        <w:t>3.455,19</w:t>
      </w:r>
      <w:r w:rsidRPr="00771015">
        <w:rPr>
          <w:rFonts w:ascii="Arial" w:hAnsi="Arial" w:cs="Arial"/>
        </w:rPr>
        <w:t xml:space="preserve"> eura, s osnova radnog odnosa.  </w:t>
      </w:r>
    </w:p>
    <w:p w:rsidRPr="00771015" w:rsidR="00451304" w:rsidP="00451304" w:rsidRDefault="00451304" w14:paraId="23D3E9FB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451304" w:rsidP="00451304" w:rsidRDefault="00451304" w14:paraId="13C3F4EA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451304" w:rsidP="00451304" w:rsidRDefault="00451304" w14:paraId="5F97675C" w14:textId="3C8290A2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 w:rsidR="00807F0F">
        <w:rPr>
          <w:rFonts w:ascii="Arial" w:hAnsi="Arial" w:cs="Arial"/>
        </w:rPr>
        <w:t>Flamur</w:t>
      </w:r>
      <w:proofErr w:type="spellEnd"/>
      <w:r w:rsidRPr="00771015" w:rsidR="00807F0F">
        <w:rPr>
          <w:rFonts w:ascii="Arial" w:hAnsi="Arial" w:cs="Arial"/>
        </w:rPr>
        <w:t xml:space="preserve"> </w:t>
      </w:r>
      <w:proofErr w:type="spellStart"/>
      <w:r w:rsidRPr="00771015" w:rsidR="00807F0F">
        <w:rPr>
          <w:rFonts w:ascii="Arial" w:hAnsi="Arial" w:cs="Arial"/>
        </w:rPr>
        <w:t>Banulla</w:t>
      </w:r>
      <w:proofErr w:type="spellEnd"/>
      <w:r w:rsidRPr="00771015" w:rsidR="00807F0F">
        <w:rPr>
          <w:rFonts w:ascii="Arial" w:hAnsi="Arial" w:cs="Arial"/>
        </w:rPr>
        <w:t xml:space="preserve">, Rovinj, Put St. Konzula </w:t>
      </w:r>
      <w:proofErr w:type="spellStart"/>
      <w:r w:rsidRPr="00771015" w:rsidR="00807F0F">
        <w:rPr>
          <w:rFonts w:ascii="Arial" w:hAnsi="Arial" w:cs="Arial"/>
        </w:rPr>
        <w:t>istranina</w:t>
      </w:r>
      <w:proofErr w:type="spellEnd"/>
      <w:r w:rsidRPr="00771015" w:rsidR="00807F0F">
        <w:rPr>
          <w:rFonts w:ascii="Arial" w:hAnsi="Arial" w:cs="Arial"/>
        </w:rPr>
        <w:t xml:space="preserve"> 4, OIB: 66167531235</w:t>
      </w:r>
      <w:r w:rsidRPr="00771015">
        <w:rPr>
          <w:rFonts w:ascii="Arial" w:hAnsi="Arial" w:cs="Arial"/>
        </w:rPr>
        <w:t xml:space="preserve">, smatra utvrđenom u iznosu od </w:t>
      </w:r>
      <w:r w:rsidRPr="00771015" w:rsidR="00807F0F">
        <w:rPr>
          <w:rFonts w:ascii="Arial" w:hAnsi="Arial" w:cs="Arial"/>
        </w:rPr>
        <w:t xml:space="preserve">3.455,19 </w:t>
      </w:r>
      <w:r w:rsidRPr="00771015">
        <w:rPr>
          <w:rFonts w:ascii="Arial" w:hAnsi="Arial" w:cs="Arial"/>
        </w:rPr>
        <w:t>eura i razvrstava se u I viši isplatni red.</w:t>
      </w:r>
    </w:p>
    <w:p w:rsidR="00451304" w:rsidP="001B23D5" w:rsidRDefault="00451304" w14:paraId="6CA51EFC" w14:textId="5EC4487E">
      <w:pPr>
        <w:jc w:val="both"/>
        <w:rPr>
          <w:rFonts w:ascii="Arial" w:hAnsi="Arial" w:cs="Arial"/>
        </w:rPr>
      </w:pPr>
    </w:p>
    <w:p w:rsidRPr="00771015" w:rsidR="00807F0F" w:rsidP="00807F0F" w:rsidRDefault="00807F0F" w14:paraId="0C493791" w14:textId="4F74A73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14. </w:t>
      </w:r>
      <w:proofErr w:type="spellStart"/>
      <w:r w:rsidRPr="00771015">
        <w:rPr>
          <w:rFonts w:ascii="Arial" w:hAnsi="Arial" w:cs="Arial"/>
        </w:rPr>
        <w:t>Hamad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Nagah</w:t>
      </w:r>
      <w:proofErr w:type="spellEnd"/>
      <w:r w:rsidRPr="00771015">
        <w:rPr>
          <w:rFonts w:ascii="Arial" w:hAnsi="Arial" w:cs="Arial"/>
        </w:rPr>
        <w:t xml:space="preserve"> Mohamed </w:t>
      </w:r>
      <w:proofErr w:type="spellStart"/>
      <w:r w:rsidRPr="00771015">
        <w:rPr>
          <w:rFonts w:ascii="Arial" w:hAnsi="Arial" w:cs="Arial"/>
        </w:rPr>
        <w:t>Hamad</w:t>
      </w:r>
      <w:proofErr w:type="spellEnd"/>
      <w:r w:rsidRPr="00771015">
        <w:rPr>
          <w:rFonts w:ascii="Arial" w:hAnsi="Arial" w:cs="Arial"/>
        </w:rPr>
        <w:t xml:space="preserve">, Rovinj, E. </w:t>
      </w:r>
      <w:proofErr w:type="spellStart"/>
      <w:r w:rsidRPr="00771015">
        <w:rPr>
          <w:rFonts w:ascii="Arial" w:hAnsi="Arial" w:cs="Arial"/>
        </w:rPr>
        <w:t>Bullessicha</w:t>
      </w:r>
      <w:proofErr w:type="spellEnd"/>
      <w:r w:rsidRPr="00771015">
        <w:rPr>
          <w:rFonts w:ascii="Arial" w:hAnsi="Arial" w:cs="Arial"/>
        </w:rPr>
        <w:t xml:space="preserve"> 5, OIB: 86269607266, prijavio je tražbinu u iznosu od 10.282,64 eura, s osnova radnog odnosa.  </w:t>
      </w:r>
    </w:p>
    <w:p w:rsidRPr="00771015" w:rsidR="00807F0F" w:rsidP="00807F0F" w:rsidRDefault="00807F0F" w14:paraId="6FE55B5D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807F0F" w:rsidP="00807F0F" w:rsidRDefault="00807F0F" w14:paraId="4CEEE6A3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807F0F" w:rsidP="00807F0F" w:rsidRDefault="00807F0F" w14:paraId="0412CBC4" w14:textId="35372C25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Hamad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Nagah</w:t>
      </w:r>
      <w:proofErr w:type="spellEnd"/>
      <w:r w:rsidRPr="00771015">
        <w:rPr>
          <w:rFonts w:ascii="Arial" w:hAnsi="Arial" w:cs="Arial"/>
        </w:rPr>
        <w:t xml:space="preserve"> Mohamed </w:t>
      </w:r>
      <w:proofErr w:type="spellStart"/>
      <w:r w:rsidRPr="00771015">
        <w:rPr>
          <w:rFonts w:ascii="Arial" w:hAnsi="Arial" w:cs="Arial"/>
        </w:rPr>
        <w:t>Hamad</w:t>
      </w:r>
      <w:proofErr w:type="spellEnd"/>
      <w:r w:rsidRPr="00771015">
        <w:rPr>
          <w:rFonts w:ascii="Arial" w:hAnsi="Arial" w:cs="Arial"/>
        </w:rPr>
        <w:t xml:space="preserve">, Rovinj, E. </w:t>
      </w:r>
      <w:proofErr w:type="spellStart"/>
      <w:r w:rsidRPr="00771015">
        <w:rPr>
          <w:rFonts w:ascii="Arial" w:hAnsi="Arial" w:cs="Arial"/>
        </w:rPr>
        <w:t>Bullessicha</w:t>
      </w:r>
      <w:proofErr w:type="spellEnd"/>
      <w:r w:rsidRPr="00771015">
        <w:rPr>
          <w:rFonts w:ascii="Arial" w:hAnsi="Arial" w:cs="Arial"/>
        </w:rPr>
        <w:t xml:space="preserve"> 5, OIB: 86269607266, smatra utvrđenom u iznosu od 10.282,64 eura i razvrstava se u I viši isplatni red.</w:t>
      </w:r>
    </w:p>
    <w:p w:rsidR="00807F0F" w:rsidP="001B23D5" w:rsidRDefault="00807F0F" w14:paraId="2B1DE317" w14:textId="52192502">
      <w:pPr>
        <w:jc w:val="both"/>
        <w:rPr>
          <w:rFonts w:ascii="Arial" w:hAnsi="Arial" w:cs="Arial"/>
        </w:rPr>
      </w:pPr>
    </w:p>
    <w:p w:rsidRPr="00771015" w:rsidR="00807F0F" w:rsidP="00807F0F" w:rsidRDefault="00807F0F" w14:paraId="12ED2BB1" w14:textId="2B3081AB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15. </w:t>
      </w:r>
      <w:proofErr w:type="spellStart"/>
      <w:r w:rsidRPr="00771015">
        <w:rPr>
          <w:rFonts w:ascii="Arial" w:hAnsi="Arial" w:cs="Arial"/>
        </w:rPr>
        <w:t>Hegazy</w:t>
      </w:r>
      <w:proofErr w:type="spellEnd"/>
      <w:r w:rsidRPr="00771015">
        <w:rPr>
          <w:rFonts w:ascii="Arial" w:hAnsi="Arial" w:cs="Arial"/>
        </w:rPr>
        <w:t xml:space="preserve"> Mohamed </w:t>
      </w:r>
      <w:proofErr w:type="spellStart"/>
      <w:r w:rsidRPr="00771015">
        <w:rPr>
          <w:rFonts w:ascii="Arial" w:hAnsi="Arial" w:cs="Arial"/>
        </w:rPr>
        <w:t>Tolba</w:t>
      </w:r>
      <w:proofErr w:type="spellEnd"/>
      <w:r w:rsidRPr="00771015">
        <w:rPr>
          <w:rFonts w:ascii="Arial" w:hAnsi="Arial" w:cs="Arial"/>
        </w:rPr>
        <w:t xml:space="preserve"> Mohamed </w:t>
      </w:r>
      <w:proofErr w:type="spellStart"/>
      <w:r w:rsidRPr="00771015">
        <w:rPr>
          <w:rFonts w:ascii="Arial" w:hAnsi="Arial" w:cs="Arial"/>
        </w:rPr>
        <w:t>Elsayed</w:t>
      </w:r>
      <w:proofErr w:type="spellEnd"/>
      <w:r w:rsidRPr="00771015">
        <w:rPr>
          <w:rFonts w:ascii="Arial" w:hAnsi="Arial" w:cs="Arial"/>
        </w:rPr>
        <w:t xml:space="preserve">, Rovinj, E. </w:t>
      </w:r>
      <w:proofErr w:type="spellStart"/>
      <w:r w:rsidRPr="00771015">
        <w:rPr>
          <w:rFonts w:ascii="Arial" w:hAnsi="Arial" w:cs="Arial"/>
        </w:rPr>
        <w:t>Bullessicha</w:t>
      </w:r>
      <w:proofErr w:type="spellEnd"/>
      <w:r w:rsidRPr="00771015">
        <w:rPr>
          <w:rFonts w:ascii="Arial" w:hAnsi="Arial" w:cs="Arial"/>
        </w:rPr>
        <w:t xml:space="preserve"> 5, OIB: 30235955501, prijavio je tražbinu u iznosu od 10.282,64 eura, s osnova radnog odnosa.  </w:t>
      </w:r>
    </w:p>
    <w:p w:rsidRPr="00771015" w:rsidR="00807F0F" w:rsidP="00807F0F" w:rsidRDefault="00807F0F" w14:paraId="2FB1E7EA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807F0F" w:rsidP="00807F0F" w:rsidRDefault="00807F0F" w14:paraId="571AC1D7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807F0F" w:rsidP="00807F0F" w:rsidRDefault="00807F0F" w14:paraId="388B3A09" w14:textId="02001BF0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Hegazy</w:t>
      </w:r>
      <w:proofErr w:type="spellEnd"/>
      <w:r w:rsidRPr="00771015">
        <w:rPr>
          <w:rFonts w:ascii="Arial" w:hAnsi="Arial" w:cs="Arial"/>
        </w:rPr>
        <w:t xml:space="preserve"> Mohamed </w:t>
      </w:r>
      <w:proofErr w:type="spellStart"/>
      <w:r w:rsidRPr="00771015">
        <w:rPr>
          <w:rFonts w:ascii="Arial" w:hAnsi="Arial" w:cs="Arial"/>
        </w:rPr>
        <w:t>Tolba</w:t>
      </w:r>
      <w:proofErr w:type="spellEnd"/>
      <w:r w:rsidRPr="00771015">
        <w:rPr>
          <w:rFonts w:ascii="Arial" w:hAnsi="Arial" w:cs="Arial"/>
        </w:rPr>
        <w:t xml:space="preserve"> Mohamed </w:t>
      </w:r>
      <w:proofErr w:type="spellStart"/>
      <w:r w:rsidRPr="00771015">
        <w:rPr>
          <w:rFonts w:ascii="Arial" w:hAnsi="Arial" w:cs="Arial"/>
        </w:rPr>
        <w:t>Elsayed</w:t>
      </w:r>
      <w:proofErr w:type="spellEnd"/>
      <w:r w:rsidRPr="00771015">
        <w:rPr>
          <w:rFonts w:ascii="Arial" w:hAnsi="Arial" w:cs="Arial"/>
        </w:rPr>
        <w:t xml:space="preserve">, Rovinj, E. </w:t>
      </w:r>
      <w:proofErr w:type="spellStart"/>
      <w:r w:rsidRPr="00771015">
        <w:rPr>
          <w:rFonts w:ascii="Arial" w:hAnsi="Arial" w:cs="Arial"/>
        </w:rPr>
        <w:t>Bullessicha</w:t>
      </w:r>
      <w:proofErr w:type="spellEnd"/>
      <w:r w:rsidRPr="00771015">
        <w:rPr>
          <w:rFonts w:ascii="Arial" w:hAnsi="Arial" w:cs="Arial"/>
        </w:rPr>
        <w:t xml:space="preserve"> 5, OIB: 30235955501, smatra utvrđenom u iznosu od 10.282,64 eura i razvrstava se u I viši isplatni red.</w:t>
      </w:r>
    </w:p>
    <w:p w:rsidR="00807F0F" w:rsidP="001B23D5" w:rsidRDefault="00807F0F" w14:paraId="29AD9180" w14:textId="6CFED19F">
      <w:pPr>
        <w:jc w:val="both"/>
        <w:rPr>
          <w:rFonts w:ascii="Arial" w:hAnsi="Arial" w:cs="Arial"/>
        </w:rPr>
      </w:pPr>
    </w:p>
    <w:p w:rsidRPr="00771015" w:rsidR="00807F0F" w:rsidP="00807F0F" w:rsidRDefault="00807F0F" w14:paraId="2EF25EBA" w14:textId="091E568E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16. </w:t>
      </w:r>
      <w:proofErr w:type="spellStart"/>
      <w:r w:rsidRPr="00771015">
        <w:rPr>
          <w:rFonts w:ascii="Arial" w:hAnsi="Arial" w:cs="Arial"/>
        </w:rPr>
        <w:t>Jaishi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Ganesh</w:t>
      </w:r>
      <w:proofErr w:type="spellEnd"/>
      <w:r w:rsidRPr="00771015">
        <w:rPr>
          <w:rFonts w:ascii="Arial" w:hAnsi="Arial" w:cs="Arial"/>
        </w:rPr>
        <w:t xml:space="preserve"> Prasad, Rovinj, Dubrovačka 24, OIB: 03311084710, prijavio je tražbinu u iznosu od 11.424,26 eura, s osnova radnog odnosa.  </w:t>
      </w:r>
    </w:p>
    <w:p w:rsidRPr="00771015" w:rsidR="00807F0F" w:rsidP="00807F0F" w:rsidRDefault="00807F0F" w14:paraId="2328D3AF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807F0F" w:rsidP="00807F0F" w:rsidRDefault="00807F0F" w14:paraId="704DB50E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807F0F" w:rsidP="00807F0F" w:rsidRDefault="00807F0F" w14:paraId="7027BF6D" w14:textId="3C28D785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Jaishi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Ganesh</w:t>
      </w:r>
      <w:proofErr w:type="spellEnd"/>
      <w:r w:rsidRPr="00771015">
        <w:rPr>
          <w:rFonts w:ascii="Arial" w:hAnsi="Arial" w:cs="Arial"/>
        </w:rPr>
        <w:t xml:space="preserve"> Prasad, Rovinj, Dubrovačka 24, OIB: 03311084710, smatra utvrđenom u iznosu od 11.424,26 eura i razvrstava se u I viši isplatni red.</w:t>
      </w:r>
    </w:p>
    <w:p w:rsidR="00807F0F" w:rsidP="001B23D5" w:rsidRDefault="00807F0F" w14:paraId="06BCC217" w14:textId="79C331B8">
      <w:pPr>
        <w:jc w:val="both"/>
        <w:rPr>
          <w:rFonts w:ascii="Arial" w:hAnsi="Arial" w:cs="Arial"/>
        </w:rPr>
      </w:pPr>
    </w:p>
    <w:p w:rsidRPr="00771015" w:rsidR="00807F0F" w:rsidP="00807F0F" w:rsidRDefault="00807F0F" w14:paraId="14C07B71" w14:textId="7E140548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17. </w:t>
      </w:r>
      <w:proofErr w:type="spellStart"/>
      <w:r w:rsidRPr="00771015">
        <w:rPr>
          <w:rFonts w:ascii="Arial" w:hAnsi="Arial" w:cs="Arial"/>
        </w:rPr>
        <w:t>Joshi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Kush</w:t>
      </w:r>
      <w:proofErr w:type="spellEnd"/>
      <w:r w:rsidRPr="00771015">
        <w:rPr>
          <w:rFonts w:ascii="Arial" w:hAnsi="Arial" w:cs="Arial"/>
        </w:rPr>
        <w:t xml:space="preserve">, Rovinj, Dubrovačka 24, OIB: 40382909809, prijavio je tražbinu u iznosu od 11.424,26 eura, s osnova radnog odnosa.  </w:t>
      </w:r>
    </w:p>
    <w:p w:rsidRPr="00771015" w:rsidR="00807F0F" w:rsidP="00807F0F" w:rsidRDefault="00807F0F" w14:paraId="374C525A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807F0F" w:rsidP="00807F0F" w:rsidRDefault="00807F0F" w14:paraId="0600184C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807F0F" w:rsidP="00807F0F" w:rsidRDefault="00807F0F" w14:paraId="4CB0C7AB" w14:textId="69EBCCD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Joshi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Kush</w:t>
      </w:r>
      <w:proofErr w:type="spellEnd"/>
      <w:r w:rsidRPr="00771015">
        <w:rPr>
          <w:rFonts w:ascii="Arial" w:hAnsi="Arial" w:cs="Arial"/>
        </w:rPr>
        <w:t>, Rovinj, Dubrovačka 24, OIB: 40382909809, smatra utvrđenom u iznosu od 11.424,26 eura i razvrstava se u I viši isplatni red.</w:t>
      </w:r>
    </w:p>
    <w:p w:rsidR="00807F0F" w:rsidP="001B23D5" w:rsidRDefault="00807F0F" w14:paraId="50575CD3" w14:textId="5C9AA21F">
      <w:pPr>
        <w:jc w:val="both"/>
        <w:rPr>
          <w:rFonts w:ascii="Arial" w:hAnsi="Arial" w:cs="Arial"/>
        </w:rPr>
      </w:pPr>
    </w:p>
    <w:p w:rsidRPr="00771015" w:rsidR="00807F0F" w:rsidP="00807F0F" w:rsidRDefault="00807F0F" w14:paraId="57EB9E05" w14:textId="23D90B95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18. Katarina </w:t>
      </w:r>
      <w:proofErr w:type="spellStart"/>
      <w:r w:rsidRPr="00771015">
        <w:rPr>
          <w:rFonts w:ascii="Arial" w:hAnsi="Arial" w:cs="Arial"/>
        </w:rPr>
        <w:t>Štraub</w:t>
      </w:r>
      <w:proofErr w:type="spellEnd"/>
      <w:r w:rsidRPr="00771015">
        <w:rPr>
          <w:rFonts w:ascii="Arial" w:hAnsi="Arial" w:cs="Arial"/>
        </w:rPr>
        <w:t xml:space="preserve">, Osijek, Piranska 8, OIB: 20236128338, prijavila je tražbinu u iznosu od 3.909,94 eura, s osnova radnog odnosa.  </w:t>
      </w:r>
    </w:p>
    <w:p w:rsidRPr="00771015" w:rsidR="00807F0F" w:rsidP="00807F0F" w:rsidRDefault="00807F0F" w14:paraId="051A15EA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807F0F" w:rsidP="00807F0F" w:rsidRDefault="00807F0F" w14:paraId="54C75B4B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807F0F" w:rsidP="00807F0F" w:rsidRDefault="00807F0F" w14:paraId="7F06294E" w14:textId="330E044B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Katarina </w:t>
      </w:r>
      <w:proofErr w:type="spellStart"/>
      <w:r w:rsidRPr="00771015">
        <w:rPr>
          <w:rFonts w:ascii="Arial" w:hAnsi="Arial" w:cs="Arial"/>
        </w:rPr>
        <w:t>Štraub</w:t>
      </w:r>
      <w:proofErr w:type="spellEnd"/>
      <w:r w:rsidRPr="00771015">
        <w:rPr>
          <w:rFonts w:ascii="Arial" w:hAnsi="Arial" w:cs="Arial"/>
        </w:rPr>
        <w:t>, Osijek, Piranska 8, OIB: 20236128338, smatra utvrđenom u iznosu od 3.909,94 eura i razvrstava se u I viši isplatni red.</w:t>
      </w:r>
    </w:p>
    <w:p w:rsidR="00807F0F" w:rsidP="001B23D5" w:rsidRDefault="00807F0F" w14:paraId="334A6CE2" w14:textId="5CF4A125">
      <w:pPr>
        <w:jc w:val="both"/>
        <w:rPr>
          <w:rFonts w:ascii="Arial" w:hAnsi="Arial" w:cs="Arial"/>
        </w:rPr>
      </w:pPr>
    </w:p>
    <w:p w:rsidRPr="00771015" w:rsidR="00807F0F" w:rsidP="00807F0F" w:rsidRDefault="00807F0F" w14:paraId="7D025652" w14:textId="377F80BD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19. </w:t>
      </w:r>
      <w:proofErr w:type="spellStart"/>
      <w:r w:rsidRPr="00771015">
        <w:rPr>
          <w:rFonts w:ascii="Arial" w:hAnsi="Arial" w:cs="Arial"/>
        </w:rPr>
        <w:t>Lawati</w:t>
      </w:r>
      <w:proofErr w:type="spellEnd"/>
      <w:r w:rsidRPr="00771015">
        <w:rPr>
          <w:rFonts w:ascii="Arial" w:hAnsi="Arial" w:cs="Arial"/>
        </w:rPr>
        <w:t xml:space="preserve"> Hari Kumar, Rovinj, Dubrovačka 24, OIB: 31837634662, prijavio je tražbinu u iznosu od 11.424,26 eura, s osnova radnog odnosa.  </w:t>
      </w:r>
    </w:p>
    <w:p w:rsidRPr="00771015" w:rsidR="00807F0F" w:rsidP="00807F0F" w:rsidRDefault="00807F0F" w14:paraId="5DB686F1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807F0F" w:rsidP="00807F0F" w:rsidRDefault="00807F0F" w14:paraId="3E63AED5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807F0F" w:rsidP="00807F0F" w:rsidRDefault="00807F0F" w14:paraId="1136EEB5" w14:textId="1360B4CE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Lawati</w:t>
      </w:r>
      <w:proofErr w:type="spellEnd"/>
      <w:r w:rsidRPr="00771015">
        <w:rPr>
          <w:rFonts w:ascii="Arial" w:hAnsi="Arial" w:cs="Arial"/>
        </w:rPr>
        <w:t xml:space="preserve"> Hari Kumar, Rovinj, Dubrovačka 24, OIB: 31837634662, smatra utvrđenom u iznosu od 11.424,26 eura i razvrstava se u I viši isplatni red.</w:t>
      </w:r>
    </w:p>
    <w:p w:rsidR="00807F0F" w:rsidP="001B23D5" w:rsidRDefault="00807F0F" w14:paraId="2FD6FF47" w14:textId="77777777">
      <w:pPr>
        <w:jc w:val="both"/>
        <w:rPr>
          <w:rFonts w:ascii="Arial" w:hAnsi="Arial" w:cs="Arial"/>
        </w:rPr>
      </w:pPr>
    </w:p>
    <w:p w:rsidRPr="00771015" w:rsidR="00807F0F" w:rsidP="00807F0F" w:rsidRDefault="00807F0F" w14:paraId="1C4A5C20" w14:textId="4E6763D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20. Limbu </w:t>
      </w:r>
      <w:proofErr w:type="spellStart"/>
      <w:r w:rsidRPr="00771015">
        <w:rPr>
          <w:rFonts w:ascii="Arial" w:hAnsi="Arial" w:cs="Arial"/>
        </w:rPr>
        <w:t>Anil</w:t>
      </w:r>
      <w:proofErr w:type="spellEnd"/>
      <w:r w:rsidRPr="00771015">
        <w:rPr>
          <w:rFonts w:ascii="Arial" w:hAnsi="Arial" w:cs="Arial"/>
        </w:rPr>
        <w:t xml:space="preserve">, Rovinj, Dubrovačka 24, OIB: 55688460297, prijavio je tražbinu u iznosu od 11.424,26 eura, s osnova radnog odnosa.  </w:t>
      </w:r>
    </w:p>
    <w:p w:rsidRPr="00771015" w:rsidR="00807F0F" w:rsidP="00807F0F" w:rsidRDefault="00807F0F" w14:paraId="6BBCE926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807F0F" w:rsidP="00807F0F" w:rsidRDefault="00807F0F" w14:paraId="4949597B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807F0F" w:rsidP="00807F0F" w:rsidRDefault="00807F0F" w14:paraId="1DFA9522" w14:textId="4C9ED731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Limbu </w:t>
      </w:r>
      <w:proofErr w:type="spellStart"/>
      <w:r w:rsidRPr="00771015">
        <w:rPr>
          <w:rFonts w:ascii="Arial" w:hAnsi="Arial" w:cs="Arial"/>
        </w:rPr>
        <w:t>Anil</w:t>
      </w:r>
      <w:proofErr w:type="spellEnd"/>
      <w:r w:rsidRPr="00771015">
        <w:rPr>
          <w:rFonts w:ascii="Arial" w:hAnsi="Arial" w:cs="Arial"/>
        </w:rPr>
        <w:t>, Rovinj, Dubrovačka 24, OIB: 55688460297, smatra utvrđenom u iznosu od 11.424,26 eura i razvrstava se u I viši isplatni red.</w:t>
      </w:r>
    </w:p>
    <w:p w:rsidR="00807F0F" w:rsidP="001B23D5" w:rsidRDefault="00807F0F" w14:paraId="020396B4" w14:textId="0ED29895">
      <w:pPr>
        <w:jc w:val="both"/>
        <w:rPr>
          <w:rFonts w:ascii="Arial" w:hAnsi="Arial" w:cs="Arial"/>
        </w:rPr>
      </w:pPr>
    </w:p>
    <w:p w:rsidRPr="00771015" w:rsidR="00807F0F" w:rsidP="00807F0F" w:rsidRDefault="00807F0F" w14:paraId="282052F7" w14:textId="46DC8A48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21. </w:t>
      </w:r>
      <w:proofErr w:type="spellStart"/>
      <w:r w:rsidRPr="00771015">
        <w:rPr>
          <w:rFonts w:ascii="Arial" w:hAnsi="Arial" w:cs="Arial"/>
        </w:rPr>
        <w:t>Madaev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Otabek</w:t>
      </w:r>
      <w:proofErr w:type="spellEnd"/>
      <w:r w:rsidRPr="00771015">
        <w:rPr>
          <w:rFonts w:ascii="Arial" w:hAnsi="Arial" w:cs="Arial"/>
        </w:rPr>
        <w:t xml:space="preserve">, Rovinj, Put K. Istranina 4, OIB: 72105754299, prijavio je tražbinu u iznosu od 6.329,85 eura, s osnova radnog odnosa.  </w:t>
      </w:r>
    </w:p>
    <w:p w:rsidRPr="00771015" w:rsidR="00807F0F" w:rsidP="00807F0F" w:rsidRDefault="00807F0F" w14:paraId="7B1BA159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807F0F" w:rsidP="00807F0F" w:rsidRDefault="00807F0F" w14:paraId="6E09C871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807F0F" w:rsidP="00807F0F" w:rsidRDefault="00807F0F" w14:paraId="085B93A9" w14:textId="7A7B72A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771015">
        <w:rPr>
          <w:rFonts w:ascii="Arial" w:hAnsi="Arial" w:cs="Arial"/>
        </w:rPr>
        <w:t>Madaev</w:t>
      </w:r>
      <w:proofErr w:type="spellEnd"/>
      <w:r w:rsidRPr="00771015">
        <w:rPr>
          <w:rFonts w:ascii="Arial" w:hAnsi="Arial" w:cs="Arial"/>
        </w:rPr>
        <w:t xml:space="preserve"> </w:t>
      </w:r>
      <w:proofErr w:type="spellStart"/>
      <w:r w:rsidRPr="00771015">
        <w:rPr>
          <w:rFonts w:ascii="Arial" w:hAnsi="Arial" w:cs="Arial"/>
        </w:rPr>
        <w:t>Otabek</w:t>
      </w:r>
      <w:proofErr w:type="spellEnd"/>
      <w:r w:rsidRPr="00771015">
        <w:rPr>
          <w:rFonts w:ascii="Arial" w:hAnsi="Arial" w:cs="Arial"/>
        </w:rPr>
        <w:t>, Rovinj, Put K. Istranina 4, OIB: 72105754299, smatra utvrđenom u iznosu od 6.329,85 eura i razvrstava se u I viši isplatni red.</w:t>
      </w:r>
    </w:p>
    <w:p w:rsidR="00807F0F" w:rsidP="001B23D5" w:rsidRDefault="00807F0F" w14:paraId="40344201" w14:textId="7C9527F7">
      <w:pPr>
        <w:jc w:val="both"/>
        <w:rPr>
          <w:rFonts w:ascii="Arial" w:hAnsi="Arial" w:cs="Arial"/>
        </w:rPr>
      </w:pPr>
    </w:p>
    <w:p w:rsidRPr="00771015" w:rsidR="00807F0F" w:rsidP="00807F0F" w:rsidRDefault="00807F0F" w14:paraId="62C80325" w14:textId="5444976E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22. Milan </w:t>
      </w:r>
      <w:proofErr w:type="spellStart"/>
      <w:r w:rsidRPr="00771015">
        <w:rPr>
          <w:rFonts w:ascii="Arial" w:hAnsi="Arial" w:cs="Arial"/>
        </w:rPr>
        <w:t>Maronić</w:t>
      </w:r>
      <w:proofErr w:type="spellEnd"/>
      <w:r w:rsidRPr="00771015">
        <w:rPr>
          <w:rFonts w:ascii="Arial" w:hAnsi="Arial" w:cs="Arial"/>
        </w:rPr>
        <w:t xml:space="preserve">, Pazin, </w:t>
      </w:r>
      <w:proofErr w:type="spellStart"/>
      <w:r w:rsidRPr="00771015">
        <w:rPr>
          <w:rFonts w:ascii="Arial" w:hAnsi="Arial" w:cs="Arial"/>
        </w:rPr>
        <w:t>Dršćevka</w:t>
      </w:r>
      <w:proofErr w:type="spellEnd"/>
      <w:r w:rsidRPr="00771015">
        <w:rPr>
          <w:rFonts w:ascii="Arial" w:hAnsi="Arial" w:cs="Arial"/>
        </w:rPr>
        <w:t xml:space="preserve"> 13B, OIB: 96814205491, prijavio je tražbinu u iznosu od 19.776,84 eura, s osnova radnog odnosa.  </w:t>
      </w:r>
    </w:p>
    <w:p w:rsidRPr="00771015" w:rsidR="00807F0F" w:rsidP="00807F0F" w:rsidRDefault="00807F0F" w14:paraId="2E2D8AF8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807F0F" w:rsidP="00807F0F" w:rsidRDefault="00807F0F" w14:paraId="24390E7B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807F0F" w:rsidP="00807F0F" w:rsidRDefault="00807F0F" w14:paraId="3BED5BFA" w14:textId="533E9D25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Milan </w:t>
      </w:r>
      <w:proofErr w:type="spellStart"/>
      <w:r w:rsidRPr="00771015">
        <w:rPr>
          <w:rFonts w:ascii="Arial" w:hAnsi="Arial" w:cs="Arial"/>
        </w:rPr>
        <w:t>Maronić</w:t>
      </w:r>
      <w:proofErr w:type="spellEnd"/>
      <w:r w:rsidRPr="00771015">
        <w:rPr>
          <w:rFonts w:ascii="Arial" w:hAnsi="Arial" w:cs="Arial"/>
        </w:rPr>
        <w:t xml:space="preserve">, Pazin, </w:t>
      </w:r>
      <w:proofErr w:type="spellStart"/>
      <w:r w:rsidRPr="00771015">
        <w:rPr>
          <w:rFonts w:ascii="Arial" w:hAnsi="Arial" w:cs="Arial"/>
        </w:rPr>
        <w:t>Dršćevka</w:t>
      </w:r>
      <w:proofErr w:type="spellEnd"/>
      <w:r w:rsidRPr="00771015">
        <w:rPr>
          <w:rFonts w:ascii="Arial" w:hAnsi="Arial" w:cs="Arial"/>
        </w:rPr>
        <w:t xml:space="preserve"> 13B, OIB: 96814205491, smatra utvrđenom u iznosu od 19.776,84 eura i razvrstava se u I viši isplatni red.</w:t>
      </w:r>
    </w:p>
    <w:p w:rsidR="00807F0F" w:rsidP="001B23D5" w:rsidRDefault="00807F0F" w14:paraId="012B177C" w14:textId="0BD9BA29">
      <w:pPr>
        <w:jc w:val="both"/>
        <w:rPr>
          <w:rFonts w:ascii="Arial" w:hAnsi="Arial" w:cs="Arial"/>
        </w:rPr>
      </w:pPr>
    </w:p>
    <w:p w:rsidRPr="00771015" w:rsidR="00807F0F" w:rsidP="00807F0F" w:rsidRDefault="00807F0F" w14:paraId="5B9FF248" w14:textId="1DABAFC4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23. </w:t>
      </w:r>
      <w:r w:rsidRPr="00771015" w:rsidR="00A805FC">
        <w:rPr>
          <w:rFonts w:ascii="Arial" w:hAnsi="Arial" w:cs="Arial"/>
        </w:rPr>
        <w:t>Mujkić Nermin, Rovinj, 43. istarske divizije 25/A, OIB: 29464225235</w:t>
      </w:r>
      <w:r w:rsidRPr="00771015">
        <w:rPr>
          <w:rFonts w:ascii="Arial" w:hAnsi="Arial" w:cs="Arial"/>
        </w:rPr>
        <w:t xml:space="preserve">, prijavio je tražbinu u iznosu od </w:t>
      </w:r>
      <w:r w:rsidRPr="00771015" w:rsidR="00A805FC">
        <w:rPr>
          <w:rFonts w:ascii="Arial" w:hAnsi="Arial" w:cs="Arial"/>
        </w:rPr>
        <w:t>30.977,12</w:t>
      </w:r>
      <w:r w:rsidRPr="00771015">
        <w:rPr>
          <w:rFonts w:ascii="Arial" w:hAnsi="Arial" w:cs="Arial"/>
        </w:rPr>
        <w:t xml:space="preserve"> eura, s osnova radnog odnosa.  </w:t>
      </w:r>
    </w:p>
    <w:p w:rsidRPr="00771015" w:rsidR="00807F0F" w:rsidP="00807F0F" w:rsidRDefault="00807F0F" w14:paraId="221E97D0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Stečajni upravitelj tražbinu priznaje u cijelosti kao tražbinu I višeg isplatnog reda.</w:t>
      </w:r>
    </w:p>
    <w:p w:rsidRPr="00771015" w:rsidR="00807F0F" w:rsidP="00807F0F" w:rsidRDefault="00807F0F" w14:paraId="0AB2D05F" w14:textId="77777777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>Utvrđuje se da nijedan od stečajnih vjerovnika nije osporio tražbinu.</w:t>
      </w:r>
    </w:p>
    <w:p w:rsidRPr="00771015" w:rsidR="00807F0F" w:rsidP="00807F0F" w:rsidRDefault="00807F0F" w14:paraId="08F07CC5" w14:textId="500057F9">
      <w:pPr>
        <w:ind w:firstLine="708"/>
        <w:jc w:val="both"/>
        <w:rPr>
          <w:rFonts w:ascii="Arial" w:hAnsi="Arial" w:cs="Arial"/>
        </w:rPr>
      </w:pPr>
      <w:r w:rsidRPr="00771015">
        <w:rPr>
          <w:rFonts w:ascii="Arial" w:hAnsi="Arial" w:cs="Arial"/>
        </w:rPr>
        <w:t xml:space="preserve">Stečajni sudac objavljuje da se tražbina stečajnog vjerovnika </w:t>
      </w:r>
      <w:r w:rsidRPr="00771015" w:rsidR="00A805FC">
        <w:rPr>
          <w:rFonts w:ascii="Arial" w:hAnsi="Arial" w:cs="Arial"/>
        </w:rPr>
        <w:t>Mujkić Nermin, Rovinj, 43. istarske divizije 25/A, OIB: 29464225235</w:t>
      </w:r>
      <w:r w:rsidRPr="00771015">
        <w:rPr>
          <w:rFonts w:ascii="Arial" w:hAnsi="Arial" w:cs="Arial"/>
        </w:rPr>
        <w:t xml:space="preserve">, smatra utvrđenom u iznosu od </w:t>
      </w:r>
      <w:r w:rsidRPr="00771015" w:rsidR="00A805FC">
        <w:rPr>
          <w:rFonts w:ascii="Arial" w:hAnsi="Arial" w:cs="Arial"/>
        </w:rPr>
        <w:t xml:space="preserve">30.977,12 </w:t>
      </w:r>
      <w:r w:rsidRPr="00771015">
        <w:rPr>
          <w:rFonts w:ascii="Arial" w:hAnsi="Arial" w:cs="Arial"/>
        </w:rPr>
        <w:t>eura i razvrstava se u I viši isplatni red.</w:t>
      </w:r>
    </w:p>
    <w:p w:rsidR="00807F0F" w:rsidP="001B23D5" w:rsidRDefault="00807F0F" w14:paraId="3AC76700" w14:textId="22475973">
      <w:pPr>
        <w:jc w:val="both"/>
        <w:rPr>
          <w:rFonts w:ascii="Arial" w:hAnsi="Arial" w:cs="Arial"/>
        </w:rPr>
      </w:pPr>
    </w:p>
    <w:p w:rsidRPr="00035B03" w:rsidR="00A805FC" w:rsidP="00A805FC" w:rsidRDefault="00A805FC" w14:paraId="135F891D" w14:textId="09585AEB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 xml:space="preserve">24. Munir </w:t>
      </w:r>
      <w:proofErr w:type="spellStart"/>
      <w:r w:rsidRPr="00035B03">
        <w:rPr>
          <w:rFonts w:ascii="Arial" w:hAnsi="Arial" w:cs="Arial"/>
        </w:rPr>
        <w:t>Saitoski</w:t>
      </w:r>
      <w:proofErr w:type="spellEnd"/>
      <w:r w:rsidRPr="00035B03">
        <w:rPr>
          <w:rFonts w:ascii="Arial" w:hAnsi="Arial" w:cs="Arial"/>
        </w:rPr>
        <w:t xml:space="preserve">, Kurili, Kurili 5C, OIB: 31418179167, prijavio je tražbinu u iznosu od 10.022,58 eura, s osnova radnog odnosa.  </w:t>
      </w:r>
    </w:p>
    <w:p w:rsidRPr="00035B03" w:rsidR="00A805FC" w:rsidP="00A805FC" w:rsidRDefault="00A805FC" w14:paraId="531BE132" w14:textId="7777777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Stečajni upravitelj tražbinu priznaje u cijelosti kao tražbinu I višeg isplatnog reda.</w:t>
      </w:r>
    </w:p>
    <w:p w:rsidRPr="00035B03" w:rsidR="00A805FC" w:rsidP="00A805FC" w:rsidRDefault="00A805FC" w14:paraId="6F9B15D3" w14:textId="7777777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Utvrđuje se da nijedan od stečajnih vjerovnika nije osporio tražbinu.</w:t>
      </w:r>
    </w:p>
    <w:p w:rsidRPr="00035B03" w:rsidR="00A805FC" w:rsidP="00A805FC" w:rsidRDefault="00A805FC" w14:paraId="2BA1379D" w14:textId="7686E90D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 xml:space="preserve">Stečajni sudac objavljuje da se tražbina stečajnog vjerovnika Munir </w:t>
      </w:r>
      <w:proofErr w:type="spellStart"/>
      <w:r w:rsidRPr="00035B03">
        <w:rPr>
          <w:rFonts w:ascii="Arial" w:hAnsi="Arial" w:cs="Arial"/>
        </w:rPr>
        <w:t>Saitoski</w:t>
      </w:r>
      <w:proofErr w:type="spellEnd"/>
      <w:r w:rsidRPr="00035B03">
        <w:rPr>
          <w:rFonts w:ascii="Arial" w:hAnsi="Arial" w:cs="Arial"/>
        </w:rPr>
        <w:t>, Kurili, Kurili 5C, OIB: 31418179167, smatra utvrđenom u iznosu od 10.022,58 eura i razvrstava se u I viši isplatni red.</w:t>
      </w:r>
    </w:p>
    <w:p w:rsidR="00A805FC" w:rsidP="001B23D5" w:rsidRDefault="00A805FC" w14:paraId="263F5929" w14:textId="4965A3A6">
      <w:pPr>
        <w:jc w:val="both"/>
        <w:rPr>
          <w:rFonts w:ascii="Arial" w:hAnsi="Arial" w:cs="Arial"/>
        </w:rPr>
      </w:pPr>
    </w:p>
    <w:p w:rsidRPr="00035B03" w:rsidR="00A805FC" w:rsidP="00A805FC" w:rsidRDefault="00A805FC" w14:paraId="5E73BCBA" w14:textId="72C379E0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 xml:space="preserve">25. </w:t>
      </w:r>
      <w:proofErr w:type="spellStart"/>
      <w:r w:rsidRPr="00035B03">
        <w:rPr>
          <w:rFonts w:ascii="Arial" w:hAnsi="Arial" w:cs="Arial"/>
        </w:rPr>
        <w:t>Nusret</w:t>
      </w:r>
      <w:proofErr w:type="spellEnd"/>
      <w:r w:rsidRPr="00035B03">
        <w:rPr>
          <w:rFonts w:ascii="Arial" w:hAnsi="Arial" w:cs="Arial"/>
        </w:rPr>
        <w:t xml:space="preserve"> Tirić, Rovinj, Fra Pavla </w:t>
      </w:r>
      <w:proofErr w:type="spellStart"/>
      <w:r w:rsidRPr="00035B03">
        <w:rPr>
          <w:rFonts w:ascii="Arial" w:hAnsi="Arial" w:cs="Arial"/>
        </w:rPr>
        <w:t>Pellizzera</w:t>
      </w:r>
      <w:proofErr w:type="spellEnd"/>
      <w:r w:rsidRPr="00035B03">
        <w:rPr>
          <w:rFonts w:ascii="Arial" w:hAnsi="Arial" w:cs="Arial"/>
        </w:rPr>
        <w:t xml:space="preserve"> 20, OIB: 70694154557, prijavio je tražbinu u iznosu od 12.265,94 eura, s osnova radnog odnosa.  </w:t>
      </w:r>
    </w:p>
    <w:p w:rsidRPr="00035B03" w:rsidR="00A805FC" w:rsidP="00A805FC" w:rsidRDefault="00A805FC" w14:paraId="191C1A64" w14:textId="7777777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Stečajni upravitelj tražbinu priznaje u cijelosti kao tražbinu I višeg isplatnog reda.</w:t>
      </w:r>
    </w:p>
    <w:p w:rsidRPr="00035B03" w:rsidR="00A805FC" w:rsidP="00A805FC" w:rsidRDefault="00A805FC" w14:paraId="662D3A9A" w14:textId="7777777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Utvrđuje se da nijedan od stečajnih vjerovnika nije osporio tražbinu.</w:t>
      </w:r>
    </w:p>
    <w:p w:rsidRPr="00035B03" w:rsidR="00A805FC" w:rsidP="00A805FC" w:rsidRDefault="00A805FC" w14:paraId="702E22B3" w14:textId="0B6BE7C6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035B03">
        <w:rPr>
          <w:rFonts w:ascii="Arial" w:hAnsi="Arial" w:cs="Arial"/>
        </w:rPr>
        <w:t>Nusret</w:t>
      </w:r>
      <w:proofErr w:type="spellEnd"/>
      <w:r w:rsidRPr="00035B03">
        <w:rPr>
          <w:rFonts w:ascii="Arial" w:hAnsi="Arial" w:cs="Arial"/>
        </w:rPr>
        <w:t xml:space="preserve"> Tirić, Rovinj, Fra Pavla </w:t>
      </w:r>
      <w:proofErr w:type="spellStart"/>
      <w:r w:rsidRPr="00035B03">
        <w:rPr>
          <w:rFonts w:ascii="Arial" w:hAnsi="Arial" w:cs="Arial"/>
        </w:rPr>
        <w:t>Pellizzera</w:t>
      </w:r>
      <w:proofErr w:type="spellEnd"/>
      <w:r w:rsidRPr="00035B03">
        <w:rPr>
          <w:rFonts w:ascii="Arial" w:hAnsi="Arial" w:cs="Arial"/>
        </w:rPr>
        <w:t xml:space="preserve"> 20, OIB: 70694154557, smatra utvrđenom u iznosu od 12.265,94 eura i razvrstava se u I viši isplatni red.</w:t>
      </w:r>
    </w:p>
    <w:p w:rsidR="00A805FC" w:rsidP="001B23D5" w:rsidRDefault="00A805FC" w14:paraId="5B43FE8E" w14:textId="74AAA9AB">
      <w:pPr>
        <w:jc w:val="both"/>
        <w:rPr>
          <w:rFonts w:ascii="Arial" w:hAnsi="Arial" w:cs="Arial"/>
        </w:rPr>
      </w:pPr>
    </w:p>
    <w:p w:rsidRPr="00035B03" w:rsidR="00A805FC" w:rsidP="00A805FC" w:rsidRDefault="00A805FC" w14:paraId="7E856099" w14:textId="698733B0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 xml:space="preserve">26. Senad Hodžić, Rovinj, E. </w:t>
      </w:r>
      <w:proofErr w:type="spellStart"/>
      <w:r w:rsidRPr="00035B03">
        <w:rPr>
          <w:rFonts w:ascii="Arial" w:hAnsi="Arial" w:cs="Arial"/>
        </w:rPr>
        <w:t>Bullessicha</w:t>
      </w:r>
      <w:proofErr w:type="spellEnd"/>
      <w:r w:rsidRPr="00035B03">
        <w:rPr>
          <w:rFonts w:ascii="Arial" w:hAnsi="Arial" w:cs="Arial"/>
        </w:rPr>
        <w:t xml:space="preserve"> 5, OIB: 14108756414, prijavio je tražbinu u iznosu od 8.920,25 eura, s osnova radnog odnosa.  </w:t>
      </w:r>
    </w:p>
    <w:p w:rsidRPr="00035B03" w:rsidR="00A805FC" w:rsidP="00A805FC" w:rsidRDefault="00A805FC" w14:paraId="5DD7C624" w14:textId="7777777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Stečajni upravitelj tražbinu priznaje u cijelosti kao tražbinu I višeg isplatnog reda.</w:t>
      </w:r>
    </w:p>
    <w:p w:rsidRPr="00035B03" w:rsidR="00A805FC" w:rsidP="00A805FC" w:rsidRDefault="00A805FC" w14:paraId="39D936F5" w14:textId="7777777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Utvrđuje se da nijedan od stečajnih vjerovnika nije osporio tražbinu.</w:t>
      </w:r>
    </w:p>
    <w:p w:rsidRPr="00035B03" w:rsidR="00A805FC" w:rsidP="00A805FC" w:rsidRDefault="00A805FC" w14:paraId="5D1E33B6" w14:textId="5DF54ACB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 xml:space="preserve">Stečajni sudac objavljuje da se tražbina stečajnog vjerovnika Senad Hodžić, Rovinj, E. </w:t>
      </w:r>
      <w:proofErr w:type="spellStart"/>
      <w:r w:rsidRPr="00035B03">
        <w:rPr>
          <w:rFonts w:ascii="Arial" w:hAnsi="Arial" w:cs="Arial"/>
        </w:rPr>
        <w:t>Bullessicha</w:t>
      </w:r>
      <w:proofErr w:type="spellEnd"/>
      <w:r w:rsidRPr="00035B03">
        <w:rPr>
          <w:rFonts w:ascii="Arial" w:hAnsi="Arial" w:cs="Arial"/>
        </w:rPr>
        <w:t xml:space="preserve"> 5, OIB: 14108756414, smatra utvrđenom u iznosu od 8.920,25 eura i razvrstava se u I viši isplatni red.</w:t>
      </w:r>
    </w:p>
    <w:p w:rsidR="00A805FC" w:rsidP="001B23D5" w:rsidRDefault="00A805FC" w14:paraId="523C095E" w14:textId="77777777">
      <w:pPr>
        <w:jc w:val="both"/>
        <w:rPr>
          <w:rFonts w:ascii="Arial" w:hAnsi="Arial" w:cs="Arial"/>
        </w:rPr>
      </w:pPr>
    </w:p>
    <w:p w:rsidRPr="00035B03" w:rsidR="00A805FC" w:rsidP="00A805FC" w:rsidRDefault="00A805FC" w14:paraId="5833BB6F" w14:textId="63EC5CC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 xml:space="preserve">27. Senka Čučković, Rovinj, Trg ulika 9, OIB: 01152802607, prijavila je tražbinu u iznosu od 18.197,29 eura, s osnova radnog odnosa.  </w:t>
      </w:r>
    </w:p>
    <w:p w:rsidRPr="00035B03" w:rsidR="00A805FC" w:rsidP="00A805FC" w:rsidRDefault="00A805FC" w14:paraId="53AA877C" w14:textId="7777777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Stečajni upravitelj tražbinu priznaje u cijelosti kao tražbinu I višeg isplatnog reda.</w:t>
      </w:r>
    </w:p>
    <w:p w:rsidRPr="00035B03" w:rsidR="00A805FC" w:rsidP="00A805FC" w:rsidRDefault="00A805FC" w14:paraId="501C8B0B" w14:textId="7777777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Utvrđuje se da nijedan od stečajnih vjerovnika nije osporio tražbinu.</w:t>
      </w:r>
    </w:p>
    <w:p w:rsidRPr="00035B03" w:rsidR="00A805FC" w:rsidP="00A805FC" w:rsidRDefault="00A805FC" w14:paraId="720F0D85" w14:textId="03425220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Stečajni sudac objavljuje da se tražbina stečajnog vjerovnika Senka Čučković, Rovinj, Trg ulika 9, OIB: 01152802607, smatra utvrđenom u iznosu od 18.197,29 eura i razvrstava se u I viši isplatni red.</w:t>
      </w:r>
    </w:p>
    <w:p w:rsidR="00807F0F" w:rsidP="001B23D5" w:rsidRDefault="00807F0F" w14:paraId="143ED867" w14:textId="7C973528">
      <w:pPr>
        <w:jc w:val="both"/>
        <w:rPr>
          <w:rFonts w:ascii="Arial" w:hAnsi="Arial" w:cs="Arial"/>
        </w:rPr>
      </w:pPr>
    </w:p>
    <w:p w:rsidRPr="00035B03" w:rsidR="00A805FC" w:rsidP="00A805FC" w:rsidRDefault="00A805FC" w14:paraId="2C9B9AD2" w14:textId="76D55428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 xml:space="preserve">28. </w:t>
      </w:r>
      <w:proofErr w:type="spellStart"/>
      <w:r w:rsidRPr="00035B03">
        <w:rPr>
          <w:rFonts w:ascii="Arial" w:hAnsi="Arial" w:cs="Arial"/>
        </w:rPr>
        <w:t>Sherzodjon</w:t>
      </w:r>
      <w:proofErr w:type="spellEnd"/>
      <w:r w:rsidRPr="00035B03">
        <w:rPr>
          <w:rFonts w:ascii="Arial" w:hAnsi="Arial" w:cs="Arial"/>
        </w:rPr>
        <w:t xml:space="preserve"> </w:t>
      </w:r>
      <w:proofErr w:type="spellStart"/>
      <w:r w:rsidRPr="00035B03">
        <w:rPr>
          <w:rFonts w:ascii="Arial" w:hAnsi="Arial" w:cs="Arial"/>
        </w:rPr>
        <w:t>Tilyakhodajev</w:t>
      </w:r>
      <w:proofErr w:type="spellEnd"/>
      <w:r w:rsidRPr="00035B03">
        <w:rPr>
          <w:rFonts w:ascii="Arial" w:hAnsi="Arial" w:cs="Arial"/>
        </w:rPr>
        <w:t xml:space="preserve">, Rovinj, Put S. Istranina 4, OIB: 38082726122, prijavila je tražbinu u iznosu od 7.172,66 eura, s osnova radnog odnosa.  </w:t>
      </w:r>
    </w:p>
    <w:p w:rsidRPr="00035B03" w:rsidR="00A805FC" w:rsidP="00A805FC" w:rsidRDefault="00A805FC" w14:paraId="688F4759" w14:textId="7777777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Stečajni upravitelj tražbinu priznaje u cijelosti kao tražbinu I višeg isplatnog reda.</w:t>
      </w:r>
    </w:p>
    <w:p w:rsidRPr="00035B03" w:rsidR="00A805FC" w:rsidP="00A805FC" w:rsidRDefault="00A805FC" w14:paraId="5BB11219" w14:textId="7777777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Utvrđuje se da nijedan od stečajnih vjerovnika nije osporio tražbinu.</w:t>
      </w:r>
    </w:p>
    <w:p w:rsidRPr="00035B03" w:rsidR="00A805FC" w:rsidP="00A805FC" w:rsidRDefault="00A805FC" w14:paraId="33103115" w14:textId="0D6B7662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 xml:space="preserve">Stečajni sudac objavljuje da se tražbina stečajnog vjerovnika </w:t>
      </w:r>
      <w:proofErr w:type="spellStart"/>
      <w:r w:rsidRPr="00035B03">
        <w:rPr>
          <w:rFonts w:ascii="Arial" w:hAnsi="Arial" w:cs="Arial"/>
        </w:rPr>
        <w:t>Sherzodjon</w:t>
      </w:r>
      <w:proofErr w:type="spellEnd"/>
      <w:r w:rsidRPr="00035B03">
        <w:rPr>
          <w:rFonts w:ascii="Arial" w:hAnsi="Arial" w:cs="Arial"/>
        </w:rPr>
        <w:t xml:space="preserve"> </w:t>
      </w:r>
      <w:proofErr w:type="spellStart"/>
      <w:r w:rsidRPr="00035B03">
        <w:rPr>
          <w:rFonts w:ascii="Arial" w:hAnsi="Arial" w:cs="Arial"/>
        </w:rPr>
        <w:t>Tilyakhodajev</w:t>
      </w:r>
      <w:proofErr w:type="spellEnd"/>
      <w:r w:rsidRPr="00035B03">
        <w:rPr>
          <w:rFonts w:ascii="Arial" w:hAnsi="Arial" w:cs="Arial"/>
        </w:rPr>
        <w:t>, Rovinj, Put S. Istranina 4, OIB: 38082726122, smatra utvrđenom u iznosu od 7.172,66 eura i razvrstava se u I viši isplatni red.</w:t>
      </w:r>
    </w:p>
    <w:p w:rsidR="00A805FC" w:rsidP="001B23D5" w:rsidRDefault="00A805FC" w14:paraId="4FDF4760" w14:textId="5EDEC8A2">
      <w:pPr>
        <w:jc w:val="both"/>
        <w:rPr>
          <w:rFonts w:ascii="Arial" w:hAnsi="Arial" w:cs="Arial"/>
        </w:rPr>
      </w:pPr>
    </w:p>
    <w:p w:rsidRPr="00035B03" w:rsidR="00A805FC" w:rsidP="00A805FC" w:rsidRDefault="00A805FC" w14:paraId="4ABA0C4F" w14:textId="12ED65B3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 xml:space="preserve">29. REPUBLIKA HRVATSKA, Ministarstvo financija, Porezna uprava, Zagreb, Katančićeva 5, OIB: 18683136487, prijavila je tražbinu u iznosu od 102.916,37 eura, s osnova zakonskih obveza – doprinosa.  </w:t>
      </w:r>
    </w:p>
    <w:p w:rsidRPr="00035B03" w:rsidR="00206325" w:rsidP="00206325" w:rsidRDefault="00206325" w14:paraId="17CF5C84" w14:textId="06AFAD0A">
      <w:pPr>
        <w:tabs>
          <w:tab w:val="left" w:pos="540"/>
        </w:tabs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 xml:space="preserve">Stečajni upravitelj djelomično priznaje tražbinu u iznosu od 38.691,69 eura, dok u preostalom iznosu od 64.224,68 eura tražbinu osporava. </w:t>
      </w:r>
    </w:p>
    <w:p w:rsidR="00035B03" w:rsidP="00206325" w:rsidRDefault="00035B03" w14:paraId="758305D5" w14:textId="553DB4A5">
      <w:pPr>
        <w:tabs>
          <w:tab w:val="left" w:pos="540"/>
        </w:tabs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Zamjenica ŽDO Pula navodi da vjerovnik Republika Hrvatska povlači tražbinu u dijelu u kojem ista nije priznata i to u ukupnom iznosu od 64.224,68 eura</w:t>
      </w:r>
      <w:r>
        <w:rPr>
          <w:rFonts w:ascii="Arial" w:hAnsi="Arial" w:cs="Arial"/>
        </w:rPr>
        <w:t>, a sve iz razloga što su te tražbine priznate kao tražbine radnika.</w:t>
      </w:r>
    </w:p>
    <w:p w:rsidRPr="00263C41" w:rsidR="00206325" w:rsidP="00035B03" w:rsidRDefault="00206325" w14:paraId="732A7164" w14:textId="77777777">
      <w:pPr>
        <w:tabs>
          <w:tab w:val="left" w:pos="540"/>
        </w:tabs>
        <w:jc w:val="both"/>
        <w:rPr>
          <w:rFonts w:ascii="Arial" w:hAnsi="Arial" w:cs="Arial"/>
        </w:rPr>
      </w:pPr>
    </w:p>
    <w:p w:rsidRPr="00035B03" w:rsidR="00206325" w:rsidP="00206325" w:rsidRDefault="00206325" w14:paraId="37F51575" w14:textId="4C815E13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Utvrđuje se da nijedan od stečajnih vjerovnika nije osporio tražbinu.</w:t>
      </w:r>
    </w:p>
    <w:p w:rsidRPr="00035B03" w:rsidR="00206325" w:rsidP="00206325" w:rsidRDefault="00206325" w14:paraId="1A02D5BF" w14:textId="77777777">
      <w:pPr>
        <w:ind w:firstLine="708"/>
        <w:jc w:val="both"/>
        <w:rPr>
          <w:rFonts w:ascii="Arial" w:hAnsi="Arial" w:cs="Arial"/>
        </w:rPr>
      </w:pPr>
    </w:p>
    <w:p w:rsidRPr="00035B03" w:rsidR="00035B03" w:rsidP="00206325" w:rsidRDefault="00206325" w14:paraId="593EE2C4" w14:textId="77777777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Stečajni sudac objavljuje da se tražbina stečajnog vjerovnika REPUBLIKA HRVATSKA, Ministarstvo financija, Porezna uprava, Zagreb, Katančićeva 5, OIB: 18683136487, smatra utvrđenom u iznosu od 38.691,69 eura, te se</w:t>
      </w:r>
      <w:r w:rsidRPr="00035B03" w:rsidR="00035B03">
        <w:rPr>
          <w:rFonts w:ascii="Arial" w:hAnsi="Arial" w:cs="Arial"/>
        </w:rPr>
        <w:t xml:space="preserve"> razvrstava u I. viši isplatni red.</w:t>
      </w:r>
    </w:p>
    <w:p w:rsidRPr="00035B03" w:rsidR="00035B03" w:rsidP="00206325" w:rsidRDefault="00035B03" w14:paraId="5B50FBF3" w14:textId="77777777">
      <w:pPr>
        <w:ind w:firstLine="708"/>
        <w:jc w:val="both"/>
        <w:rPr>
          <w:rFonts w:ascii="Arial" w:hAnsi="Arial" w:cs="Arial"/>
        </w:rPr>
      </w:pPr>
    </w:p>
    <w:p w:rsidRPr="00035B03" w:rsidR="00035B03" w:rsidP="00206325" w:rsidRDefault="00035B03" w14:paraId="11290714" w14:textId="065A001C">
      <w:pPr>
        <w:ind w:firstLine="708"/>
        <w:jc w:val="both"/>
        <w:rPr>
          <w:rFonts w:ascii="Arial" w:hAnsi="Arial" w:cs="Arial"/>
        </w:rPr>
      </w:pPr>
      <w:r w:rsidRPr="00035B03">
        <w:rPr>
          <w:rFonts w:ascii="Arial" w:hAnsi="Arial" w:cs="Arial"/>
        </w:rPr>
        <w:t>Utvrđuje se da je vjerovnik Republika Hrvatska povukla prijavu tražbine u iznosu od 64.224,68 eura.</w:t>
      </w:r>
    </w:p>
    <w:p w:rsidRPr="00263C41" w:rsidR="00206325" w:rsidP="00206325" w:rsidRDefault="00206325" w14:paraId="014AE7E8" w14:textId="77777777">
      <w:pPr>
        <w:ind w:firstLine="708"/>
        <w:jc w:val="both"/>
        <w:rPr>
          <w:rFonts w:ascii="Arial" w:hAnsi="Arial" w:cs="Arial"/>
        </w:rPr>
      </w:pPr>
    </w:p>
    <w:p w:rsidRPr="00486E3E" w:rsidR="00206325" w:rsidP="00206325" w:rsidRDefault="00206325" w14:paraId="0126D723" w14:textId="036A9323">
      <w:pPr>
        <w:ind w:firstLine="708"/>
        <w:jc w:val="both"/>
        <w:rPr>
          <w:rFonts w:ascii="Arial" w:hAnsi="Arial" w:cs="Arial"/>
        </w:rPr>
      </w:pPr>
      <w:r w:rsidRPr="00486E3E">
        <w:rPr>
          <w:rFonts w:ascii="Arial" w:hAnsi="Arial" w:cs="Arial"/>
        </w:rPr>
        <w:t xml:space="preserve">30. ZAGREBAČKA BANKA d.d. Zagreb, Trg bana Josipa Jelačića 10, OIB: 92963223473, prijavila je tražbinu u iznosu od 208.010,56 eura, s osnova danog kredita i obavljanja platnih usluga.  </w:t>
      </w:r>
    </w:p>
    <w:p w:rsidRPr="00486E3E" w:rsidR="00206325" w:rsidP="00206325" w:rsidRDefault="00206325" w14:paraId="4A17FF2E" w14:textId="654D0512">
      <w:pPr>
        <w:ind w:firstLine="708"/>
        <w:jc w:val="both"/>
        <w:rPr>
          <w:rFonts w:ascii="Arial" w:hAnsi="Arial" w:cs="Arial"/>
        </w:rPr>
      </w:pPr>
      <w:r w:rsidRPr="00486E3E">
        <w:rPr>
          <w:rFonts w:ascii="Arial" w:hAnsi="Arial" w:cs="Arial"/>
        </w:rPr>
        <w:t>Stečajni upravitelj tražbinu priznaje u cijelosti kao tražbinu II višeg isplatnog reda.</w:t>
      </w:r>
    </w:p>
    <w:p w:rsidRPr="00486E3E" w:rsidR="00206325" w:rsidP="00206325" w:rsidRDefault="00206325" w14:paraId="15A55AA9" w14:textId="77777777">
      <w:pPr>
        <w:ind w:firstLine="708"/>
        <w:jc w:val="both"/>
        <w:rPr>
          <w:rFonts w:ascii="Arial" w:hAnsi="Arial" w:cs="Arial"/>
        </w:rPr>
      </w:pPr>
      <w:r w:rsidRPr="00486E3E">
        <w:rPr>
          <w:rFonts w:ascii="Arial" w:hAnsi="Arial" w:cs="Arial"/>
        </w:rPr>
        <w:t>Utvrđuje se da nijedan od stečajnih vjerovnika nije osporio tražbinu.</w:t>
      </w:r>
    </w:p>
    <w:p w:rsidRPr="00486E3E" w:rsidR="00206325" w:rsidP="00206325" w:rsidRDefault="00206325" w14:paraId="0393C743" w14:textId="7A8E28CB">
      <w:pPr>
        <w:ind w:firstLine="708"/>
        <w:jc w:val="both"/>
        <w:rPr>
          <w:rFonts w:ascii="Arial" w:hAnsi="Arial" w:cs="Arial"/>
        </w:rPr>
      </w:pPr>
      <w:r w:rsidRPr="00486E3E">
        <w:rPr>
          <w:rFonts w:ascii="Arial" w:hAnsi="Arial" w:cs="Arial"/>
        </w:rPr>
        <w:t>Stečajni sudac objavljuje da se tražbina stečajnog vjerovnika ZAGREBAČKA BANKA d.d. Zagreb, Trg bana Josipa Jelačića 10, OIB: 92963223473, smatra utvrđenom u iznosu od 208.010,56 eura i razvrstava se u II viši isplatni red.</w:t>
      </w:r>
    </w:p>
    <w:p w:rsidR="00A805FC" w:rsidP="001B23D5" w:rsidRDefault="00A805FC" w14:paraId="23C3CF49" w14:textId="41964C85">
      <w:pPr>
        <w:jc w:val="both"/>
        <w:rPr>
          <w:rFonts w:ascii="Arial" w:hAnsi="Arial" w:cs="Arial"/>
        </w:rPr>
      </w:pPr>
    </w:p>
    <w:p w:rsidRPr="00EF213D" w:rsidR="00206325" w:rsidP="00206325" w:rsidRDefault="00206325" w14:paraId="38E5621D" w14:textId="2EF491D0">
      <w:pPr>
        <w:ind w:firstLine="708"/>
        <w:jc w:val="both"/>
        <w:rPr>
          <w:rFonts w:ascii="Arial" w:hAnsi="Arial" w:cs="Arial"/>
        </w:rPr>
      </w:pPr>
      <w:r w:rsidRPr="00EF213D">
        <w:rPr>
          <w:rFonts w:ascii="Arial" w:hAnsi="Arial" w:cs="Arial"/>
        </w:rPr>
        <w:t xml:space="preserve">31. ERSTE&amp;STEIERMARKISCHE BANK d.d. Rijeka, Jadranski trg 3a, OIB: 23057039320, prijavila je tražbinu u iznosu od 37.582,88 eura, s osnova danog kredita.  </w:t>
      </w:r>
    </w:p>
    <w:p w:rsidRPr="00EF213D" w:rsidR="00206325" w:rsidP="00206325" w:rsidRDefault="00206325" w14:paraId="52F1CDF2" w14:textId="77777777">
      <w:pPr>
        <w:ind w:firstLine="708"/>
        <w:jc w:val="both"/>
        <w:rPr>
          <w:rFonts w:ascii="Arial" w:hAnsi="Arial" w:cs="Arial"/>
        </w:rPr>
      </w:pPr>
      <w:r w:rsidRPr="00EF213D">
        <w:rPr>
          <w:rFonts w:ascii="Arial" w:hAnsi="Arial" w:cs="Arial"/>
        </w:rPr>
        <w:t>Stečajni upravitelj tražbinu priznaje u cijelosti kao tražbinu II višeg isplatnog reda.</w:t>
      </w:r>
    </w:p>
    <w:p w:rsidRPr="00EF213D" w:rsidR="00206325" w:rsidP="00206325" w:rsidRDefault="00206325" w14:paraId="2176ADD5" w14:textId="77777777">
      <w:pPr>
        <w:ind w:firstLine="708"/>
        <w:jc w:val="both"/>
        <w:rPr>
          <w:rFonts w:ascii="Arial" w:hAnsi="Arial" w:cs="Arial"/>
        </w:rPr>
      </w:pPr>
      <w:r w:rsidRPr="00EF213D">
        <w:rPr>
          <w:rFonts w:ascii="Arial" w:hAnsi="Arial" w:cs="Arial"/>
        </w:rPr>
        <w:t>Utvrđuje se da nijedan od stečajnih vjerovnika nije osporio tražbinu.</w:t>
      </w:r>
    </w:p>
    <w:p w:rsidRPr="00EF213D" w:rsidR="00206325" w:rsidP="00206325" w:rsidRDefault="00206325" w14:paraId="60F793F3" w14:textId="1B79B12E">
      <w:pPr>
        <w:ind w:firstLine="708"/>
        <w:jc w:val="both"/>
        <w:rPr>
          <w:rFonts w:ascii="Arial" w:hAnsi="Arial" w:cs="Arial"/>
        </w:rPr>
      </w:pPr>
      <w:r w:rsidRPr="00EF213D">
        <w:rPr>
          <w:rFonts w:ascii="Arial" w:hAnsi="Arial" w:cs="Arial"/>
        </w:rPr>
        <w:t>Stečajni sudac objavljuje da se tražbina stečajnog vjerovnika ERSTE&amp;STEIERMARKISCHE BANK d.d. Rijeka, Jadranski trg 3a, OIB: 23057039320, smatra utvrđenom u iznosu od 37.582,88 eura i razvrstava se u II viši isplatni red.</w:t>
      </w:r>
    </w:p>
    <w:p w:rsidR="00206325" w:rsidP="001B23D5" w:rsidRDefault="00206325" w14:paraId="3E026BE0" w14:textId="2B970CCA">
      <w:pPr>
        <w:jc w:val="both"/>
        <w:rPr>
          <w:rFonts w:ascii="Arial" w:hAnsi="Arial" w:cs="Arial"/>
        </w:rPr>
      </w:pPr>
    </w:p>
    <w:p w:rsidRPr="00E71AAD" w:rsidR="00206325" w:rsidP="00206325" w:rsidRDefault="00206325" w14:paraId="3C413F42" w14:textId="1943B93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 xml:space="preserve">32. L. D. GRADNJA ROVINJ </w:t>
      </w:r>
      <w:proofErr w:type="spellStart"/>
      <w:r w:rsidRPr="00E71AAD">
        <w:rPr>
          <w:rFonts w:ascii="Arial" w:hAnsi="Arial" w:cs="Arial"/>
        </w:rPr>
        <w:t>j.d.o.o</w:t>
      </w:r>
      <w:proofErr w:type="spellEnd"/>
      <w:r w:rsidRPr="00E71AAD">
        <w:rPr>
          <w:rFonts w:ascii="Arial" w:hAnsi="Arial" w:cs="Arial"/>
        </w:rPr>
        <w:t xml:space="preserve">. Rovinj, Ulica Ivana Gundulića 10, OIB: 9542754121, prijavila je tražbinu u iznosu od 20.000,00 eura, s osnova pruženih usluga – izvođenje građevinskih radova.  </w:t>
      </w:r>
    </w:p>
    <w:p w:rsidRPr="00E71AAD" w:rsidR="00206325" w:rsidP="00206325" w:rsidRDefault="00206325" w14:paraId="2E248B2A" w14:textId="7777777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Stečajni upravitelj tražbinu priznaje u cijelosti kao tražbinu II višeg isplatnog reda.</w:t>
      </w:r>
    </w:p>
    <w:p w:rsidRPr="00E71AAD" w:rsidR="00206325" w:rsidP="00206325" w:rsidRDefault="00206325" w14:paraId="4AFB88F9" w14:textId="7777777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Utvrđuje se da nijedan od stečajnih vjerovnika nije osporio tražbinu.</w:t>
      </w:r>
    </w:p>
    <w:p w:rsidRPr="00E71AAD" w:rsidR="00206325" w:rsidP="00206325" w:rsidRDefault="00206325" w14:paraId="2EC29392" w14:textId="6EE981F9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 xml:space="preserve">Stečajni sudac objavljuje da se tražbina stečajnog vjerovnika L. D. GRADNJA ROVINJ </w:t>
      </w:r>
      <w:proofErr w:type="spellStart"/>
      <w:r w:rsidRPr="00E71AAD">
        <w:rPr>
          <w:rFonts w:ascii="Arial" w:hAnsi="Arial" w:cs="Arial"/>
        </w:rPr>
        <w:t>j.d.o.o</w:t>
      </w:r>
      <w:proofErr w:type="spellEnd"/>
      <w:r w:rsidRPr="00E71AAD">
        <w:rPr>
          <w:rFonts w:ascii="Arial" w:hAnsi="Arial" w:cs="Arial"/>
        </w:rPr>
        <w:t>. Rovinj, Ulica Ivana Gundulića 10, OIB: 9542754121, smatra utvrđenom u iznosu od 20.000,00 eura i razvrstava se u II viši isplatni red.</w:t>
      </w:r>
    </w:p>
    <w:p w:rsidR="00206325" w:rsidP="001B23D5" w:rsidRDefault="00206325" w14:paraId="5CD27D05" w14:textId="6BAEC969">
      <w:pPr>
        <w:jc w:val="both"/>
        <w:rPr>
          <w:rFonts w:ascii="Arial" w:hAnsi="Arial" w:cs="Arial"/>
        </w:rPr>
      </w:pPr>
    </w:p>
    <w:p w:rsidRPr="00E71AAD" w:rsidR="00206325" w:rsidP="00206325" w:rsidRDefault="00206325" w14:paraId="6A67DEE0" w14:textId="4A709C2B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 xml:space="preserve">33. ODVJETNIK JOSIP PINTARIĆ, Čakovec, Ulica Josipa Kozarca 1, OIB: 24905785820, prijavio je tražbinu u iznosu od 18.863,39 eura, s osnova pruženih odvjetničkih usluga.  </w:t>
      </w:r>
    </w:p>
    <w:p w:rsidRPr="00E71AAD" w:rsidR="00206325" w:rsidP="00206325" w:rsidRDefault="00206325" w14:paraId="2DDE1988" w14:textId="7777777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Stečajni upravitelj tražbinu priznaje u cijelosti kao tražbinu II višeg isplatnog reda.</w:t>
      </w:r>
    </w:p>
    <w:p w:rsidRPr="00E71AAD" w:rsidR="00206325" w:rsidP="00206325" w:rsidRDefault="00206325" w14:paraId="3C864E4C" w14:textId="7777777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Utvrđuje se da nijedan od stečajnih vjerovnika nije osporio tražbinu.</w:t>
      </w:r>
    </w:p>
    <w:p w:rsidRPr="00E71AAD" w:rsidR="00206325" w:rsidP="00206325" w:rsidRDefault="00206325" w14:paraId="077695ED" w14:textId="1E549CA1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Stečajni sudac objavljuje da se tražbina stečajnog vjerovnika ODVJETNIKA JOSIP PINTARIĆ, Čakovec, Ulica Josipa Kozarca 1, OIB: 24905785820, smatra utvrđenom u iznosu od 18.863,39 eura i razvrstava se u II viši isplatni red.</w:t>
      </w:r>
    </w:p>
    <w:p w:rsidR="00206325" w:rsidP="001B23D5" w:rsidRDefault="00206325" w14:paraId="2B71C4DF" w14:textId="791772C7">
      <w:pPr>
        <w:jc w:val="both"/>
        <w:rPr>
          <w:rFonts w:ascii="Arial" w:hAnsi="Arial" w:cs="Arial"/>
        </w:rPr>
      </w:pPr>
    </w:p>
    <w:p w:rsidRPr="00E71AAD" w:rsidR="00206325" w:rsidP="00206325" w:rsidRDefault="00206325" w14:paraId="6867F87D" w14:textId="1E0C87A1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 xml:space="preserve">34. PLIMA d.o.o. </w:t>
      </w:r>
      <w:proofErr w:type="spellStart"/>
      <w:r w:rsidRPr="00E71AAD">
        <w:rPr>
          <w:rFonts w:ascii="Arial" w:hAnsi="Arial" w:cs="Arial"/>
        </w:rPr>
        <w:t>Žbandaj</w:t>
      </w:r>
      <w:proofErr w:type="spellEnd"/>
      <w:r w:rsidRPr="00E71AAD">
        <w:rPr>
          <w:rFonts w:ascii="Arial" w:hAnsi="Arial" w:cs="Arial"/>
        </w:rPr>
        <w:t xml:space="preserve">, Stancija </w:t>
      </w:r>
      <w:proofErr w:type="spellStart"/>
      <w:r w:rsidRPr="00E71AAD">
        <w:rPr>
          <w:rFonts w:ascii="Arial" w:hAnsi="Arial" w:cs="Arial"/>
        </w:rPr>
        <w:t>Kaligari</w:t>
      </w:r>
      <w:proofErr w:type="spellEnd"/>
      <w:r w:rsidRPr="00E71AAD">
        <w:rPr>
          <w:rFonts w:ascii="Arial" w:hAnsi="Arial" w:cs="Arial"/>
        </w:rPr>
        <w:t xml:space="preserve"> 22, OIB: 09124339194, prijavio je tražbinu u iznosu od 16.626,94 eura, s osnova isporuke robe i usluga.  </w:t>
      </w:r>
    </w:p>
    <w:p w:rsidRPr="00E71AAD" w:rsidR="00206325" w:rsidP="00206325" w:rsidRDefault="00206325" w14:paraId="77B4C1DA" w14:textId="7777777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Stečajni upravitelj tražbinu priznaje u cijelosti kao tražbinu II višeg isplatnog reda.</w:t>
      </w:r>
    </w:p>
    <w:p w:rsidRPr="00E71AAD" w:rsidR="00206325" w:rsidP="00206325" w:rsidRDefault="00206325" w14:paraId="6C7DBE5B" w14:textId="7777777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Utvrđuje se da nijedan od stečajnih vjerovnika nije osporio tražbinu.</w:t>
      </w:r>
    </w:p>
    <w:p w:rsidRPr="00E71AAD" w:rsidR="00206325" w:rsidP="00206325" w:rsidRDefault="00206325" w14:paraId="2EFC9422" w14:textId="1B642E36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 xml:space="preserve">Stečajni sudac objavljuje da se tražbina stečajnog vjerovnika PLIMA d.o.o. </w:t>
      </w:r>
      <w:proofErr w:type="spellStart"/>
      <w:r w:rsidRPr="00E71AAD">
        <w:rPr>
          <w:rFonts w:ascii="Arial" w:hAnsi="Arial" w:cs="Arial"/>
        </w:rPr>
        <w:t>Žbandaj</w:t>
      </w:r>
      <w:proofErr w:type="spellEnd"/>
      <w:r w:rsidRPr="00E71AAD">
        <w:rPr>
          <w:rFonts w:ascii="Arial" w:hAnsi="Arial" w:cs="Arial"/>
        </w:rPr>
        <w:t xml:space="preserve">, Stancija </w:t>
      </w:r>
      <w:proofErr w:type="spellStart"/>
      <w:r w:rsidRPr="00E71AAD">
        <w:rPr>
          <w:rFonts w:ascii="Arial" w:hAnsi="Arial" w:cs="Arial"/>
        </w:rPr>
        <w:t>Kaligari</w:t>
      </w:r>
      <w:proofErr w:type="spellEnd"/>
      <w:r w:rsidRPr="00E71AAD">
        <w:rPr>
          <w:rFonts w:ascii="Arial" w:hAnsi="Arial" w:cs="Arial"/>
        </w:rPr>
        <w:t xml:space="preserve"> 22, OIB: 09124339194, smatra utvrđenom u iznosu od 16.626,94 eura i razvrstava se u II viši isplatni red.</w:t>
      </w:r>
    </w:p>
    <w:p w:rsidR="00206325" w:rsidP="001B23D5" w:rsidRDefault="00206325" w14:paraId="139B2ABE" w14:textId="3D50DC81">
      <w:pPr>
        <w:jc w:val="both"/>
        <w:rPr>
          <w:rFonts w:ascii="Arial" w:hAnsi="Arial" w:cs="Arial"/>
        </w:rPr>
      </w:pPr>
    </w:p>
    <w:p w:rsidRPr="00E71AAD" w:rsidR="00206325" w:rsidP="00206325" w:rsidRDefault="00206325" w14:paraId="622BE157" w14:textId="00C06DDA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 xml:space="preserve">35. FINANCIJSKA AGENCIJA, Zagreb, Ulica grada Vukovara 70, OIB: </w:t>
      </w:r>
      <w:r w:rsidRPr="00E71AAD" w:rsidR="00A3696F">
        <w:rPr>
          <w:rFonts w:ascii="Arial" w:hAnsi="Arial" w:cs="Arial"/>
        </w:rPr>
        <w:t>85821130368</w:t>
      </w:r>
      <w:r w:rsidRPr="00E71AAD">
        <w:rPr>
          <w:rFonts w:ascii="Arial" w:hAnsi="Arial" w:cs="Arial"/>
        </w:rPr>
        <w:t xml:space="preserve">, prijavio je tražbinu u iznosu od </w:t>
      </w:r>
      <w:r w:rsidRPr="00E71AAD" w:rsidR="00A3696F">
        <w:rPr>
          <w:rFonts w:ascii="Arial" w:hAnsi="Arial" w:cs="Arial"/>
        </w:rPr>
        <w:t>688,38</w:t>
      </w:r>
      <w:r w:rsidRPr="00E71AAD">
        <w:rPr>
          <w:rFonts w:ascii="Arial" w:hAnsi="Arial" w:cs="Arial"/>
        </w:rPr>
        <w:t xml:space="preserve"> eura, s osnova </w:t>
      </w:r>
      <w:r w:rsidRPr="00E71AAD" w:rsidR="00A3696F">
        <w:rPr>
          <w:rFonts w:ascii="Arial" w:hAnsi="Arial" w:cs="Arial"/>
        </w:rPr>
        <w:t>pruženih usluga certificiranja</w:t>
      </w:r>
      <w:r w:rsidRPr="00E71AAD">
        <w:rPr>
          <w:rFonts w:ascii="Arial" w:hAnsi="Arial" w:cs="Arial"/>
        </w:rPr>
        <w:t xml:space="preserve">.  </w:t>
      </w:r>
    </w:p>
    <w:p w:rsidRPr="00E71AAD" w:rsidR="00206325" w:rsidP="00206325" w:rsidRDefault="00206325" w14:paraId="4870BE57" w14:textId="7777777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Stečajni upravitelj tražbinu priznaje u cijelosti kao tražbinu II višeg isplatnog reda.</w:t>
      </w:r>
    </w:p>
    <w:p w:rsidRPr="00E71AAD" w:rsidR="00206325" w:rsidP="00206325" w:rsidRDefault="00206325" w14:paraId="2842F37D" w14:textId="7777777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Utvrđuje se da nijedan od stečajnih vjerovnika nije osporio tražbinu.</w:t>
      </w:r>
    </w:p>
    <w:p w:rsidRPr="00E71AAD" w:rsidR="00206325" w:rsidP="00206325" w:rsidRDefault="00206325" w14:paraId="2B83BAC2" w14:textId="0FB84D3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 xml:space="preserve">Stečajni sudac objavljuje da se tražbina stečajnog vjerovnika </w:t>
      </w:r>
      <w:r w:rsidRPr="00E71AAD" w:rsidR="00A3696F">
        <w:rPr>
          <w:rFonts w:ascii="Arial" w:hAnsi="Arial" w:cs="Arial"/>
        </w:rPr>
        <w:t>FINANCIJSKA AGENCIJA, Zagreb, Ulica grada Vukovara 70, OIB: 85821130368</w:t>
      </w:r>
      <w:r w:rsidRPr="00E71AAD">
        <w:rPr>
          <w:rFonts w:ascii="Arial" w:hAnsi="Arial" w:cs="Arial"/>
        </w:rPr>
        <w:t xml:space="preserve">, smatra utvrđenom u iznosu od </w:t>
      </w:r>
      <w:r w:rsidRPr="00E71AAD" w:rsidR="00A3696F">
        <w:rPr>
          <w:rFonts w:ascii="Arial" w:hAnsi="Arial" w:cs="Arial"/>
        </w:rPr>
        <w:t xml:space="preserve">688,38 eura </w:t>
      </w:r>
      <w:r w:rsidRPr="00E71AAD">
        <w:rPr>
          <w:rFonts w:ascii="Arial" w:hAnsi="Arial" w:cs="Arial"/>
        </w:rPr>
        <w:t>i razvrstava se u II viši isplatni red.</w:t>
      </w:r>
    </w:p>
    <w:p w:rsidR="00206325" w:rsidP="001B23D5" w:rsidRDefault="00206325" w14:paraId="622808A5" w14:textId="328283C1">
      <w:pPr>
        <w:jc w:val="both"/>
        <w:rPr>
          <w:rFonts w:ascii="Arial" w:hAnsi="Arial" w:cs="Arial"/>
        </w:rPr>
      </w:pPr>
    </w:p>
    <w:p w:rsidRPr="00E71AAD" w:rsidR="00A3696F" w:rsidP="00A3696F" w:rsidRDefault="00A3696F" w14:paraId="7478A1C8" w14:textId="0BBE30EA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 xml:space="preserve">36. HRVATSKI TELEKOM d.d. Zagreb, Radnička cesta 21, OIB: 81793146560, prijavio je tražbinu u iznosu od 1.766,29 eura, s osnova pruženih usluga.  </w:t>
      </w:r>
    </w:p>
    <w:p w:rsidRPr="00E71AAD" w:rsidR="00A3696F" w:rsidP="00A3696F" w:rsidRDefault="00A3696F" w14:paraId="52E3758F" w14:textId="7777777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Stečajni upravitelj tražbinu priznaje u cijelosti kao tražbinu II višeg isplatnog reda.</w:t>
      </w:r>
    </w:p>
    <w:p w:rsidRPr="00E71AAD" w:rsidR="00A3696F" w:rsidP="00A3696F" w:rsidRDefault="00A3696F" w14:paraId="7B21CB2F" w14:textId="77777777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Utvrđuje se da nijedan od stečajnih vjerovnika nije osporio tražbinu.</w:t>
      </w:r>
    </w:p>
    <w:p w:rsidRPr="00E71AAD" w:rsidR="00A3696F" w:rsidP="00A3696F" w:rsidRDefault="00A3696F" w14:paraId="5A7CBAEA" w14:textId="24FF3C52">
      <w:pPr>
        <w:ind w:firstLine="708"/>
        <w:jc w:val="both"/>
        <w:rPr>
          <w:rFonts w:ascii="Arial" w:hAnsi="Arial" w:cs="Arial"/>
        </w:rPr>
      </w:pPr>
      <w:r w:rsidRPr="00E71AAD">
        <w:rPr>
          <w:rFonts w:ascii="Arial" w:hAnsi="Arial" w:cs="Arial"/>
        </w:rPr>
        <w:t>Stečajni sudac objavljuje da se tražbina stečajnog vjerovnika HRVATSKI TELEKOM d.d. Zagreb, Radnička cesta 21, OIB: 81793146560, smatra utvrđenom u iznosu od 1.766,29 eura i razvrstava se u II viši isplatni red.</w:t>
      </w:r>
    </w:p>
    <w:p w:rsidR="00A3696F" w:rsidP="001B23D5" w:rsidRDefault="00A3696F" w14:paraId="54054DBE" w14:textId="1F7032DE">
      <w:pPr>
        <w:jc w:val="both"/>
        <w:rPr>
          <w:rFonts w:ascii="Arial" w:hAnsi="Arial" w:cs="Arial"/>
        </w:rPr>
      </w:pPr>
    </w:p>
    <w:p w:rsidRPr="00013E06" w:rsidR="00A3696F" w:rsidP="00A3696F" w:rsidRDefault="00A3696F" w14:paraId="672C21EB" w14:textId="7FE71D6D">
      <w:pPr>
        <w:ind w:firstLine="708"/>
        <w:jc w:val="both"/>
        <w:rPr>
          <w:rFonts w:ascii="Arial" w:hAnsi="Arial" w:cs="Arial"/>
        </w:rPr>
      </w:pPr>
      <w:r w:rsidRPr="00013E06">
        <w:rPr>
          <w:rFonts w:ascii="Arial" w:hAnsi="Arial" w:cs="Arial"/>
        </w:rPr>
        <w:t xml:space="preserve">37. A1 HRVATSKA d.o.o. Zagreb, Vrtni put 1, OIB: 29524210204, prijavio je tražbinu u iznosu od 165,86 eura, s osnova pruženih usluga.  </w:t>
      </w:r>
    </w:p>
    <w:p w:rsidRPr="00013E06" w:rsidR="00A3696F" w:rsidP="00A3696F" w:rsidRDefault="00A3696F" w14:paraId="231E2C09" w14:textId="77777777">
      <w:pPr>
        <w:ind w:firstLine="708"/>
        <w:jc w:val="both"/>
        <w:rPr>
          <w:rFonts w:ascii="Arial" w:hAnsi="Arial" w:cs="Arial"/>
        </w:rPr>
      </w:pPr>
      <w:r w:rsidRPr="00013E06">
        <w:rPr>
          <w:rFonts w:ascii="Arial" w:hAnsi="Arial" w:cs="Arial"/>
        </w:rPr>
        <w:t>Stečajni upravitelj tražbinu priznaje u cijelosti kao tražbinu II višeg isplatnog reda.</w:t>
      </w:r>
    </w:p>
    <w:p w:rsidRPr="00013E06" w:rsidR="00A3696F" w:rsidP="00A3696F" w:rsidRDefault="00A3696F" w14:paraId="578C0BD1" w14:textId="77777777">
      <w:pPr>
        <w:ind w:firstLine="708"/>
        <w:jc w:val="both"/>
        <w:rPr>
          <w:rFonts w:ascii="Arial" w:hAnsi="Arial" w:cs="Arial"/>
        </w:rPr>
      </w:pPr>
      <w:r w:rsidRPr="00013E06">
        <w:rPr>
          <w:rFonts w:ascii="Arial" w:hAnsi="Arial" w:cs="Arial"/>
        </w:rPr>
        <w:t>Utvrđuje se da nijedan od stečajnih vjerovnika nije osporio tražbinu.</w:t>
      </w:r>
    </w:p>
    <w:p w:rsidRPr="00013E06" w:rsidR="00A3696F" w:rsidP="00A3696F" w:rsidRDefault="00A3696F" w14:paraId="32AE33C2" w14:textId="32132E39">
      <w:pPr>
        <w:ind w:firstLine="708"/>
        <w:jc w:val="both"/>
        <w:rPr>
          <w:rFonts w:ascii="Arial" w:hAnsi="Arial" w:cs="Arial"/>
        </w:rPr>
      </w:pPr>
      <w:r w:rsidRPr="00013E06">
        <w:rPr>
          <w:rFonts w:ascii="Arial" w:hAnsi="Arial" w:cs="Arial"/>
        </w:rPr>
        <w:t>Stečajni sudac objavljuje da se tražbina stečajnog vjerovnika A1 HRVATSKA d.o.o. Zagreb, Vrtni put 1, OIB: 29524210204, smatra utvrđenom u iznosu od 165,86 eura i razvrstava se u II viši isplatni red.</w:t>
      </w:r>
    </w:p>
    <w:p w:rsidR="00A3696F" w:rsidP="001B23D5" w:rsidRDefault="00A3696F" w14:paraId="2E5C22BA" w14:textId="5649F955">
      <w:pPr>
        <w:jc w:val="both"/>
        <w:rPr>
          <w:rFonts w:ascii="Arial" w:hAnsi="Arial" w:cs="Arial"/>
        </w:rPr>
      </w:pPr>
    </w:p>
    <w:p w:rsidRPr="00013E06" w:rsidR="00A3696F" w:rsidP="00A3696F" w:rsidRDefault="00A3696F" w14:paraId="126E30D5" w14:textId="2372631C">
      <w:pPr>
        <w:ind w:firstLine="708"/>
        <w:jc w:val="both"/>
        <w:rPr>
          <w:rFonts w:ascii="Arial" w:hAnsi="Arial" w:cs="Arial"/>
        </w:rPr>
      </w:pPr>
      <w:r w:rsidRPr="00013E06">
        <w:rPr>
          <w:rFonts w:ascii="Arial" w:hAnsi="Arial" w:cs="Arial"/>
        </w:rPr>
        <w:t xml:space="preserve">38. GRAĐEVINSKO FASADERSKI OBRT HEKIĆ, </w:t>
      </w:r>
      <w:proofErr w:type="spellStart"/>
      <w:r w:rsidRPr="00013E06">
        <w:rPr>
          <w:rFonts w:ascii="Arial" w:hAnsi="Arial" w:cs="Arial"/>
        </w:rPr>
        <w:t>vl</w:t>
      </w:r>
      <w:proofErr w:type="spellEnd"/>
      <w:r w:rsidRPr="00013E06">
        <w:rPr>
          <w:rFonts w:ascii="Arial" w:hAnsi="Arial" w:cs="Arial"/>
        </w:rPr>
        <w:t xml:space="preserve">. BERNARD HEKIĆ, Sveti Petar u Šumi, </w:t>
      </w:r>
      <w:proofErr w:type="spellStart"/>
      <w:r w:rsidRPr="00013E06">
        <w:rPr>
          <w:rFonts w:ascii="Arial" w:hAnsi="Arial" w:cs="Arial"/>
        </w:rPr>
        <w:t>Grgani</w:t>
      </w:r>
      <w:proofErr w:type="spellEnd"/>
      <w:r w:rsidRPr="00013E06">
        <w:rPr>
          <w:rFonts w:ascii="Arial" w:hAnsi="Arial" w:cs="Arial"/>
        </w:rPr>
        <w:t xml:space="preserve"> 251, OIB: 32106957228, prijavio je tražbinu u iznosu od 14.125,00 eura, s osnova pruženih usluga.  </w:t>
      </w:r>
    </w:p>
    <w:p w:rsidRPr="00013E06" w:rsidR="00A3696F" w:rsidP="00A3696F" w:rsidRDefault="00A3696F" w14:paraId="28541B98" w14:textId="77777777">
      <w:pPr>
        <w:ind w:firstLine="708"/>
        <w:jc w:val="both"/>
        <w:rPr>
          <w:rFonts w:ascii="Arial" w:hAnsi="Arial" w:cs="Arial"/>
        </w:rPr>
      </w:pPr>
      <w:r w:rsidRPr="00013E06">
        <w:rPr>
          <w:rFonts w:ascii="Arial" w:hAnsi="Arial" w:cs="Arial"/>
        </w:rPr>
        <w:t>Stečajni upravitelj tražbinu priznaje u cijelosti kao tražbinu II višeg isplatnog reda.</w:t>
      </w:r>
    </w:p>
    <w:p w:rsidRPr="00013E06" w:rsidR="00A3696F" w:rsidP="00A3696F" w:rsidRDefault="00A3696F" w14:paraId="3DB3633F" w14:textId="77777777">
      <w:pPr>
        <w:ind w:firstLine="708"/>
        <w:jc w:val="both"/>
        <w:rPr>
          <w:rFonts w:ascii="Arial" w:hAnsi="Arial" w:cs="Arial"/>
        </w:rPr>
      </w:pPr>
      <w:r w:rsidRPr="00013E06">
        <w:rPr>
          <w:rFonts w:ascii="Arial" w:hAnsi="Arial" w:cs="Arial"/>
        </w:rPr>
        <w:t>Utvrđuje se da nijedan od stečajnih vjerovnika nije osporio tražbinu.</w:t>
      </w:r>
    </w:p>
    <w:p w:rsidRPr="00013E06" w:rsidR="00A3696F" w:rsidP="00A3696F" w:rsidRDefault="00A3696F" w14:paraId="25F3373D" w14:textId="42C2A245">
      <w:pPr>
        <w:ind w:firstLine="708"/>
        <w:jc w:val="both"/>
        <w:rPr>
          <w:rFonts w:ascii="Arial" w:hAnsi="Arial" w:cs="Arial"/>
        </w:rPr>
      </w:pPr>
      <w:r w:rsidRPr="00013E06">
        <w:rPr>
          <w:rFonts w:ascii="Arial" w:hAnsi="Arial" w:cs="Arial"/>
        </w:rPr>
        <w:t xml:space="preserve">Stečajni sudac objavljuje da se tražbina stečajnog vjerovnika GRAĐEVINSKO FASADERSKI OBRT HEKIĆ, </w:t>
      </w:r>
      <w:proofErr w:type="spellStart"/>
      <w:r w:rsidRPr="00013E06">
        <w:rPr>
          <w:rFonts w:ascii="Arial" w:hAnsi="Arial" w:cs="Arial"/>
        </w:rPr>
        <w:t>vl</w:t>
      </w:r>
      <w:proofErr w:type="spellEnd"/>
      <w:r w:rsidRPr="00013E06">
        <w:rPr>
          <w:rFonts w:ascii="Arial" w:hAnsi="Arial" w:cs="Arial"/>
        </w:rPr>
        <w:t xml:space="preserve">. BERNARD HEKIĆ, Sveti Petar u Šumi, </w:t>
      </w:r>
      <w:proofErr w:type="spellStart"/>
      <w:r w:rsidRPr="00013E06">
        <w:rPr>
          <w:rFonts w:ascii="Arial" w:hAnsi="Arial" w:cs="Arial"/>
        </w:rPr>
        <w:t>Grgani</w:t>
      </w:r>
      <w:proofErr w:type="spellEnd"/>
      <w:r w:rsidRPr="00013E06">
        <w:rPr>
          <w:rFonts w:ascii="Arial" w:hAnsi="Arial" w:cs="Arial"/>
        </w:rPr>
        <w:t xml:space="preserve"> 251, OIB: 32106957228, smatra utvrđenom u iznosu od 14.125,00 eura i razvrstava se u II viši isplatni red.</w:t>
      </w:r>
    </w:p>
    <w:p w:rsidR="00A3696F" w:rsidP="001B23D5" w:rsidRDefault="00A3696F" w14:paraId="6EEF215F" w14:textId="77777777">
      <w:pPr>
        <w:jc w:val="both"/>
        <w:rPr>
          <w:rFonts w:ascii="Arial" w:hAnsi="Arial" w:cs="Arial"/>
        </w:rPr>
      </w:pPr>
    </w:p>
    <w:p w:rsidRPr="002030FD" w:rsidR="00A3696F" w:rsidP="00A3696F" w:rsidRDefault="00A3696F" w14:paraId="597A7E7C" w14:textId="4B109771">
      <w:pPr>
        <w:ind w:firstLine="708"/>
        <w:jc w:val="both"/>
        <w:rPr>
          <w:rFonts w:ascii="Arial" w:hAnsi="Arial" w:cs="Arial"/>
        </w:rPr>
      </w:pPr>
      <w:r w:rsidRPr="002030FD">
        <w:rPr>
          <w:rFonts w:ascii="Arial" w:hAnsi="Arial" w:cs="Arial"/>
        </w:rPr>
        <w:t xml:space="preserve">39. VALSAVIE ESTATE d.o.o. Rovinj, Prve istarske brigade 13, OIB: 60040289986, prijavio je tražbinu u iznosu od 325.014,16 eura, s osnova povrata predujma i ugovorne kazne.  </w:t>
      </w:r>
    </w:p>
    <w:p w:rsidRPr="00263C41" w:rsidR="00A3696F" w:rsidP="00A3696F" w:rsidRDefault="00A3696F" w14:paraId="568E95F4" w14:textId="77777777">
      <w:pPr>
        <w:ind w:firstLine="708"/>
        <w:jc w:val="both"/>
        <w:rPr>
          <w:rFonts w:ascii="Arial" w:hAnsi="Arial" w:cs="Arial"/>
        </w:rPr>
      </w:pPr>
    </w:p>
    <w:p w:rsidR="00A3696F" w:rsidP="00A3696F" w:rsidRDefault="00A3696F" w14:paraId="3A97017B" w14:textId="5D36BF7F">
      <w:pPr>
        <w:ind w:firstLine="708"/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>Stečajni upravitelj tražbinu osporava u cijelosti.</w:t>
      </w:r>
      <w:r>
        <w:rPr>
          <w:rFonts w:ascii="Arial" w:hAnsi="Arial" w:cs="Arial"/>
        </w:rPr>
        <w:t xml:space="preserve"> Navodi da se vjerovniku </w:t>
      </w:r>
      <w:r w:rsidRPr="00A3696F">
        <w:rPr>
          <w:rFonts w:ascii="Arial" w:hAnsi="Arial" w:cs="Arial"/>
        </w:rPr>
        <w:t xml:space="preserve">osporava ukupno prijavljena tražbina u iznosu od 325.014,16 </w:t>
      </w:r>
      <w:r>
        <w:rPr>
          <w:rFonts w:ascii="Arial" w:hAnsi="Arial" w:cs="Arial"/>
        </w:rPr>
        <w:t>eura</w:t>
      </w:r>
      <w:r w:rsidRPr="00A3696F">
        <w:rPr>
          <w:rFonts w:ascii="Arial" w:hAnsi="Arial" w:cs="Arial"/>
        </w:rPr>
        <w:t xml:space="preserve"> i to</w:t>
      </w:r>
      <w:r>
        <w:rPr>
          <w:rFonts w:ascii="Arial" w:hAnsi="Arial" w:cs="Arial"/>
        </w:rPr>
        <w:t xml:space="preserve">: 1.) iznos od </w:t>
      </w:r>
      <w:r w:rsidRPr="00A3696F">
        <w:rPr>
          <w:rFonts w:ascii="Arial" w:hAnsi="Arial" w:cs="Arial"/>
        </w:rPr>
        <w:t xml:space="preserve">221.797,00 </w:t>
      </w:r>
      <w:r>
        <w:rPr>
          <w:rFonts w:ascii="Arial" w:hAnsi="Arial" w:cs="Arial"/>
        </w:rPr>
        <w:t>eura</w:t>
      </w:r>
      <w:r w:rsidRPr="00A3696F">
        <w:rPr>
          <w:rFonts w:ascii="Arial" w:hAnsi="Arial" w:cs="Arial"/>
        </w:rPr>
        <w:t xml:space="preserve"> prijavljen po osnovi povrata</w:t>
      </w:r>
      <w:r>
        <w:rPr>
          <w:rFonts w:ascii="Arial" w:hAnsi="Arial" w:cs="Arial"/>
        </w:rPr>
        <w:t xml:space="preserve"> </w:t>
      </w:r>
      <w:r w:rsidRPr="00A3696F">
        <w:rPr>
          <w:rFonts w:ascii="Arial" w:hAnsi="Arial" w:cs="Arial"/>
        </w:rPr>
        <w:t>neobračunatog predujma iz razloga jer je uplaćen predujam obračunat u konačni trošak izvedenih radova te 2.) iznos o</w:t>
      </w:r>
      <w:r>
        <w:rPr>
          <w:rFonts w:ascii="Arial" w:hAnsi="Arial" w:cs="Arial"/>
        </w:rPr>
        <w:t xml:space="preserve">d </w:t>
      </w:r>
      <w:r w:rsidRPr="00A3696F">
        <w:rPr>
          <w:rFonts w:ascii="Arial" w:hAnsi="Arial" w:cs="Arial"/>
        </w:rPr>
        <w:t xml:space="preserve">103.217,16 </w:t>
      </w:r>
      <w:r>
        <w:rPr>
          <w:rFonts w:ascii="Arial" w:hAnsi="Arial" w:cs="Arial"/>
        </w:rPr>
        <w:t>eura</w:t>
      </w:r>
      <w:r w:rsidRPr="00A3696F">
        <w:rPr>
          <w:rFonts w:ascii="Arial" w:hAnsi="Arial" w:cs="Arial"/>
        </w:rPr>
        <w:t xml:space="preserve"> prijavljen po osnovi</w:t>
      </w:r>
      <w:r>
        <w:rPr>
          <w:rFonts w:ascii="Arial" w:hAnsi="Arial" w:cs="Arial"/>
        </w:rPr>
        <w:t xml:space="preserve"> </w:t>
      </w:r>
      <w:r w:rsidRPr="00A3696F">
        <w:rPr>
          <w:rFonts w:ascii="Arial" w:hAnsi="Arial" w:cs="Arial"/>
        </w:rPr>
        <w:t>ugovorne kaz</w:t>
      </w:r>
      <w:r>
        <w:rPr>
          <w:rFonts w:ascii="Arial" w:hAnsi="Arial" w:cs="Arial"/>
        </w:rPr>
        <w:t xml:space="preserve">ne iz razloga jer su svi glavni </w:t>
      </w:r>
      <w:r w:rsidRPr="00A3696F">
        <w:rPr>
          <w:rFonts w:ascii="Arial" w:hAnsi="Arial" w:cs="Arial"/>
        </w:rPr>
        <w:t>radovi po ugovoru izvedeni u roku.</w:t>
      </w:r>
    </w:p>
    <w:p w:rsidR="00A3696F" w:rsidP="00A3696F" w:rsidRDefault="00A3696F" w14:paraId="185D47FA" w14:textId="77777777">
      <w:pPr>
        <w:ind w:firstLine="708"/>
        <w:jc w:val="both"/>
        <w:rPr>
          <w:rFonts w:ascii="Arial" w:hAnsi="Arial" w:cs="Arial"/>
        </w:rPr>
      </w:pPr>
    </w:p>
    <w:p w:rsidR="002030FD" w:rsidP="00A3696F" w:rsidRDefault="002030FD" w14:paraId="1C8B8E18" w14:textId="7DEF9EF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upit suca stečajna upraviteljica navodi da za predmetnu tražbinu ne postoji ovršna isprava.</w:t>
      </w:r>
    </w:p>
    <w:p w:rsidRPr="00263C41" w:rsidR="002030FD" w:rsidP="00A3696F" w:rsidRDefault="002030FD" w14:paraId="4FDD4041" w14:textId="77777777">
      <w:pPr>
        <w:ind w:firstLine="708"/>
        <w:jc w:val="both"/>
        <w:rPr>
          <w:rFonts w:ascii="Arial" w:hAnsi="Arial" w:cs="Arial"/>
        </w:rPr>
      </w:pPr>
    </w:p>
    <w:p w:rsidRPr="002030FD" w:rsidR="00A3696F" w:rsidP="00A3696F" w:rsidRDefault="00A3696F" w14:paraId="4E209BDB" w14:textId="2D7ECD30">
      <w:pPr>
        <w:ind w:firstLine="708"/>
        <w:jc w:val="both"/>
        <w:rPr>
          <w:rFonts w:ascii="Arial" w:hAnsi="Arial" w:cs="Arial"/>
        </w:rPr>
      </w:pPr>
      <w:r w:rsidRPr="002030FD">
        <w:rPr>
          <w:rFonts w:ascii="Arial" w:hAnsi="Arial" w:cs="Arial"/>
        </w:rPr>
        <w:t>Utvrđuje se da je tražbina vjerovnika VALSAVIE ESTATE d.o.o. Rovinj, Prve istarske brigade 13, OIB: 60040289986 osporena u cijelosti u iznosu od 325.014,16 eura, te će vjerovnik posebnim rješenjem biti upućen na parnicu radi utvrđivanja osnovanosti osporene tražbine.</w:t>
      </w:r>
    </w:p>
    <w:p w:rsidR="00A805FC" w:rsidP="001B23D5" w:rsidRDefault="00A805FC" w14:paraId="311F366C" w14:textId="52C16117">
      <w:pPr>
        <w:jc w:val="both"/>
        <w:rPr>
          <w:rFonts w:ascii="Arial" w:hAnsi="Arial" w:cs="Arial"/>
        </w:rPr>
      </w:pPr>
    </w:p>
    <w:p w:rsidRPr="00235398" w:rsidR="00A3696F" w:rsidP="00A3696F" w:rsidRDefault="00A3696F" w14:paraId="2408E683" w14:textId="6EA149FB">
      <w:pPr>
        <w:ind w:firstLine="708"/>
        <w:jc w:val="both"/>
        <w:rPr>
          <w:rFonts w:ascii="Arial" w:hAnsi="Arial" w:cs="Arial"/>
        </w:rPr>
      </w:pPr>
      <w:r w:rsidRPr="00235398">
        <w:rPr>
          <w:rFonts w:ascii="Arial" w:hAnsi="Arial" w:cs="Arial"/>
        </w:rPr>
        <w:t xml:space="preserve">40. ADDIKO BANK d.d. Zagreb, Slavonska avenija 6, OIB: 1403633387, prijavio je tražbinu u iznosu od 69.946,28 eura, s osnova danog kredita i obavljanja platnih usluga.  </w:t>
      </w:r>
    </w:p>
    <w:p w:rsidRPr="00235398" w:rsidR="00A3696F" w:rsidP="00A3696F" w:rsidRDefault="00A3696F" w14:paraId="047FFF64" w14:textId="77777777">
      <w:pPr>
        <w:ind w:firstLine="708"/>
        <w:jc w:val="both"/>
        <w:rPr>
          <w:rFonts w:ascii="Arial" w:hAnsi="Arial" w:cs="Arial"/>
        </w:rPr>
      </w:pPr>
      <w:r w:rsidRPr="00235398">
        <w:rPr>
          <w:rFonts w:ascii="Arial" w:hAnsi="Arial" w:cs="Arial"/>
        </w:rPr>
        <w:t>Stečajni upravitelj tražbinu priznaje u cijelosti kao tražbinu II višeg isplatnog reda.</w:t>
      </w:r>
    </w:p>
    <w:p w:rsidRPr="00235398" w:rsidR="00A3696F" w:rsidP="00A3696F" w:rsidRDefault="00A3696F" w14:paraId="3D7563F7" w14:textId="77777777">
      <w:pPr>
        <w:ind w:firstLine="708"/>
        <w:jc w:val="both"/>
        <w:rPr>
          <w:rFonts w:ascii="Arial" w:hAnsi="Arial" w:cs="Arial"/>
        </w:rPr>
      </w:pPr>
      <w:r w:rsidRPr="00235398">
        <w:rPr>
          <w:rFonts w:ascii="Arial" w:hAnsi="Arial" w:cs="Arial"/>
        </w:rPr>
        <w:t>Utvrđuje se da nijedan od stečajnih vjerovnika nije osporio tražbinu.</w:t>
      </w:r>
    </w:p>
    <w:p w:rsidRPr="00235398" w:rsidR="00A3696F" w:rsidP="00A3696F" w:rsidRDefault="00A3696F" w14:paraId="5B88BCE4" w14:textId="00C7854B">
      <w:pPr>
        <w:ind w:firstLine="708"/>
        <w:jc w:val="both"/>
        <w:rPr>
          <w:rFonts w:ascii="Arial" w:hAnsi="Arial" w:cs="Arial"/>
        </w:rPr>
      </w:pPr>
      <w:r w:rsidRPr="00235398">
        <w:rPr>
          <w:rFonts w:ascii="Arial" w:hAnsi="Arial" w:cs="Arial"/>
        </w:rPr>
        <w:t>Stečajni sudac objavljuje da se tražbina stečajnog vjerovnika ADDIKO BANK d.d. Zagreb, Slavonska avenija 6, OIB: 1403633387, smatra utvrđenom u iznosu od 69.946,28 eura i razvrstava se u II viši isplatni red.</w:t>
      </w:r>
    </w:p>
    <w:p w:rsidR="00A805FC" w:rsidP="001B23D5" w:rsidRDefault="00A805FC" w14:paraId="5FB68F30" w14:textId="06D99EDD">
      <w:pPr>
        <w:jc w:val="both"/>
        <w:rPr>
          <w:rFonts w:ascii="Arial" w:hAnsi="Arial" w:cs="Arial"/>
        </w:rPr>
      </w:pPr>
    </w:p>
    <w:p w:rsidRPr="007E4015" w:rsidR="00A3696F" w:rsidP="00A3696F" w:rsidRDefault="00A3696F" w14:paraId="47AE7112" w14:textId="264B6D36">
      <w:pPr>
        <w:ind w:firstLine="708"/>
        <w:jc w:val="both"/>
        <w:rPr>
          <w:rFonts w:ascii="Arial" w:hAnsi="Arial" w:cs="Arial"/>
        </w:rPr>
      </w:pPr>
      <w:r w:rsidRPr="007E4015">
        <w:rPr>
          <w:rFonts w:ascii="Arial" w:hAnsi="Arial" w:cs="Arial"/>
        </w:rPr>
        <w:t xml:space="preserve">41. GRATIS d.o.o. </w:t>
      </w:r>
      <w:proofErr w:type="spellStart"/>
      <w:r w:rsidRPr="007E4015">
        <w:rPr>
          <w:rFonts w:ascii="Arial" w:hAnsi="Arial" w:cs="Arial"/>
        </w:rPr>
        <w:t>Tinjan</w:t>
      </w:r>
      <w:proofErr w:type="spellEnd"/>
      <w:r w:rsidRPr="007E4015">
        <w:rPr>
          <w:rFonts w:ascii="Arial" w:hAnsi="Arial" w:cs="Arial"/>
        </w:rPr>
        <w:t xml:space="preserve">, </w:t>
      </w:r>
      <w:proofErr w:type="spellStart"/>
      <w:r w:rsidRPr="007E4015">
        <w:rPr>
          <w:rFonts w:ascii="Arial" w:hAnsi="Arial" w:cs="Arial"/>
        </w:rPr>
        <w:t>Ivetići</w:t>
      </w:r>
      <w:proofErr w:type="spellEnd"/>
      <w:r w:rsidRPr="007E4015">
        <w:rPr>
          <w:rFonts w:ascii="Arial" w:hAnsi="Arial" w:cs="Arial"/>
        </w:rPr>
        <w:t xml:space="preserve"> 76c, OIB: 49713752334, prijavio je tražbinu u iznosu od 15.249,19 eura, s osnova isporuke robe i usluga.  </w:t>
      </w:r>
    </w:p>
    <w:p w:rsidRPr="007E4015" w:rsidR="00A3696F" w:rsidP="00A3696F" w:rsidRDefault="00A3696F" w14:paraId="145AF1AE" w14:textId="065BA26F">
      <w:pPr>
        <w:tabs>
          <w:tab w:val="left" w:pos="540"/>
        </w:tabs>
        <w:ind w:firstLine="708"/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 xml:space="preserve">Stečajni upravitelj djelomično priznaje tražbinu </w:t>
      </w:r>
      <w:r w:rsidRPr="007E4015">
        <w:rPr>
          <w:rFonts w:ascii="Arial" w:hAnsi="Arial" w:cs="Arial"/>
        </w:rPr>
        <w:t xml:space="preserve">u iznosu od 15.013,13 eura, dok u preostalom iznosu od 236,06 eura tražbinu osporava. </w:t>
      </w:r>
    </w:p>
    <w:p w:rsidRPr="007E4015" w:rsidR="00A3696F" w:rsidP="00A3696F" w:rsidRDefault="00A3696F" w14:paraId="047340AA" w14:textId="77777777">
      <w:pPr>
        <w:tabs>
          <w:tab w:val="left" w:pos="540"/>
        </w:tabs>
        <w:ind w:firstLine="708"/>
        <w:jc w:val="both"/>
        <w:rPr>
          <w:rFonts w:ascii="Arial" w:hAnsi="Arial" w:cs="Arial"/>
        </w:rPr>
      </w:pPr>
    </w:p>
    <w:p w:rsidR="00A3696F" w:rsidP="00A3696F" w:rsidRDefault="00A3696F" w14:paraId="7FF652DC" w14:textId="77BF9917">
      <w:pPr>
        <w:tabs>
          <w:tab w:val="left" w:pos="540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Stečajni upravitelj navodi da se vjerovniku</w:t>
      </w:r>
      <w:r w:rsidRPr="00A3696F">
        <w:rPr>
          <w:rFonts w:ascii="Arial" w:hAnsi="Arial" w:cs="Arial"/>
        </w:rPr>
        <w:t xml:space="preserve"> osporava prijavljena tražbina u iznosu od 236,06 </w:t>
      </w:r>
      <w:r>
        <w:rPr>
          <w:rFonts w:ascii="Arial" w:hAnsi="Arial" w:cs="Arial"/>
        </w:rPr>
        <w:t>eura</w:t>
      </w:r>
      <w:r w:rsidRPr="00A3696F">
        <w:rPr>
          <w:rFonts w:ascii="Arial" w:hAnsi="Arial" w:cs="Arial"/>
        </w:rPr>
        <w:t xml:space="preserve"> po osnovi više obračunatih kamata na glavnicu s obzirom da je vjerovnik kamate</w:t>
      </w:r>
      <w:r>
        <w:rPr>
          <w:rFonts w:ascii="Arial" w:hAnsi="Arial" w:cs="Arial"/>
        </w:rPr>
        <w:t xml:space="preserve"> obračunao do 18.9.2026. umjesto do 21.</w:t>
      </w:r>
      <w:r w:rsidRPr="00A3696F">
        <w:rPr>
          <w:rFonts w:ascii="Arial" w:hAnsi="Arial" w:cs="Arial"/>
        </w:rPr>
        <w:t>7.2026</w:t>
      </w:r>
      <w:r>
        <w:rPr>
          <w:rFonts w:ascii="Arial" w:hAnsi="Arial" w:cs="Arial"/>
        </w:rPr>
        <w:t>.</w:t>
      </w:r>
    </w:p>
    <w:p w:rsidRPr="00263C41" w:rsidR="00A3696F" w:rsidP="00A3696F" w:rsidRDefault="00A3696F" w14:paraId="0C60F2E2" w14:textId="77777777">
      <w:pPr>
        <w:tabs>
          <w:tab w:val="left" w:pos="540"/>
        </w:tabs>
        <w:ind w:firstLine="708"/>
        <w:jc w:val="both"/>
        <w:rPr>
          <w:rFonts w:ascii="Arial" w:hAnsi="Arial" w:cs="Arial"/>
        </w:rPr>
      </w:pPr>
    </w:p>
    <w:p w:rsidR="00A3696F" w:rsidP="00A3696F" w:rsidRDefault="00A3696F" w14:paraId="27D5BA09" w14:textId="7DFC01EE">
      <w:pPr>
        <w:ind w:firstLine="708"/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>Utvrđuje se da nijedan od stečajnih vjerovnika nije osporio tražbinu.</w:t>
      </w:r>
    </w:p>
    <w:p w:rsidR="007E4015" w:rsidP="00A3696F" w:rsidRDefault="007E4015" w14:paraId="399A5803" w14:textId="77777777">
      <w:pPr>
        <w:ind w:firstLine="708"/>
        <w:jc w:val="both"/>
        <w:rPr>
          <w:rFonts w:ascii="Arial" w:hAnsi="Arial" w:cs="Arial"/>
        </w:rPr>
      </w:pPr>
    </w:p>
    <w:p w:rsidR="007E4015" w:rsidP="00A3696F" w:rsidRDefault="007E4015" w14:paraId="3EC48101" w14:textId="59D2BFC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Pun. vjerovnika GRATIS d.o.o. </w:t>
      </w:r>
      <w:proofErr w:type="spellStart"/>
      <w:r>
        <w:rPr>
          <w:rFonts w:ascii="Arial" w:hAnsi="Arial" w:cs="Arial"/>
        </w:rPr>
        <w:t>Tinjan</w:t>
      </w:r>
      <w:proofErr w:type="spellEnd"/>
      <w:r>
        <w:rPr>
          <w:rFonts w:ascii="Arial" w:hAnsi="Arial" w:cs="Arial"/>
        </w:rPr>
        <w:t xml:space="preserve">, navodi da povlači prijavu tražbine u dijelu u kojem je ista osporena i to u iznosu od </w:t>
      </w:r>
      <w:r w:rsidRPr="007E4015">
        <w:rPr>
          <w:rFonts w:ascii="Arial" w:hAnsi="Arial" w:cs="Arial"/>
        </w:rPr>
        <w:t>236,06 eura</w:t>
      </w:r>
      <w:r>
        <w:rPr>
          <w:rFonts w:ascii="Arial" w:hAnsi="Arial" w:cs="Arial"/>
        </w:rPr>
        <w:t>.</w:t>
      </w:r>
    </w:p>
    <w:p w:rsidRPr="00263C41" w:rsidR="00A3696F" w:rsidP="00A3696F" w:rsidRDefault="00A3696F" w14:paraId="47E30677" w14:textId="77777777">
      <w:pPr>
        <w:ind w:firstLine="708"/>
        <w:jc w:val="both"/>
        <w:rPr>
          <w:rFonts w:ascii="Arial" w:hAnsi="Arial" w:cs="Arial"/>
        </w:rPr>
      </w:pPr>
    </w:p>
    <w:p w:rsidRPr="007E4015" w:rsidR="00A3696F" w:rsidP="00A3696F" w:rsidRDefault="00A3696F" w14:paraId="4D4EA557" w14:textId="5B51177B">
      <w:pPr>
        <w:ind w:firstLine="708"/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 xml:space="preserve">Stečajni sudac objavljuje </w:t>
      </w:r>
      <w:r w:rsidRPr="007E4015">
        <w:rPr>
          <w:rFonts w:ascii="Arial" w:hAnsi="Arial" w:cs="Arial"/>
        </w:rPr>
        <w:t xml:space="preserve">da se tražbina stečajnog vjerovnika GRATIS d.o.o. </w:t>
      </w:r>
      <w:proofErr w:type="spellStart"/>
      <w:r w:rsidRPr="007E4015">
        <w:rPr>
          <w:rFonts w:ascii="Arial" w:hAnsi="Arial" w:cs="Arial"/>
        </w:rPr>
        <w:t>Tinjan</w:t>
      </w:r>
      <w:proofErr w:type="spellEnd"/>
      <w:r w:rsidRPr="007E4015">
        <w:rPr>
          <w:rFonts w:ascii="Arial" w:hAnsi="Arial" w:cs="Arial"/>
        </w:rPr>
        <w:t xml:space="preserve">, </w:t>
      </w:r>
      <w:proofErr w:type="spellStart"/>
      <w:r w:rsidRPr="007E4015">
        <w:rPr>
          <w:rFonts w:ascii="Arial" w:hAnsi="Arial" w:cs="Arial"/>
        </w:rPr>
        <w:t>Ivetići</w:t>
      </w:r>
      <w:proofErr w:type="spellEnd"/>
      <w:r w:rsidRPr="007E4015">
        <w:rPr>
          <w:rFonts w:ascii="Arial" w:hAnsi="Arial" w:cs="Arial"/>
        </w:rPr>
        <w:t xml:space="preserve"> 76c, OIB: 49713752334, smatra utvrđenom u iznosu od </w:t>
      </w:r>
      <w:r w:rsidRPr="007E4015" w:rsidR="00D609A1">
        <w:rPr>
          <w:rFonts w:ascii="Arial" w:hAnsi="Arial" w:cs="Arial"/>
        </w:rPr>
        <w:t>15.013,13 eura</w:t>
      </w:r>
      <w:r w:rsidRPr="007E4015" w:rsidR="007E4015">
        <w:rPr>
          <w:rFonts w:ascii="Arial" w:hAnsi="Arial" w:cs="Arial"/>
        </w:rPr>
        <w:t xml:space="preserve"> te se </w:t>
      </w:r>
      <w:r w:rsidRPr="007E4015">
        <w:rPr>
          <w:rFonts w:ascii="Arial" w:hAnsi="Arial" w:cs="Arial"/>
        </w:rPr>
        <w:t>razvrstava u II. viši isplatni red</w:t>
      </w:r>
      <w:r w:rsidRPr="007E4015" w:rsidR="007E4015">
        <w:rPr>
          <w:rFonts w:ascii="Arial" w:hAnsi="Arial" w:cs="Arial"/>
        </w:rPr>
        <w:t>.</w:t>
      </w:r>
    </w:p>
    <w:p w:rsidRPr="007E4015" w:rsidR="007E4015" w:rsidP="00A3696F" w:rsidRDefault="007E4015" w14:paraId="57F30DE3" w14:textId="77777777">
      <w:pPr>
        <w:ind w:firstLine="708"/>
        <w:jc w:val="both"/>
        <w:rPr>
          <w:rFonts w:ascii="Arial" w:hAnsi="Arial" w:cs="Arial"/>
        </w:rPr>
      </w:pPr>
    </w:p>
    <w:p w:rsidRPr="007E4015" w:rsidR="007E4015" w:rsidP="00A3696F" w:rsidRDefault="007E4015" w14:paraId="24C017A2" w14:textId="14460D5C">
      <w:pPr>
        <w:ind w:firstLine="708"/>
        <w:jc w:val="both"/>
        <w:rPr>
          <w:rFonts w:ascii="Arial" w:hAnsi="Arial" w:cs="Arial"/>
        </w:rPr>
      </w:pPr>
      <w:r w:rsidRPr="007E4015">
        <w:rPr>
          <w:rFonts w:ascii="Arial" w:hAnsi="Arial" w:cs="Arial"/>
        </w:rPr>
        <w:t xml:space="preserve">Utvrđuje se da je vjerovnik GRATIS d.o.o. </w:t>
      </w:r>
      <w:proofErr w:type="spellStart"/>
      <w:r w:rsidRPr="007E4015">
        <w:rPr>
          <w:rFonts w:ascii="Arial" w:hAnsi="Arial" w:cs="Arial"/>
        </w:rPr>
        <w:t>Tinjan</w:t>
      </w:r>
      <w:proofErr w:type="spellEnd"/>
      <w:r w:rsidRPr="007E4015">
        <w:rPr>
          <w:rFonts w:ascii="Arial" w:hAnsi="Arial" w:cs="Arial"/>
        </w:rPr>
        <w:t>, povukao prijavu tražbine u iznosu od 236,06 eura.</w:t>
      </w:r>
    </w:p>
    <w:p w:rsidR="00A3696F" w:rsidP="001B23D5" w:rsidRDefault="00A3696F" w14:paraId="65B037C2" w14:textId="4A526E6F">
      <w:pPr>
        <w:jc w:val="both"/>
        <w:rPr>
          <w:rFonts w:ascii="Arial" w:hAnsi="Arial" w:cs="Arial"/>
        </w:rPr>
      </w:pPr>
    </w:p>
    <w:p w:rsidRPr="00926B32" w:rsidR="00D609A1" w:rsidP="00D609A1" w:rsidRDefault="00D609A1" w14:paraId="32879007" w14:textId="2D65A643">
      <w:pPr>
        <w:ind w:firstLine="708"/>
        <w:jc w:val="both"/>
        <w:rPr>
          <w:rFonts w:ascii="Arial" w:hAnsi="Arial" w:cs="Arial"/>
        </w:rPr>
      </w:pPr>
      <w:r w:rsidRPr="00926B32">
        <w:rPr>
          <w:rFonts w:ascii="Arial" w:hAnsi="Arial" w:cs="Arial"/>
        </w:rPr>
        <w:t xml:space="preserve">42. SEJDO ŠABIĆ, obrt za završne građevinske radove, </w:t>
      </w:r>
      <w:proofErr w:type="spellStart"/>
      <w:r w:rsidRPr="00926B32">
        <w:rPr>
          <w:rFonts w:ascii="Arial" w:hAnsi="Arial" w:cs="Arial"/>
        </w:rPr>
        <w:t>vl</w:t>
      </w:r>
      <w:proofErr w:type="spellEnd"/>
      <w:r w:rsidRPr="00926B32">
        <w:rPr>
          <w:rFonts w:ascii="Arial" w:hAnsi="Arial" w:cs="Arial"/>
        </w:rPr>
        <w:t xml:space="preserve">. </w:t>
      </w:r>
      <w:proofErr w:type="spellStart"/>
      <w:r w:rsidRPr="00926B32">
        <w:rPr>
          <w:rFonts w:ascii="Arial" w:hAnsi="Arial" w:cs="Arial"/>
        </w:rPr>
        <w:t>Sejdo</w:t>
      </w:r>
      <w:proofErr w:type="spellEnd"/>
      <w:r w:rsidRPr="00926B32">
        <w:rPr>
          <w:rFonts w:ascii="Arial" w:hAnsi="Arial" w:cs="Arial"/>
        </w:rPr>
        <w:t xml:space="preserve"> Šabić, Bale, </w:t>
      </w:r>
      <w:proofErr w:type="spellStart"/>
      <w:r w:rsidRPr="00926B32">
        <w:rPr>
          <w:rFonts w:ascii="Arial" w:hAnsi="Arial" w:cs="Arial"/>
        </w:rPr>
        <w:t>Golaš</w:t>
      </w:r>
      <w:proofErr w:type="spellEnd"/>
      <w:r w:rsidRPr="00926B32">
        <w:rPr>
          <w:rFonts w:ascii="Arial" w:hAnsi="Arial" w:cs="Arial"/>
        </w:rPr>
        <w:t xml:space="preserve"> 19, OIB: 93225493939, prijavio je tražbinu u iznosu od 5.553,50 eura, s osnova pruženih usluga.  </w:t>
      </w:r>
    </w:p>
    <w:p w:rsidRPr="00926B32" w:rsidR="00D609A1" w:rsidP="00D609A1" w:rsidRDefault="00D609A1" w14:paraId="15AD3E1A" w14:textId="77777777">
      <w:pPr>
        <w:ind w:firstLine="708"/>
        <w:jc w:val="both"/>
        <w:rPr>
          <w:rFonts w:ascii="Arial" w:hAnsi="Arial" w:cs="Arial"/>
        </w:rPr>
      </w:pPr>
      <w:r w:rsidRPr="00926B32">
        <w:rPr>
          <w:rFonts w:ascii="Arial" w:hAnsi="Arial" w:cs="Arial"/>
        </w:rPr>
        <w:t>Stečajni upravitelj tražbinu priznaje u cijelosti kao tražbinu II višeg isplatnog reda.</w:t>
      </w:r>
    </w:p>
    <w:p w:rsidRPr="00926B32" w:rsidR="00D609A1" w:rsidP="00D609A1" w:rsidRDefault="00D609A1" w14:paraId="323431F4" w14:textId="77777777">
      <w:pPr>
        <w:ind w:firstLine="708"/>
        <w:jc w:val="both"/>
        <w:rPr>
          <w:rFonts w:ascii="Arial" w:hAnsi="Arial" w:cs="Arial"/>
        </w:rPr>
      </w:pPr>
      <w:r w:rsidRPr="00926B32">
        <w:rPr>
          <w:rFonts w:ascii="Arial" w:hAnsi="Arial" w:cs="Arial"/>
        </w:rPr>
        <w:t>Utvrđuje se da nijedan od stečajnih vjerovnika nije osporio tražbinu.</w:t>
      </w:r>
    </w:p>
    <w:p w:rsidRPr="00926B32" w:rsidR="00D609A1" w:rsidP="00D609A1" w:rsidRDefault="00D609A1" w14:paraId="176D348F" w14:textId="2A3F65E8">
      <w:pPr>
        <w:ind w:firstLine="708"/>
        <w:jc w:val="both"/>
        <w:rPr>
          <w:rFonts w:ascii="Arial" w:hAnsi="Arial" w:cs="Arial"/>
        </w:rPr>
      </w:pPr>
      <w:r w:rsidRPr="00926B32">
        <w:rPr>
          <w:rFonts w:ascii="Arial" w:hAnsi="Arial" w:cs="Arial"/>
        </w:rPr>
        <w:t xml:space="preserve">Stečajni sudac objavljuje da se tražbina stečajnog vjerovnika SEJDO ŠABIĆ, obrt za završne građevinske radove, </w:t>
      </w:r>
      <w:proofErr w:type="spellStart"/>
      <w:r w:rsidRPr="00926B32">
        <w:rPr>
          <w:rFonts w:ascii="Arial" w:hAnsi="Arial" w:cs="Arial"/>
        </w:rPr>
        <w:t>vl</w:t>
      </w:r>
      <w:proofErr w:type="spellEnd"/>
      <w:r w:rsidRPr="00926B32">
        <w:rPr>
          <w:rFonts w:ascii="Arial" w:hAnsi="Arial" w:cs="Arial"/>
        </w:rPr>
        <w:t xml:space="preserve">. </w:t>
      </w:r>
      <w:proofErr w:type="spellStart"/>
      <w:r w:rsidRPr="00926B32">
        <w:rPr>
          <w:rFonts w:ascii="Arial" w:hAnsi="Arial" w:cs="Arial"/>
        </w:rPr>
        <w:t>Sejdo</w:t>
      </w:r>
      <w:proofErr w:type="spellEnd"/>
      <w:r w:rsidRPr="00926B32">
        <w:rPr>
          <w:rFonts w:ascii="Arial" w:hAnsi="Arial" w:cs="Arial"/>
        </w:rPr>
        <w:t xml:space="preserve"> Šabić, Bale, </w:t>
      </w:r>
      <w:proofErr w:type="spellStart"/>
      <w:r w:rsidRPr="00926B32">
        <w:rPr>
          <w:rFonts w:ascii="Arial" w:hAnsi="Arial" w:cs="Arial"/>
        </w:rPr>
        <w:t>Golaš</w:t>
      </w:r>
      <w:proofErr w:type="spellEnd"/>
      <w:r w:rsidRPr="00926B32">
        <w:rPr>
          <w:rFonts w:ascii="Arial" w:hAnsi="Arial" w:cs="Arial"/>
        </w:rPr>
        <w:t xml:space="preserve"> 19, OIB: 93225493939, smatra utvrđenom u iznosu od 5.553,50 eura i razvrstava se u II viši isplatni red.</w:t>
      </w:r>
    </w:p>
    <w:p w:rsidR="00133218" w:rsidP="00D609A1" w:rsidRDefault="00133218" w14:paraId="53061397" w14:textId="309DAE4A">
      <w:pPr>
        <w:jc w:val="both"/>
        <w:rPr>
          <w:rFonts w:ascii="Arial" w:hAnsi="Arial" w:cs="Arial"/>
        </w:rPr>
      </w:pPr>
    </w:p>
    <w:p w:rsidR="000D36EE" w:rsidP="00D609A1" w:rsidRDefault="000D36EE" w14:paraId="74CFD1C2" w14:textId="77777777">
      <w:pPr>
        <w:jc w:val="both"/>
        <w:rPr>
          <w:rFonts w:ascii="Arial" w:hAnsi="Arial" w:cs="Arial"/>
        </w:rPr>
      </w:pPr>
    </w:p>
    <w:p w:rsidR="000D36EE" w:rsidP="00D609A1" w:rsidRDefault="000D36EE" w14:paraId="4AD5D07E" w14:textId="77777777">
      <w:pPr>
        <w:jc w:val="both"/>
        <w:rPr>
          <w:rFonts w:ascii="Arial" w:hAnsi="Arial" w:cs="Arial"/>
        </w:rPr>
      </w:pPr>
    </w:p>
    <w:p w:rsidRPr="00263C41" w:rsidR="000D36EE" w:rsidP="00D609A1" w:rsidRDefault="000D36EE" w14:paraId="795BE681" w14:textId="77777777">
      <w:pPr>
        <w:jc w:val="both"/>
        <w:rPr>
          <w:rFonts w:ascii="Arial" w:hAnsi="Arial" w:cs="Arial"/>
          <w:color w:val="FF0000"/>
        </w:rPr>
      </w:pPr>
    </w:p>
    <w:p w:rsidRPr="00263C41" w:rsidR="00D557E2" w:rsidP="00C02461" w:rsidRDefault="00A31FD5" w14:paraId="2B2A6F8F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263C41" w:rsidR="00D557E2">
        <w:rPr>
          <w:rFonts w:ascii="Arial" w:hAnsi="Arial" w:cs="Arial"/>
        </w:rPr>
        <w:t xml:space="preserve">Stečajni sudac donosi </w:t>
      </w:r>
    </w:p>
    <w:p w:rsidRPr="00263C41" w:rsidR="00D557E2" w:rsidP="00D557E2" w:rsidRDefault="00D557E2" w14:paraId="1606836A" w14:textId="77777777">
      <w:pPr>
        <w:jc w:val="center"/>
        <w:rPr>
          <w:rFonts w:ascii="Arial" w:hAnsi="Arial" w:cs="Arial"/>
        </w:rPr>
      </w:pPr>
      <w:r w:rsidRPr="00263C41">
        <w:rPr>
          <w:rFonts w:ascii="Arial" w:hAnsi="Arial" w:cs="Arial"/>
        </w:rPr>
        <w:t xml:space="preserve">z a k </w:t>
      </w:r>
      <w:proofErr w:type="spellStart"/>
      <w:r w:rsidRPr="00263C41">
        <w:rPr>
          <w:rFonts w:ascii="Arial" w:hAnsi="Arial" w:cs="Arial"/>
        </w:rPr>
        <w:t>lj</w:t>
      </w:r>
      <w:proofErr w:type="spellEnd"/>
      <w:r w:rsidRPr="00263C41">
        <w:rPr>
          <w:rFonts w:ascii="Arial" w:hAnsi="Arial" w:cs="Arial"/>
        </w:rPr>
        <w:t xml:space="preserve"> u č a k </w:t>
      </w:r>
    </w:p>
    <w:p w:rsidRPr="00263C41" w:rsidR="00D557E2" w:rsidP="00D557E2" w:rsidRDefault="00D557E2" w14:paraId="12EC3168" w14:textId="77777777">
      <w:pPr>
        <w:jc w:val="center"/>
        <w:rPr>
          <w:rFonts w:ascii="Arial" w:hAnsi="Arial" w:cs="Arial"/>
        </w:rPr>
      </w:pPr>
    </w:p>
    <w:p w:rsidRPr="000D36EE" w:rsidR="00D557E2" w:rsidP="00D557E2" w:rsidRDefault="00D557E2" w14:paraId="0A302998" w14:textId="4344E113">
      <w:pPr>
        <w:ind w:firstLine="720"/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 xml:space="preserve">Budući da su ispitane sve prijavljene tražbine, nakon što stečajni sudac sastavi posebnu tablicu ispitanih tražbina, rješenje o tome u kojem su iznosu i u kojem isplatnom redu </w:t>
      </w:r>
      <w:r w:rsidRPr="000D36EE">
        <w:rPr>
          <w:rFonts w:ascii="Arial" w:hAnsi="Arial" w:cs="Arial"/>
        </w:rPr>
        <w:t>utvrđene</w:t>
      </w:r>
      <w:r w:rsidRPr="000D36EE" w:rsidR="00191DF3">
        <w:rPr>
          <w:rFonts w:ascii="Arial" w:hAnsi="Arial" w:cs="Arial"/>
        </w:rPr>
        <w:t xml:space="preserve"> te o upućivanju u parnicu</w:t>
      </w:r>
      <w:r w:rsidRPr="000D36EE">
        <w:rPr>
          <w:rFonts w:ascii="Arial" w:hAnsi="Arial" w:cs="Arial"/>
        </w:rPr>
        <w:t xml:space="preserve"> biti će objavljeno na e-oglasnoj ploči suda (čl. 12. vezano uz čl. 441. st. 2. Stečajnog zak</w:t>
      </w:r>
      <w:r w:rsidRPr="000D36EE" w:rsidR="00C103E3">
        <w:rPr>
          <w:rFonts w:ascii="Arial" w:hAnsi="Arial" w:cs="Arial"/>
        </w:rPr>
        <w:t>ona</w:t>
      </w:r>
      <w:r w:rsidRPr="000D36EE">
        <w:rPr>
          <w:rFonts w:ascii="Arial" w:hAnsi="Arial" w:cs="Arial"/>
        </w:rPr>
        <w:t xml:space="preserve">) te će se </w:t>
      </w:r>
      <w:r w:rsidRPr="000D36EE" w:rsidR="00191DF3">
        <w:rPr>
          <w:rFonts w:ascii="Arial" w:hAnsi="Arial" w:cs="Arial"/>
        </w:rPr>
        <w:t xml:space="preserve">dostaviti stečajnom upravitelju i </w:t>
      </w:r>
      <w:r w:rsidRPr="000D36EE" w:rsidR="00D609A1">
        <w:rPr>
          <w:rFonts w:ascii="Arial" w:hAnsi="Arial" w:cs="Arial"/>
        </w:rPr>
        <w:t>vjerovnicima</w:t>
      </w:r>
      <w:r w:rsidRPr="000D36EE" w:rsidR="00191DF3">
        <w:rPr>
          <w:rFonts w:ascii="Arial" w:hAnsi="Arial" w:cs="Arial"/>
        </w:rPr>
        <w:t xml:space="preserve"> čija je tražbina osporena</w:t>
      </w:r>
      <w:r w:rsidRPr="000D36EE" w:rsidR="002D1F0C">
        <w:rPr>
          <w:rFonts w:ascii="Arial" w:hAnsi="Arial" w:cs="Arial"/>
        </w:rPr>
        <w:t>.</w:t>
      </w:r>
    </w:p>
    <w:p w:rsidRPr="00263C41" w:rsidR="00E423EC" w:rsidP="007546E3" w:rsidRDefault="00E423EC" w14:paraId="74B85248" w14:textId="77777777">
      <w:pPr>
        <w:ind w:firstLine="708"/>
        <w:jc w:val="both"/>
        <w:rPr>
          <w:rFonts w:ascii="Arial" w:hAnsi="Arial" w:cs="Arial"/>
        </w:rPr>
      </w:pPr>
    </w:p>
    <w:p w:rsidR="00034DD1" w:rsidP="007546E3" w:rsidRDefault="00034DD1" w14:paraId="5DD00F47" w14:textId="77777777">
      <w:pPr>
        <w:ind w:firstLine="708"/>
        <w:jc w:val="both"/>
        <w:rPr>
          <w:rFonts w:ascii="Arial" w:hAnsi="Arial" w:cs="Arial"/>
        </w:rPr>
      </w:pPr>
    </w:p>
    <w:p w:rsidR="00980B35" w:rsidP="007546E3" w:rsidRDefault="00980B35" w14:paraId="355D5A87" w14:textId="77777777">
      <w:pPr>
        <w:ind w:firstLine="708"/>
        <w:jc w:val="both"/>
        <w:rPr>
          <w:rFonts w:ascii="Arial" w:hAnsi="Arial" w:cs="Arial"/>
        </w:rPr>
      </w:pPr>
    </w:p>
    <w:p w:rsidR="00980B35" w:rsidP="007546E3" w:rsidRDefault="00980B35" w14:paraId="54C39679" w14:textId="77777777">
      <w:pPr>
        <w:ind w:firstLine="708"/>
        <w:jc w:val="both"/>
        <w:rPr>
          <w:rFonts w:ascii="Arial" w:hAnsi="Arial" w:cs="Arial"/>
        </w:rPr>
      </w:pPr>
    </w:p>
    <w:p w:rsidR="00980B35" w:rsidP="007546E3" w:rsidRDefault="008A2D29" w14:paraId="26E3010C" w14:textId="5567DC48">
      <w:pPr>
        <w:ind w:firstLine="708"/>
        <w:jc w:val="both"/>
        <w:rPr>
          <w:rFonts w:ascii="Arial" w:hAnsi="Arial" w:cs="Arial"/>
        </w:rPr>
      </w:pPr>
      <w:r w:rsidRPr="008A2D29">
        <w:rPr>
          <w:rFonts w:ascii="Arial" w:hAnsi="Arial" w:cs="Arial"/>
        </w:rPr>
        <w:t xml:space="preserve">S obzirom da se ročište održava </w:t>
      </w:r>
      <w:r>
        <w:rPr>
          <w:rFonts w:ascii="Arial" w:hAnsi="Arial" w:cs="Arial"/>
        </w:rPr>
        <w:t xml:space="preserve">i </w:t>
      </w:r>
      <w:r w:rsidRPr="008A2D29">
        <w:rPr>
          <w:rFonts w:ascii="Arial" w:hAnsi="Arial" w:cs="Arial"/>
        </w:rPr>
        <w:t xml:space="preserve">na daljinu, prisutni </w:t>
      </w:r>
      <w:r>
        <w:rPr>
          <w:rFonts w:ascii="Arial" w:hAnsi="Arial" w:cs="Arial"/>
        </w:rPr>
        <w:t xml:space="preserve">na daljinu </w:t>
      </w:r>
      <w:r w:rsidRPr="008A2D29">
        <w:rPr>
          <w:rFonts w:ascii="Arial" w:hAnsi="Arial" w:cs="Arial"/>
        </w:rPr>
        <w:t>potvrđuju da su tijek sastava zapisnika pratili putem zvučnika i putem ekrana na svojim računalima te da nemaju prigovora na sastav zapisnika koji neće potpisivati a objaviti će se na e-Oglasnoj ploči suda.</w:t>
      </w:r>
    </w:p>
    <w:p w:rsidR="00980B35" w:rsidP="007546E3" w:rsidRDefault="00980B35" w14:paraId="7A9F08BA" w14:textId="77777777">
      <w:pPr>
        <w:ind w:firstLine="708"/>
        <w:jc w:val="both"/>
        <w:rPr>
          <w:rFonts w:ascii="Arial" w:hAnsi="Arial" w:cs="Arial"/>
        </w:rPr>
      </w:pPr>
    </w:p>
    <w:p w:rsidR="008A2D29" w:rsidP="007546E3" w:rsidRDefault="008A2D29" w14:paraId="59318A6C" w14:textId="77777777">
      <w:pPr>
        <w:ind w:firstLine="708"/>
        <w:jc w:val="both"/>
        <w:rPr>
          <w:rFonts w:ascii="Arial" w:hAnsi="Arial" w:cs="Arial"/>
        </w:rPr>
      </w:pPr>
    </w:p>
    <w:p w:rsidR="000D36EE" w:rsidP="007546E3" w:rsidRDefault="000D36EE" w14:paraId="4930BB14" w14:textId="77777777">
      <w:pPr>
        <w:ind w:firstLine="708"/>
        <w:jc w:val="both"/>
        <w:rPr>
          <w:rFonts w:ascii="Arial" w:hAnsi="Arial" w:cs="Arial"/>
        </w:rPr>
      </w:pPr>
    </w:p>
    <w:p w:rsidRPr="00263C41" w:rsidR="000D36EE" w:rsidP="000D36EE" w:rsidRDefault="000D36EE" w14:paraId="5CDC1423" w14:textId="77777777">
      <w:pPr>
        <w:jc w:val="center"/>
        <w:rPr>
          <w:rFonts w:ascii="Arial" w:hAnsi="Arial" w:cs="Arial"/>
        </w:rPr>
      </w:pPr>
      <w:r w:rsidRPr="000D36EE">
        <w:rPr>
          <w:rFonts w:ascii="Arial" w:hAnsi="Arial" w:cs="Arial"/>
        </w:rPr>
        <w:t>Dovršeno u 13:29 sati</w:t>
      </w:r>
      <w:r w:rsidRPr="00263C41">
        <w:rPr>
          <w:rFonts w:ascii="Arial" w:hAnsi="Arial" w:cs="Arial"/>
        </w:rPr>
        <w:t>.</w:t>
      </w:r>
    </w:p>
    <w:p w:rsidR="000D36EE" w:rsidP="007546E3" w:rsidRDefault="000D36EE" w14:paraId="3B62EAF2" w14:textId="77777777">
      <w:pPr>
        <w:ind w:firstLine="708"/>
        <w:jc w:val="both"/>
        <w:rPr>
          <w:rFonts w:ascii="Arial" w:hAnsi="Arial" w:cs="Arial"/>
        </w:rPr>
      </w:pPr>
    </w:p>
    <w:p w:rsidR="008A2D29" w:rsidP="007546E3" w:rsidRDefault="008A2D29" w14:paraId="56ECB03A" w14:textId="77777777">
      <w:pPr>
        <w:ind w:firstLine="708"/>
        <w:jc w:val="both"/>
        <w:rPr>
          <w:rFonts w:ascii="Arial" w:hAnsi="Arial" w:cs="Arial"/>
        </w:rPr>
      </w:pPr>
    </w:p>
    <w:p w:rsidRPr="00263C41" w:rsidR="00980B35" w:rsidP="007546E3" w:rsidRDefault="00980B35" w14:paraId="2F19E8C0" w14:textId="77777777">
      <w:pPr>
        <w:ind w:firstLine="708"/>
        <w:jc w:val="both"/>
        <w:rPr>
          <w:rFonts w:ascii="Arial" w:hAnsi="Arial" w:cs="Arial"/>
        </w:rPr>
      </w:pPr>
    </w:p>
    <w:p w:rsidRPr="00263C41" w:rsidR="00042ABA" w:rsidP="00042ABA" w:rsidRDefault="00042ABA" w14:paraId="11E6F5A8" w14:textId="77777777">
      <w:pPr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>Stečajni upravitelj</w:t>
      </w:r>
      <w:r w:rsidRPr="00263C41">
        <w:rPr>
          <w:rFonts w:ascii="Arial" w:hAnsi="Arial" w:cs="Arial"/>
        </w:rPr>
        <w:tab/>
      </w:r>
      <w:r w:rsidRPr="00263C41">
        <w:rPr>
          <w:rFonts w:ascii="Arial" w:hAnsi="Arial" w:cs="Arial"/>
        </w:rPr>
        <w:tab/>
        <w:t xml:space="preserve">              Stečajni sudac</w:t>
      </w:r>
      <w:r w:rsidRPr="00263C41">
        <w:rPr>
          <w:rFonts w:ascii="Arial" w:hAnsi="Arial" w:cs="Arial"/>
        </w:rPr>
        <w:tab/>
        <w:t xml:space="preserve">  </w:t>
      </w:r>
      <w:r w:rsidR="00263C41">
        <w:rPr>
          <w:rFonts w:ascii="Arial" w:hAnsi="Arial" w:cs="Arial"/>
        </w:rPr>
        <w:tab/>
      </w:r>
      <w:r w:rsidR="00263C41">
        <w:rPr>
          <w:rFonts w:ascii="Arial" w:hAnsi="Arial" w:cs="Arial"/>
        </w:rPr>
        <w:tab/>
      </w:r>
      <w:r w:rsidR="00263C41">
        <w:rPr>
          <w:rFonts w:ascii="Arial" w:hAnsi="Arial" w:cs="Arial"/>
        </w:rPr>
        <w:tab/>
      </w:r>
      <w:r w:rsidRPr="00263C41" w:rsidR="00263C41">
        <w:rPr>
          <w:rFonts w:ascii="Arial" w:hAnsi="Arial" w:cs="Arial"/>
        </w:rPr>
        <w:t xml:space="preserve">Vjerovnici  </w:t>
      </w:r>
      <w:r w:rsidRPr="00263C41">
        <w:rPr>
          <w:rFonts w:ascii="Arial" w:hAnsi="Arial" w:cs="Arial"/>
        </w:rPr>
        <w:t xml:space="preserve">                                     </w:t>
      </w:r>
      <w:r w:rsidRPr="00263C41">
        <w:rPr>
          <w:rFonts w:ascii="Arial" w:hAnsi="Arial" w:cs="Arial"/>
        </w:rPr>
        <w:tab/>
      </w:r>
    </w:p>
    <w:p w:rsidRPr="00263C41" w:rsidR="00042ABA" w:rsidP="00042ABA" w:rsidRDefault="00042ABA" w14:paraId="646ADFDB" w14:textId="77777777">
      <w:pPr>
        <w:jc w:val="both"/>
        <w:rPr>
          <w:rFonts w:ascii="Arial" w:hAnsi="Arial" w:cs="Arial"/>
        </w:rPr>
      </w:pPr>
    </w:p>
    <w:p w:rsidR="00042ABA" w:rsidP="00042ABA" w:rsidRDefault="00042ABA" w14:paraId="731ACCBE" w14:textId="58398A1E">
      <w:pPr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 xml:space="preserve">  </w:t>
      </w:r>
    </w:p>
    <w:p w:rsidRPr="00263C41" w:rsidR="00D609A1" w:rsidP="00042ABA" w:rsidRDefault="00D609A1" w14:paraId="327489E0" w14:textId="77777777">
      <w:pPr>
        <w:jc w:val="both"/>
        <w:rPr>
          <w:rFonts w:ascii="Arial" w:hAnsi="Arial" w:cs="Arial"/>
        </w:rPr>
      </w:pPr>
    </w:p>
    <w:p w:rsidRPr="00263C41" w:rsidR="00042ABA" w:rsidP="00042ABA" w:rsidRDefault="00042ABA" w14:paraId="662D7C59" w14:textId="5E130355">
      <w:pPr>
        <w:jc w:val="both"/>
        <w:rPr>
          <w:rFonts w:ascii="Arial" w:hAnsi="Arial" w:cs="Arial"/>
        </w:rPr>
      </w:pPr>
      <w:r w:rsidRPr="00263C41">
        <w:rPr>
          <w:rFonts w:ascii="Arial" w:hAnsi="Arial" w:cs="Arial"/>
        </w:rPr>
        <w:t xml:space="preserve">                                                            Zapisničar</w:t>
      </w:r>
    </w:p>
    <w:p w:rsidRPr="00263C41" w:rsidR="00042ABA" w:rsidP="00042ABA" w:rsidRDefault="00042ABA" w14:paraId="7A084EC0" w14:textId="77777777">
      <w:pPr>
        <w:rPr>
          <w:rFonts w:ascii="Arial" w:hAnsi="Arial" w:cs="Arial"/>
        </w:rPr>
      </w:pPr>
    </w:p>
    <w:p w:rsidRPr="00263C41" w:rsidR="00034DD1" w:rsidP="00042ABA" w:rsidRDefault="00034DD1" w14:paraId="2BC21596" w14:textId="77777777">
      <w:pPr>
        <w:ind w:firstLine="708"/>
        <w:jc w:val="both"/>
        <w:rPr>
          <w:rFonts w:ascii="Arial" w:hAnsi="Arial" w:cs="Arial"/>
        </w:rPr>
      </w:pPr>
    </w:p>
    <w:sectPr w:rsidRPr="00263C41" w:rsidR="00034DD1" w:rsidSect="006921B7">
      <w:headerReference w:type="even" r:id="rId8"/>
      <w:headerReference w:type="defaul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759C8" w:rsidRDefault="00C759C8" w14:paraId="7E2D86B6" w14:textId="77777777">
      <w:r>
        <w:separator/>
      </w:r>
    </w:p>
  </w:endnote>
  <w:endnote w:type="continuationSeparator" w:id="0">
    <w:p w:rsidR="00C759C8" w:rsidRDefault="00C759C8" w14:paraId="1CF2A6B5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759C8" w:rsidRDefault="00C759C8" w14:paraId="2697EE0D" w14:textId="77777777">
      <w:r>
        <w:separator/>
      </w:r>
    </w:p>
  </w:footnote>
  <w:footnote w:type="continuationSeparator" w:id="0">
    <w:p w:rsidR="00C759C8" w:rsidRDefault="00C759C8" w14:paraId="282709E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07F0F" w:rsidP="003E1F8E" w:rsidRDefault="00807F0F" w14:paraId="7FFF5F61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07F0F" w:rsidRDefault="00807F0F" w14:paraId="02FAF7B1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63C41" w:rsidR="00807F0F" w:rsidP="003E1F8E" w:rsidRDefault="00807F0F" w14:paraId="3044EAA1" w14:textId="5D83539A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263C41">
      <w:rPr>
        <w:rStyle w:val="Brojstranice"/>
        <w:rFonts w:ascii="Arial" w:hAnsi="Arial" w:cs="Arial"/>
      </w:rPr>
      <w:fldChar w:fldCharType="begin"/>
    </w:r>
    <w:r w:rsidRPr="00263C41">
      <w:rPr>
        <w:rStyle w:val="Brojstranice"/>
        <w:rFonts w:ascii="Arial" w:hAnsi="Arial" w:cs="Arial"/>
      </w:rPr>
      <w:instrText xml:space="preserve">PAGE  </w:instrText>
    </w:r>
    <w:r w:rsidRPr="00263C41">
      <w:rPr>
        <w:rStyle w:val="Brojstranice"/>
        <w:rFonts w:ascii="Arial" w:hAnsi="Arial" w:cs="Arial"/>
      </w:rPr>
      <w:fldChar w:fldCharType="separate"/>
    </w:r>
    <w:r w:rsidR="00D609A1">
      <w:rPr>
        <w:rStyle w:val="Brojstranice"/>
        <w:rFonts w:ascii="Arial" w:hAnsi="Arial" w:cs="Arial"/>
        <w:noProof/>
      </w:rPr>
      <w:t>1</w:t>
    </w:r>
    <w:r w:rsidR="00D609A1">
      <w:rPr>
        <w:rStyle w:val="Brojstranice"/>
        <w:rFonts w:ascii="Arial" w:hAnsi="Arial" w:cs="Arial"/>
        <w:noProof/>
      </w:rPr>
      <w:t>0</w:t>
    </w:r>
    <w:r w:rsidRPr="00263C41">
      <w:rPr>
        <w:rStyle w:val="Brojstranice"/>
        <w:rFonts w:ascii="Arial" w:hAnsi="Arial" w:cs="Arial"/>
      </w:rPr>
      <w:fldChar w:fldCharType="end"/>
    </w:r>
  </w:p>
  <w:p w:rsidRPr="00CC34E6" w:rsidR="00807F0F" w:rsidP="00CC34E6" w:rsidRDefault="00CC34E6" w14:paraId="060A259A" w14:textId="42517D89">
    <w:pPr>
      <w:ind w:left="6372" w:firstLine="708"/>
      <w:rPr>
        <w:rFonts w:ascii="Arial" w:hAnsi="Arial" w:cs="Arial"/>
      </w:rPr>
    </w:pPr>
    <w:r>
      <w:rPr>
        <w:rFonts w:ascii="Arial" w:hAnsi="Arial" w:cs="Arial"/>
      </w:rPr>
      <w:t xml:space="preserve">   </w:t>
    </w:r>
    <w:r w:rsidR="00686C61">
      <w:rPr>
        <w:rFonts w:ascii="Arial" w:hAnsi="Arial" w:cs="Arial"/>
      </w:rPr>
      <w:t xml:space="preserve">  </w:t>
    </w:r>
    <w:r w:rsidRPr="00CC34E6" w:rsidR="00807F0F">
      <w:rPr>
        <w:rFonts w:ascii="Arial" w:hAnsi="Arial" w:cs="Arial"/>
      </w:rPr>
      <w:t>St-211/2026-</w:t>
    </w:r>
    <w:r w:rsidR="00686C61">
      <w:rPr>
        <w:rFonts w:ascii="Arial" w:hAnsi="Arial" w:cs="Arial"/>
      </w:rPr>
      <w:t>39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FA63FA"/>
    <w:multiLevelType w:val="hybridMultilevel"/>
    <w:tmpl w:val="3070AD0C"/>
    <w:lvl w:ilvl="0" w:tplc="761A69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1">
    <w:nsid w:val="09B92EE8"/>
    <w:multiLevelType w:val="hybridMultilevel"/>
    <w:tmpl w:val="90B87FF4"/>
    <w:lvl w:ilvl="0" w:tplc="35EAD5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148E4CE8"/>
    <w:multiLevelType w:val="hybridMultilevel"/>
    <w:tmpl w:val="D04C84FC"/>
    <w:lvl w:ilvl="0" w:tplc="606C73B2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A535C53"/>
    <w:multiLevelType w:val="hybridMultilevel"/>
    <w:tmpl w:val="950673F8"/>
    <w:lvl w:ilvl="0" w:tplc="E42C0EA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4">
    <w:nsid w:val="50631986"/>
    <w:multiLevelType w:val="hybridMultilevel"/>
    <w:tmpl w:val="2DB4ADC6"/>
    <w:lvl w:ilvl="0" w:tplc="05E80E5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5">
    <w:nsid w:val="53425A8B"/>
    <w:multiLevelType w:val="hybridMultilevel"/>
    <w:tmpl w:val="4964EC4E"/>
    <w:lvl w:ilvl="0" w:tplc="C89E0AEC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654E24B5"/>
    <w:multiLevelType w:val="hybridMultilevel"/>
    <w:tmpl w:val="CEA882DE"/>
    <w:lvl w:ilvl="0" w:tplc="103ADC78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68AF4E37"/>
    <w:multiLevelType w:val="hybridMultilevel"/>
    <w:tmpl w:val="71CE4BC2"/>
    <w:lvl w:ilvl="0" w:tplc="FE6C0524">
      <w:start w:val="6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8">
    <w:nsid w:val="747B525D"/>
    <w:multiLevelType w:val="hybridMultilevel"/>
    <w:tmpl w:val="C53AD6D8"/>
    <w:lvl w:ilvl="0" w:tplc="7AF0ED94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458"/>
    <w:rsid w:val="00013E06"/>
    <w:rsid w:val="000165BC"/>
    <w:rsid w:val="00033DA0"/>
    <w:rsid w:val="00034DD1"/>
    <w:rsid w:val="00035B03"/>
    <w:rsid w:val="00042ABA"/>
    <w:rsid w:val="00050F18"/>
    <w:rsid w:val="0006475E"/>
    <w:rsid w:val="00075565"/>
    <w:rsid w:val="000C5AA0"/>
    <w:rsid w:val="000D36EE"/>
    <w:rsid w:val="000E3239"/>
    <w:rsid w:val="00100134"/>
    <w:rsid w:val="00103E05"/>
    <w:rsid w:val="001226A0"/>
    <w:rsid w:val="00133218"/>
    <w:rsid w:val="00145541"/>
    <w:rsid w:val="00161DA9"/>
    <w:rsid w:val="00165B56"/>
    <w:rsid w:val="00183C6D"/>
    <w:rsid w:val="00191DF3"/>
    <w:rsid w:val="001B23D5"/>
    <w:rsid w:val="001E5759"/>
    <w:rsid w:val="00202458"/>
    <w:rsid w:val="002030FD"/>
    <w:rsid w:val="00206325"/>
    <w:rsid w:val="0020689F"/>
    <w:rsid w:val="002318F9"/>
    <w:rsid w:val="00235398"/>
    <w:rsid w:val="00246488"/>
    <w:rsid w:val="00250C34"/>
    <w:rsid w:val="0025525F"/>
    <w:rsid w:val="002612F3"/>
    <w:rsid w:val="00263C41"/>
    <w:rsid w:val="0026462E"/>
    <w:rsid w:val="002747E7"/>
    <w:rsid w:val="00282259"/>
    <w:rsid w:val="00287AC6"/>
    <w:rsid w:val="0029011F"/>
    <w:rsid w:val="002D1F0C"/>
    <w:rsid w:val="002E203B"/>
    <w:rsid w:val="002E5551"/>
    <w:rsid w:val="00313D40"/>
    <w:rsid w:val="00330A91"/>
    <w:rsid w:val="00336073"/>
    <w:rsid w:val="00372444"/>
    <w:rsid w:val="003B36E4"/>
    <w:rsid w:val="003B5CCD"/>
    <w:rsid w:val="003E1575"/>
    <w:rsid w:val="003E1F8E"/>
    <w:rsid w:val="00423857"/>
    <w:rsid w:val="004245D8"/>
    <w:rsid w:val="00437A6F"/>
    <w:rsid w:val="00451304"/>
    <w:rsid w:val="0045130B"/>
    <w:rsid w:val="00457276"/>
    <w:rsid w:val="00471A6A"/>
    <w:rsid w:val="00481A88"/>
    <w:rsid w:val="00486E3E"/>
    <w:rsid w:val="00492AE5"/>
    <w:rsid w:val="0049766B"/>
    <w:rsid w:val="004A5ED0"/>
    <w:rsid w:val="004A70D5"/>
    <w:rsid w:val="004B1115"/>
    <w:rsid w:val="004B62C7"/>
    <w:rsid w:val="004B6FE7"/>
    <w:rsid w:val="004C3BDA"/>
    <w:rsid w:val="004C6AA0"/>
    <w:rsid w:val="004E1E8A"/>
    <w:rsid w:val="005104A9"/>
    <w:rsid w:val="00525388"/>
    <w:rsid w:val="00542C34"/>
    <w:rsid w:val="00546D41"/>
    <w:rsid w:val="00555FE1"/>
    <w:rsid w:val="00587B05"/>
    <w:rsid w:val="00592443"/>
    <w:rsid w:val="005A06F2"/>
    <w:rsid w:val="005A3FBC"/>
    <w:rsid w:val="005A7081"/>
    <w:rsid w:val="005B5298"/>
    <w:rsid w:val="005C144C"/>
    <w:rsid w:val="005C7F1B"/>
    <w:rsid w:val="005D0ECC"/>
    <w:rsid w:val="005D4B42"/>
    <w:rsid w:val="005D6E99"/>
    <w:rsid w:val="005D6F8E"/>
    <w:rsid w:val="00606F23"/>
    <w:rsid w:val="0061337D"/>
    <w:rsid w:val="006174C7"/>
    <w:rsid w:val="0062665E"/>
    <w:rsid w:val="00635965"/>
    <w:rsid w:val="0065020B"/>
    <w:rsid w:val="00654270"/>
    <w:rsid w:val="00661B2F"/>
    <w:rsid w:val="006628D8"/>
    <w:rsid w:val="00674865"/>
    <w:rsid w:val="00686C61"/>
    <w:rsid w:val="006921B7"/>
    <w:rsid w:val="006979A5"/>
    <w:rsid w:val="006A5E5B"/>
    <w:rsid w:val="006C11BA"/>
    <w:rsid w:val="006E09F6"/>
    <w:rsid w:val="006E2595"/>
    <w:rsid w:val="006E75DF"/>
    <w:rsid w:val="00706E6B"/>
    <w:rsid w:val="00713E96"/>
    <w:rsid w:val="007246DF"/>
    <w:rsid w:val="007546E3"/>
    <w:rsid w:val="00755252"/>
    <w:rsid w:val="00771015"/>
    <w:rsid w:val="007745F8"/>
    <w:rsid w:val="007A0C91"/>
    <w:rsid w:val="007E4015"/>
    <w:rsid w:val="007F181E"/>
    <w:rsid w:val="007F3474"/>
    <w:rsid w:val="00803242"/>
    <w:rsid w:val="00807F0F"/>
    <w:rsid w:val="00810955"/>
    <w:rsid w:val="00830E51"/>
    <w:rsid w:val="008316C2"/>
    <w:rsid w:val="008325E6"/>
    <w:rsid w:val="008353CB"/>
    <w:rsid w:val="008916A5"/>
    <w:rsid w:val="008A2D29"/>
    <w:rsid w:val="008A3296"/>
    <w:rsid w:val="008B5030"/>
    <w:rsid w:val="008B6F55"/>
    <w:rsid w:val="008D7562"/>
    <w:rsid w:val="008E30A5"/>
    <w:rsid w:val="008E3BD5"/>
    <w:rsid w:val="008E4DE9"/>
    <w:rsid w:val="00917194"/>
    <w:rsid w:val="00922D25"/>
    <w:rsid w:val="00926B32"/>
    <w:rsid w:val="00957D69"/>
    <w:rsid w:val="00965E92"/>
    <w:rsid w:val="00971186"/>
    <w:rsid w:val="00972758"/>
    <w:rsid w:val="00980B35"/>
    <w:rsid w:val="009B5D94"/>
    <w:rsid w:val="009E77A3"/>
    <w:rsid w:val="00A23F7C"/>
    <w:rsid w:val="00A31FD5"/>
    <w:rsid w:val="00A3696F"/>
    <w:rsid w:val="00A47F7D"/>
    <w:rsid w:val="00A53F2D"/>
    <w:rsid w:val="00A62056"/>
    <w:rsid w:val="00A63FE6"/>
    <w:rsid w:val="00A805FC"/>
    <w:rsid w:val="00A8275D"/>
    <w:rsid w:val="00AB32DA"/>
    <w:rsid w:val="00B2290E"/>
    <w:rsid w:val="00B322BB"/>
    <w:rsid w:val="00B37F0C"/>
    <w:rsid w:val="00B45200"/>
    <w:rsid w:val="00B45CD2"/>
    <w:rsid w:val="00B47F66"/>
    <w:rsid w:val="00B80BDB"/>
    <w:rsid w:val="00B81689"/>
    <w:rsid w:val="00B95B2C"/>
    <w:rsid w:val="00BB249E"/>
    <w:rsid w:val="00C02461"/>
    <w:rsid w:val="00C103E3"/>
    <w:rsid w:val="00C178C4"/>
    <w:rsid w:val="00C212FE"/>
    <w:rsid w:val="00C36545"/>
    <w:rsid w:val="00C3678F"/>
    <w:rsid w:val="00C67A68"/>
    <w:rsid w:val="00C759C8"/>
    <w:rsid w:val="00C769F4"/>
    <w:rsid w:val="00C960CB"/>
    <w:rsid w:val="00CB32CE"/>
    <w:rsid w:val="00CC34E6"/>
    <w:rsid w:val="00CD0784"/>
    <w:rsid w:val="00CD2688"/>
    <w:rsid w:val="00CE3462"/>
    <w:rsid w:val="00CE6849"/>
    <w:rsid w:val="00CF43B1"/>
    <w:rsid w:val="00D070CC"/>
    <w:rsid w:val="00D11055"/>
    <w:rsid w:val="00D1765E"/>
    <w:rsid w:val="00D23AB7"/>
    <w:rsid w:val="00D26936"/>
    <w:rsid w:val="00D334E1"/>
    <w:rsid w:val="00D41350"/>
    <w:rsid w:val="00D557E2"/>
    <w:rsid w:val="00D609A1"/>
    <w:rsid w:val="00D615F1"/>
    <w:rsid w:val="00D74B48"/>
    <w:rsid w:val="00D83E6A"/>
    <w:rsid w:val="00D97E3C"/>
    <w:rsid w:val="00DA26B6"/>
    <w:rsid w:val="00DA7CF4"/>
    <w:rsid w:val="00DB12B0"/>
    <w:rsid w:val="00DB7F08"/>
    <w:rsid w:val="00DD4ADE"/>
    <w:rsid w:val="00DE1369"/>
    <w:rsid w:val="00E07480"/>
    <w:rsid w:val="00E1569D"/>
    <w:rsid w:val="00E33DE4"/>
    <w:rsid w:val="00E35D8A"/>
    <w:rsid w:val="00E423EC"/>
    <w:rsid w:val="00E46CF0"/>
    <w:rsid w:val="00E575C2"/>
    <w:rsid w:val="00E61F96"/>
    <w:rsid w:val="00E71AAD"/>
    <w:rsid w:val="00E73FFA"/>
    <w:rsid w:val="00E90E15"/>
    <w:rsid w:val="00E97FDD"/>
    <w:rsid w:val="00EB2382"/>
    <w:rsid w:val="00EE1630"/>
    <w:rsid w:val="00EE4CDC"/>
    <w:rsid w:val="00EE5972"/>
    <w:rsid w:val="00EF213D"/>
    <w:rsid w:val="00F01ACF"/>
    <w:rsid w:val="00F33F43"/>
    <w:rsid w:val="00F5459C"/>
    <w:rsid w:val="00F850CA"/>
    <w:rsid w:val="00FA363F"/>
    <w:rsid w:val="00FB5FBF"/>
    <w:rsid w:val="00FD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318E3B55"/>
  <w15:docId w15:val="{D8F9A376-F083-450C-9AC0-A5AF489BA7E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922D25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3E1F8E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rsid w:val="003E1F8E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E1F8E"/>
  </w:style>
  <w:style w:type="paragraph" w:styleId="Odlomakpopisa">
    <w:name w:val="List Paragraph"/>
    <w:basedOn w:val="Normal"/>
    <w:uiPriority w:val="34"/>
    <w:qFormat/>
    <w:rsid w:val="00771015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330A9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30A91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30A91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30A91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30A91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11971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56693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45268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45388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</izvorni_sadrzaj>
    <derivirana_varijabla naziv="DomainObject.Prostorija.Naziv_1">Soba 1</derivirana_varijabla>
  </DomainObject.Prostorija.Naziv>
  <DomainObject.Prostorija.Oznaka>
    <izvorni_sadrzaj>1</izvorni_sadrzaj>
    <derivirana_varijabla naziv="DomainObject.Prostorija.Oznaka_1">1</derivirana_varijabla>
  </DomainObject.Prostorija.Oznaka>
  <DomainObject.Obrazlozenje>
    <izvorni_sadrzaj/>
    <derivirana_varijabla naziv="DomainObject.Obrazlozenje_1"/>
  </DomainObject.Obrazlozenje>
  <DomainObject.StvarniPocetakDatum>
    <izvorni_sadrzaj>19. listopada 2026.</izvorni_sadrzaj>
    <derivirana_varijabla naziv="DomainObject.StvarniPocetakDatum_1">19. listopada 2026.</derivirana_varijabla>
  </DomainObject.StvarniPocetakDatum>
  <DomainObject.StvarniZavrsetakDatum>
    <izvorni_sadrzaj>19. listopada 2026.</izvorni_sadrzaj>
    <derivirana_varijabla naziv="DomainObject.StvarniZavrsetakDatum_1">19. listopada 2026.</derivirana_varijabla>
  </DomainObject.StvarniZavrsetakDatum>
  <DomainObject.PlaniraniZavrsetakDatum>
    <izvorni_sadrzaj>19. listopada 2026.</izvorni_sadrzaj>
    <derivirana_varijabla naziv="DomainObject.PlaniraniZavrsetakDatum_1">19. listopada 2026.</derivirana_varijabla>
  </DomainObject.PlaniraniZavrsetakDatum>
  <DomainObject.PlaniraniPocetakDatum>
    <izvorni_sadrzaj>19. listopada 2026.</izvorni_sadrzaj>
    <derivirana_varijabla naziv="DomainObject.PlaniraniPocetakDatum_1">19. listopada 2026.</derivirana_varijabla>
  </DomainObject.PlaniraniPocetakDatum>
  <DomainObject.StvarniPocetakVrijeme>
    <izvorni_sadrzaj>13:00</izvorni_sadrzaj>
    <derivirana_varijabla naziv="DomainObject.StvarniPocetakVrijeme_1">13:00</derivirana_varijabla>
  </DomainObject.StvarniPocetakVrijeme>
  <DomainObject.StvarniZavrsetakVrijeme>
    <izvorni_sadrzaj>13:29</izvorni_sadrzaj>
    <derivirana_varijabla naziv="DomainObject.StvarniZavrsetakVrijeme_1">13:29</derivirana_varijabla>
  </DomainObject.StvarniZavrsetakVrijeme>
  <DomainObject.PlaniraniZavrsetakVrijeme>
    <izvorni_sadrzaj>13:20</izvorni_sadrzaj>
    <derivirana_varijabla naziv="DomainObject.PlaniraniZavrsetakVrijeme_1">13:20</derivirana_varijabla>
  </DomainObject.PlaniraniZavrsetakVrijeme>
  <DomainObject.PlaniraniPocetakVrijeme>
    <izvorni_sadrzaj>13:00</izvorni_sadrzaj>
    <derivirana_varijabla naziv="DomainObject.PlaniraniPocetakVrijeme_1">13:00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19. listopada 2026.</izvorni_sadrzaj>
    <derivirana_varijabla naziv="DomainObject.Zapisnik.DatumKreiranja_1">19.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St-211/2026-39</izvorni_sadrzaj>
    <derivirana_varijabla naziv="DomainObject.Zapisnik.Oznaka_1">St-211/2026-39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211</izvorni_sadrzaj>
    <derivirana_varijabla naziv="DomainObject.Predmet.Broj_1">211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22. svibnja 2026.</izvorni_sadrzaj>
    <derivirana_varijabla naziv="DomainObject.Predmet.DatumIzradeOptuznogAkta_1">22. svibnja 2026.</derivirana_varijabla>
  </DomainObject.Predmet.DatumIzradeOptuznogAkta>
  <DomainObject.Predmet.DatumIzradeOptuznogAktaFormated>
    <izvorni_sadrzaj>22.5.2026.</izvorni_sadrzaj>
    <derivirana_varijabla naziv="DomainObject.Predmet.DatumIzradeOptuznogAktaFormated_1">22.5.2026.</derivirana_varijabla>
  </DomainObject.Predmet.DatumIzradeOptuznogAktaFormated>
  <DomainObject.Predmet.DatumOsnivanja>
    <izvorni_sadrzaj>25. svibnja 2026.</izvorni_sadrzaj>
    <derivirana_varijabla naziv="DomainObject.Predmet.DatumOsnivanja_1">25.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25. svibnja 2026.</izvorni_sadrzaj>
    <derivirana_varijabla naziv="DomainObject.Predmet.DatumPrimitkaOptuznogAkta_1">25. svibnja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St-211/2026</izvorni_sadrzaj>
    <derivirana_varijabla naziv="DomainObject.Predmet.OznakaBroj_1">St-211/2026</derivirana_varijabla>
  </DomainObject.Predmet.OznakaBroj>
  <DomainObject.Predmet.OznakaBrojOptuznogAkta>
    <izvorni_sadrzaj>04-06-26-1892</izvorni_sadrzaj>
    <derivirana_varijabla naziv="DomainObject.Predmet.OznakaBrojOptuznogAkta_1">04-06-26-1892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MUJKIĆ d.o.o., ROVINJ</izvorni_sadrzaj>
    <derivirana_varijabla naziv="DomainObject.Predmet.ProtustrankaFormated_1">  MUJKIĆ d.o.o., ROVINJ</derivirana_varijabla>
  </DomainObject.Predmet.ProtustrankaFormated>
  <DomainObject.Predmet.ProtustrankaFormatedOIB>
    <izvorni_sadrzaj>  MUJKIĆ d.o.o., ROVINJ, OIB 21279060538</izvorni_sadrzaj>
    <derivirana_varijabla naziv="DomainObject.Predmet.ProtustrankaFormatedOIB_1">  MUJKIĆ d.o.o., ROVINJ, OIB 21279060538</derivirana_varijabla>
  </DomainObject.Predmet.ProtustrankaFormatedOIB>
  <DomainObject.Predmet.ProtustrankaFormatedWithAdress>
    <izvorni_sadrzaj> MUJKIĆ d.o.o., ROVINJ, Ulica 43. istarske divizije - Via della 43. a divisione istriana, 52210 Rovinj</izvorni_sadrzaj>
    <derivirana_varijabla naziv="DomainObject.Predmet.ProtustrankaFormatedWithAdress_1"> MUJKIĆ d.o.o., ROVINJ, Ulica 43. istarske divizije - Via della 43. a divisione istriana, 52210 Rovinj</derivirana_varijabla>
  </DomainObject.Predmet.ProtustrankaFormatedWithAdress>
  <DomainObject.Predmet.ProtustrankaFormatedWithAdressOIB>
    <izvorni_sadrzaj> MUJKIĆ d.o.o., ROVINJ, OIB 21279060538, Ulica 43. istarske divizije - Via della 43. a divisione istriana, 52210 Rovinj</izvorni_sadrzaj>
    <derivirana_varijabla naziv="DomainObject.Predmet.ProtustrankaFormatedWithAdressOIB_1"> MUJKIĆ d.o.o., ROVINJ, OIB 21279060538, Ulica 43. istarske divizije - Via della 43. a divisione istriana, 52210 Rovinj</derivirana_varijabla>
  </DomainObject.Predmet.ProtustrankaFormatedWithAdressOIB>
  <DomainObject.Predmet.ProtustrankaWithAdress>
    <izvorni_sadrzaj>MUJKIĆ d.o.o., ROVINJ Ulica 43. istarske divizije - Via della 43. a divisione istriana, 52210 Rovinj</izvorni_sadrzaj>
    <derivirana_varijabla naziv="DomainObject.Predmet.ProtustrankaWithAdress_1">MUJKIĆ d.o.o., ROVINJ Ulica 43. istarske divizije - Via della 43. a divisione istriana, 52210 Rovinj</derivirana_varijabla>
  </DomainObject.Predmet.ProtustrankaWithAdress>
  <DomainObject.Predmet.ProtustrankaWithAdressOIB>
    <izvorni_sadrzaj>MUJKIĆ d.o.o., ROVINJ, OIB 21279060538, Ulica 43. istarske divizije - Via della 43. a divisione istriana, 52210 Rovinj</izvorni_sadrzaj>
    <derivirana_varijabla naziv="DomainObject.Predmet.ProtustrankaWithAdressOIB_1">MUJKIĆ d.o.o., ROVINJ, OIB 21279060538, Ulica 43. istarske divizije - Via della 43. a divisione istriana, 52210 Rovinj</derivirana_varijabla>
  </DomainObject.Predmet.ProtustrankaWithAdressOIB>
  <DomainObject.Predmet.ProtustrankaNazivFormated>
    <izvorni_sadrzaj>MUJKIĆ d.o.o., ROVINJ</izvorni_sadrzaj>
    <derivirana_varijabla naziv="DomainObject.Predmet.ProtustrankaNazivFormated_1">MUJKIĆ d.o.o., ROVINJ</derivirana_varijabla>
  </DomainObject.Predmet.ProtustrankaNazivFormated>
  <DomainObject.Predmet.ProtustrankaNazivFormatedOIB>
    <izvorni_sadrzaj>MUJKIĆ d.o.o., ROVINJ, OIB 21279060538</izvorni_sadrzaj>
    <derivirana_varijabla naziv="DomainObject.Predmet.ProtustrankaNazivFormatedOIB_1">MUJKIĆ d.o.o., ROVINJ, OIB 21279060538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</izvorni_sadrzaj>
    <derivirana_varijabla naziv="DomainObject.Predmet.Referada.Naziv_1">Referada 10</derivirana_varijabla>
  </DomainObject.Predmet.Referada.Naziv>
  <DomainObject.Predmet.Referada.Oznaka>
    <izvorni_sadrzaj>10</izvorni_sadrzaj>
    <derivirana_varijabla naziv="DomainObject.Predmet.Referada.Oznaka_1">10</derivirana_varijabla>
  </DomainObject.Predmet.Referada.Oznaka>
  <DomainObject.Predmet.Referada.Prostorija.Naziv>
    <izvorni_sadrzaj>Soba 1</izvorni_sadrzaj>
    <derivirana_varijabla naziv="DomainObject.Predmet.Referada.Prostorija.Naziv_1">Soba 1</derivirana_varijabla>
  </DomainObject.Predmet.Referada.Prostorija.Naziv>
  <DomainObject.Predmet.Referada.Prostorija.Oznaka>
    <izvorni_sadrzaj>1</izvorni_sadrzaj>
    <derivirana_varijabla naziv="DomainObject.Predmet.Referada.Prostorija.Oznaka_1">1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Ivan Dujić</izvorni_sadrzaj>
    <derivirana_varijabla naziv="DomainObject.Predmet.Referada.Sudac_1">Ivan Dujić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GIARDINI 5, 52100 Pula</izvorni_sadrzaj>
    <derivirana_varijabla naziv="DomainObject.Predmet.StrankaFormatedWithAdress_1"> Financijska agencija (FINA), GIARDINI 5, 52100 Pula</derivirana_varijabla>
  </DomainObject.Predmet.StrankaFormatedWithAdress>
  <DomainObject.Predmet.StrankaFormatedWithAdressOIB>
    <izvorni_sadrzaj> Financijska agencija (FINA), OIB 85821130368, GIARDINI 5, 52100 Pula</izvorni_sadrzaj>
    <derivirana_varijabla naziv="DomainObject.Predmet.StrankaFormatedWithAdressOIB_1"> Financijska agencija (FINA), OIB 85821130368, GIARDINI 5, 52100 Pula</derivirana_varijabla>
  </DomainObject.Predmet.StrankaFormatedWithAdressOIB>
  <DomainObject.Predmet.StrankaWithAdress>
    <izvorni_sadrzaj>Financijska agencija (FINA) GIARDINI 5,52100 Pula</izvorni_sadrzaj>
    <derivirana_varijabla naziv="DomainObject.Predmet.StrankaWithAdress_1">Financijska agencija (FINA) GIARDINI 5,52100 Pula</derivirana_varijabla>
  </DomainObject.Predmet.StrankaWithAdress>
  <DomainObject.Predmet.StrankaWithAdressOIB>
    <izvorni_sadrzaj>Financijska agencija (FINA), OIB 85821130368, GIARDINI 5,52100 Pula</izvorni_sadrzaj>
    <derivirana_varijabla naziv="DomainObject.Predmet.StrankaWithAdressOIB_1">Financijska agencija (FINA), OIB 85821130368, GIARDINI 5,52100 Pula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</izvorni_sadrzaj>
    <derivirana_varijabla naziv="DomainObject.Predmet.TrenutnaLokacijaSpisa.Naziv_1">Referada 10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130038.74</izvorni_sadrzaj>
    <derivirana_varijabla naziv="DomainObject.Predmet.TrenutnaVrijednost_1">130038.74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Jasmina Matika</izvorni_sadrzaj>
    <derivirana_varijabla naziv="DomainObject.Predmet.Zapisnicar_1">Jasmina Matika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GIARDINI 5, 52100 Pula</item>
    </izvorni_sadrzaj>
    <derivirana_varijabla naziv="DomainObject.Predmet.StrankaListFormatedWithAdress_1">
      <item>Financijska agencija (FINA), GIARDINI 5, 52100 Pula</item>
    </derivirana_varijabla>
  </DomainObject.Predmet.StrankaListFormatedWithAdress>
  <DomainObject.Predmet.StrankaListFormatedWithAdressOIB>
    <izvorni_sadrzaj>
      <item>Financijska agencija (FINA), OIB 85821130368, GIARDINI 5, 52100 Pula</item>
    </izvorni_sadrzaj>
    <derivirana_varijabla naziv="DomainObject.Predmet.StrankaListFormatedWithAdressOIB_1">
      <item>Financijska agencija (FINA), OIB 85821130368, GIARDINI 5, 52100 Pula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MUJKIĆ d.o.o., ROVINJ</item>
    </izvorni_sadrzaj>
    <derivirana_varijabla naziv="DomainObject.Predmet.ProtuStrankaListFormated_1">
      <item>MUJKIĆ d.o.o., ROVINJ</item>
    </derivirana_varijabla>
  </DomainObject.Predmet.ProtuStrankaListFormated>
  <DomainObject.Predmet.ProtuStrankaListFormatedOIB>
    <izvorni_sadrzaj>
      <item>MUJKIĆ d.o.o., ROVINJ, OIB 21279060538</item>
    </izvorni_sadrzaj>
    <derivirana_varijabla naziv="DomainObject.Predmet.ProtuStrankaListFormatedOIB_1">
      <item>MUJKIĆ d.o.o., ROVINJ, OIB 21279060538</item>
    </derivirana_varijabla>
  </DomainObject.Predmet.ProtuStrankaListFormatedOIB>
  <DomainObject.Predmet.ProtuStrankaListFormatedWithAdress>
    <izvorni_sadrzaj>
      <item>MUJKIĆ d.o.o., ROVINJ, Ulica 43. istarske divizije - Via della 43. a divisione istriana, 52210 Rovinj</item>
    </izvorni_sadrzaj>
    <derivirana_varijabla naziv="DomainObject.Predmet.ProtuStrankaListFormatedWithAdress_1">
      <item>MUJKIĆ d.o.o., ROVINJ, Ulica 43. istarske divizije - Via della 43. a divisione istriana, 52210 Rovinj</item>
    </derivirana_varijabla>
  </DomainObject.Predmet.ProtuStrankaListFormatedWithAdress>
  <DomainObject.Predmet.ProtuStrankaListFormatedWithAdressOIB>
    <izvorni_sadrzaj>
      <item>MUJKIĆ d.o.o., ROVINJ, OIB 21279060538, Ulica 43. istarske divizije - Via della 43. a divisione istriana, 52210 Rovinj</item>
    </izvorni_sadrzaj>
    <derivirana_varijabla naziv="DomainObject.Predmet.ProtuStrankaListFormatedWithAdressOIB_1">
      <item>MUJKIĆ d.o.o., ROVINJ, OIB 21279060538, Ulica 43. istarske divizije - Via della 43. a divisione istriana, 52210 Rovinj</item>
    </derivirana_varijabla>
  </DomainObject.Predmet.ProtuStrankaListFormatedWithAdressOIB>
  <DomainObject.Predmet.ProtuStrankaListNazivFormated>
    <izvorni_sadrzaj>
      <item>MUJKIĆ d.o.o., ROVINJ</item>
    </izvorni_sadrzaj>
    <derivirana_varijabla naziv="DomainObject.Predmet.ProtuStrankaListNazivFormated_1">
      <item>MUJKIĆ d.o.o., ROVINJ</item>
    </derivirana_varijabla>
  </DomainObject.Predmet.ProtuStrankaListNazivFormated>
  <DomainObject.Predmet.ProtuStrankaListNazivFormatedOIB>
    <izvorni_sadrzaj>
      <item>MUJKIĆ d.o.o., ROVINJ, OIB 21279060538</item>
    </izvorni_sadrzaj>
    <derivirana_varijabla naziv="DomainObject.Predmet.ProtuStrankaListNazivFormatedOIB_1">
      <item>MUJKIĆ d.o.o., ROVINJ, OIB 21279060538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>St-211/2026-39</izvorni_sadrzaj>
    <derivirana_varijabla naziv="DomainObject.PoslovniBrojDokumenta_1">St-211/2026-39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MUJKIĆ d.o.o., ROVINJ</izvorni_sadrzaj>
    <derivirana_varijabla naziv="DomainObject.Predmet.ProtustrankaIDrugi_1">MUJKIĆ d.o.o., ROVINJ</derivirana_varijabla>
  </DomainObject.Predmet.ProtustrankaIDrugi>
  <DomainObject.Predmet.StrankaIDrugiAdressOIB>
    <izvorni_sadrzaj>Financijska agencija (FINA), OIB 85821130368, GIARDINI 5, 52100 Pula</izvorni_sadrzaj>
    <derivirana_varijabla naziv="DomainObject.Predmet.StrankaIDrugiAdressOIB_1">Financijska agencija (FINA), OIB 85821130368, GIARDINI 5, 52100 Pula</derivirana_varijabla>
  </DomainObject.Predmet.StrankaIDrugiAdressOIB>
  <DomainObject.Predmet.ProtustrankaIDrugiAdressOIB>
    <izvorni_sadrzaj>MUJKIĆ d.o.o., ROVINJ, OIB 21279060538, Ulica 43. istarske divizije - Via della 43. a divisione istriana, 52210 Rovinj</izvorni_sadrzaj>
    <derivirana_varijabla naziv="DomainObject.Predmet.ProtustrankaIDrugiAdressOIB_1">MUJKIĆ d.o.o., ROVINJ, OIB 21279060538, Ulica 43. istarske divizije - Via della 43. a divisione istriana, 52210 Rovinj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MUJKIĆ d.o.o., ROVINJ</item>
      <item>Financijska agencija (FINA)</item>
    </izvorni_sadrzaj>
    <derivirana_varijabla naziv="DomainObject.Predmet.SudioniciListNaziv_1">
      <item>MUJKIĆ d.o.o., ROVINJ</item>
      <item>Financijska agencija (FINA)</item>
    </derivirana_varijabla>
  </DomainObject.Predmet.SudioniciListNaziv>
  <DomainObject.Predmet.SudioniciListAdressOIB>
    <izvorni_sadrzaj>
      <item>MUJKIĆ d.o.o., ROVINJ, OIB 21279060538, Ulica 43. istarske divizije - Via della 43. a divisione istriana,52210 Rovinj</item>
      <item>Financijska agencija (FINA), OIB 85821130368, GIARDINI 5,52100 Pula</item>
    </izvorni_sadrzaj>
    <derivirana_varijabla naziv="DomainObject.Predmet.SudioniciListAdressOIB_1">
      <item>MUJKIĆ d.o.o., ROVINJ, OIB 21279060538, Ulica 43. istarske divizije - Via della 43. a divisione istriana,52210 Rovinj</item>
      <item>Financijska agencija (FINA), OIB 85821130368, GIARDINI 5,52100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21279060538</item>
      <item>, OIB 85821130368</item>
    </izvorni_sadrzaj>
    <derivirana_varijabla naziv="DomainObject.Predmet.SudioniciListNazivOIB_1">
      <item>, OIB 21279060538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IVA PINJUH STJEPOVIĆ, OIB 60842552274, Preradovićeva ulica 25, p.p. 96, 10000 Zagreb</item>
    </izvorni_sadrzaj>
    <derivirana_varijabla naziv="DomainObject.Predmet.StecajniUpraviteljiListAddressOIB_1">
      <item>IVA PINJUH STJEPOVIĆ, OIB 60842552274, Preradovićeva ulica 25, p.p. 96,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svibnja 2026.</izvorni_sadrzaj>
    <derivirana_varijabla naziv="DomainObject.Predmet.DatumPocetkaProcesa_1">25.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RH-TDU</properties:Company>
  <properties:Pages>10</properties:Pages>
  <properties:Words>3844</properties:Words>
  <properties:Characters>22012</properties:Characters>
  <properties:Lines>477</properties:Lines>
  <properties:Paragraphs>204</properties:Paragraphs>
  <properties:TotalTime>282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REPUBLIKA HRVATSKA</vt:lpstr>
      <vt:lpstr>REPUBLIKA HRVATSKA</vt:lpstr>
    </vt:vector>
  </properties:TitlesOfParts>
  <properties:LinksUpToDate>false</properties:LinksUpToDate>
  <properties:CharactersWithSpaces>25907</properties:CharactersWithSpaces>
  <properties:SharedDoc>false</properties:SharedDoc>
  <properties:HLinks>
    <vt:vector baseType="variant" size="6">
      <vt:variant>
        <vt:i4>19464558</vt:i4>
      </vt:variant>
      <vt:variant>
        <vt:i4>0</vt:i4>
      </vt:variant>
      <vt:variant>
        <vt:i4>0</vt:i4>
      </vt:variant>
      <vt:variant>
        <vt:i4>5</vt:i4>
      </vt:variant>
      <vt:variant>
        <vt:lpwstr>http://čl.175.st.2.stečajnog/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2026-10-19T06:32:00Z</dcterms:created>
  <dc:creator>drabar</dc:creator>
  <cp:lastModifiedBy>Ana Pomazan</cp:lastModifiedBy>
  <cp:lastPrinted>2011-05-04T12:30:00Z</cp:lastPrinted>
  <dcterms:modified xmlns:xsi="http://www.w3.org/2001/XMLSchema-instance" xsi:type="dcterms:W3CDTF">2026-10-19T11:36:00Z</dcterms:modified>
  <cp:revision>16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St-211/2026-39 / Zapisnik - Ispitno ročište (St-211-26 Zapisnik ispitno ročište-19-10.docx)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10</vt:i4>
  </prop:property>
</prop:Properties>
</file>