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412c9fa" w14:textId="412c9fa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905929">
        <w:t>72</w:t>
      </w:r>
      <w:r w:rsidR="00C36333">
        <w:t>. St-1</w:t>
      </w:r>
      <w:r w:rsidR="00905929">
        <w:t>623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905929">
        <w:t>72</w:t>
      </w:r>
      <w:r w:rsidRPr="001319F8" w:rsidR="00C36333">
        <w:t>. St-1</w:t>
      </w:r>
      <w:r w:rsidR="00905929">
        <w:t>623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905929" w:rsidP="00905929" w:rsidRDefault="00905929">
      <w:pPr>
        <w:ind w:firstLine="708"/>
      </w:pPr>
      <w:r>
        <w:t>Lima</w:t>
      </w:r>
      <w:r>
        <w:t xml:space="preserve">rija </w:t>
      </w:r>
      <w:proofErr w:type="spellStart"/>
      <w:r>
        <w:t>Pečnjak</w:t>
      </w:r>
      <w:proofErr w:type="spellEnd"/>
      <w:r>
        <w:t xml:space="preserve"> j.d.o.o. za usluge, 10 298 Donja Bistra, </w:t>
      </w:r>
      <w:proofErr w:type="spellStart"/>
      <w:r>
        <w:t>Palih</w:t>
      </w:r>
      <w:proofErr w:type="spellEnd"/>
      <w:r>
        <w:t xml:space="preserve"> boraca NOB-a 18, </w:t>
      </w:r>
    </w:p>
    <w:p w:rsidR="006826ED" w:rsidP="00905929" w:rsidRDefault="00905929">
      <w:r>
        <w:t>OIB: 78386450812</w:t>
      </w:r>
    </w:p>
    <w:p w:rsidR="00905929" w:rsidP="00905929" w:rsidRDefault="00905929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5929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90592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0592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0592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0592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0592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90592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0592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0592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0592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0592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1623</izvorni_sadrzaj>
    <derivirana_varijabla naziv="DomainObject.Predmet.Broj_1">1623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studenog 2020.</izvorni_sadrzaj>
    <derivirana_varijabla naziv="DomainObject.Predmet.DatumIzradeOptuznogAkta_1">16. studenog 2020.</derivirana_varijabla>
  </DomainObject.Predmet.DatumIzradeOptuznogAkta>
  <DomainObject.Predmet.DatumIzradeOptuznogAktaFormated>
    <izvorni_sadrzaj>16.11.2020.</izvorni_sadrzaj>
    <derivirana_varijabla naziv="DomainObject.Predmet.DatumIzradeOptuznogAktaFormated_1">16.11.2020.</derivirana_varijabla>
  </DomainObject.Predmet.DatumIzradeOptuznogAktaFormated>
  <DomainObject.Predmet.DatumOsnivanja>
    <izvorni_sadrzaj>16. studenog 2020.</izvorni_sadrzaj>
    <derivirana_varijabla naziv="DomainObject.Predmet.DatumOsnivanja_1">16.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studenog 2020.</izvorni_sadrzaj>
    <derivirana_varijabla naziv="DomainObject.Predmet.DatumPrimitkaOptuznogAkta_1">16.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St-1623/2020</izvorni_sadrzaj>
    <derivirana_varijabla naziv="DomainObject.Predmet.OznakaBroj_1">St-1623/2020</derivirana_varijabla>
  </DomainObject.Predmet.OznakaBroj>
  <DomainObject.Predmet.OznakaBrojOptuznogAkta>
    <izvorni_sadrzaj>04-06-20-2671</izvorni_sadrzaj>
    <derivirana_varijabla naziv="DomainObject.Predmet.OznakaBrojOptuznogAkta_1">04-06-20-2671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Limarija Pečnjak j.d.o.o. za usluge</izvorni_sadrzaj>
    <derivirana_varijabla naziv="DomainObject.Predmet.ProtustrankaFormated_1">  Limarija Pečnjak j.d.o.o. za usluge</derivirana_varijabla>
  </DomainObject.Predmet.ProtustrankaFormated>
  <DomainObject.Predmet.ProtustrankaFormatedOIB>
    <izvorni_sadrzaj>  Limarija Pečnjak j.d.o.o. za usluge, OIB 78386450812</izvorni_sadrzaj>
    <derivirana_varijabla naziv="DomainObject.Predmet.ProtustrankaFormatedOIB_1">  Limarija Pečnjak j.d.o.o. za usluge, OIB 78386450812</derivirana_varijabla>
  </DomainObject.Predmet.ProtustrankaFormatedOIB>
  <DomainObject.Predmet.ProtustrankaFormatedWithAdress>
    <izvorni_sadrzaj> Limarija Pečnjak j.d.o.o. za usluge, Palih boraca NOB-e 18, 10298 Donja Bistra</izvorni_sadrzaj>
    <derivirana_varijabla naziv="DomainObject.Predmet.ProtustrankaFormatedWithAdress_1"> Limarija Pečnjak j.d.o.o. za usluge, Palih boraca NOB-e 18, 10298 Donja Bistra</derivirana_varijabla>
  </DomainObject.Predmet.ProtustrankaFormatedWithAdress>
  <DomainObject.Predmet.ProtustrankaFormatedWithAdressOIB>
    <izvorni_sadrzaj> Limarija Pečnjak j.d.o.o. za usluge, OIB 78386450812, Palih boraca NOB-e 18, 10298 Donja Bistra</izvorni_sadrzaj>
    <derivirana_varijabla naziv="DomainObject.Predmet.ProtustrankaFormatedWithAdressOIB_1"> Limarija Pečnjak j.d.o.o. za usluge, OIB 78386450812, Palih boraca NOB-e 18, 10298 Donja Bistra</derivirana_varijabla>
  </DomainObject.Predmet.ProtustrankaFormatedWithAdressOIB>
  <DomainObject.Predmet.ProtustrankaWithAdress>
    <izvorni_sadrzaj>Limarija Pečnjak j.d.o.o. za usluge Palih boraca NOB-e 18, 10298 Donja Bistra</izvorni_sadrzaj>
    <derivirana_varijabla naziv="DomainObject.Predmet.ProtustrankaWithAdress_1">Limarija Pečnjak j.d.o.o. za usluge Palih boraca NOB-e 18, 10298 Donja Bistra</derivirana_varijabla>
  </DomainObject.Predmet.ProtustrankaWithAdress>
  <DomainObject.Predmet.ProtustrankaWithAdressOIB>
    <izvorni_sadrzaj>Limarija Pečnjak j.d.o.o. za usluge, OIB 78386450812, Palih boraca NOB-e 18, 10298 Donja Bistra</izvorni_sadrzaj>
    <derivirana_varijabla naziv="DomainObject.Predmet.ProtustrankaWithAdressOIB_1">Limarija Pečnjak j.d.o.o. za usluge, OIB 78386450812, Palih boraca NOB-e 18, 10298 Donja Bistra</derivirana_varijabla>
  </DomainObject.Predmet.ProtustrankaWithAdressOIB>
  <DomainObject.Predmet.ProtustrankaNazivFormated>
    <izvorni_sadrzaj>Limarija Pečnjak j.d.o.o. za usluge</izvorni_sadrzaj>
    <derivirana_varijabla naziv="DomainObject.Predmet.ProtustrankaNazivFormated_1">Limarija Pečnjak j.d.o.o. za usluge</derivirana_varijabla>
  </DomainObject.Predmet.ProtustrankaNazivFormated>
  <DomainObject.Predmet.ProtustrankaNazivFormatedOIB>
    <izvorni_sadrzaj>Limarija Pečnjak j.d.o.o. za usluge, OIB 78386450812</izvorni_sadrzaj>
    <derivirana_varijabla naziv="DomainObject.Predmet.ProtustrankaNazivFormatedOIB_1">Limarija Pečnjak j.d.o.o. za usluge, OIB 78386450812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Limarija Pečnjak j.d.o.o. za usluge</item>
    </izvorni_sadrzaj>
    <derivirana_varijabla naziv="DomainObject.Predmet.ProtuStrankaListFormated_1">
      <item>Limarija Pečnjak j.d.o.o. za usluge</item>
    </derivirana_varijabla>
  </DomainObject.Predmet.ProtuStrankaListFormated>
  <DomainObject.Predmet.ProtuStrankaListFormatedOIB>
    <izvorni_sadrzaj>
      <item>Limarija Pečnjak j.d.o.o. za usluge, OIB 78386450812</item>
    </izvorni_sadrzaj>
    <derivirana_varijabla naziv="DomainObject.Predmet.ProtuStrankaListFormatedOIB_1">
      <item>Limarija Pečnjak j.d.o.o. za usluge, OIB 78386450812</item>
    </derivirana_varijabla>
  </DomainObject.Predmet.ProtuStrankaListFormatedOIB>
  <DomainObject.Predmet.ProtuStrankaListFormatedWithAdress>
    <izvorni_sadrzaj>
      <item>Limarija Pečnjak j.d.o.o. za usluge, Palih boraca NOB-e 18, 10298 Donja Bistra</item>
    </izvorni_sadrzaj>
    <derivirana_varijabla naziv="DomainObject.Predmet.ProtuStrankaListFormatedWithAdress_1">
      <item>Limarija Pečnjak j.d.o.o. za usluge, Palih boraca NOB-e 18, 10298 Donja Bistra</item>
    </derivirana_varijabla>
  </DomainObject.Predmet.ProtuStrankaListFormatedWithAdress>
  <DomainObject.Predmet.ProtuStrankaListFormatedWithAdressOIB>
    <izvorni_sadrzaj>
      <item>Limarija Pečnjak j.d.o.o. za usluge, OIB 78386450812, Palih boraca NOB-e 18, 10298 Donja Bistra</item>
    </izvorni_sadrzaj>
    <derivirana_varijabla naziv="DomainObject.Predmet.ProtuStrankaListFormatedWithAdressOIB_1">
      <item>Limarija Pečnjak j.d.o.o. za usluge, OIB 78386450812, Palih boraca NOB-e 18, 10298 Donja Bistra</item>
    </derivirana_varijabla>
  </DomainObject.Predmet.ProtuStrankaListFormatedWithAdressOIB>
  <DomainObject.Predmet.ProtuStrankaListNazivFormated>
    <izvorni_sadrzaj>
      <item>Limarija Pečnjak j.d.o.o. za usluge</item>
    </izvorni_sadrzaj>
    <derivirana_varijabla naziv="DomainObject.Predmet.ProtuStrankaListNazivFormated_1">
      <item>Limarija Pečnjak j.d.o.o. za usluge</item>
    </derivirana_varijabla>
  </DomainObject.Predmet.ProtuStrankaListNazivFormated>
  <DomainObject.Predmet.ProtuStrankaListNazivFormatedOIB>
    <izvorni_sadrzaj>
      <item>Limarija Pečnjak j.d.o.o. za usluge, OIB 78386450812</item>
    </izvorni_sadrzaj>
    <derivirana_varijabla naziv="DomainObject.Predmet.ProtuStrankaListNazivFormatedOIB_1">
      <item>Limarija Pečnjak j.d.o.o. za usluge, OIB 78386450812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Limarija Pečnjak j.d.o.o. za usluge</izvorni_sadrzaj>
    <derivirana_varijabla naziv="DomainObject.Predmet.ProtustrankaIDrugi_1">Limarija Pečnjak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Limarija Pečnjak j.d.o.o. za usluge, OIB 78386450812, Palih boraca NOB-e 18, 10298 Donja Bistra</izvorni_sadrzaj>
    <derivirana_varijabla naziv="DomainObject.Predmet.ProtustrankaIDrugiAdressOIB_1">Limarija Pečnjak j.d.o.o. za usluge, OIB 78386450812, Palih boraca NOB-e 18, 10298 Donja Bistra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Limarija Pečnjak j.d.o.o. za usluge</item>
      <item>Financijska agencija</item>
    </izvorni_sadrzaj>
    <derivirana_varijabla naziv="DomainObject.Predmet.SudioniciListNaziv_1">
      <item>Limarija Pečnjak j.d.o.o. za usluge</item>
      <item>Financijska agencija</item>
    </derivirana_varijabla>
  </DomainObject.Predmet.SudioniciListNaziv>
  <DomainObject.Predmet.SudioniciListAdressOIB>
    <izvorni_sadrzaj>
      <item>Limarija Pečnjak j.d.o.o. za usluge, OIB 78386450812, Palih boraca NOB-e 18,10298 Donja Bistra</item>
      <item>Financijska agencija, OIB 85821130368, TRG SVIBANJSKIH ŽRTAVA 1995. 1,10000 Zagreb</item>
    </izvorni_sadrzaj>
    <derivirana_varijabla naziv="DomainObject.Predmet.SudioniciListAdressOIB_1">
      <item>Limarija Pečnjak j.d.o.o. za usluge, OIB 78386450812, Palih boraca NOB-e 18,10298 Donja Bistra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78386450812</item>
      <item>, OIB 85821130368</item>
    </izvorni_sadrzaj>
    <derivirana_varijabla naziv="DomainObject.Predmet.SudioniciListNazivOIB_1">
      <item>, OIB 78386450812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studenog 2020.</izvorni_sadrzaj>
    <derivirana_varijabla naziv="DomainObject.Predmet.DatumPocetkaProcesa_1">16.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827</properties:Characters>
  <properties:Lines>47</properties:Lines>
  <properties:Paragraphs>23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2020-11-28T12:38:00Z</cp:lastPrinted>
  <dcterms:modified xmlns:xsi="http://www.w3.org/2001/XMLSchema-instance" xsi:type="dcterms:W3CDTF">2020-11-28T12:38:00Z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