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66f992" w14:paraId="c66f992" w:rsidRDefault="00992F2D" w:rsidR="00950AA9" w:rsidRPr="00EC13FD">
      <w:pPr>
        <w15:collapsed w:val="false"/>
        <w:rPr>
          <w:b/>
        </w:rPr>
      </w:pPr>
      <w:bookmarkStart w:name="_GoBack" w:id="0"/>
      <w:bookmarkEnd w:id="0"/>
      <w:r>
        <w:rPr>
          <w:b/>
          <w:noProof/>
          <w:lang w:eastAsia="hr-HR" w:val="hr-HR"/>
        </w:rPr>
        <w:drawing>
          <wp:anchor allowOverlap="true" layoutInCell="true" locked="false" behindDoc="false" relativeHeight="251658240" simplePos="false" distR="114300" distL="114300" distB="0" distT="0">
            <wp:simplePos y="0" x="0"/>
            <wp:positionH relativeFrom="column">
              <wp:align>left</wp:align>
            </wp:positionH>
            <wp:positionV relativeFrom="paragraph">
              <wp:align>top</wp:align>
            </wp:positionV>
            <wp:extent cy="962025" cx="723900"/>
            <wp:effectExtent b="9525" r="0" t="0" l="0"/>
            <wp:wrapSquare wrapText="bothSides"/>
            <wp:docPr descr="C:\Users\lglavas\Desktop\Grb_RH.png" name="Slika 1" id="1"/>
            <wp:cNvGraphicFramePr>
              <a:graphicFrameLocks noChangeAspect="true"/>
            </wp:cNvGraphicFramePr>
            <a:graphic>
              <a:graphicData uri="http://schemas.openxmlformats.org/drawingml/2006/picture">
                <pic:pic>
                  <pic:nvPicPr>
                    <pic:cNvPr descr="C:\Users\lglavas\Desktop\Grb_RH.png" name="Picture 1"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900"/>
                    </a:xfrm>
                    <a:prstGeom prst="rect">
                      <a:avLst/>
                    </a:prstGeom>
                    <a:noFill/>
                    <a:ln>
                      <a:noFill/>
                    </a:ln>
                  </pic:spPr>
                </pic:pic>
              </a:graphicData>
            </a:graphic>
          </wp:anchor>
        </w:drawing>
      </w:r>
      <w:r w:rsidR="00EC13FD">
        <w:rPr>
          <w:b/>
        </w:rPr>
        <w:br w:clear="all" w:type="textWrapping"/>
      </w:r>
      <w:r w:rsidR="00950AA9" w:rsidRPr="009715B0">
        <w:t>REPUBLIKA HRVATSKA</w:t>
      </w:r>
    </w:p>
    <w:p w:rsidRDefault="00950AA9" w:rsidR="00950AA9" w:rsidRPr="009715B0">
      <w:r w:rsidRPr="009715B0">
        <w:t>TRGOVAČKI SUD SPLIT</w:t>
      </w:r>
    </w:p>
    <w:p w:rsidRDefault="006139CA" w:rsidR="009715B0">
      <w:r w:rsidRPr="009715B0">
        <w:t>Split, Sukoišanska 6</w:t>
      </w:r>
    </w:p>
    <w:p w:rsidRDefault="009221F6" w:rsidR="009221F6"/>
    <w:p w:rsidRDefault="009715B0" w:rsidR="009715B0" w:rsidRPr="009221F6">
      <w:pPr>
        <w:rPr>
          <w:sz w:val="12"/>
          <w:szCs w:val="12"/>
        </w:rPr>
      </w:pPr>
    </w:p>
    <w:p w:rsidRDefault="00523D28" w:rsidP="009715B0" w:rsidR="00950AA9" w:rsidRPr="009715B0">
      <w:pPr>
        <w:jc w:val="center"/>
      </w:pPr>
      <w:r>
        <w:t>U   I M E   R E P U B L I K E   H R V A T S K E</w:t>
      </w:r>
    </w:p>
    <w:p w:rsidRDefault="00950AA9" w:rsidP="00950AA9" w:rsidR="00950AA9" w:rsidRPr="001156BA">
      <w:pPr>
        <w:jc w:val="center"/>
        <w:rPr>
          <w:sz w:val="16"/>
          <w:szCs w:val="16"/>
        </w:rPr>
      </w:pPr>
    </w:p>
    <w:p w:rsidRDefault="00950AA9" w:rsidP="009221F6" w:rsidR="00950AA9" w:rsidRPr="009221F6">
      <w:pPr>
        <w:jc w:val="center"/>
      </w:pPr>
      <w:r w:rsidRPr="009715B0">
        <w:t>R J E Š E N J E</w:t>
      </w:r>
    </w:p>
    <w:p w:rsidRDefault="00950AA9" w:rsidP="00950AA9" w:rsidR="00950AA9">
      <w:pPr>
        <w:rPr>
          <w:b/>
        </w:rPr>
      </w:pPr>
    </w:p>
    <w:p w:rsidRDefault="000C318F" w:rsidP="000C318F" w:rsidR="000C318F" w:rsidRPr="00DE2B55">
      <w:pPr>
        <w:spacing w:before="220"/>
        <w:ind w:firstLine="709"/>
        <w:jc w:val="both"/>
        <w:rPr>
          <w:b/>
        </w:rPr>
      </w:pPr>
      <w:r w:rsidRPr="00DE2B55">
        <w:rPr>
          <w:rFonts w:eastAsiaTheme="minorHAnsi"/>
        </w:rPr>
        <w:t xml:space="preserve">Trgovački sud u Splitu, po </w:t>
      </w:r>
      <w:r>
        <w:rPr>
          <w:rFonts w:eastAsiaTheme="minorHAnsi"/>
        </w:rPr>
        <w:t>sucu</w:t>
      </w:r>
      <w:r w:rsidRPr="00DE2B55">
        <w:rPr>
          <w:rFonts w:eastAsiaTheme="minorHAnsi"/>
        </w:rPr>
        <w:t xml:space="preserve"> </w:t>
      </w:r>
      <w:r>
        <w:rPr>
          <w:rFonts w:eastAsiaTheme="minorHAnsi"/>
        </w:rPr>
        <w:t>Katarini Mikulić</w:t>
      </w:r>
      <w:r w:rsidRPr="00DE2B55">
        <w:rPr>
          <w:rFonts w:eastAsiaTheme="minorHAnsi"/>
        </w:rPr>
        <w:t>,</w:t>
      </w:r>
      <w:r w:rsidRPr="00772D95">
        <w:t xml:space="preserve"> </w:t>
      </w:r>
      <w:r w:rsidRPr="00D77E52">
        <w:t xml:space="preserve">povodom prijedloga predlagatelja </w:t>
      </w:r>
      <w:r>
        <w:t>Financijske agencije, Regionalni centar Split, Podružnica Split, Mažuranićevo šetalište 24b</w:t>
      </w:r>
      <w:r w:rsidRPr="00FA3128">
        <w:t xml:space="preserve">, za </w:t>
      </w:r>
      <w:r>
        <w:t>provedbu skraćenog</w:t>
      </w:r>
      <w:r w:rsidRPr="00FA3128">
        <w:t xml:space="preserve"> </w:t>
      </w:r>
      <w:r>
        <w:t xml:space="preserve">stečajnog postupka nad dužnikom BASILICA d.o.o., Antuna Mihanovića 50B, Split, </w:t>
      </w:r>
      <w:r w:rsidRPr="00C91B5C">
        <w:t xml:space="preserve">OIB: </w:t>
      </w:r>
      <w:r>
        <w:t xml:space="preserve">00703948250, </w:t>
      </w:r>
      <w:r w:rsidRPr="00DE2B55">
        <w:rPr>
          <w:rFonts w:eastAsiaTheme="minorHAnsi"/>
        </w:rPr>
        <w:t xml:space="preserve">dana </w:t>
      </w:r>
      <w:r w:rsidR="00E7529B">
        <w:rPr>
          <w:rFonts w:eastAsiaTheme="minorHAnsi"/>
        </w:rPr>
        <w:t>18</w:t>
      </w:r>
      <w:r>
        <w:rPr>
          <w:rFonts w:eastAsiaTheme="minorHAnsi"/>
        </w:rPr>
        <w:t>. srpnja 2016</w:t>
      </w:r>
      <w:r w:rsidRPr="00DE2B55">
        <w:rPr>
          <w:rFonts w:eastAsiaTheme="minorHAnsi"/>
        </w:rPr>
        <w:t xml:space="preserve">. godine   </w:t>
      </w:r>
    </w:p>
    <w:p w:rsidRDefault="00700364" w:rsidP="00700364" w:rsidR="00700364">
      <w:pPr>
        <w:tabs>
          <w:tab w:pos="1890" w:val="left"/>
        </w:tabs>
        <w:jc w:val="both"/>
      </w:pPr>
      <w:r>
        <w:tab/>
      </w:r>
    </w:p>
    <w:p w:rsidRDefault="00950AA9" w:rsidP="00706888" w:rsidR="00950AA9" w:rsidRPr="009715B0">
      <w:pPr>
        <w:jc w:val="center"/>
      </w:pPr>
      <w:r w:rsidRPr="009715B0">
        <w:t>r i j e š i o   j e</w:t>
      </w:r>
    </w:p>
    <w:p w:rsidRDefault="00FE5480" w:rsidP="00706888" w:rsidR="00FE5480">
      <w:pPr>
        <w:jc w:val="both"/>
      </w:pPr>
    </w:p>
    <w:p w:rsidRDefault="00B43A09" w:rsidP="00E607C5" w:rsidR="00BD1612">
      <w:pPr>
        <w:ind w:firstLine="720"/>
        <w:jc w:val="both"/>
        <w:rPr>
          <w:color w:themeColor="text1" w:val="000000"/>
        </w:rPr>
      </w:pPr>
      <w:r>
        <w:t xml:space="preserve">Odbacuje se </w:t>
      </w:r>
      <w:r w:rsidR="00A533E2">
        <w:t>zahtjev</w:t>
      </w:r>
      <w:r w:rsidR="009715B0">
        <w:t xml:space="preserve"> predlagatelja za provedbu</w:t>
      </w:r>
      <w:r w:rsidR="0024279B">
        <w:t xml:space="preserve"> skraćenog stečajnog postupka nad </w:t>
      </w:r>
      <w:r w:rsidR="00D31F3E" w:rsidRPr="00E607C5">
        <w:rPr>
          <w:color w:themeColor="text1" w:val="000000"/>
        </w:rPr>
        <w:t>dužnikom</w:t>
      </w:r>
      <w:r w:rsidR="004C00B8">
        <w:rPr>
          <w:color w:themeColor="text1" w:val="000000"/>
        </w:rPr>
        <w:t xml:space="preserve"> </w:t>
      </w:r>
      <w:r w:rsidR="000C318F">
        <w:t xml:space="preserve">BASILICA d.o.o., Antuna Mihanovića 50B, Split, </w:t>
      </w:r>
      <w:r w:rsidR="000C318F" w:rsidRPr="00C91B5C">
        <w:t xml:space="preserve">OIB: </w:t>
      </w:r>
      <w:r w:rsidR="000C318F">
        <w:t>00703948250</w:t>
      </w:r>
      <w:r w:rsidR="004C00B8">
        <w:rPr>
          <w:color w:themeColor="text1" w:val="000000"/>
        </w:rPr>
        <w:t>.</w:t>
      </w:r>
    </w:p>
    <w:p w:rsidRDefault="00E607C5" w:rsidP="00E607C5" w:rsidR="00E607C5" w:rsidRPr="001156BA">
      <w:pPr>
        <w:ind w:firstLine="720"/>
        <w:jc w:val="both"/>
        <w:rPr>
          <w:sz w:val="40"/>
          <w:szCs w:val="40"/>
        </w:rPr>
      </w:pPr>
    </w:p>
    <w:p w:rsidRDefault="000C318F" w:rsidP="000C318F" w:rsidR="000C318F">
      <w:pPr>
        <w:jc w:val="center"/>
      </w:pPr>
      <w:r>
        <w:t>Obrazloženje</w:t>
      </w:r>
    </w:p>
    <w:p w:rsidRDefault="00950AA9" w:rsidP="00706888" w:rsidR="00950AA9" w:rsidRPr="001156BA">
      <w:pPr>
        <w:jc w:val="both"/>
        <w:rPr>
          <w:b/>
          <w:sz w:val="28"/>
          <w:szCs w:val="28"/>
        </w:rPr>
      </w:pPr>
    </w:p>
    <w:p w:rsidRDefault="00831B5B" w:rsidP="000C318F" w:rsidR="000C318F">
      <w:pPr>
        <w:ind w:firstLine="720"/>
        <w:jc w:val="both"/>
      </w:pPr>
      <w:r w:rsidRPr="00831B5B">
        <w:rPr>
          <w:lang w:val="hr-HR"/>
        </w:rPr>
        <w:t xml:space="preserve">Predlagatelj je dana </w:t>
      </w:r>
      <w:r w:rsidR="000C318F">
        <w:rPr>
          <w:color w:themeColor="text1" w:val="000000"/>
          <w:lang w:val="hr-HR"/>
        </w:rPr>
        <w:t>16. rujna</w:t>
      </w:r>
      <w:r w:rsidRPr="00E607C5">
        <w:rPr>
          <w:color w:val="FF0000"/>
          <w:lang w:val="hr-HR"/>
        </w:rPr>
        <w:t xml:space="preserve"> </w:t>
      </w:r>
      <w:r w:rsidRPr="00E607C5">
        <w:rPr>
          <w:color w:themeColor="text1" w:val="000000"/>
          <w:lang w:val="hr-HR"/>
        </w:rPr>
        <w:t>2015</w:t>
      </w:r>
      <w:r w:rsidRPr="00831B5B">
        <w:rPr>
          <w:lang w:val="hr-HR"/>
        </w:rPr>
        <w:t xml:space="preserve">. godine podnio zahtjev za provedbu skraćenog stečajnog postupka nad dužnikom </w:t>
      </w:r>
      <w:r w:rsidR="000C318F">
        <w:t xml:space="preserve">BASILICA d.o.o., Antuna Mihanovića 50B, Split, </w:t>
      </w:r>
      <w:r w:rsidR="000C318F" w:rsidRPr="00C91B5C">
        <w:t xml:space="preserve">OIB: </w:t>
      </w:r>
      <w:r w:rsidR="000C318F">
        <w:t>00703948250</w:t>
      </w:r>
      <w:r w:rsidR="004C00B8" w:rsidRPr="004C00B8">
        <w:t>.</w:t>
      </w:r>
    </w:p>
    <w:p w:rsidRDefault="000C318F" w:rsidP="000C318F" w:rsidR="000C318F">
      <w:pPr>
        <w:ind w:firstLine="720"/>
        <w:jc w:val="both"/>
      </w:pPr>
    </w:p>
    <w:p w:rsidRDefault="000C318F" w:rsidP="000C318F" w:rsidR="000C318F">
      <w:pPr>
        <w:ind w:firstLine="720"/>
        <w:jc w:val="both"/>
      </w:pPr>
      <w:r>
        <w:t>Temeljem odredbe čl. 428. Stečajnog zakona ("Narodne novine" broj 71/15, u daljnjem tekstu: SZ) sud će provesti skraćeni stečajni postupak nad pravnom osobom ako su ispunjene sljedeće pretpostavke: ako nema zaposlenih, ako u Očevidniku redoslijeda osnova za plaćanje ima evidentirane neizvršene osnove za plaćanje u neprekinutom razdoblju od 120 dana i ako nisu ispunjene pretpostavke za pokretanje drugog postupka radi brisanja iz sudskoga registra.</w:t>
      </w:r>
    </w:p>
    <w:p w:rsidRDefault="000C318F" w:rsidP="000C318F" w:rsidR="000C318F"/>
    <w:p w:rsidRDefault="000C318F" w:rsidP="000C318F" w:rsidR="000C318F" w:rsidRPr="00BA6D76">
      <w:pPr>
        <w:ind w:firstLine="708"/>
        <w:jc w:val="both"/>
      </w:pPr>
      <w:r w:rsidRPr="00BA6D76">
        <w:t xml:space="preserve">Uvidom u </w:t>
      </w:r>
      <w:r>
        <w:t>web stranice FINE (javna objava za predstečajne nagodbe),</w:t>
      </w:r>
      <w:r w:rsidRPr="00BA6D76">
        <w:t xml:space="preserve"> </w:t>
      </w:r>
      <w:r>
        <w:t xml:space="preserve">sud je </w:t>
      </w:r>
      <w:r w:rsidRPr="00BA6D76">
        <w:t>utvr</w:t>
      </w:r>
      <w:r>
        <w:t>dio</w:t>
      </w:r>
      <w:r w:rsidRPr="00BA6D76">
        <w:t xml:space="preserve"> da je </w:t>
      </w:r>
      <w:r>
        <w:t xml:space="preserve">nad dužnikom </w:t>
      </w:r>
      <w:r w:rsidRPr="00BA6D76">
        <w:t xml:space="preserve"> </w:t>
      </w:r>
      <w:r>
        <w:t xml:space="preserve">BASILICA d.o.o., Antuna Mihanovića 50B, Split, </w:t>
      </w:r>
      <w:r w:rsidRPr="00C91B5C">
        <w:t xml:space="preserve">OIB: </w:t>
      </w:r>
      <w:r>
        <w:t xml:space="preserve">00703948250 proveden postupak predstečajne nagodbe te je rješenjem Trgovačkog suda u Splitu pod poslovnim brojem 14.St-16/2016 od 31. svibnja 2016. godine odobreno sklapanje predstečajne nagodbe između dužnika BASILICA d.o.o., Antuna Mihanovića 50B, Split, </w:t>
      </w:r>
      <w:r w:rsidRPr="00C91B5C">
        <w:t xml:space="preserve">OIB: </w:t>
      </w:r>
      <w:r>
        <w:t>00703948250  i vjerovnika predstečajne nagodbe.</w:t>
      </w:r>
      <w:r w:rsidRPr="00BA6D76">
        <w:t xml:space="preserve">  </w:t>
      </w:r>
    </w:p>
    <w:p w:rsidRDefault="000C318F" w:rsidP="000C318F" w:rsidR="000C318F" w:rsidRPr="00BA6D76">
      <w:pPr>
        <w:ind w:firstLine="709"/>
        <w:jc w:val="both"/>
      </w:pPr>
    </w:p>
    <w:p w:rsidRDefault="000C318F" w:rsidR="000C318F"/>
    <w:p w:rsidRDefault="004C00B8" w:rsidP="00831B5B" w:rsidR="004C00B8">
      <w:pPr>
        <w:jc w:val="both"/>
      </w:pPr>
    </w:p>
    <w:p w:rsidRDefault="008E3D5C" w:rsidP="00831B5B" w:rsidR="008E3D5C">
      <w:pPr>
        <w:jc w:val="both"/>
      </w:pPr>
    </w:p>
    <w:p w:rsidRDefault="00A020BD" w:rsidP="000C318F" w:rsidR="008E3D5C" w:rsidRPr="008E3D5C">
      <w:pPr>
        <w:ind w:firstLine="708"/>
        <w:jc w:val="both"/>
        <w:rPr>
          <w:lang w:val="hr-HR"/>
        </w:rPr>
      </w:pPr>
      <w:r>
        <w:t>Prema odredbama</w:t>
      </w:r>
      <w:r w:rsidR="008E3D5C" w:rsidRPr="008E3D5C">
        <w:t xml:space="preserve"> članka</w:t>
      </w:r>
      <w:r w:rsidR="008E3D5C" w:rsidRPr="008E3D5C">
        <w:rPr>
          <w:lang w:val="hr-HR"/>
        </w:rPr>
        <w:t xml:space="preserve"> 39. Zakona o financijskom poslovanju i predstečajnoj nagodbi (NN </w:t>
      </w:r>
      <w:r w:rsidR="008E3D5C" w:rsidRPr="008E3D5C">
        <w:rPr>
          <w:bCs/>
          <w:lang w:val="hr-HR"/>
        </w:rPr>
        <w:t xml:space="preserve">108/12, 144/12, 81/13, 112/13, dalje: ZFPPN), </w:t>
      </w:r>
      <w:r w:rsidR="008E3D5C" w:rsidRPr="008E3D5C">
        <w:rPr>
          <w:lang w:val="hr-HR"/>
        </w:rPr>
        <w:t xml:space="preserve"> koje su važile u trenutku podnošenja prijedloga za otvaranje postupka predstečajne nagodbe, propisano je da je dužnik u stanju nelikvidnosti ili insolventnosti dužan predložiti otvaranje postupka predstečajne nagodbe, sukladno odredbama ovoga Zakona. Iznimno od odredbe iz stavka 1. ovoga članka, dužnik koji nema imovine ili je njegova imovina male ili neznatne vrijednosti i nema zaposlenih, a u stanju je nelikvidnosti ili insolventnosti, može predložiti otvaranje postupka predstečajne nagodbe. Do okončanja postupka predstečajne nagodbe nije dopušteno pokrenuti stečajni postupak.</w:t>
      </w:r>
    </w:p>
    <w:p w:rsidRDefault="008E3D5C" w:rsidP="008E3D5C" w:rsidR="008E3D5C" w:rsidRPr="008E3D5C">
      <w:pPr>
        <w:jc w:val="both"/>
        <w:rPr>
          <w:lang w:val="hr-HR"/>
        </w:rPr>
      </w:pPr>
    </w:p>
    <w:p w:rsidRDefault="008E3D5C" w:rsidP="000C318F" w:rsidR="008E3D5C" w:rsidRPr="008E3D5C">
      <w:pPr>
        <w:ind w:firstLine="708"/>
        <w:jc w:val="both"/>
        <w:rPr>
          <w:lang w:val="hr-HR"/>
        </w:rPr>
      </w:pPr>
      <w:r w:rsidRPr="008E3D5C">
        <w:rPr>
          <w:lang w:val="hr-HR"/>
        </w:rPr>
        <w:t xml:space="preserve">Nadalje, odredbom članka 15. </w:t>
      </w:r>
      <w:r w:rsidR="00A020BD">
        <w:rPr>
          <w:lang w:val="hr-HR"/>
        </w:rPr>
        <w:t>stavak 2</w:t>
      </w:r>
      <w:r>
        <w:rPr>
          <w:lang w:val="hr-HR"/>
        </w:rPr>
        <w:t xml:space="preserve">. Stečajnog zakona </w:t>
      </w:r>
      <w:r w:rsidRPr="008E3D5C">
        <w:rPr>
          <w:lang w:val="hr-HR"/>
        </w:rPr>
        <w:t>("Narodne novine" broj: 71/15, u daljnjem tekstu: SZ), propisano je, ako je pokrenut predstečajni postupak, do njegova završetka nije dopušteno pokretanje stečajnoga postupka.</w:t>
      </w:r>
    </w:p>
    <w:p w:rsidRDefault="008E3D5C" w:rsidP="008E3D5C" w:rsidR="008E3D5C" w:rsidRPr="008E3D5C">
      <w:pPr>
        <w:jc w:val="both"/>
        <w:rPr>
          <w:lang w:val="hr-HR"/>
        </w:rPr>
      </w:pPr>
    </w:p>
    <w:p w:rsidRDefault="008E3D5C" w:rsidP="000C318F" w:rsidR="008E3D5C">
      <w:pPr>
        <w:ind w:firstLine="708"/>
        <w:jc w:val="both"/>
        <w:rPr>
          <w:lang w:val="hr-HR"/>
        </w:rPr>
      </w:pPr>
      <w:r w:rsidRPr="008E3D5C">
        <w:rPr>
          <w:lang w:val="hr-HR"/>
        </w:rPr>
        <w:t>Cilj postupka predstečajne nagodbe je omogućiti dužniku koji je postao nelikvidan i/ili insolventan, financijsko restrukturiranje na temelju kojeg će postati likvidan i solventan, a vjerovnicima pa tako i predlagateljima iz ovog postupka, da se omoguće povoljniji uvjeti namirenja njihovih tražbina od uvjeta koje bi vjerovnik ostvario da je protiv dužnika pokrenut stečajni postupak (članak 20. ZFPPN-a). Ukoliko pokrenuti postupak predstečajne nagodbe bude okončan sklapanjem predstečajne nagodbe, odnosno ukoliko isti postupak bude okončan odbacivanjem prijedloga ili obustavom postupka, tada će i sama Financijska agencija, u slučaju da utvrdi da kod dužnika postoje stečajni razlozi, imati dužnost podnijeti sudu prijedlog za otvaranje stečajnog postupka nad dužnikom.</w:t>
      </w:r>
    </w:p>
    <w:p w:rsidRDefault="008E3D5C" w:rsidP="008E3D5C" w:rsidR="008E3D5C">
      <w:pPr>
        <w:jc w:val="both"/>
        <w:rPr>
          <w:lang w:val="hr-HR"/>
        </w:rPr>
      </w:pPr>
    </w:p>
    <w:p w:rsidRDefault="008E3D5C" w:rsidP="000C318F" w:rsidR="008E3D5C" w:rsidRPr="008E3D5C">
      <w:pPr>
        <w:ind w:firstLine="708"/>
        <w:jc w:val="both"/>
        <w:rPr>
          <w:lang w:val="hr-HR"/>
        </w:rPr>
      </w:pPr>
      <w:r w:rsidRPr="008E3D5C">
        <w:rPr>
          <w:lang w:val="hr-HR"/>
        </w:rPr>
        <w:t>Slijedom navedenog, ovaj sud je odlučio kao u izreci rješenja, temeljem odredbe članka 1</w:t>
      </w:r>
      <w:r w:rsidR="00A020BD">
        <w:rPr>
          <w:lang w:val="hr-HR"/>
        </w:rPr>
        <w:t>5. stavak 2</w:t>
      </w:r>
      <w:r w:rsidRPr="008E3D5C">
        <w:rPr>
          <w:lang w:val="hr-HR"/>
        </w:rPr>
        <w:t xml:space="preserve">. SZ-a. </w:t>
      </w:r>
    </w:p>
    <w:p w:rsidRDefault="008E3D5C" w:rsidP="008E3D5C" w:rsidR="008E3D5C" w:rsidRPr="008E3D5C">
      <w:pPr>
        <w:jc w:val="both"/>
        <w:rPr>
          <w:lang w:val="hr-HR"/>
        </w:rPr>
      </w:pPr>
    </w:p>
    <w:p w:rsidRDefault="008E3D5C" w:rsidP="008E3D5C" w:rsidR="00706888" w:rsidRPr="00E607C5">
      <w:pPr>
        <w:rPr>
          <w:color w:themeColor="text1" w:val="000000"/>
        </w:rPr>
      </w:pPr>
      <w:r>
        <w:t xml:space="preserve">                                            </w:t>
      </w:r>
      <w:r w:rsidR="00831B5B" w:rsidRPr="00E607C5">
        <w:rPr>
          <w:color w:themeColor="text1" w:val="000000"/>
        </w:rPr>
        <w:t xml:space="preserve">U  </w:t>
      </w:r>
      <w:r w:rsidR="00706888" w:rsidRPr="00E607C5">
        <w:rPr>
          <w:color w:themeColor="text1" w:val="000000"/>
        </w:rPr>
        <w:t>Split</w:t>
      </w:r>
      <w:r w:rsidR="00E607C5">
        <w:rPr>
          <w:color w:themeColor="text1" w:val="000000"/>
        </w:rPr>
        <w:t>u</w:t>
      </w:r>
      <w:r w:rsidR="00706888" w:rsidRPr="00E607C5">
        <w:rPr>
          <w:color w:themeColor="text1" w:val="000000"/>
        </w:rPr>
        <w:t>,</w:t>
      </w:r>
      <w:r w:rsidR="00135840" w:rsidRPr="00E607C5">
        <w:rPr>
          <w:color w:themeColor="text1" w:val="000000"/>
        </w:rPr>
        <w:t xml:space="preserve"> </w:t>
      </w:r>
      <w:r w:rsidR="00E7529B">
        <w:rPr>
          <w:color w:themeColor="text1" w:val="000000"/>
        </w:rPr>
        <w:t>18</w:t>
      </w:r>
      <w:r w:rsidR="000C318F">
        <w:rPr>
          <w:color w:themeColor="text1" w:val="000000"/>
        </w:rPr>
        <w:t>. srpnja</w:t>
      </w:r>
      <w:r w:rsidR="00E607C5" w:rsidRPr="00E607C5">
        <w:rPr>
          <w:color w:themeColor="text1" w:val="000000"/>
        </w:rPr>
        <w:t xml:space="preserve"> </w:t>
      </w:r>
      <w:r w:rsidR="004020C0" w:rsidRPr="00E607C5">
        <w:rPr>
          <w:color w:themeColor="text1" w:val="000000"/>
        </w:rPr>
        <w:t>2016</w:t>
      </w:r>
      <w:r w:rsidR="00706888" w:rsidRPr="00E607C5">
        <w:rPr>
          <w:color w:themeColor="text1" w:val="000000"/>
        </w:rPr>
        <w:t>. godine</w:t>
      </w:r>
    </w:p>
    <w:p w:rsidRDefault="00706888" w:rsidP="00E45FAF" w:rsidR="00706888" w:rsidRPr="00046239"/>
    <w:p w:rsidRDefault="00706888" w:rsidP="00706888" w:rsidR="00706888" w:rsidRPr="00046239"/>
    <w:p w:rsidRDefault="00135840" w:rsidP="007F2831" w:rsidR="00706888" w:rsidRPr="00046239">
      <w:pPr>
        <w:jc w:val="right"/>
      </w:pPr>
      <w:r>
        <w:tab/>
      </w:r>
      <w:r>
        <w:tab/>
      </w:r>
      <w:r>
        <w:tab/>
      </w:r>
      <w:r>
        <w:tab/>
      </w:r>
      <w:r>
        <w:tab/>
      </w:r>
      <w:r>
        <w:tab/>
      </w:r>
      <w:r>
        <w:tab/>
      </w:r>
      <w:r>
        <w:tab/>
      </w:r>
      <w:r w:rsidR="001E6202">
        <w:t xml:space="preserve">      </w:t>
      </w:r>
      <w:r w:rsidR="00D7039D">
        <w:t xml:space="preserve"> </w:t>
      </w:r>
      <w:r w:rsidR="001E6202">
        <w:t xml:space="preserve">   </w:t>
      </w:r>
      <w:r w:rsidR="007F2831">
        <w:t xml:space="preserve">SUDAC </w:t>
      </w:r>
    </w:p>
    <w:p w:rsidRDefault="00706888" w:rsidP="00706888" w:rsidR="00706888" w:rsidRPr="00046239"/>
    <w:p w:rsidRDefault="00135840" w:rsidP="007F2831" w:rsidR="00706888" w:rsidRPr="00046239">
      <w:pPr>
        <w:jc w:val="right"/>
      </w:pPr>
      <w:r>
        <w:tab/>
      </w:r>
      <w:r>
        <w:tab/>
      </w:r>
      <w:r>
        <w:tab/>
      </w:r>
      <w:r>
        <w:tab/>
      </w:r>
      <w:r>
        <w:tab/>
      </w:r>
      <w:r>
        <w:tab/>
      </w:r>
      <w:r>
        <w:tab/>
      </w:r>
      <w:r>
        <w:tab/>
      </w:r>
      <w:r w:rsidR="001E6202">
        <w:t xml:space="preserve">         </w:t>
      </w:r>
      <w:r w:rsidR="00D7039D">
        <w:t xml:space="preserve">  </w:t>
      </w:r>
      <w:r w:rsidR="001E6202">
        <w:t xml:space="preserve"> </w:t>
      </w:r>
      <w:r w:rsidR="007F2831">
        <w:t xml:space="preserve">Katarina Mikulić </w:t>
      </w:r>
    </w:p>
    <w:p w:rsidRDefault="009C2F6D" w:rsidP="00706888" w:rsidR="00706888" w:rsidRPr="00046239">
      <w:r w:rsidRPr="00046239">
        <w:tab/>
      </w:r>
      <w:r w:rsidRPr="00046239">
        <w:tab/>
      </w:r>
      <w:r w:rsidRPr="00046239">
        <w:tab/>
      </w:r>
      <w:r w:rsidRPr="00046239">
        <w:tab/>
      </w:r>
      <w:r w:rsidRPr="00046239">
        <w:tab/>
      </w:r>
      <w:r w:rsidRPr="00046239">
        <w:tab/>
      </w:r>
      <w:r w:rsidRPr="00046239">
        <w:tab/>
      </w:r>
      <w:r w:rsidRPr="00046239">
        <w:tab/>
      </w:r>
    </w:p>
    <w:p w:rsidRDefault="00EB27C2" w:rsidP="00706888" w:rsidR="00EB27C2"/>
    <w:p w:rsidRDefault="000C318F" w:rsidP="000C318F" w:rsidR="000C318F">
      <w:pPr>
        <w:spacing w:before="160"/>
        <w:jc w:val="both"/>
        <w:rPr>
          <w:lang w:val="hr-HR"/>
        </w:rPr>
      </w:pPr>
      <w:r>
        <w:rPr>
          <w:lang w:val="hr-HR"/>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5B3792" w:rsidP="00706888" w:rsidR="005D4A77" w:rsidRPr="00046239">
      <w:r>
        <w:t xml:space="preserve">   </w:t>
      </w:r>
    </w:p>
    <w:p w:rsidRDefault="00706888" w:rsidP="00706888" w:rsidR="00706888" w:rsidRPr="00046239">
      <w:r w:rsidRPr="00046239">
        <w:t>DNA:</w:t>
      </w:r>
    </w:p>
    <w:p w:rsidRDefault="005D4A77" w:rsidP="005D4A77" w:rsidR="00706888">
      <w:r>
        <w:t>-</w:t>
      </w:r>
      <w:r w:rsidR="00706888">
        <w:t>predlagatelju</w:t>
      </w:r>
      <w:r w:rsidR="00E607C5">
        <w:t xml:space="preserve"> - </w:t>
      </w:r>
      <w:r w:rsidR="00E607C5" w:rsidRPr="007C1CCC">
        <w:t>Financijskoj agenciji, RC Split</w:t>
      </w:r>
    </w:p>
    <w:p w:rsidRDefault="005D4A77" w:rsidP="005D4A77" w:rsidR="00046239">
      <w:r>
        <w:t>-</w:t>
      </w:r>
      <w:r w:rsidR="00046239">
        <w:t>e-</w:t>
      </w:r>
      <w:r w:rsidR="007F2831">
        <w:t>o</w:t>
      </w:r>
      <w:r w:rsidR="00046239">
        <w:t>glasna ploča suda</w:t>
      </w:r>
    </w:p>
    <w:p w:rsidRDefault="005D4A77" w:rsidP="005D4A77" w:rsidR="00706888" w:rsidRPr="00706888">
      <w:r>
        <w:t>-</w:t>
      </w:r>
      <w:r w:rsidR="00507986">
        <w:t>spis</w:t>
      </w:r>
    </w:p>
    <w:sectPr w:rsidSect="007F2831" w:rsidR="00706888" w:rsidRPr="00706888">
      <w:headerReference w:type="even" r:id="rId11"/>
      <w:headerReference w:type="default" r:id="rId12"/>
      <w:footerReference w:type="default" r:id="rId13"/>
      <w:headerReference w:type="first" r:id="rId14"/>
      <w:pgSz w:h="15840" w:w="12240"/>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212BD" w:rsidR="001212BD">
      <w:r>
        <w:separator/>
      </w:r>
    </w:p>
  </w:endnote>
  <w:endnote w:id="0" w:type="continuationSeparator">
    <w:p w:rsidRDefault="001212BD" w:rsidR="001212B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057FE" w:rsidP="00C057FE" w:rsidR="00C057FE" w:rsidRPr="00C057FE">
    <w:pPr>
      <w:pStyle w:val="Podnoje"/>
      <w:jc w:val="center"/>
      <w:rPr>
        <w:lang w:val="hr-HR"/>
      </w:rPr>
    </w:pPr>
    <w:r>
      <w:rPr>
        <w:lang w:val="hr-HR"/>
      </w:rPr>
      <w:t>2</w:t>
    </w: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212BD" w:rsidR="001212BD">
      <w:r>
        <w:separator/>
      </w:r>
    </w:p>
  </w:footnote>
  <w:footnote w:id="0" w:type="continuationSeparator">
    <w:p w:rsidRDefault="001212BD" w:rsidR="001212B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2A4B4D" w:rsidR="002A4B4D">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p>
  <w:p w:rsidRDefault="007967D5" w:rsidR="002A4B4D">
    <w:pPr>
      <w:pStyle w:val="Zaglavlje"/>
    </w:pPr>
    <w:r>
      <w:tab/>
      <w:t xml:space="preserve">                                                                                            </w:t>
    </w:r>
    <w:r w:rsidR="00523D28">
      <w:t xml:space="preserve"> </w:t>
    </w:r>
    <w:r w:rsidR="0094571E">
      <w:t xml:space="preserve">                      </w:t>
    </w:r>
    <w:r w:rsidR="000C318F">
      <w:t>4</w:t>
    </w:r>
    <w:r w:rsidR="00E607C5">
      <w:t>.</w:t>
    </w:r>
    <w:r w:rsidR="0094571E">
      <w:t>S</w:t>
    </w:r>
    <w:r w:rsidR="00E607C5">
      <w:t>t</w:t>
    </w:r>
    <w:r w:rsidR="0094571E">
      <w:t>-</w:t>
    </w:r>
    <w:r w:rsidR="000C318F">
      <w:t>192</w:t>
    </w:r>
    <w:r w:rsidR="0094571E">
      <w:t>/201</w:t>
    </w:r>
    <w:r w:rsidR="002B15A7">
      <w:t>5</w:t>
    </w: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221F6" w:rsidP="009221F6" w:rsidR="009221F6">
    <w:pPr>
      <w:pStyle w:val="Zaglavlje"/>
    </w:pPr>
    <w:r>
      <w:t xml:space="preserve">                                                                                                               </w:t>
    </w:r>
  </w:p>
  <w:p w:rsidRDefault="00BD1612" w:rsidP="00E810F5" w:rsidR="009221F6" w:rsidRPr="009221F6">
    <w:pPr>
      <w:pStyle w:val="Zaglavlje"/>
      <w:jc w:val="right"/>
    </w:pPr>
    <w:r>
      <w:t xml:space="preserve">    </w:t>
    </w:r>
    <w:r w:rsidR="000C318F">
      <w:t>4</w:t>
    </w:r>
    <w:r w:rsidR="00E607C5">
      <w:t>.</w:t>
    </w:r>
    <w:r>
      <w:t>S</w:t>
    </w:r>
    <w:r w:rsidR="00E607C5">
      <w:t>t</w:t>
    </w:r>
    <w:r>
      <w:t>-</w:t>
    </w:r>
    <w:r w:rsidR="000C318F">
      <w:t>192</w:t>
    </w:r>
    <w:r w:rsidR="009221F6">
      <w:t>/201</w:t>
    </w:r>
    <w:r>
      <w:t>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9FD76A3"/>
    <w:multiLevelType w:val="hybridMultilevel"/>
    <w:tmpl w:val="478AC9AA"/>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1">
    <w:nsid w:val="5C8C216D"/>
    <w:multiLevelType w:val="hybridMultilevel"/>
    <w:tmpl w:val="D02E12DC"/>
    <w:lvl w:tplc="FDBCC9F8" w:ilvl="0">
      <w:start w:val="23"/>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
    <w:nsid w:val="7AE751FF"/>
    <w:multiLevelType w:val="hybridMultilevel"/>
    <w:tmpl w:val="5B763630"/>
    <w:lvl w:tplc="ECDC43BE"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num w:numId="1">
    <w:abstractNumId w:val="0"/>
  </w:num>
  <w:num w:numId="2">
    <w:abstractNumId w:val="2"/>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50AA9"/>
    <w:rsid w:val="00046239"/>
    <w:rsid w:val="00054C4F"/>
    <w:rsid w:val="00091B37"/>
    <w:rsid w:val="000C318F"/>
    <w:rsid w:val="000E520C"/>
    <w:rsid w:val="001156BA"/>
    <w:rsid w:val="001212BD"/>
    <w:rsid w:val="00135840"/>
    <w:rsid w:val="00196417"/>
    <w:rsid w:val="001E6202"/>
    <w:rsid w:val="00200A56"/>
    <w:rsid w:val="002404E9"/>
    <w:rsid w:val="0024279B"/>
    <w:rsid w:val="00244A9D"/>
    <w:rsid w:val="00272A8A"/>
    <w:rsid w:val="002A4B4D"/>
    <w:rsid w:val="002A71D2"/>
    <w:rsid w:val="002B15A7"/>
    <w:rsid w:val="00331772"/>
    <w:rsid w:val="003761B6"/>
    <w:rsid w:val="003761DA"/>
    <w:rsid w:val="003824F7"/>
    <w:rsid w:val="003B76E7"/>
    <w:rsid w:val="004020C0"/>
    <w:rsid w:val="00425B87"/>
    <w:rsid w:val="00433503"/>
    <w:rsid w:val="004838FB"/>
    <w:rsid w:val="004A1B0C"/>
    <w:rsid w:val="004C00B8"/>
    <w:rsid w:val="004C4150"/>
    <w:rsid w:val="005031FC"/>
    <w:rsid w:val="00507986"/>
    <w:rsid w:val="00523D28"/>
    <w:rsid w:val="0052622B"/>
    <w:rsid w:val="005449A9"/>
    <w:rsid w:val="005B3792"/>
    <w:rsid w:val="005D4A77"/>
    <w:rsid w:val="006139CA"/>
    <w:rsid w:val="0063418E"/>
    <w:rsid w:val="0064043E"/>
    <w:rsid w:val="006538D7"/>
    <w:rsid w:val="006567C9"/>
    <w:rsid w:val="006B27ED"/>
    <w:rsid w:val="00700364"/>
    <w:rsid w:val="00706888"/>
    <w:rsid w:val="00720C7D"/>
    <w:rsid w:val="00765BEC"/>
    <w:rsid w:val="00772F42"/>
    <w:rsid w:val="00773B7F"/>
    <w:rsid w:val="00777C0E"/>
    <w:rsid w:val="007926E2"/>
    <w:rsid w:val="007967D5"/>
    <w:rsid w:val="007F2831"/>
    <w:rsid w:val="00831B5B"/>
    <w:rsid w:val="00831DCA"/>
    <w:rsid w:val="00852145"/>
    <w:rsid w:val="008640F9"/>
    <w:rsid w:val="008949BF"/>
    <w:rsid w:val="008B758A"/>
    <w:rsid w:val="008E3D5C"/>
    <w:rsid w:val="0090366A"/>
    <w:rsid w:val="009221F6"/>
    <w:rsid w:val="0094571E"/>
    <w:rsid w:val="00950AA9"/>
    <w:rsid w:val="0097049B"/>
    <w:rsid w:val="009715B0"/>
    <w:rsid w:val="00992F2D"/>
    <w:rsid w:val="009C2F6D"/>
    <w:rsid w:val="009D2870"/>
    <w:rsid w:val="00A020BD"/>
    <w:rsid w:val="00A20061"/>
    <w:rsid w:val="00A45ADE"/>
    <w:rsid w:val="00A533E2"/>
    <w:rsid w:val="00AC5A0E"/>
    <w:rsid w:val="00B43A09"/>
    <w:rsid w:val="00B458FC"/>
    <w:rsid w:val="00BB288C"/>
    <w:rsid w:val="00BD1612"/>
    <w:rsid w:val="00C04ADA"/>
    <w:rsid w:val="00C057FE"/>
    <w:rsid w:val="00C60F12"/>
    <w:rsid w:val="00C71571"/>
    <w:rsid w:val="00C72CD5"/>
    <w:rsid w:val="00D006D7"/>
    <w:rsid w:val="00D162FC"/>
    <w:rsid w:val="00D31F3E"/>
    <w:rsid w:val="00D52634"/>
    <w:rsid w:val="00D7039D"/>
    <w:rsid w:val="00D7157D"/>
    <w:rsid w:val="00DE4145"/>
    <w:rsid w:val="00E45FAF"/>
    <w:rsid w:val="00E607C5"/>
    <w:rsid w:val="00E65544"/>
    <w:rsid w:val="00E7529B"/>
    <w:rsid w:val="00E810F5"/>
    <w:rsid w:val="00E871B2"/>
    <w:rsid w:val="00EB27C2"/>
    <w:rsid w:val="00EC13FD"/>
    <w:rsid w:val="00ED5CE3"/>
    <w:rsid w:val="00EE41AB"/>
    <w:rsid w:val="00F15DF1"/>
    <w:rsid w:val="00F4671A"/>
    <w:rsid w:val="00F63B57"/>
    <w:rsid w:val="00FE548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lang w:eastAsia="en-US"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cs="Tahoma" w:hAnsi="Tahoma" w:ascii="Tahoma"/>
      <w:sz w:val="16"/>
      <w:szCs w:val="16"/>
    </w:rPr>
  </w:style>
  <w:style w:styleId="Podnoje" w:type="paragraph">
    <w:name w:val="footer"/>
    <w:basedOn w:val="Normal"/>
    <w:link w:val="PodnojeChar"/>
    <w:rsid w:val="007967D5"/>
    <w:pPr>
      <w:tabs>
        <w:tab w:pos="4536" w:val="center"/>
        <w:tab w:pos="9072" w:val="right"/>
      </w:tabs>
    </w:pPr>
  </w:style>
  <w:style w:customStyle="true"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6B27ED"/>
    <w:rPr>
      <w:color w:val="808080"/>
      <w:bdr w:space="0" w:sz="0" w:color="auto" w:val="none"/>
      <w:shd w:fill="auto" w:color="auto" w:val="clear"/>
    </w:rPr>
  </w:style>
  <w:style w:customStyle="true" w:styleId="eSPISCCParagraphDefaultFont" w:type="character">
    <w:name w:val="eSPIS_CC_Paragraph Default Font"/>
    <w:basedOn w:val="Zadanifontodlomka"/>
    <w:rsid w:val="006B27ED"/>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6B27ED"/>
    <w:rPr>
      <w:b/>
      <w:bdr w:space="0" w:sz="0" w:color="auto" w:val="none"/>
      <w:shd w:fill="FFFFCC" w:color="auto" w:val="clear"/>
      <w:lang w:val="hr-HR"/>
    </w:rPr>
  </w:style>
  <w:style w:customStyle="true" w:styleId="PozadinaSvijetloCrvena" w:type="character">
    <w:name w:val="Pozadina_SvijetloCrvena"/>
    <w:basedOn w:val="eSPISCCParagraphDefaultFont"/>
    <w:rsid w:val="006B27ED"/>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6B27ED"/>
    <w:rPr>
      <w:rFonts w:cs="Times New Roman" w:hAnsi="Times New Roman" w:ascii="Times New Roman"/>
      <w:b w:val="false"/>
      <w:sz w:val="24"/>
      <w:bdr w:space="0" w:sz="0" w:color="auto" w:val="none"/>
      <w:shd w:fill="CCFFCC" w:color="auto" w:val="clear"/>
      <w:lang w:val="hr-HR"/>
    </w:rPr>
  </w:style>
  <w:style w:styleId="Bezproreda" w:type="paragraph">
    <w:name w:val="No Spacing"/>
    <w:uiPriority w:val="1"/>
    <w:qFormat/>
    <w:rsid w:val="00E7529B"/>
    <w:rPr>
      <w:rFonts w:cstheme="minorBidi" w:eastAsiaTheme="minorHAnsi" w:hAnsiTheme="minorHAnsi" w:asciiTheme="minorHAnsi"/>
      <w:sz w:val="22"/>
      <w:szCs w:val="22"/>
      <w:lang w:eastAsia="en-US"/>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lang w:eastAsia="en-US"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ascii="Tahoma" w:cs="Tahoma" w:hAnsi="Tahoma"/>
      <w:sz w:val="16"/>
      <w:szCs w:val="16"/>
    </w:rPr>
  </w:style>
  <w:style w:styleId="Podnoje" w:type="paragraph">
    <w:name w:val="footer"/>
    <w:basedOn w:val="Normal"/>
    <w:link w:val="PodnojeChar"/>
    <w:rsid w:val="007967D5"/>
    <w:pPr>
      <w:tabs>
        <w:tab w:pos="4536" w:val="center"/>
        <w:tab w:pos="9072" w:val="right"/>
      </w:tabs>
    </w:pPr>
  </w:style>
  <w:style w:customStyle="1"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6B27ED"/>
    <w:rPr>
      <w:color w:val="808080"/>
      <w:bdr w:color="auto" w:space="0" w:sz="0" w:val="none"/>
      <w:shd w:color="auto" w:fill="auto" w:val="clear"/>
    </w:rPr>
  </w:style>
  <w:style w:customStyle="1" w:styleId="eSPISCCParagraphDefaultFont" w:type="character">
    <w:name w:val="eSPIS_CC_Paragraph Default Font"/>
    <w:basedOn w:val="Zadanifontodlomka"/>
    <w:rsid w:val="006B27ED"/>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6B27ED"/>
    <w:rPr>
      <w:b/>
      <w:bdr w:color="auto" w:space="0" w:sz="0" w:val="none"/>
      <w:shd w:color="auto" w:fill="FFFFCC" w:val="clear"/>
      <w:lang w:val="hr-HR"/>
    </w:rPr>
  </w:style>
  <w:style w:customStyle="1" w:styleId="PozadinaSvijetloCrvena" w:type="character">
    <w:name w:val="Pozadina_SvijetloCrvena"/>
    <w:basedOn w:val="eSPISCCParagraphDefaultFont"/>
    <w:rsid w:val="006B27ED"/>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6B27ED"/>
    <w:rPr>
      <w:rFonts w:ascii="Times New Roman" w:cs="Times New Roman" w:hAnsi="Times New Roman"/>
      <w:b w:val="0"/>
      <w:sz w:val="24"/>
      <w:bdr w:color="auto" w:space="0" w:sz="0" w:val="none"/>
      <w:shd w:color="auto" w:fill="CCFFCC" w:val="clear"/>
      <w:lang w:val="hr-HR"/>
    </w:rPr>
  </w:style>
  <w:style w:styleId="Bezproreda" w:type="paragraph">
    <w:name w:val="No Spacing"/>
    <w:uiPriority w:val="1"/>
    <w:qFormat/>
    <w:rsid w:val="00E7529B"/>
    <w:rPr>
      <w:rFonts w:asciiTheme="minorHAnsi" w:cstheme="minorBidi" w:eastAsiaTheme="minorHAnsi" w:hAnsiTheme="minorHAnsi"/>
      <w:sz w:val="22"/>
      <w:szCs w:val="22"/>
      <w:lang w:eastAsia="en-US"/>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84035630">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793859103">
          <w:marLeft w:val="0"/>
          <w:marRight w:val="0"/>
          <w:marTop w:val="60"/>
          <w:marBottom w:val="0"/>
          <w:divBdr>
            <w:top w:space="0" w:sz="0" w:color="auto" w:val="none"/>
            <w:left w:space="0" w:sz="0" w:color="auto" w:val="none"/>
            <w:bottom w:space="0" w:sz="0" w:color="auto" w:val="none"/>
            <w:right w:space="0" w:sz="0" w:color="auto" w:val="none"/>
          </w:divBdr>
          <w:divsChild>
            <w:div w:id="2145006401">
              <w:marLeft w:val="0"/>
              <w:marRight w:val="0"/>
              <w:marTop w:val="0"/>
              <w:marBottom w:val="0"/>
              <w:divBdr>
                <w:top w:space="0" w:sz="0" w:color="auto" w:val="none"/>
                <w:left w:space="0" w:sz="0" w:color="auto" w:val="none"/>
                <w:bottom w:space="0" w:sz="0" w:color="auto" w:val="none"/>
                <w:right w:space="0" w:sz="0" w:color="auto" w:val="none"/>
              </w:divBdr>
              <w:divsChild>
                <w:div w:id="878783791">
                  <w:marLeft w:val="3750"/>
                  <w:marRight w:val="0"/>
                  <w:marTop w:val="0"/>
                  <w:marBottom w:val="300"/>
                  <w:divBdr>
                    <w:top w:space="0" w:sz="0" w:color="auto" w:val="none"/>
                    <w:left w:space="0" w:sz="0" w:color="auto" w:val="none"/>
                    <w:bottom w:space="0" w:sz="0" w:color="auto" w:val="none"/>
                    <w:right w:space="0" w:sz="0" w:color="auto" w:val="none"/>
                  </w:divBdr>
                  <w:divsChild>
                    <w:div w:id="1893417289">
                      <w:marLeft w:val="0"/>
                      <w:marRight w:val="0"/>
                      <w:marTop w:val="0"/>
                      <w:marBottom w:val="0"/>
                      <w:divBdr>
                        <w:top w:space="0" w:sz="0" w:color="auto" w:val="none"/>
                        <w:left w:space="0" w:sz="0" w:color="auto" w:val="none"/>
                        <w:bottom w:space="0" w:sz="0" w:color="auto" w:val="none"/>
                        <w:right w:space="0" w:sz="0" w:color="auto" w:val="none"/>
                      </w:divBdr>
                      <w:divsChild>
                        <w:div w:id="1436364456">
                          <w:marLeft w:val="0"/>
                          <w:marRight w:val="0"/>
                          <w:marTop w:val="0"/>
                          <w:marBottom w:val="0"/>
                          <w:divBdr>
                            <w:top w:space="0" w:sz="0" w:color="auto" w:val="none"/>
                            <w:left w:space="0" w:sz="0" w:color="auto" w:val="none"/>
                            <w:bottom w:space="0" w:sz="0" w:color="auto" w:val="none"/>
                            <w:right w:space="0" w:sz="0" w:color="auto" w:val="none"/>
                          </w:divBdr>
                          <w:divsChild>
                            <w:div w:id="946696078">
                              <w:marLeft w:val="0"/>
                              <w:marRight w:val="0"/>
                              <w:marTop w:val="0"/>
                              <w:marBottom w:val="0"/>
                              <w:divBdr>
                                <w:top w:space="0" w:sz="0" w:color="auto" w:val="none"/>
                                <w:left w:space="0" w:sz="0" w:color="auto" w:val="none"/>
                                <w:bottom w:space="0" w:sz="0" w:color="auto" w:val="none"/>
                                <w:right w:space="0" w:sz="0" w:color="auto" w:val="none"/>
                              </w:divBdr>
                              <w:divsChild>
                                <w:div w:id="1083451446">
                                  <w:marLeft w:val="0"/>
                                  <w:marRight w:val="0"/>
                                  <w:marTop w:val="0"/>
                                  <w:marBottom w:val="0"/>
                                  <w:divBdr>
                                    <w:top w:space="0" w:sz="0" w:color="auto" w:val="none"/>
                                    <w:left w:space="0" w:sz="0" w:color="auto" w:val="none"/>
                                    <w:bottom w:space="0" w:sz="0" w:color="auto" w:val="none"/>
                                    <w:right w:space="0" w:sz="0" w:color="auto" w:val="none"/>
                                  </w:divBdr>
                                  <w:divsChild>
                                    <w:div w:id="1652516603">
                                      <w:marLeft w:val="0"/>
                                      <w:marRight w:val="0"/>
                                      <w:marTop w:val="0"/>
                                      <w:marBottom w:val="0"/>
                                      <w:divBdr>
                                        <w:top w:space="0" w:sz="0" w:color="auto" w:val="none"/>
                                        <w:left w:space="0" w:sz="0" w:color="auto" w:val="none"/>
                                        <w:bottom w:space="0" w:sz="0" w:color="auto" w:val="none"/>
                                        <w:right w:space="0" w:sz="0" w:color="auto" w:val="none"/>
                                      </w:divBdr>
                                      <w:divsChild>
                                        <w:div w:id="77097609">
                                          <w:marLeft w:val="0"/>
                                          <w:marRight w:val="0"/>
                                          <w:marTop w:val="180"/>
                                          <w:marBottom w:val="18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18. srpnja 2016.</izvorni_sadrzaj>
    <derivirana_varijabla naziv="DomainObject.DatumDonosenjaOdluke_1">18.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192</izvorni_sadrzaj>
    <derivirana_varijabla naziv="DomainObject.Predmet.Broj_1">192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rujna 2015.</izvorni_sadrzaj>
    <derivirana_varijabla naziv="DomainObject.Predmet.DatumOsnivanja_1">21. rujna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St-192/2015</izvorni_sadrzaj>
    <derivirana_varijabla naziv="DomainObject.Predmet.OznakaBroj_1">St-192/2015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U rješavanju 12 St-176/2014</izvorni_sadrzaj>
    <derivirana_varijabla naziv="DomainObject.Predmet.PrimjedbaSuca_1">U rješavanju 12 St-176/2014</derivirana_varijabla>
  </DomainObject.Predmet.PrimjedbaSuca>
  <DomainObject.Predmet.PrimjedbaUpisnicara>
    <izvorni_sadrzaj/>
    <derivirana_varijabla naziv="DomainObject.Predmet.PrimjedbaUpisnicara_1"/>
  </DomainObject.Predmet.PrimjedbaUpisnicara>
  <DomainObject.Predmet.ProtustrankaFormated>
    <izvorni_sadrzaj>  BASILICA d.o.o. za građenje</izvorni_sadrzaj>
    <derivirana_varijabla naziv="DomainObject.Predmet.ProtustrankaFormated_1">  BASILICA d.o.o. za građenje</derivirana_varijabla>
  </DomainObject.Predmet.ProtustrankaFormated>
  <DomainObject.Predmet.ProtustrankaFormatedOIB>
    <izvorni_sadrzaj>  BASILICA d.o.o. za građenje, OIB 00703948250</izvorni_sadrzaj>
    <derivirana_varijabla naziv="DomainObject.Predmet.ProtustrankaFormatedOIB_1">  BASILICA d.o.o. za građenje, OIB 00703948250</derivirana_varijabla>
  </DomainObject.Predmet.ProtustrankaFormatedOIB>
  <DomainObject.Predmet.ProtustrankaFormatedWithAdress>
    <izvorni_sadrzaj> BASILICA d.o.o. za građenje, Antuna Mihanovića 50/B, 21000 Split</izvorni_sadrzaj>
    <derivirana_varijabla naziv="DomainObject.Predmet.ProtustrankaFormatedWithAdress_1"> BASILICA d.o.o. za građenje, Antuna Mihanovića 50/B, 21000 Split</derivirana_varijabla>
  </DomainObject.Predmet.ProtustrankaFormatedWithAdress>
  <DomainObject.Predmet.ProtustrankaFormatedWithAdressOIB>
    <izvorni_sadrzaj> BASILICA d.o.o. za građenje, OIB 00703948250, Antuna Mihanovića 50/B, 21000 Split</izvorni_sadrzaj>
    <derivirana_varijabla naziv="DomainObject.Predmet.ProtustrankaFormatedWithAdressOIB_1"> BASILICA d.o.o. za građenje, OIB 00703948250, Antuna Mihanovića 50/B, 21000 Split</derivirana_varijabla>
  </DomainObject.Predmet.ProtustrankaFormatedWithAdressOIB>
  <DomainObject.Predmet.ProtustrankaWithAdress>
    <izvorni_sadrzaj>BASILICA d.o.o. za građenje Antuna Mihanovića 50/B, 21000 Split</izvorni_sadrzaj>
    <derivirana_varijabla naziv="DomainObject.Predmet.ProtustrankaWithAdress_1">BASILICA d.o.o. za građenje Antuna Mihanovića 50/B, 21000 Split</derivirana_varijabla>
  </DomainObject.Predmet.ProtustrankaWithAdress>
  <DomainObject.Predmet.ProtustrankaWithAdressOIB>
    <izvorni_sadrzaj>BASILICA d.o.o. za građenje, OIB 00703948250, Antuna Mihanovića 50/B, 21000 Split</izvorni_sadrzaj>
    <derivirana_varijabla naziv="DomainObject.Predmet.ProtustrankaWithAdressOIB_1">BASILICA d.o.o. za građenje, OIB 00703948250, Antuna Mihanovića 50/B, 21000 Split</derivirana_varijabla>
  </DomainObject.Predmet.ProtustrankaWithAdressOIB>
  <DomainObject.Predmet.ProtustrankaNazivFormated>
    <izvorni_sadrzaj>BASILICA d.o.o. za građenje</izvorni_sadrzaj>
    <derivirana_varijabla naziv="DomainObject.Predmet.ProtustrankaNazivFormated_1">BASILICA d.o.o. za građenje</derivirana_varijabla>
  </DomainObject.Predmet.ProtustrankaNazivFormated>
  <DomainObject.Predmet.ProtustrankaNazivFormatedOIB>
    <izvorni_sadrzaj>BASILICA d.o.o. za građenje, OIB 00703948250</izvorni_sadrzaj>
    <derivirana_varijabla naziv="DomainObject.Predmet.ProtustrankaNazivFormatedOIB_1">BASILICA d.o.o. za građenje, OIB 00703948250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SPLIT</izvorni_sadrzaj>
    <derivirana_varijabla naziv="DomainObject.Predmet.StrankaFormated_1">  FINA SPLIT</derivirana_varijabla>
  </DomainObject.Predmet.StrankaFormated>
  <DomainObject.Predmet.StrankaFormatedOIB>
    <izvorni_sadrzaj>  FINA SPLIT, OIB 85821130368</izvorni_sadrzaj>
    <derivirana_varijabla naziv="DomainObject.Predmet.StrankaFormatedOIB_1">  FINA SPLIT, OIB 85821130368</derivirana_varijabla>
  </DomainObject.Predmet.StrankaFormatedOIB>
  <DomainObject.Predmet.StrankaFormatedWithAdress>
    <izvorni_sadrzaj> FINA SPLIT, Mažuranićevo šetalište 24 b, 21000 Split</izvorni_sadrzaj>
    <derivirana_varijabla naziv="DomainObject.Predmet.StrankaFormatedWithAdress_1"> FINA SPLIT, Mažuranićevo šetalište 24 b, 21000 Split</derivirana_varijabla>
  </DomainObject.Predmet.StrankaFormatedWithAdress>
  <DomainObject.Predmet.StrankaFormatedWithAdressOIB>
    <izvorni_sadrzaj> FINA SPLIT, OIB 85821130368, Mažuranićevo šetalište 24 b, 21000 Split</izvorni_sadrzaj>
    <derivirana_varijabla naziv="DomainObject.Predmet.StrankaFormatedWithAdressOIB_1"> FINA SPLIT, OIB 85821130368, Mažuranićevo šetalište 24 b, 21000 Split</derivirana_varijabla>
  </DomainObject.Predmet.StrankaFormatedWithAdressOIB>
  <DomainObject.Predmet.StrankaWithAdress>
    <izvorni_sadrzaj>FINA SPLIT Mažuranićevo šetalište 24 b,21000 Split</izvorni_sadrzaj>
    <derivirana_varijabla naziv="DomainObject.Predmet.StrankaWithAdress_1">FINA SPLIT Mažuranićevo šetalište 24 b,21000 Split</derivirana_varijabla>
  </DomainObject.Predmet.StrankaWithAdress>
  <DomainObject.Predmet.StrankaWithAdressOIB>
    <izvorni_sadrzaj>FINA SPLIT, OIB 85821130368, Mažuranićevo šetalište 24 b,21000 Split</izvorni_sadrzaj>
    <derivirana_varijabla naziv="DomainObject.Predmet.StrankaWithAdressOIB_1">FINA SPLIT, OIB 85821130368, Mažuranićevo šetalište 24 b,21000 Split</derivirana_varijabla>
  </DomainObject.Predmet.StrankaWithAdressOIB>
  <DomainObject.Predmet.StrankaNazivFormated>
    <izvorni_sadrzaj>FINA SPLIT</izvorni_sadrzaj>
    <derivirana_varijabla naziv="DomainObject.Predmet.StrankaNazivFormated_1">FINA SPLIT</derivirana_varijabla>
  </DomainObject.Predmet.StrankaNazivFormated>
  <DomainObject.Predmet.StrankaNazivFormatedOIB>
    <izvorni_sadrzaj>FINA SPLIT, OIB 85821130368</izvorni_sadrzaj>
    <derivirana_varijabla naziv="DomainObject.Predmet.StrankaNazivFormatedOIB_1">FINA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7492118.10</izvorni_sadrzaj>
    <derivirana_varijabla naziv="DomainObject.Predmet.TrenutnaVrijednost_1">7492118.10</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 SPLIT</item>
    </izvorni_sadrzaj>
    <derivirana_varijabla naziv="DomainObject.Predmet.StrankaListFormated_1">
      <item>FINA SPLIT</item>
    </derivirana_varijabla>
  </DomainObject.Predmet.StrankaListFormated>
  <DomainObject.Predmet.StrankaListFormatedOIB>
    <izvorni_sadrzaj>
      <item>FINA SPLIT, OIB 85821130368</item>
    </izvorni_sadrzaj>
    <derivirana_varijabla naziv="DomainObject.Predmet.StrankaListFormatedOIB_1">
      <item>FINA SPLIT, OIB 85821130368</item>
    </derivirana_varijabla>
  </DomainObject.Predmet.StrankaListFormatedOIB>
  <DomainObject.Predmet.StrankaListFormatedWithAdress>
    <izvorni_sadrzaj>
      <item>FINA SPLIT, Mažuranićevo šetalište 24 b, 21000 Split</item>
    </izvorni_sadrzaj>
    <derivirana_varijabla naziv="DomainObject.Predmet.StrankaListFormatedWithAdress_1">
      <item>FINA SPLIT, Mažuranićevo šetalište 24 b, 21000 Split</item>
    </derivirana_varijabla>
  </DomainObject.Predmet.StrankaListFormatedWithAdress>
  <DomainObject.Predmet.StrankaListFormatedWithAdressOIB>
    <izvorni_sadrzaj>
      <item>FINA SPLIT, OIB 85821130368, Mažuranićevo šetalište 24 b, 21000 Split</item>
    </izvorni_sadrzaj>
    <derivirana_varijabla naziv="DomainObject.Predmet.StrankaListFormatedWithAdressOIB_1">
      <item>FINA SPLIT, OIB 85821130368, Mažuranićevo šetalište 24 b, 21000 Split</item>
    </derivirana_varijabla>
  </DomainObject.Predmet.StrankaListFormatedWithAdressOIB>
  <DomainObject.Predmet.StrankaListNazivFormated>
    <izvorni_sadrzaj>
      <item>FINA SPLIT</item>
    </izvorni_sadrzaj>
    <derivirana_varijabla naziv="DomainObject.Predmet.StrankaListNazivFormated_1">
      <item>FINA SPLIT</item>
    </derivirana_varijabla>
  </DomainObject.Predmet.StrankaListNazivFormated>
  <DomainObject.Predmet.StrankaListNazivFormatedOIB>
    <izvorni_sadrzaj>
      <item>FINA SPLIT, OIB 85821130368</item>
    </izvorni_sadrzaj>
    <derivirana_varijabla naziv="DomainObject.Predmet.StrankaListNazivFormatedOIB_1">
      <item>FINA SPLIT, OIB 85821130368</item>
    </derivirana_varijabla>
  </DomainObject.Predmet.StrankaListNazivFormatedOIB>
  <DomainObject.Predmet.ProtuStrankaListFormated>
    <izvorni_sadrzaj>
      <item>BASILICA d.o.o. za građenje</item>
    </izvorni_sadrzaj>
    <derivirana_varijabla naziv="DomainObject.Predmet.ProtuStrankaListFormated_1">
      <item>BASILICA d.o.o. za građenje</item>
    </derivirana_varijabla>
  </DomainObject.Predmet.ProtuStrankaListFormated>
  <DomainObject.Predmet.ProtuStrankaListFormatedOIB>
    <izvorni_sadrzaj>
      <item>BASILICA d.o.o. za građenje, OIB 00703948250</item>
    </izvorni_sadrzaj>
    <derivirana_varijabla naziv="DomainObject.Predmet.ProtuStrankaListFormatedOIB_1">
      <item>BASILICA d.o.o. za građenje, OIB 00703948250</item>
    </derivirana_varijabla>
  </DomainObject.Predmet.ProtuStrankaListFormatedOIB>
  <DomainObject.Predmet.ProtuStrankaListFormatedWithAdress>
    <izvorni_sadrzaj>
      <item>BASILICA d.o.o. za građenje, Antuna Mihanovića 50/B, 21000 Split</item>
    </izvorni_sadrzaj>
    <derivirana_varijabla naziv="DomainObject.Predmet.ProtuStrankaListFormatedWithAdress_1">
      <item>BASILICA d.o.o. za građenje, Antuna Mihanovića 50/B, 21000 Split</item>
    </derivirana_varijabla>
  </DomainObject.Predmet.ProtuStrankaListFormatedWithAdress>
  <DomainObject.Predmet.ProtuStrankaListFormatedWithAdressOIB>
    <izvorni_sadrzaj>
      <item>BASILICA d.o.o. za građenje, OIB 00703948250, Antuna Mihanovića 50/B, 21000 Split</item>
    </izvorni_sadrzaj>
    <derivirana_varijabla naziv="DomainObject.Predmet.ProtuStrankaListFormatedWithAdressOIB_1">
      <item>BASILICA d.o.o. za građenje, OIB 00703948250, Antuna Mihanovića 50/B, 21000 Split</item>
    </derivirana_varijabla>
  </DomainObject.Predmet.ProtuStrankaListFormatedWithAdressOIB>
  <DomainObject.Predmet.ProtuStrankaListNazivFormated>
    <izvorni_sadrzaj>
      <item>BASILICA d.o.o. za građenje</item>
    </izvorni_sadrzaj>
    <derivirana_varijabla naziv="DomainObject.Predmet.ProtuStrankaListNazivFormated_1">
      <item>BASILICA d.o.o. za građenje</item>
    </derivirana_varijabla>
  </DomainObject.Predmet.ProtuStrankaListNazivFormated>
  <DomainObject.Predmet.ProtuStrankaListNazivFormatedOIB>
    <izvorni_sadrzaj>
      <item>BASILICA d.o.o. za građenje, OIB 00703948250</item>
    </izvorni_sadrzaj>
    <derivirana_varijabla naziv="DomainObject.Predmet.ProtuStrankaListNazivFormatedOIB_1">
      <item>BASILICA d.o.o. za građenje, OIB 00703948250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18. srpnja 2016.</izvorni_sadrzaj>
    <derivirana_varijabla naziv="DomainObject.Datum_1">18. srpnja 2016.</derivirana_varijabla>
  </DomainObject.Datum>
  <DomainObject.PoslovniBrojDokumenta>
    <izvorni_sadrzaj/>
    <derivirana_varijabla naziv="DomainObject.PoslovniBrojDokumenta_1"/>
  </DomainObject.PoslovniBrojDokumenta>
  <DomainObject.Predmet.StrankaIDrugi>
    <izvorni_sadrzaj>FINA SPLIT</izvorni_sadrzaj>
    <derivirana_varijabla naziv="DomainObject.Predmet.StrankaIDrugi_1">FINA SPLIT</derivirana_varijabla>
  </DomainObject.Predmet.StrankaIDrugi>
  <DomainObject.Predmet.ProtustrankaIDrugi>
    <izvorni_sadrzaj>BASILICA d.o.o. za građenje</izvorni_sadrzaj>
    <derivirana_varijabla naziv="DomainObject.Predmet.ProtustrankaIDrugi_1">BASILICA d.o.o. za građenje</derivirana_varijabla>
  </DomainObject.Predmet.ProtustrankaIDrugi>
  <DomainObject.Predmet.StrankaIDrugiAdressOIB>
    <izvorni_sadrzaj>FINA SPLIT, OIB 85821130368, Mažuranićevo šetalište 24 b, 21000 Split</izvorni_sadrzaj>
    <derivirana_varijabla naziv="DomainObject.Predmet.StrankaIDrugiAdressOIB_1">FINA SPLIT, OIB 85821130368, Mažuranićevo šetalište 24 b, 21000 Split</derivirana_varijabla>
  </DomainObject.Predmet.StrankaIDrugiAdressOIB>
  <DomainObject.Predmet.ProtustrankaIDrugiAdressOIB>
    <izvorni_sadrzaj>BASILICA d.o.o. za građenje, OIB 00703948250, Antuna Mihanovića 50/B, 21000 Split</izvorni_sadrzaj>
    <derivirana_varijabla naziv="DomainObject.Predmet.ProtustrankaIDrugiAdressOIB_1">BASILICA d.o.o. za građenje, OIB 00703948250, Antuna Mihanovića 50/B,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SPLIT</item>
      <item>BASILICA d.o.o. za građenje</item>
    </izvorni_sadrzaj>
    <derivirana_varijabla naziv="DomainObject.Predmet.SudioniciListNaziv_1">
      <item>FINA SPLIT</item>
      <item>BASILICA d.o.o. za građenje</item>
    </derivirana_varijabla>
  </DomainObject.Predmet.SudioniciListNaziv>
  <DomainObject.Predmet.SudioniciListAdressOIB>
    <izvorni_sadrzaj>
      <item>FINA SPLIT, OIB 85821130368, Mažuranićevo šetalište 24 b,21000 Split</item>
      <item>BASILICA d.o.o. za građenje, OIB 00703948250, Antuna Mihanovića 50/B,21000 Split</item>
    </izvorni_sadrzaj>
    <derivirana_varijabla naziv="DomainObject.Predmet.SudioniciListAdressOIB_1">
      <item>FINA SPLIT, OIB 85821130368, Mažuranićevo šetalište 24 b,21000 Split</item>
      <item>BASILICA d.o.o. za građenje, OIB 00703948250, Antuna Mihanovića 50/B,21000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00703948250</item>
    </izvorni_sadrzaj>
    <derivirana_varijabla naziv="DomainObject.Predmet.SudioniciListNazivOIB_1">
      <item>, OIB 85821130368</item>
      <item>, OIB 00703948250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4445849-F846-450E-8644-C9F81E08EC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RH - TDU</properties:Company>
  <properties:Pages>2</properties:Pages>
  <properties:Words>588</properties:Words>
  <properties:Characters>3489</properties:Characters>
  <properties:Lines>86</properties:Lines>
  <properties:Paragraphs>24</properties:Paragraphs>
  <properties:TotalTime>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4169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2016-07-04T09:43:00Z</dcterms:created>
  <dc:creator>Lari Glavaš</dc:creator>
  <cp:lastModifiedBy>Katarina Mikulić</cp:lastModifiedBy>
  <cp:lastPrinted>2016-07-18T12:04:00Z</cp:lastPrinted>
  <dcterms:modified xmlns:xsi="http://www.w3.org/2001/XMLSchema-instance" xsi:type="dcterms:W3CDTF">2016-07-18T12:05:00Z</dcterms:modified>
  <cp:revision>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