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b0a6e" w14:paraId="32b0a6e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>Zagreb, Amruševa 2/II</w:t>
      </w:r>
    </w:p>
    <w:p w:rsidRDefault="00E751D2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70 St-</w:t>
      </w:r>
      <w:r w:rsidR="00F849E8">
        <w:t>7865/</w:t>
      </w:r>
      <w:r w:rsidR="00A167C6">
        <w:t>2015</w:t>
      </w:r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EC159D" w:rsidP="0092290B" w:rsidR="00124F0E">
      <w:pPr>
        <w:pStyle w:val="Bezproreda"/>
        <w:jc w:val="both"/>
      </w:pPr>
      <w:r>
        <w:tab/>
        <w:t>Trgovački sud u Zagrebu, po sucu</w:t>
      </w:r>
      <w:r w:rsidR="00A167C6">
        <w:t xml:space="preserve"> Maji Jurovicki</w:t>
      </w:r>
      <w:r>
        <w:t>, u stečajnom predmetu povodom zahtjeva FINANCIJSKE AGENCIJE, za provedbu skraćenog stečajnog postupka nad dužnikom,</w:t>
      </w:r>
      <w:r w:rsidR="00E751D2" w:rsidRPr="00E751D2">
        <w:t xml:space="preserve"> </w:t>
      </w:r>
      <w:r w:rsidR="00F849E8">
        <w:t xml:space="preserve">SRETNE NEKRETNINE d.o.o., </w:t>
      </w:r>
      <w:r w:rsidR="00E751D2">
        <w:t xml:space="preserve"> OIB: </w:t>
      </w:r>
      <w:r w:rsidR="00F849E8" w:rsidRPr="00F849E8">
        <w:t>61793431033</w:t>
      </w:r>
      <w:r w:rsidR="00E751D2">
        <w:t xml:space="preserve">, MBS: </w:t>
      </w:r>
      <w:r w:rsidR="00F849E8" w:rsidRPr="00F849E8">
        <w:t>080601312</w:t>
      </w:r>
      <w:r w:rsidR="00E751D2">
        <w:t xml:space="preserve"> iz </w:t>
      </w:r>
      <w:r w:rsidR="00F849E8">
        <w:t>Zagreba, Krajiška 30,</w:t>
      </w:r>
      <w:r w:rsidR="00E751D2">
        <w:t xml:space="preserve"> </w:t>
      </w:r>
      <w:r w:rsidR="00561B14" w:rsidRPr="00561B14">
        <w:t xml:space="preserve"> </w:t>
      </w:r>
      <w:r w:rsidR="007C052C">
        <w:t xml:space="preserve">dana </w:t>
      </w:r>
      <w:r w:rsidR="00FC4DDF">
        <w:t>16</w:t>
      </w:r>
      <w:r w:rsidR="00254CEC" w:rsidRPr="00254CEC">
        <w:t>. prosinca 2015.godine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>z a k lj u č i o      j e</w:t>
      </w:r>
    </w:p>
    <w:p w:rsidRDefault="00EC159D" w:rsidP="00A167C6" w:rsidR="00EC159D">
      <w:pPr>
        <w:pStyle w:val="Bezproreda"/>
      </w:pPr>
    </w:p>
    <w:p w:rsidRDefault="00A167C6" w:rsidP="00A167C6" w:rsidR="00EC159D">
      <w:pPr>
        <w:pStyle w:val="Bezproreda"/>
        <w:jc w:val="both"/>
      </w:pPr>
      <w:r>
        <w:t xml:space="preserve">      </w:t>
      </w:r>
      <w:r w:rsidR="00EC159D">
        <w:t>Poziva se HRVATSKI ZAVOD ZA MIROVINSKO OSIGURANJE, Zagreb, Trpimirova  4, dostaviti sudu pozivom na gornji broj spisa, podatke o zaposlenim osobama kod dužnika</w:t>
      </w:r>
      <w:r w:rsidR="00747695" w:rsidRPr="00747695">
        <w:t xml:space="preserve"> </w:t>
      </w:r>
      <w:r w:rsidR="00CD0124">
        <w:t xml:space="preserve">SRETNE NEKRETNINE d.o.o.,  OIB: </w:t>
      </w:r>
      <w:r w:rsidR="00CD0124" w:rsidRPr="00F849E8">
        <w:t>61793431033</w:t>
      </w:r>
      <w:r w:rsidR="00CD0124">
        <w:t xml:space="preserve">, MBS: </w:t>
      </w:r>
      <w:r w:rsidR="00CD0124" w:rsidRPr="00F849E8">
        <w:t>080601312</w:t>
      </w:r>
      <w:r w:rsidR="00CD0124">
        <w:t xml:space="preserve"> iz Zagreba, Krajiška 30,</w:t>
      </w:r>
      <w:r w:rsidR="00E751D2" w:rsidRPr="00E751D2">
        <w:t xml:space="preserve"> </w:t>
      </w:r>
      <w:r>
        <w:t xml:space="preserve">ili potvrdu da nema zaposlenih osoba </w:t>
      </w:r>
      <w:r w:rsidR="00EC159D"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A167C6" w:rsidR="00FC4DDF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>a je, na temelju odredbe čl. 444</w:t>
      </w:r>
      <w:r w:rsidR="00EC159D">
        <w:t>. st. 1. S</w:t>
      </w:r>
      <w:r>
        <w:t>tečajnog zakona (“NN</w:t>
      </w:r>
      <w:r w:rsidR="00EC159D">
        <w:t>” broj 71/15, dalje: SZ), zahtjev za provedbu skraćenog stečajnog postupka nad dužnikom</w:t>
      </w:r>
      <w:r w:rsidR="00FC4DDF">
        <w:t xml:space="preserve"> </w:t>
      </w:r>
      <w:r w:rsidR="00CD0124">
        <w:t xml:space="preserve">SRETNE NEKRETNINE d.o.o.,  OIB: </w:t>
      </w:r>
      <w:r w:rsidR="00CD0124" w:rsidRPr="00F849E8">
        <w:t>61793431033</w:t>
      </w:r>
      <w:r w:rsidR="00CD0124">
        <w:t xml:space="preserve">, MBS: </w:t>
      </w:r>
      <w:r w:rsidR="00CD0124" w:rsidRPr="00F849E8">
        <w:t>080601312</w:t>
      </w:r>
      <w:r w:rsidR="00CD0124">
        <w:t xml:space="preserve"> iz Zagreba, Krajiška 30.</w:t>
      </w:r>
    </w:p>
    <w:p w:rsidRDefault="00A167C6" w:rsidP="00A167C6" w:rsidR="00EC159D">
      <w:pPr>
        <w:pStyle w:val="Bezproreda"/>
        <w:jc w:val="both"/>
      </w:pPr>
      <w:r>
        <w:t xml:space="preserve">         </w:t>
      </w:r>
      <w:r w:rsidR="00EC159D"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FC4DDF" w:rsidP="00A167C6" w:rsidR="00EC159D">
      <w:pPr>
        <w:pStyle w:val="Bezproreda"/>
        <w:jc w:val="center"/>
      </w:pPr>
      <w:r>
        <w:t>U Zagrebu, 16</w:t>
      </w:r>
      <w:r w:rsidR="00254CEC">
        <w:t>. prosinca</w:t>
      </w:r>
      <w:r w:rsidR="00EC159D">
        <w:t xml:space="preserve"> 2015.</w:t>
      </w:r>
      <w:r w:rsidR="00254CEC">
        <w:t>godine</w:t>
      </w:r>
    </w:p>
    <w:p w:rsidRDefault="00EC159D" w:rsidP="00A167C6" w:rsidR="00EC159D">
      <w:pPr>
        <w:pStyle w:val="Bezproreda"/>
        <w:jc w:val="right"/>
      </w:pPr>
      <w:r>
        <w:t xml:space="preserve">               Sudac:</w:t>
      </w:r>
    </w:p>
    <w:p w:rsidRDefault="00DF43CB" w:rsidP="00A167C6" w:rsidR="00DF43CB">
      <w:pPr>
        <w:pStyle w:val="Bezproreda"/>
        <w:jc w:val="right"/>
      </w:pPr>
    </w:p>
    <w:p w:rsidRDefault="00A167C6" w:rsidP="00A167C6" w:rsidR="00A167C6">
      <w:pPr>
        <w:pStyle w:val="Bezproreda"/>
        <w:jc w:val="right"/>
      </w:pPr>
      <w:r>
        <w:t>Maja Jurovicki</w:t>
      </w:r>
    </w:p>
    <w:p w:rsidRDefault="00A167C6" w:rsidP="00A167C6" w:rsidR="00A167C6">
      <w:pPr>
        <w:pStyle w:val="Bezproreda"/>
      </w:pPr>
      <w:r>
        <w:t>UOPUTA O PRAVNOM LIJEKU:</w:t>
      </w:r>
    </w:p>
    <w:p w:rsidRDefault="00EC159D" w:rsidP="00A167C6" w:rsidR="00EC159D">
      <w:pPr>
        <w:pStyle w:val="Bezproreda"/>
      </w:pPr>
      <w:r>
        <w:t xml:space="preserve">Protiv ovog zaključka  žalba nije dopuštena (čl. 19.st. 7. SZ-a). </w:t>
      </w:r>
    </w:p>
    <w:p w:rsidRDefault="00A167C6" w:rsidP="00A167C6" w:rsidR="00A167C6">
      <w:pPr>
        <w:pStyle w:val="Bezproreda"/>
      </w:pP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EC159D" w:rsidP="00A167C6" w:rsidR="00EC159D">
      <w:pPr>
        <w:pStyle w:val="Bezproreda"/>
      </w:pPr>
      <w:r>
        <w:t>DNA:</w:t>
      </w:r>
    </w:p>
    <w:p w:rsidRDefault="00A167C6" w:rsidP="00A167C6" w:rsidR="00EC159D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Default="00EC159D" w:rsidP="00A167C6" w:rsidR="00EC159D">
      <w:pPr>
        <w:pStyle w:val="Bezproreda"/>
      </w:pPr>
      <w:r>
        <w:t>2.</w:t>
      </w:r>
      <w:r>
        <w:tab/>
        <w:t>e-oglasna ploča 15 dana</w:t>
      </w:r>
    </w:p>
    <w:p w:rsidRDefault="00EC159D" w:rsidP="00A167C6" w:rsidR="006E1039">
      <w:pPr>
        <w:pStyle w:val="Bezproreda"/>
      </w:pPr>
      <w:r>
        <w:t>3.</w:t>
      </w:r>
      <w:r>
        <w:tab/>
        <w:t>uvezati izvod</w:t>
      </w:r>
    </w:p>
    <w:sectPr w:rsidSect="00DF43CB" w:rsidR="006E1039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B03F8">
          <w:rPr>
            <w:noProof/>
          </w:rPr>
          <w:t>2</w:t>
        </w:r>
        <w:r>
          <w:fldChar w:fldCharType="end"/>
        </w:r>
        <w:r>
          <w:t xml:space="preserve">                                                       </w:t>
        </w:r>
        <w:r w:rsidR="00E751D2">
          <w:t>70.St-</w:t>
        </w:r>
        <w:r w:rsidR="00CD0124">
          <w:t>7865</w:t>
        </w:r>
        <w:r w:rsidR="00124F0E">
          <w:t>/</w:t>
        </w:r>
        <w:r>
          <w:t>2015</w:t>
        </w:r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1027B1"/>
    <w:rsid w:val="00124F0E"/>
    <w:rsid w:val="00212A6F"/>
    <w:rsid w:val="00254CEC"/>
    <w:rsid w:val="002F4E4F"/>
    <w:rsid w:val="003054CA"/>
    <w:rsid w:val="00345C9C"/>
    <w:rsid w:val="003A1FB9"/>
    <w:rsid w:val="0045323B"/>
    <w:rsid w:val="004B03F8"/>
    <w:rsid w:val="00561B14"/>
    <w:rsid w:val="006E1039"/>
    <w:rsid w:val="00747695"/>
    <w:rsid w:val="007C052C"/>
    <w:rsid w:val="0092290B"/>
    <w:rsid w:val="009C1F6F"/>
    <w:rsid w:val="00A167C6"/>
    <w:rsid w:val="00A62139"/>
    <w:rsid w:val="00B95F85"/>
    <w:rsid w:val="00C40A68"/>
    <w:rsid w:val="00C7440C"/>
    <w:rsid w:val="00CD0124"/>
    <w:rsid w:val="00D52F94"/>
    <w:rsid w:val="00D574B1"/>
    <w:rsid w:val="00DE2C63"/>
    <w:rsid w:val="00DF43CB"/>
    <w:rsid w:val="00E751D2"/>
    <w:rsid w:val="00EC159D"/>
    <w:rsid w:val="00F849E8"/>
    <w:rsid w:val="00F92056"/>
    <w:rsid w:val="00FC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4B03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B03F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B03F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B03F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B03F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4B03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B03F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B03F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B03F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B03F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7865</izvorni_sadrzaj>
    <derivirana_varijabla naziv="DomainObject.Predmet.Broj_1">7865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St-7865/2015</izvorni_sadrzaj>
    <derivirana_varijabla naziv="DomainObject.Predmet.OznakaBroj_1">St-7865/2015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SRETNE NEKRETNINE d.o.o.</izvorni_sadrzaj>
    <derivirana_varijabla naziv="DomainObject.Predmet.ProtustrankaFormated_1">  SRETNE NEKRETNINE d.o.o.</derivirana_varijabla>
  </DomainObject.Predmet.ProtustrankaFormated>
  <DomainObject.Predmet.ProtustrankaFormatedOIB>
    <izvorni_sadrzaj>  SRETNE NEKRETNINE d.o.o., OIB 61793431033</izvorni_sadrzaj>
    <derivirana_varijabla naziv="DomainObject.Predmet.ProtustrankaFormatedOIB_1">  SRETNE NEKRETNINE d.o.o., OIB 61793431033</derivirana_varijabla>
  </DomainObject.Predmet.ProtustrankaFormatedOIB>
  <DomainObject.Predmet.ProtustrankaFormatedWithAdress>
    <izvorni_sadrzaj> SRETNE NEKRETNINE d.o.o., Krajiška 30, 10000 Zagreb</izvorni_sadrzaj>
    <derivirana_varijabla naziv="DomainObject.Predmet.ProtustrankaFormatedWithAdress_1"> SRETNE NEKRETNINE d.o.o., Krajiška 30, 10000 Zagreb</derivirana_varijabla>
  </DomainObject.Predmet.ProtustrankaFormatedWithAdress>
  <DomainObject.Predmet.ProtustrankaFormatedWithAdressOIB>
    <izvorni_sadrzaj> SRETNE NEKRETNINE d.o.o., OIB 61793431033, Krajiška 30, 10000 Zagreb</izvorni_sadrzaj>
    <derivirana_varijabla naziv="DomainObject.Predmet.ProtustrankaFormatedWithAdressOIB_1"> SRETNE NEKRETNINE d.o.o., OIB 61793431033, Krajiška 30, 10000 Zagreb</derivirana_varijabla>
  </DomainObject.Predmet.ProtustrankaFormatedWithAdressOIB>
  <DomainObject.Predmet.ProtustrankaWithAdress>
    <izvorni_sadrzaj>SRETNE NEKRETNINE d.o.o. Krajiška 30, 10000 Zagreb</izvorni_sadrzaj>
    <derivirana_varijabla naziv="DomainObject.Predmet.ProtustrankaWithAdress_1">SRETNE NEKRETNINE d.o.o. Krajiška 30, 10000 Zagreb</derivirana_varijabla>
  </DomainObject.Predmet.ProtustrankaWithAdress>
  <DomainObject.Predmet.ProtustrankaWithAdressOIB>
    <izvorni_sadrzaj>SRETNE NEKRETNINE d.o.o., OIB 61793431033, Krajiška 30, 10000 Zagreb</izvorni_sadrzaj>
    <derivirana_varijabla naziv="DomainObject.Predmet.ProtustrankaWithAdressOIB_1">SRETNE NEKRETNINE d.o.o., OIB 61793431033, Krajiška 30, 10000 Zagreb</derivirana_varijabla>
  </DomainObject.Predmet.ProtustrankaWithAdressOIB>
  <DomainObject.Predmet.ProtustrankaNazivFormated>
    <izvorni_sadrzaj>SRETNE NEKRETNINE d.o.o.</izvorni_sadrzaj>
    <derivirana_varijabla naziv="DomainObject.Predmet.ProtustrankaNazivFormated_1">SRETNE NEKRETNINE d.o.o.</derivirana_varijabla>
  </DomainObject.Predmet.ProtustrankaNazivFormated>
  <DomainObject.Predmet.ProtustrankaNazivFormatedOIB>
    <izvorni_sadrzaj>SRETNE NEKRETNINE d.o.o., OIB 61793431033</izvorni_sadrzaj>
    <derivirana_varijabla naziv="DomainObject.Predmet.ProtustrankaNazivFormatedOIB_1">SRETNE NEKRETNINE d.o.o., OIB 61793431033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SRETNE NEKRETNINE d.o.o.</item>
    </izvorni_sadrzaj>
    <derivirana_varijabla naziv="DomainObject.Predmet.ProtuStrankaListFormated_1">
      <item>SRETNE NEKRETNINE d.o.o.</item>
    </derivirana_varijabla>
  </DomainObject.Predmet.ProtuStrankaListFormated>
  <DomainObject.Predmet.ProtuStrankaListFormatedOIB>
    <izvorni_sadrzaj>
      <item>SRETNE NEKRETNINE d.o.o., OIB 61793431033</item>
    </izvorni_sadrzaj>
    <derivirana_varijabla naziv="DomainObject.Predmet.ProtuStrankaListFormatedOIB_1">
      <item>SRETNE NEKRETNINE d.o.o., OIB 61793431033</item>
    </derivirana_varijabla>
  </DomainObject.Predmet.ProtuStrankaListFormatedOIB>
  <DomainObject.Predmet.ProtuStrankaListFormatedWithAdress>
    <izvorni_sadrzaj>
      <item>SRETNE NEKRETNINE d.o.o., Krajiška 30, 10000 Zagreb</item>
    </izvorni_sadrzaj>
    <derivirana_varijabla naziv="DomainObject.Predmet.ProtuStrankaListFormatedWithAdress_1">
      <item>SRETNE NEKRETNINE d.o.o., Krajiška 30, 10000 Zagreb</item>
    </derivirana_varijabla>
  </DomainObject.Predmet.ProtuStrankaListFormatedWithAdress>
  <DomainObject.Predmet.ProtuStrankaListFormatedWithAdressOIB>
    <izvorni_sadrzaj>
      <item>SRETNE NEKRETNINE d.o.o., OIB 61793431033, Krajiška 30, 10000 Zagreb</item>
    </izvorni_sadrzaj>
    <derivirana_varijabla naziv="DomainObject.Predmet.ProtuStrankaListFormatedWithAdressOIB_1">
      <item>SRETNE NEKRETNINE d.o.o., OIB 61793431033, Krajiška 30, 10000 Zagreb</item>
    </derivirana_varijabla>
  </DomainObject.Predmet.ProtuStrankaListFormatedWithAdressOIB>
  <DomainObject.Predmet.ProtuStrankaListNazivFormated>
    <izvorni_sadrzaj>
      <item>SRETNE NEKRETNINE d.o.o.</item>
    </izvorni_sadrzaj>
    <derivirana_varijabla naziv="DomainObject.Predmet.ProtuStrankaListNazivFormated_1">
      <item>SRETNE NEKRETNINE d.o.o.</item>
    </derivirana_varijabla>
  </DomainObject.Predmet.ProtuStrankaListNazivFormated>
  <DomainObject.Predmet.ProtuStrankaListNazivFormatedOIB>
    <izvorni_sadrzaj>
      <item>SRETNE NEKRETNINE d.o.o., OIB 61793431033</item>
    </izvorni_sadrzaj>
    <derivirana_varijabla naziv="DomainObject.Predmet.ProtuStrankaListNazivFormatedOIB_1">
      <item>SRETNE NEKRETNINE d.o.o., OIB 61793431033</item>
    </derivirana_varijabla>
  </DomainObject.Predmet.ProtuStrankaListNazivFormatedOIB>
  <DomainObject.Predmet.OstaliListFormated>
    <izvorni_sadrzaj>
      <item>MISLAV KARAMATIĆ</item>
    </izvorni_sadrzaj>
    <derivirana_varijabla naziv="DomainObject.Predmet.OstaliListFormated_1">
      <item>MISLAV KARAMATIĆ</item>
    </derivirana_varijabla>
  </DomainObject.Predmet.OstaliListFormated>
  <DomainObject.Predmet.OstaliListFormatedOIB>
    <izvorni_sadrzaj>
      <item>MISLAV KARAMATIĆ, OIB 49518582460</item>
    </izvorni_sadrzaj>
    <derivirana_varijabla naziv="DomainObject.Predmet.OstaliListFormatedOIB_1">
      <item>MISLAV KARAMATIĆ, OIB 49518582460</item>
    </derivirana_varijabla>
  </DomainObject.Predmet.OstaliListFormatedOIB>
  <DomainObject.Predmet.OstaliListFormatedWithAdress>
    <izvorni_sadrzaj>
      <item>MISLAV KARAMATIĆ, Vugrovečka 9, 10360 Dobrodol</item>
    </izvorni_sadrzaj>
    <derivirana_varijabla naziv="DomainObject.Predmet.OstaliListFormatedWithAdress_1">
      <item>MISLAV KARAMATIĆ, Vugrovečka 9, 10360 Dobrodol</item>
    </derivirana_varijabla>
  </DomainObject.Predmet.OstaliListFormatedWithAdress>
  <DomainObject.Predmet.OstaliListFormatedWithAdressOIB>
    <izvorni_sadrzaj>
      <item>MISLAV KARAMATIĆ, OIB 49518582460, Vugrovečka 9, 10360 Dobrodol</item>
    </izvorni_sadrzaj>
    <derivirana_varijabla naziv="DomainObject.Predmet.OstaliListFormatedWithAdressOIB_1">
      <item>MISLAV KARAMATIĆ, OIB 49518582460, Vugrovečka 9, 10360 Dobrodol</item>
    </derivirana_varijabla>
  </DomainObject.Predmet.OstaliListFormatedWithAdressOIB>
  <DomainObject.Predmet.OstaliListNazivFormated>
    <izvorni_sadrzaj>
      <item>MISLAV KARAMATIĆ</item>
    </izvorni_sadrzaj>
    <derivirana_varijabla naziv="DomainObject.Predmet.OstaliListNazivFormated_1">
      <item>MISLAV KARAMATIĆ</item>
    </derivirana_varijabla>
  </DomainObject.Predmet.OstaliListNazivFormated>
  <DomainObject.Predmet.OstaliListNazivFormatedOIB>
    <izvorni_sadrzaj>
      <item>MISLAV KARAMATIĆ, OIB 49518582460</item>
    </izvorni_sadrzaj>
    <derivirana_varijabla naziv="DomainObject.Predmet.OstaliListNazivFormatedOIB_1">
      <item>MISLAV KARAMATIĆ, OIB 49518582460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prosinca 2015.</izvorni_sadrzaj>
    <derivirana_varijabla naziv="DomainObject.Datum_1">21.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SRETNE NEKRETNINE d.o.o.</izvorni_sadrzaj>
    <derivirana_varijabla naziv="DomainObject.Predmet.ProtustrankaIDrugi_1">SRETNE NEKRETNINE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SRETNE NEKRETNINE d.o.o., OIB 61793431033, Krajiška 30, 10000 Zagreb</izvorni_sadrzaj>
    <derivirana_varijabla naziv="DomainObject.Predmet.ProtustrankaIDrugiAdressOIB_1">SRETNE NEKRETNINE d.o.o., OIB 61793431033, Krajiška 30,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SRETNE NEKRETNINE d.o.o.</item>
      <item>FINA Regionalni centar Zagreb</item>
      <item>MISLAV KARAMATIĆ</item>
    </izvorni_sadrzaj>
    <derivirana_varijabla naziv="DomainObject.Predmet.SudioniciListNaziv_1">
      <item>SRETNE NEKRETNINE d.o.o.</item>
      <item>FINA Regionalni centar Zagreb</item>
      <item>MISLAV KARAMATIĆ</item>
    </derivirana_varijabla>
  </DomainObject.Predmet.SudioniciListNaziv>
  <DomainObject.Predmet.SudioniciListAdressOIB>
    <izvorni_sadrzaj>
      <item>SRETNE NEKRETNINE d.o.o., OIB 61793431033, Krajiška 30,10000 Zagreb</item>
      <item>FINA Regionalni centar Zagreb, OIB 85821130368, Trg svibanjskih žrtava 1995. 1,10000 Zagreb</item>
      <item>MISLAV KARAMATIĆ, OIB 49518582460, Vugrovečka 9,10360 Dobrodol</item>
    </izvorni_sadrzaj>
    <derivirana_varijabla naziv="DomainObject.Predmet.SudioniciListAdressOIB_1">
      <item>SRETNE NEKRETNINE d.o.o., OIB 61793431033, Krajiška 30,10000 Zagreb</item>
      <item>FINA Regionalni centar Zagreb, OIB 85821130368, Trg svibanjskih žrtava 1995. 1,10000 Zagreb</item>
      <item>MISLAV KARAMATIĆ, OIB 49518582460, Vugrovečka 9,10360 Dobrodol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61793431033</item>
      <item>, OIB 85821130368</item>
      <item>, OIB 49518582460</item>
    </izvorni_sadrzaj>
    <derivirana_varijabla naziv="DomainObject.Predmet.SudioniciListNazivOIB_1">
      <item>, OIB 61793431033</item>
      <item>, OIB 85821130368</item>
      <item>, OIB 49518582460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309</properties:Words>
  <properties:Characters>1745</properties:Characters>
  <properties:Lines>53</properties:Lines>
  <properties:Paragraphs>22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2015-12-16T09:19:00Z</dcterms:created>
  <dc:creator>Maja Jurovicki</dc:creator>
  <cp:lastModifiedBy>Zlatka Plivelić</cp:lastModifiedBy>
  <cp:lastPrinted>2015-12-16T09:21:00Z</cp:lastPrinted>
  <dcterms:modified xmlns:xsi="http://www.w3.org/2001/XMLSchema-instance" xsi:type="dcterms:W3CDTF">2015-12-21T11:09:00Z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