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325398" w:rsidP="00325398" w:rsidRDefault="00A26B2A" w14:paraId="fe086cb" w14:textId="fe086cb">
      <w:pPr>
        <w15:collapsed w:val="false"/>
      </w:pPr>
      <w:bookmarkStart w:name="_GoBack" w:id="0"/>
      <w:bookmarkEnd w:id="0"/>
      <w:r>
        <w:rPr>
          <w:noProof/>
        </w:rPr>
        <w:drawing>
          <wp:inline distT="0" distB="0" distL="0" distR="0">
            <wp:extent cx="723900" cy="962025"/>
            <wp:effectExtent l="0" t="0" r="0" b="9525"/>
            <wp:docPr id="1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           </w:t>
      </w:r>
    </w:p>
    <w:p w:rsidR="00325398" w:rsidP="00572798" w:rsidRDefault="00325398">
      <w:pPr>
        <w:tabs>
          <w:tab w:val="left" w:pos="7020"/>
        </w:tabs>
      </w:pPr>
      <w:r>
        <w:t>REPUBLIKA HRVATSKA</w:t>
      </w:r>
      <w:r w:rsidR="00572798">
        <w:t xml:space="preserve"> </w:t>
      </w:r>
    </w:p>
    <w:p w:rsidR="00325398" w:rsidP="00325398" w:rsidRDefault="00325398">
      <w:r>
        <w:t>Trgovački sud u Zagrebu</w:t>
      </w:r>
    </w:p>
    <w:p w:rsidR="00325398" w:rsidP="00325398" w:rsidRDefault="00325398">
      <w:r>
        <w:t>Zagreb, Amruševa 2/II</w:t>
      </w:r>
    </w:p>
    <w:p w:rsidR="00ED6AA8" w:rsidP="00325398" w:rsidRDefault="00ED6AA8"/>
    <w:p w:rsidR="00ED6AA8" w:rsidP="00325398" w:rsidRDefault="00ED6AA8"/>
    <w:p w:rsidR="00325398" w:rsidP="00325398" w:rsidRDefault="00325398"/>
    <w:p w:rsidR="00325398" w:rsidP="009419D8" w:rsidRDefault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614040">
        <w:t>1</w:t>
      </w:r>
      <w:r w:rsidR="00132EE4">
        <w:t>746</w:t>
      </w:r>
      <w:r w:rsidR="003C298B">
        <w:t>/201</w:t>
      </w:r>
      <w:r w:rsidR="007214EF">
        <w:t>9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 xml:space="preserve">(N.N. br. </w:t>
      </w:r>
      <w:r w:rsidR="00614040">
        <w:t>71/15, 104/17</w:t>
      </w:r>
      <w:r>
        <w:t>)</w:t>
      </w:r>
      <w:r w:rsidR="008155EE">
        <w:t>,</w:t>
      </w:r>
      <w:r>
        <w:t xml:space="preserve"> dana </w:t>
      </w:r>
      <w:r w:rsidR="00D02338">
        <w:t>1</w:t>
      </w:r>
      <w:r w:rsidR="007214EF">
        <w:t>6</w:t>
      </w:r>
      <w:r w:rsidR="00595D48">
        <w:t xml:space="preserve">. </w:t>
      </w:r>
      <w:r w:rsidR="00D21B35">
        <w:t xml:space="preserve">listopada </w:t>
      </w:r>
      <w:r w:rsidR="00595D48">
        <w:t>2019</w:t>
      </w:r>
      <w:r w:rsidR="00590AEF">
        <w:t>.</w:t>
      </w:r>
      <w:r w:rsidR="0073608C">
        <w:t>g.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Pr="008155EE" w:rsidR="00ED6AA8" w:rsidP="00325398" w:rsidRDefault="00ED6AA8">
      <w:pPr>
        <w:rPr>
          <w:sz w:val="40"/>
          <w:szCs w:val="40"/>
        </w:rPr>
      </w:pPr>
    </w:p>
    <w:p w:rsidRPr="001F6933" w:rsidR="00325398" w:rsidP="00325398" w:rsidRDefault="00325398">
      <w:pPr>
        <w:jc w:val="center"/>
        <w:rPr>
          <w:b/>
        </w:rPr>
      </w:pPr>
      <w:r w:rsidRPr="001F6933">
        <w:rPr>
          <w:b/>
        </w:rPr>
        <w:t>O G L A S</w:t>
      </w:r>
    </w:p>
    <w:p w:rsidRPr="001F6933" w:rsidR="00325398" w:rsidP="00325398" w:rsidRDefault="00325398">
      <w:pPr>
        <w:rPr>
          <w:b/>
        </w:rPr>
      </w:pPr>
    </w:p>
    <w:p w:rsidR="00BB159B" w:rsidP="002D0DC7" w:rsidRDefault="008155EE">
      <w:pPr>
        <w:pStyle w:val="Odlomakpopisa"/>
        <w:numPr>
          <w:ilvl w:val="0"/>
          <w:numId w:val="5"/>
        </w:numPr>
        <w:jc w:val="both"/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3F2296">
        <w:t xml:space="preserve"> </w:t>
      </w:r>
      <w:r w:rsidR="005C7051">
        <w:t>EMA I KIKI j.d.o.o.</w:t>
      </w:r>
      <w:r w:rsidRPr="00CA10FB" w:rsidR="00132EE4">
        <w:t xml:space="preserve"> Ogulinec, Sepska 12, OIB: 31732581914</w:t>
      </w:r>
      <w:r w:rsidR="00AC2AE2">
        <w:t>.</w:t>
      </w:r>
    </w:p>
    <w:p w:rsidR="00132EE4" w:rsidP="00132EE4" w:rsidRDefault="00132EE4">
      <w:pPr>
        <w:pStyle w:val="Odlomakpopisa"/>
        <w:ind w:left="1428"/>
        <w:jc w:val="both"/>
      </w:pPr>
    </w:p>
    <w:p w:rsidR="00AC4528" w:rsidP="00A941B2" w:rsidRDefault="00AC4528">
      <w:pPr>
        <w:pStyle w:val="Odlomakpopisa"/>
        <w:numPr>
          <w:ilvl w:val="0"/>
          <w:numId w:val="5"/>
        </w:numPr>
        <w:jc w:val="both"/>
      </w:pPr>
      <w:r>
        <w:t xml:space="preserve">Iznos duga evidentiran na temelju neizvršenih osnova za plaćanje </w:t>
      </w:r>
      <w:r w:rsidR="00D66226">
        <w:t>je</w:t>
      </w:r>
      <w:r w:rsidR="008930F4">
        <w:t xml:space="preserve"> </w:t>
      </w:r>
      <w:r w:rsidR="00DF5DEC">
        <w:t>9</w:t>
      </w:r>
      <w:r w:rsidR="00285DF2">
        <w:t>.</w:t>
      </w:r>
      <w:r w:rsidR="00BB159B">
        <w:t>4</w:t>
      </w:r>
      <w:r w:rsidR="00DF5DEC">
        <w:t>96</w:t>
      </w:r>
      <w:r w:rsidR="00285DF2">
        <w:t>,</w:t>
      </w:r>
      <w:r w:rsidR="00DF5DEC">
        <w:t>43</w:t>
      </w:r>
      <w:r w:rsidR="00A00AB6">
        <w:t xml:space="preserve"> </w:t>
      </w:r>
      <w:r>
        <w:t>kn</w:t>
      </w:r>
      <w:r w:rsidR="005F4627">
        <w:t>.</w:t>
      </w:r>
    </w:p>
    <w:p w:rsidR="00AC4528" w:rsidP="00AC4528" w:rsidRDefault="00AC4528">
      <w:pPr>
        <w:ind w:left="360"/>
      </w:pPr>
      <w:r>
        <w:t xml:space="preserve"> </w:t>
      </w:r>
    </w:p>
    <w:p w:rsidR="00D66226" w:rsidP="00D01B78" w:rsidRDefault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Pr="00413F4C" w:rsidR="00413F4C">
        <w:t xml:space="preserve"> </w:t>
      </w:r>
      <w:r w:rsidRPr="008D4A97" w:rsidR="00413F4C">
        <w:t>pozivom na gornji</w:t>
      </w:r>
      <w:r w:rsidRPr="00EA24D4" w:rsidR="00413F4C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="00D01B78" w:rsidP="00D66226" w:rsidRDefault="00D01B78">
      <w:pPr>
        <w:ind w:firstLine="720"/>
        <w:jc w:val="both"/>
      </w:pPr>
    </w:p>
    <w:p w:rsidR="00D66226" w:rsidP="00D01B78" w:rsidRDefault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="00D01B78" w:rsidP="00D01B78" w:rsidRDefault="00D01B78">
      <w:pPr>
        <w:pStyle w:val="Odlomakpopisa"/>
      </w:pPr>
    </w:p>
    <w:p w:rsidR="001F6933" w:rsidP="001F6933" w:rsidRDefault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="00F034D3" w:rsidP="001F6933" w:rsidRDefault="00D01B78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Pr="00A039F2" w:rsidR="00D66226" w:rsidP="001F6933" w:rsidRDefault="00D01B78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="008155EE" w:rsidP="00325398" w:rsidRDefault="008155EE">
      <w:pPr>
        <w:jc w:val="center"/>
      </w:pPr>
    </w:p>
    <w:p w:rsidR="005D50A7" w:rsidP="00325398" w:rsidRDefault="005D50A7">
      <w:pPr>
        <w:jc w:val="center"/>
      </w:pPr>
    </w:p>
    <w:p w:rsidR="00325398" w:rsidP="00325398" w:rsidRDefault="00EC3F2F">
      <w:pPr>
        <w:jc w:val="center"/>
      </w:pPr>
      <w:r>
        <w:t xml:space="preserve">   </w:t>
      </w:r>
      <w:r w:rsidR="00F10640">
        <w:t xml:space="preserve">          </w:t>
      </w:r>
      <w:r w:rsidR="00325398">
        <w:t>Zagreb,</w:t>
      </w:r>
      <w:r w:rsidR="00590AEF">
        <w:t xml:space="preserve"> </w:t>
      </w:r>
      <w:r w:rsidR="007214EF">
        <w:t>16</w:t>
      </w:r>
      <w:r w:rsidR="00595D48">
        <w:t xml:space="preserve">. </w:t>
      </w:r>
      <w:r w:rsidR="003F4BC7">
        <w:t xml:space="preserve">listopada </w:t>
      </w:r>
      <w:r w:rsidR="00595D48">
        <w:t>2019</w:t>
      </w:r>
      <w:r w:rsidR="00446844">
        <w:t>.g.</w:t>
      </w:r>
    </w:p>
    <w:p w:rsidR="00325398" w:rsidP="00325398" w:rsidRDefault="00325398"/>
    <w:p w:rsidR="00707008" w:rsidP="00707008" w:rsidRDefault="00707008">
      <w:pPr>
        <w:jc w:val="right"/>
      </w:pPr>
      <w:r>
        <w:t>Sudac:</w:t>
      </w:r>
    </w:p>
    <w:p w:rsidRPr="00D43428" w:rsidR="00D43428" w:rsidP="00D43428" w:rsidRDefault="00707008">
      <w:pPr>
        <w:jc w:val="right"/>
      </w:pPr>
      <w:r>
        <w:t xml:space="preserve">          Mirna Panjan</w:t>
      </w:r>
      <w:r w:rsidRPr="00D43428" w:rsidR="00D43428">
        <w:t>, v.r.</w:t>
      </w:r>
    </w:p>
    <w:p w:rsidRPr="00D43428" w:rsidR="00D43428" w:rsidP="00D43428" w:rsidRDefault="00D43428">
      <w:pPr>
        <w:jc w:val="right"/>
      </w:pPr>
      <w:r w:rsidRPr="00D43428">
        <w:t>Za točnost otpravka</w:t>
      </w:r>
    </w:p>
    <w:p w:rsidRPr="00D43428" w:rsidR="00D43428" w:rsidP="00D43428" w:rsidRDefault="00D43428">
      <w:pPr>
        <w:jc w:val="right"/>
      </w:pPr>
      <w:r w:rsidRPr="00D43428">
        <w:t>Ovlašteni službenik</w:t>
      </w:r>
    </w:p>
    <w:p w:rsidRPr="00D43428" w:rsidR="00D43428" w:rsidP="00D43428" w:rsidRDefault="00D43428">
      <w:pPr>
        <w:jc w:val="right"/>
      </w:pPr>
      <w:r w:rsidRPr="00D43428">
        <w:t>Josipa Krčelić</w:t>
      </w:r>
    </w:p>
    <w:sectPr w:rsidRPr="00D43428" w:rsidR="00D43428" w:rsidSect="00D43428">
      <w:headerReference w:type="even" r:id="rId10"/>
      <w:headerReference w:type="default" r:id="rId11"/>
      <w:pgSz w:w="11906" w:h="16838"/>
      <w:pgMar w:top="993" w:right="1417" w:bottom="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E5DD2" w:rsidRDefault="007E5DD2">
      <w:r>
        <w:separator/>
      </w:r>
    </w:p>
  </w:endnote>
  <w:endnote w:type="continuationSeparator" w:id="0">
    <w:p w:rsidR="007E5DD2" w:rsidRDefault="007E5DD2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E5DD2" w:rsidRDefault="007E5DD2">
      <w:r>
        <w:separator/>
      </w:r>
    </w:p>
  </w:footnote>
  <w:footnote w:type="continuationSeparator" w:id="0">
    <w:p w:rsidR="007E5DD2" w:rsidRDefault="007E5DD2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43428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ilvl="0" w:tplc="769A774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7951EA0"/>
    <w:multiLevelType w:val="hybridMultilevel"/>
    <w:tmpl w:val="DD28EABE"/>
    <w:lvl w:ilvl="0" w:tplc="3D8699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B54B0"/>
    <w:multiLevelType w:val="hybridMultilevel"/>
    <w:tmpl w:val="E3FCC8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00636"/>
    <w:multiLevelType w:val="hybridMultilevel"/>
    <w:tmpl w:val="901C1E78"/>
    <w:lvl w:ilvl="0" w:tplc="0C602C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F863C2"/>
    <w:multiLevelType w:val="hybridMultilevel"/>
    <w:tmpl w:val="C442891E"/>
    <w:lvl w:ilvl="0" w:tplc="1F22CF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398"/>
    <w:rsid w:val="00006D36"/>
    <w:rsid w:val="000103CC"/>
    <w:rsid w:val="000144FF"/>
    <w:rsid w:val="000160DD"/>
    <w:rsid w:val="00016738"/>
    <w:rsid w:val="00022B7B"/>
    <w:rsid w:val="00043A61"/>
    <w:rsid w:val="00052C98"/>
    <w:rsid w:val="00053FCF"/>
    <w:rsid w:val="00055D8F"/>
    <w:rsid w:val="00056F59"/>
    <w:rsid w:val="00062C86"/>
    <w:rsid w:val="00064761"/>
    <w:rsid w:val="00070C8A"/>
    <w:rsid w:val="00076FD1"/>
    <w:rsid w:val="00077F39"/>
    <w:rsid w:val="00077FBC"/>
    <w:rsid w:val="00085645"/>
    <w:rsid w:val="000C0476"/>
    <w:rsid w:val="000C21CC"/>
    <w:rsid w:val="000E2341"/>
    <w:rsid w:val="001043B2"/>
    <w:rsid w:val="001078A9"/>
    <w:rsid w:val="00111FDB"/>
    <w:rsid w:val="00114EAD"/>
    <w:rsid w:val="001270F7"/>
    <w:rsid w:val="00131910"/>
    <w:rsid w:val="00132EE4"/>
    <w:rsid w:val="00143566"/>
    <w:rsid w:val="00162361"/>
    <w:rsid w:val="00166A38"/>
    <w:rsid w:val="0017269A"/>
    <w:rsid w:val="00173AA3"/>
    <w:rsid w:val="00176265"/>
    <w:rsid w:val="00180F31"/>
    <w:rsid w:val="00185571"/>
    <w:rsid w:val="001862E4"/>
    <w:rsid w:val="001908BC"/>
    <w:rsid w:val="001A359B"/>
    <w:rsid w:val="001B012F"/>
    <w:rsid w:val="001C3452"/>
    <w:rsid w:val="001D4A16"/>
    <w:rsid w:val="001D6916"/>
    <w:rsid w:val="001E1ED0"/>
    <w:rsid w:val="001E50FB"/>
    <w:rsid w:val="001F42B1"/>
    <w:rsid w:val="001F6361"/>
    <w:rsid w:val="001F6933"/>
    <w:rsid w:val="00200905"/>
    <w:rsid w:val="00211D4E"/>
    <w:rsid w:val="00215F32"/>
    <w:rsid w:val="00217A96"/>
    <w:rsid w:val="00221C21"/>
    <w:rsid w:val="00230A63"/>
    <w:rsid w:val="00236757"/>
    <w:rsid w:val="00243430"/>
    <w:rsid w:val="0024555A"/>
    <w:rsid w:val="00263D6D"/>
    <w:rsid w:val="00264D19"/>
    <w:rsid w:val="0027018D"/>
    <w:rsid w:val="00285DF2"/>
    <w:rsid w:val="00297903"/>
    <w:rsid w:val="00297E94"/>
    <w:rsid w:val="002B63FB"/>
    <w:rsid w:val="002C0F13"/>
    <w:rsid w:val="002C4505"/>
    <w:rsid w:val="002C646F"/>
    <w:rsid w:val="002E3279"/>
    <w:rsid w:val="002E395A"/>
    <w:rsid w:val="002E6A10"/>
    <w:rsid w:val="002F07C4"/>
    <w:rsid w:val="00304D56"/>
    <w:rsid w:val="003224EE"/>
    <w:rsid w:val="00325398"/>
    <w:rsid w:val="0032757B"/>
    <w:rsid w:val="00332BE1"/>
    <w:rsid w:val="003369DE"/>
    <w:rsid w:val="00346B77"/>
    <w:rsid w:val="00354A20"/>
    <w:rsid w:val="003637C4"/>
    <w:rsid w:val="00367DBF"/>
    <w:rsid w:val="00381046"/>
    <w:rsid w:val="0038246E"/>
    <w:rsid w:val="0038564A"/>
    <w:rsid w:val="003864E2"/>
    <w:rsid w:val="00397143"/>
    <w:rsid w:val="003A21EE"/>
    <w:rsid w:val="003A2F14"/>
    <w:rsid w:val="003A5A58"/>
    <w:rsid w:val="003B59B9"/>
    <w:rsid w:val="003C20F2"/>
    <w:rsid w:val="003C298B"/>
    <w:rsid w:val="003C4552"/>
    <w:rsid w:val="003D35F9"/>
    <w:rsid w:val="003D41D9"/>
    <w:rsid w:val="003E3A15"/>
    <w:rsid w:val="003E5BD0"/>
    <w:rsid w:val="003E5DF8"/>
    <w:rsid w:val="003F2296"/>
    <w:rsid w:val="003F4BC7"/>
    <w:rsid w:val="00413F4C"/>
    <w:rsid w:val="00431C2D"/>
    <w:rsid w:val="00446844"/>
    <w:rsid w:val="00453A0D"/>
    <w:rsid w:val="00471762"/>
    <w:rsid w:val="00480A4B"/>
    <w:rsid w:val="00480B05"/>
    <w:rsid w:val="00481B07"/>
    <w:rsid w:val="004902A1"/>
    <w:rsid w:val="004A7E11"/>
    <w:rsid w:val="004B3001"/>
    <w:rsid w:val="004B337A"/>
    <w:rsid w:val="004C6F51"/>
    <w:rsid w:val="004D25CF"/>
    <w:rsid w:val="004D5731"/>
    <w:rsid w:val="004D73D8"/>
    <w:rsid w:val="004E30E5"/>
    <w:rsid w:val="004E3876"/>
    <w:rsid w:val="004E39DF"/>
    <w:rsid w:val="004E42D0"/>
    <w:rsid w:val="004E4594"/>
    <w:rsid w:val="004F3962"/>
    <w:rsid w:val="0050003C"/>
    <w:rsid w:val="00507243"/>
    <w:rsid w:val="00507A29"/>
    <w:rsid w:val="00521430"/>
    <w:rsid w:val="00522D72"/>
    <w:rsid w:val="00530143"/>
    <w:rsid w:val="0053333E"/>
    <w:rsid w:val="0053446F"/>
    <w:rsid w:val="005352B6"/>
    <w:rsid w:val="00542CD7"/>
    <w:rsid w:val="00550283"/>
    <w:rsid w:val="0055220A"/>
    <w:rsid w:val="005547D4"/>
    <w:rsid w:val="0055567B"/>
    <w:rsid w:val="0055635E"/>
    <w:rsid w:val="00560F6F"/>
    <w:rsid w:val="00560FC5"/>
    <w:rsid w:val="00562A47"/>
    <w:rsid w:val="0056434A"/>
    <w:rsid w:val="0057190E"/>
    <w:rsid w:val="00572798"/>
    <w:rsid w:val="00577223"/>
    <w:rsid w:val="005779CF"/>
    <w:rsid w:val="005819A6"/>
    <w:rsid w:val="005845ED"/>
    <w:rsid w:val="00590AEF"/>
    <w:rsid w:val="00591994"/>
    <w:rsid w:val="00595D48"/>
    <w:rsid w:val="005A0039"/>
    <w:rsid w:val="005B09DC"/>
    <w:rsid w:val="005B164F"/>
    <w:rsid w:val="005B3DEC"/>
    <w:rsid w:val="005B4EE5"/>
    <w:rsid w:val="005C7051"/>
    <w:rsid w:val="005D476D"/>
    <w:rsid w:val="005D50A7"/>
    <w:rsid w:val="005D6D2C"/>
    <w:rsid w:val="005E02EA"/>
    <w:rsid w:val="005E4AB8"/>
    <w:rsid w:val="005F0073"/>
    <w:rsid w:val="005F1FAF"/>
    <w:rsid w:val="005F4627"/>
    <w:rsid w:val="0060130F"/>
    <w:rsid w:val="0060249E"/>
    <w:rsid w:val="00611CA7"/>
    <w:rsid w:val="00612A3D"/>
    <w:rsid w:val="00614040"/>
    <w:rsid w:val="006160F2"/>
    <w:rsid w:val="00627E39"/>
    <w:rsid w:val="00627F6A"/>
    <w:rsid w:val="006316F7"/>
    <w:rsid w:val="00657B8E"/>
    <w:rsid w:val="00666488"/>
    <w:rsid w:val="00666F43"/>
    <w:rsid w:val="0068565F"/>
    <w:rsid w:val="006906A3"/>
    <w:rsid w:val="00696FD8"/>
    <w:rsid w:val="006A2C62"/>
    <w:rsid w:val="006B3193"/>
    <w:rsid w:val="006C408B"/>
    <w:rsid w:val="006D1967"/>
    <w:rsid w:val="006E1194"/>
    <w:rsid w:val="006E7BE6"/>
    <w:rsid w:val="006F486F"/>
    <w:rsid w:val="006F5922"/>
    <w:rsid w:val="007052E3"/>
    <w:rsid w:val="00707008"/>
    <w:rsid w:val="0071599B"/>
    <w:rsid w:val="00715E9E"/>
    <w:rsid w:val="007177C1"/>
    <w:rsid w:val="007214EF"/>
    <w:rsid w:val="007330F2"/>
    <w:rsid w:val="00735BFD"/>
    <w:rsid w:val="0073608C"/>
    <w:rsid w:val="00740F3B"/>
    <w:rsid w:val="00747168"/>
    <w:rsid w:val="007515CB"/>
    <w:rsid w:val="00753B76"/>
    <w:rsid w:val="00755557"/>
    <w:rsid w:val="00763462"/>
    <w:rsid w:val="00771F38"/>
    <w:rsid w:val="0078044F"/>
    <w:rsid w:val="00780A17"/>
    <w:rsid w:val="007832DA"/>
    <w:rsid w:val="0079475B"/>
    <w:rsid w:val="007A5A3C"/>
    <w:rsid w:val="007A5D3A"/>
    <w:rsid w:val="007B4682"/>
    <w:rsid w:val="007B46FB"/>
    <w:rsid w:val="007B5AFD"/>
    <w:rsid w:val="007C014B"/>
    <w:rsid w:val="007C08D9"/>
    <w:rsid w:val="007C0E65"/>
    <w:rsid w:val="007C3AB5"/>
    <w:rsid w:val="007C3E58"/>
    <w:rsid w:val="007D0219"/>
    <w:rsid w:val="007D132B"/>
    <w:rsid w:val="007D5A5D"/>
    <w:rsid w:val="007E5DD2"/>
    <w:rsid w:val="007F4BE3"/>
    <w:rsid w:val="007F6760"/>
    <w:rsid w:val="007F73D9"/>
    <w:rsid w:val="00802CE0"/>
    <w:rsid w:val="008046CD"/>
    <w:rsid w:val="008060C4"/>
    <w:rsid w:val="008155EE"/>
    <w:rsid w:val="00821D2A"/>
    <w:rsid w:val="00826242"/>
    <w:rsid w:val="008418A4"/>
    <w:rsid w:val="0084256A"/>
    <w:rsid w:val="00844A84"/>
    <w:rsid w:val="00847EED"/>
    <w:rsid w:val="00855B30"/>
    <w:rsid w:val="00857B67"/>
    <w:rsid w:val="008613BD"/>
    <w:rsid w:val="00863025"/>
    <w:rsid w:val="00871F01"/>
    <w:rsid w:val="0087479D"/>
    <w:rsid w:val="00883704"/>
    <w:rsid w:val="00883D50"/>
    <w:rsid w:val="00892344"/>
    <w:rsid w:val="008930F4"/>
    <w:rsid w:val="008C1787"/>
    <w:rsid w:val="008C2FAD"/>
    <w:rsid w:val="008D00C3"/>
    <w:rsid w:val="008D5455"/>
    <w:rsid w:val="008D57E3"/>
    <w:rsid w:val="008D7BAD"/>
    <w:rsid w:val="008E12DC"/>
    <w:rsid w:val="008E24E1"/>
    <w:rsid w:val="008F602B"/>
    <w:rsid w:val="008F7D47"/>
    <w:rsid w:val="00907DF7"/>
    <w:rsid w:val="00910793"/>
    <w:rsid w:val="0091395F"/>
    <w:rsid w:val="00914EC6"/>
    <w:rsid w:val="0091507A"/>
    <w:rsid w:val="0091590D"/>
    <w:rsid w:val="00916E02"/>
    <w:rsid w:val="00920CA0"/>
    <w:rsid w:val="00930B34"/>
    <w:rsid w:val="009348D9"/>
    <w:rsid w:val="0094089C"/>
    <w:rsid w:val="009419D8"/>
    <w:rsid w:val="0094572F"/>
    <w:rsid w:val="00947867"/>
    <w:rsid w:val="00950670"/>
    <w:rsid w:val="00967BB8"/>
    <w:rsid w:val="00973416"/>
    <w:rsid w:val="009765C2"/>
    <w:rsid w:val="00981CE5"/>
    <w:rsid w:val="00984048"/>
    <w:rsid w:val="009844EA"/>
    <w:rsid w:val="00995C77"/>
    <w:rsid w:val="009A1DED"/>
    <w:rsid w:val="009B187C"/>
    <w:rsid w:val="009D7A2A"/>
    <w:rsid w:val="009F0B67"/>
    <w:rsid w:val="009F1299"/>
    <w:rsid w:val="00A00AB6"/>
    <w:rsid w:val="00A16D3F"/>
    <w:rsid w:val="00A26B2A"/>
    <w:rsid w:val="00A33AFE"/>
    <w:rsid w:val="00A36C9E"/>
    <w:rsid w:val="00A5417C"/>
    <w:rsid w:val="00A661D2"/>
    <w:rsid w:val="00A67D7C"/>
    <w:rsid w:val="00A71431"/>
    <w:rsid w:val="00A729B9"/>
    <w:rsid w:val="00A92C45"/>
    <w:rsid w:val="00A941B2"/>
    <w:rsid w:val="00A96731"/>
    <w:rsid w:val="00A9674B"/>
    <w:rsid w:val="00AA61A6"/>
    <w:rsid w:val="00AB1387"/>
    <w:rsid w:val="00AB31A3"/>
    <w:rsid w:val="00AB46EE"/>
    <w:rsid w:val="00AB59CE"/>
    <w:rsid w:val="00AB7F35"/>
    <w:rsid w:val="00AC2AE2"/>
    <w:rsid w:val="00AC4528"/>
    <w:rsid w:val="00AD027A"/>
    <w:rsid w:val="00AD1D20"/>
    <w:rsid w:val="00AD7EA3"/>
    <w:rsid w:val="00AE19F0"/>
    <w:rsid w:val="00AE55BA"/>
    <w:rsid w:val="00AE7EC0"/>
    <w:rsid w:val="00AF1371"/>
    <w:rsid w:val="00AF34A8"/>
    <w:rsid w:val="00B0287A"/>
    <w:rsid w:val="00B12BB2"/>
    <w:rsid w:val="00B14161"/>
    <w:rsid w:val="00B23FB7"/>
    <w:rsid w:val="00B24060"/>
    <w:rsid w:val="00B44CAF"/>
    <w:rsid w:val="00B46BED"/>
    <w:rsid w:val="00B6055D"/>
    <w:rsid w:val="00B63833"/>
    <w:rsid w:val="00B73114"/>
    <w:rsid w:val="00B77E4B"/>
    <w:rsid w:val="00B817D5"/>
    <w:rsid w:val="00B8257F"/>
    <w:rsid w:val="00B82F18"/>
    <w:rsid w:val="00B848F9"/>
    <w:rsid w:val="00BA578D"/>
    <w:rsid w:val="00BB040C"/>
    <w:rsid w:val="00BB159B"/>
    <w:rsid w:val="00BC1362"/>
    <w:rsid w:val="00BD367C"/>
    <w:rsid w:val="00BE2CC3"/>
    <w:rsid w:val="00BE7EAD"/>
    <w:rsid w:val="00BF4F3A"/>
    <w:rsid w:val="00BF74DE"/>
    <w:rsid w:val="00BF7FDC"/>
    <w:rsid w:val="00C01420"/>
    <w:rsid w:val="00C0539A"/>
    <w:rsid w:val="00C06A02"/>
    <w:rsid w:val="00C17E1D"/>
    <w:rsid w:val="00C26B64"/>
    <w:rsid w:val="00C3177E"/>
    <w:rsid w:val="00C40783"/>
    <w:rsid w:val="00C45149"/>
    <w:rsid w:val="00C552AD"/>
    <w:rsid w:val="00C639C1"/>
    <w:rsid w:val="00C66152"/>
    <w:rsid w:val="00C82171"/>
    <w:rsid w:val="00C836B9"/>
    <w:rsid w:val="00C86A99"/>
    <w:rsid w:val="00C958E9"/>
    <w:rsid w:val="00CA1A7A"/>
    <w:rsid w:val="00CA52AA"/>
    <w:rsid w:val="00CA67B4"/>
    <w:rsid w:val="00CB0864"/>
    <w:rsid w:val="00CB134B"/>
    <w:rsid w:val="00CC10BE"/>
    <w:rsid w:val="00CC1D05"/>
    <w:rsid w:val="00CD4D0C"/>
    <w:rsid w:val="00CE676D"/>
    <w:rsid w:val="00CE7362"/>
    <w:rsid w:val="00CF1C46"/>
    <w:rsid w:val="00CF3AC2"/>
    <w:rsid w:val="00CF45B2"/>
    <w:rsid w:val="00CF6F96"/>
    <w:rsid w:val="00D01B78"/>
    <w:rsid w:val="00D02338"/>
    <w:rsid w:val="00D059B7"/>
    <w:rsid w:val="00D06454"/>
    <w:rsid w:val="00D170A8"/>
    <w:rsid w:val="00D21B35"/>
    <w:rsid w:val="00D2340B"/>
    <w:rsid w:val="00D325CB"/>
    <w:rsid w:val="00D3606F"/>
    <w:rsid w:val="00D405A7"/>
    <w:rsid w:val="00D43428"/>
    <w:rsid w:val="00D5445E"/>
    <w:rsid w:val="00D57D9E"/>
    <w:rsid w:val="00D57FBC"/>
    <w:rsid w:val="00D637D3"/>
    <w:rsid w:val="00D66226"/>
    <w:rsid w:val="00D6664D"/>
    <w:rsid w:val="00D70F01"/>
    <w:rsid w:val="00D808BB"/>
    <w:rsid w:val="00D85B03"/>
    <w:rsid w:val="00D8679A"/>
    <w:rsid w:val="00D93C52"/>
    <w:rsid w:val="00DA49F9"/>
    <w:rsid w:val="00DA4FEB"/>
    <w:rsid w:val="00DC0E80"/>
    <w:rsid w:val="00DC383F"/>
    <w:rsid w:val="00DD7360"/>
    <w:rsid w:val="00DF5DEC"/>
    <w:rsid w:val="00E06DB8"/>
    <w:rsid w:val="00E1089A"/>
    <w:rsid w:val="00E133E7"/>
    <w:rsid w:val="00E2122E"/>
    <w:rsid w:val="00E30822"/>
    <w:rsid w:val="00E34F35"/>
    <w:rsid w:val="00E36BAE"/>
    <w:rsid w:val="00E51DEB"/>
    <w:rsid w:val="00E60BC8"/>
    <w:rsid w:val="00E94BAE"/>
    <w:rsid w:val="00EA0B82"/>
    <w:rsid w:val="00EC3302"/>
    <w:rsid w:val="00EC3F2F"/>
    <w:rsid w:val="00ED1264"/>
    <w:rsid w:val="00ED6AA8"/>
    <w:rsid w:val="00EE0B57"/>
    <w:rsid w:val="00EF087A"/>
    <w:rsid w:val="00EF3069"/>
    <w:rsid w:val="00F034D3"/>
    <w:rsid w:val="00F062EE"/>
    <w:rsid w:val="00F10640"/>
    <w:rsid w:val="00F1693D"/>
    <w:rsid w:val="00F16DB9"/>
    <w:rsid w:val="00F32497"/>
    <w:rsid w:val="00F3429F"/>
    <w:rsid w:val="00F4584E"/>
    <w:rsid w:val="00F56661"/>
    <w:rsid w:val="00F623BF"/>
    <w:rsid w:val="00F642CC"/>
    <w:rsid w:val="00F64B88"/>
    <w:rsid w:val="00F67991"/>
    <w:rsid w:val="00F72ABF"/>
    <w:rsid w:val="00F87B17"/>
    <w:rsid w:val="00F92344"/>
    <w:rsid w:val="00F957A2"/>
    <w:rsid w:val="00FA6C6A"/>
    <w:rsid w:val="00FB7851"/>
    <w:rsid w:val="00FC2A00"/>
    <w:rsid w:val="00FC592A"/>
    <w:rsid w:val="00FD3CA1"/>
    <w:rsid w:val="00FD78CF"/>
    <w:rsid w:val="00FE0C69"/>
    <w:rsid w:val="00FF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docId w15:val="{8F53BF4B-FFAE-4212-97A0-EA8A64511374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F396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ED6AA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D6AA8"/>
  </w:style>
  <w:style w:type="paragraph" w:styleId="Odlomakpopisa">
    <w:name w:val="List Paragraph"/>
    <w:basedOn w:val="Normal"/>
    <w:uiPriority w:val="34"/>
    <w:qFormat/>
    <w:rsid w:val="00AC4528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6F486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6F486F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F486F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F486F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F486F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263585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377467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77504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16. listopada 2019.</izvorni_sadrzaj>
    <derivirana_varijabla naziv="DomainObject.DatumDonosenjaOdluke_1">16. listopada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St-1746/2019-4</izvorni_sadrzaj>
    <derivirana_varijabla naziv="DomainObject.Oznaka_1">St-1746/2019-4</derivirana_varijabla>
  </DomainObject.Oznaka>
  <DomainObject.DonositeljOdluke.Ime>
    <izvorni_sadrzaj>Mirna</izvorni_sadrzaj>
    <derivirana_varijabla naziv="DomainObject.DonositeljOdluke.Ime_1">Mirna</derivirana_varijabla>
  </DomainObject.DonositeljOdluke.Ime>
  <DomainObject.DonositeljOdluke.Prezime>
    <izvorni_sadrzaj>Panjan</izvorni_sadrzaj>
    <derivirana_varijabla naziv="DomainObject.DonositeljOdluke.Prezime_1">Panjan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1746</izvorni_sadrzaj>
    <derivirana_varijabla naziv="DomainObject.Predmet.Broj_1">1746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srpnja 2019.</izvorni_sadrzaj>
    <derivirana_varijabla naziv="DomainObject.Predmet.DatumOsnivanja_1">22. srpnja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St-1746/2019</izvorni_sadrzaj>
    <derivirana_varijabla naziv="DomainObject.Predmet.OznakaBroj_1">St-1746/2019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EMA I KIKI jednostavno društvo s ograničenom odgovornošću za usluge</izvorni_sadrzaj>
    <derivirana_varijabla naziv="DomainObject.Predmet.ProtustrankaFormated_1">  EMA I KIKI jednostavno društvo s ograničenom odgovornošću za usluge</derivirana_varijabla>
  </DomainObject.Predmet.ProtustrankaFormated>
  <DomainObject.Predmet.ProtustrankaFormatedOIB>
    <izvorni_sadrzaj>  EMA I KIKI jednostavno društvo s ograničenom odgovornošću za usluge, OIB 31732581914</izvorni_sadrzaj>
    <derivirana_varijabla naziv="DomainObject.Predmet.ProtustrankaFormatedOIB_1">  EMA I KIKI jednostavno društvo s ograničenom odgovornošću za usluge, OIB 31732581914</derivirana_varijabla>
  </DomainObject.Predmet.ProtustrankaFormatedOIB>
  <DomainObject.Predmet.ProtustrankaFormatedWithAdress>
    <izvorni_sadrzaj> EMA I KIKI jednostavno društvo s ograničenom odgovornošću za usluge, Sepska 12, 10410 Ogulinec</izvorni_sadrzaj>
    <derivirana_varijabla naziv="DomainObject.Predmet.ProtustrankaFormatedWithAdress_1"> EMA I KIKI jednostavno društvo s ograničenom odgovornošću za usluge, Sepska 12, 10410 Ogulinec</derivirana_varijabla>
  </DomainObject.Predmet.ProtustrankaFormatedWithAdress>
  <DomainObject.Predmet.ProtustrankaFormatedWithAdressOIB>
    <izvorni_sadrzaj> EMA I KIKI jednostavno društvo s ograničenom odgovornošću za usluge, OIB 31732581914, Sepska 12, 10410 Ogulinec</izvorni_sadrzaj>
    <derivirana_varijabla naziv="DomainObject.Predmet.ProtustrankaFormatedWithAdressOIB_1"> EMA I KIKI jednostavno društvo s ograničenom odgovornošću za usluge, OIB 31732581914, Sepska 12, 10410 Ogulinec</derivirana_varijabla>
  </DomainObject.Predmet.ProtustrankaFormatedWithAdressOIB>
  <DomainObject.Predmet.ProtustrankaWithAdress>
    <izvorni_sadrzaj>EMA I KIKI jednostavno društvo s ograničenom odgovornošću za usluge Sepska 12, 10410 Ogulinec</izvorni_sadrzaj>
    <derivirana_varijabla naziv="DomainObject.Predmet.ProtustrankaWithAdress_1">EMA I KIKI jednostavno društvo s ograničenom odgovornošću za usluge Sepska 12, 10410 Ogulinec</derivirana_varijabla>
  </DomainObject.Predmet.ProtustrankaWithAdress>
  <DomainObject.Predmet.ProtustrankaWithAdressOIB>
    <izvorni_sadrzaj>EMA I KIKI jednostavno društvo s ograničenom odgovornošću za usluge, OIB 31732581914, Sepska 12, 10410 Ogulinec</izvorni_sadrzaj>
    <derivirana_varijabla naziv="DomainObject.Predmet.ProtustrankaWithAdressOIB_1">EMA I KIKI jednostavno društvo s ograničenom odgovornošću za usluge, OIB 31732581914, Sepska 12, 10410 Ogulinec</derivirana_varijabla>
  </DomainObject.Predmet.ProtustrankaWithAdressOIB>
  <DomainObject.Predmet.ProtustrankaNazivFormated>
    <izvorni_sadrzaj>EMA I KIKI jednostavno društvo s ograničenom odgovornošću za usluge</izvorni_sadrzaj>
    <derivirana_varijabla naziv="DomainObject.Predmet.ProtustrankaNazivFormated_1">EMA I KIKI jednostavno društvo s ograničenom odgovornošću za usluge</derivirana_varijabla>
  </DomainObject.Predmet.ProtustrankaNazivFormated>
  <DomainObject.Predmet.ProtustrankaNazivFormatedOIB>
    <izvorni_sadrzaj>EMA I KIKI jednostavno društvo s ograničenom odgovornošću za usluge, OIB 31732581914</izvorni_sadrzaj>
    <derivirana_varijabla naziv="DomainObject.Predmet.ProtustrankaNazivFormatedOIB_1">EMA I KIKI jednostavno društvo s ograničenom odgovornošću za usluge, OIB 31732581914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45. - M. Panjan</izvorni_sadrzaj>
    <derivirana_varijabla naziv="DomainObject.Predmet.Referada.Naziv_1">45. - M. Panjan</derivirana_varijabla>
  </DomainObject.Predmet.Referada.Naziv>
  <DomainObject.Predmet.Referada.Oznaka>
    <izvorni_sadrzaj>45. </izvorni_sadrzaj>
    <derivirana_varijabla naziv="DomainObject.Predmet.Referada.Oznaka_1">45. </derivirana_varijabla>
  </DomainObject.Predmet.Referada.Oznaka>
  <DomainObject.Predmet.Referada.Prostorija.Naziv>
    <izvorni_sadrzaj>Soba DZ III 52</izvorni_sadrzaj>
    <derivirana_varijabla naziv="DomainObject.Predmet.Referada.Prostorija.Naziv_1">Soba DZ III 52</derivirana_varijabla>
  </DomainObject.Predmet.Referada.Prostorija.Naziv>
  <DomainObject.Predmet.Referada.Prostorija.Oznaka>
    <izvorni_sadrzaj>DZ III 52</izvorni_sadrzaj>
    <derivirana_varijabla naziv="DomainObject.Predmet.Referada.Prostorija.Oznaka_1">DZ III 52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Mirna Panjan</izvorni_sadrzaj>
    <derivirana_varijabla naziv="DomainObject.Predmet.Referada.Sudac_1">Mirna Panjan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45. - M. Panjan</izvorni_sadrzaj>
    <derivirana_varijabla naziv="DomainObject.Predmet.TrenutnaLokacijaSpisa.Naziv_1">45. - M. Panjan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Josipa Krčelić</izvorni_sadrzaj>
    <derivirana_varijabla naziv="DomainObject.Predmet.Zapisnicar_1">Josipa Krčelić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EMA I KIKI jednostavno društvo s ograničenom odgovornošću za usluge</item>
    </izvorni_sadrzaj>
    <derivirana_varijabla naziv="DomainObject.Predmet.ProtuStrankaListFormated_1">
      <item>EMA I KIKI jednostavno društvo s ograničenom odgovornošću za usluge</item>
    </derivirana_varijabla>
  </DomainObject.Predmet.ProtuStrankaListFormated>
  <DomainObject.Predmet.ProtuStrankaListFormatedOIB>
    <izvorni_sadrzaj>
      <item>EMA I KIKI jednostavno društvo s ograničenom odgovornošću za usluge, OIB 31732581914</item>
    </izvorni_sadrzaj>
    <derivirana_varijabla naziv="DomainObject.Predmet.ProtuStrankaListFormatedOIB_1">
      <item>EMA I KIKI jednostavno društvo s ograničenom odgovornošću za usluge, OIB 31732581914</item>
    </derivirana_varijabla>
  </DomainObject.Predmet.ProtuStrankaListFormatedOIB>
  <DomainObject.Predmet.ProtuStrankaListFormatedWithAdress>
    <izvorni_sadrzaj>
      <item>EMA I KIKI jednostavno društvo s ograničenom odgovornošću za usluge, Sepska 12, 10410 Ogulinec</item>
    </izvorni_sadrzaj>
    <derivirana_varijabla naziv="DomainObject.Predmet.ProtuStrankaListFormatedWithAdress_1">
      <item>EMA I KIKI jednostavno društvo s ograničenom odgovornošću za usluge, Sepska 12, 10410 Ogulinec</item>
    </derivirana_varijabla>
  </DomainObject.Predmet.ProtuStrankaListFormatedWithAdress>
  <DomainObject.Predmet.ProtuStrankaListFormatedWithAdressOIB>
    <izvorni_sadrzaj>
      <item>EMA I KIKI jednostavno društvo s ograničenom odgovornošću za usluge, OIB 31732581914, Sepska 12, 10410 Ogulinec</item>
    </izvorni_sadrzaj>
    <derivirana_varijabla naziv="DomainObject.Predmet.ProtuStrankaListFormatedWithAdressOIB_1">
      <item>EMA I KIKI jednostavno društvo s ograničenom odgovornošću za usluge, OIB 31732581914, Sepska 12, 10410 Ogulinec</item>
    </derivirana_varijabla>
  </DomainObject.Predmet.ProtuStrankaListFormatedWithAdressOIB>
  <DomainObject.Predmet.ProtuStrankaListNazivFormated>
    <izvorni_sadrzaj>
      <item>EMA I KIKI jednostavno društvo s ograničenom odgovornošću za usluge</item>
    </izvorni_sadrzaj>
    <derivirana_varijabla naziv="DomainObject.Predmet.ProtuStrankaListNazivFormated_1">
      <item>EMA I KIKI jednostavno društvo s ograničenom odgovornošću za usluge</item>
    </derivirana_varijabla>
  </DomainObject.Predmet.ProtuStrankaListNazivFormated>
  <DomainObject.Predmet.ProtuStrankaListNazivFormatedOIB>
    <izvorni_sadrzaj>
      <item>EMA I KIKI jednostavno društvo s ograničenom odgovornošću za usluge, OIB 31732581914</item>
    </izvorni_sadrzaj>
    <derivirana_varijabla naziv="DomainObject.Predmet.ProtuStrankaListNazivFormatedOIB_1">
      <item>EMA I KIKI jednostavno društvo s ograničenom odgovornošću za usluge, OIB 31732581914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16. listopada 2019.</izvorni_sadrzaj>
    <derivirana_varijabla naziv="DomainObject.Datum_1">16. listopada 2019.</derivirana_varijabla>
  </DomainObject.Datum>
  <DomainObject.PoslovniBrojDokumenta>
    <izvorni_sadrzaj>St-1746/2019-4</izvorni_sadrzaj>
    <derivirana_varijabla naziv="DomainObject.PoslovniBrojDokumenta_1">St-1746/2019-4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EMA I KIKI jednostavno društvo s ograničenom odgovornošću za usluge</izvorni_sadrzaj>
    <derivirana_varijabla naziv="DomainObject.Predmet.ProtustrankaIDrugi_1">EMA I KIKI jednostavno društvo s ograničenom odgovornošću za usluge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EMA I KIKI jednostavno društvo s ograničenom odgovornošću za usluge, OIB 31732581914, Sepska 12, 10410 Ogulinec</izvorni_sadrzaj>
    <derivirana_varijabla naziv="DomainObject.Predmet.ProtustrankaIDrugiAdressOIB_1">EMA I KIKI jednostavno društvo s ograničenom odgovornošću za usluge, OIB 31732581914, Sepska 12, 10410 Ogulinec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EMA I KIKI jednostavno društvo s ograničenom odgovornošću za usluge</item>
    </izvorni_sadrzaj>
    <derivirana_varijabla naziv="DomainObject.Predmet.SudioniciListNaziv_1">
      <item>FINA Regionalni centar Zagreb</item>
      <item>EMA I KIKI jednostavno društvo s ograničenom odgovornošću za usluge</item>
    </derivirana_varijabla>
  </DomainObject.Predmet.SudioniciListNaziv>
  <DomainObject.Predmet.SudioniciListAdressOIB>
    <izvorni_sadrzaj>
      <item>FINA Regionalni centar Zagreb, OIB 85821130368, Trg svibanjskih žrtava 1995. 1,10000 Zagreb</item>
      <item>EMA I KIKI jednostavno društvo s ograničenom odgovornošću za usluge, OIB 31732581914, Sepska 12,10410 Ogulinec</item>
    </izvorni_sadrzaj>
    <derivirana_varijabla naziv="DomainObject.Predmet.SudioniciListAdressOIB_1">
      <item>FINA Regionalni centar Zagreb, OIB 85821130368, Trg svibanjskih žrtava 1995. 1,10000 Zagreb</item>
      <item>EMA I KIKI jednostavno društvo s ograničenom odgovornošću za usluge, OIB 31732581914, Sepska 12,10410 Ogulinec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31732581914</item>
    </izvorni_sadrzaj>
    <derivirana_varijabla naziv="DomainObject.Predmet.SudioniciListNazivOIB_1">
      <item>, OIB 85821130368</item>
      <item>, OIB 31732581914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16. listopada 2019.</izvorni_sadrzaj>
    <derivirana_varijabla naziv="DomainObject.PredzadnjaOdlukaIzPredmeta.DatumDonosenjaOdluke_1">16. listopada 2019.</derivirana_varijabla>
  </DomainObject.PredzadnjaOdlukaIzPredmeta.DatumDonosenjaOdluke>
  <DomainObject.PredzadnjaOdlukaIzPredmeta.Oznaka>
    <izvorni_sadrzaj>St-1746/2019-3</izvorni_sadrzaj>
    <derivirana_varijabla naziv="DomainObject.PredzadnjaOdlukaIzPredmeta.Oznaka_1">St-1746/2019-3</derivirana_varijabla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5A44832-6F07-4A5D-A7E5-130305DC27AC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240</properties:Words>
  <properties:Characters>1328</properties:Characters>
  <properties:Lines>44</properties:Lines>
  <properties:Paragraphs>18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1604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2019-10-15T15:00:00Z</dcterms:created>
  <dc:creator>ilukac</dc:creator>
  <cp:lastModifiedBy>Mirna Panjan</cp:lastModifiedBy>
  <cp:lastPrinted>2019-10-15T15:02:00Z</cp:lastPrinted>
  <dcterms:modified xmlns:xsi="http://www.w3.org/2001/XMLSchema-instance" xsi:type="dcterms:W3CDTF">2019-10-16T09:54:00Z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St-1746/2019-4 / Odluka - Oglas (st-1746-2019.docx)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