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e3e6d6" w14:paraId="be3e6d6" w:rsidRDefault="00992F2D" w:rsidR="00950AA9" w:rsidRPr="00672C0C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2C0C">
        <w:rPr>
          <w:b/>
        </w:rPr>
        <w:br w:clear="all" w:type="textWrapping"/>
      </w:r>
      <w:r w:rsidR="00950AA9"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6139CA" w:rsidRPr="009715B0">
      <w:r w:rsidRPr="009715B0">
        <w:t>Split, Sukoišanska 6</w:t>
      </w:r>
    </w:p>
    <w:p w:rsidRDefault="00950AA9" w:rsidR="00950AA9" w:rsidRPr="009715B0"/>
    <w:p w:rsidRDefault="00950AA9" w:rsidR="009715B0" w:rsidRPr="009715B0"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Pr="009715B0">
        <w:tab/>
      </w:r>
      <w:r w:rsidR="006139CA" w:rsidRPr="009715B0">
        <w:tab/>
      </w:r>
      <w:r w:rsidR="006139CA" w:rsidRPr="009715B0">
        <w:tab/>
      </w:r>
    </w:p>
    <w:p w:rsidRDefault="007B3610" w:rsidP="007B3610" w:rsidR="007B3610" w:rsidRPr="009715B0">
      <w:pPr>
        <w:jc w:val="center"/>
      </w:pPr>
      <w:r>
        <w:t>U   I M E   R E P U B L I K E   H R V A T S K E</w:t>
      </w:r>
    </w:p>
    <w:p w:rsidRDefault="007B3610" w:rsidP="007B3610" w:rsidR="007B3610" w:rsidRPr="001156BA">
      <w:pPr>
        <w:jc w:val="center"/>
        <w:rPr>
          <w:sz w:val="16"/>
          <w:szCs w:val="16"/>
        </w:rPr>
      </w:pPr>
    </w:p>
    <w:p w:rsidRDefault="007B3610" w:rsidP="007B3610" w:rsidR="007B3610" w:rsidRPr="009221F6">
      <w:pPr>
        <w:jc w:val="center"/>
      </w:pPr>
      <w:r w:rsidRPr="009715B0">
        <w:t>R J E Š E N J E</w:t>
      </w:r>
    </w:p>
    <w:p w:rsidRDefault="007B3610" w:rsidP="007B3610" w:rsidR="007B3610">
      <w:pPr>
        <w:rPr>
          <w:b/>
        </w:rPr>
      </w:pPr>
    </w:p>
    <w:p w:rsidRDefault="007B3610" w:rsidP="007B3610" w:rsidR="007B3610" w:rsidRPr="00E607C5">
      <w:pPr>
        <w:ind w:firstLine="720"/>
        <w:jc w:val="both"/>
        <w:rPr>
          <w:color w:themeColor="text1" w:val="000000"/>
        </w:rPr>
      </w:pPr>
      <w:r>
        <w:t>Trgovački sud u Splitu, po sudskom savjetniku Jadranku Basiću, povodom zahtjeva FINANCIJSKE</w:t>
      </w:r>
      <w:r w:rsidRPr="004838FB">
        <w:t xml:space="preserve"> </w:t>
      </w:r>
      <w:r>
        <w:t>AGENCIJE</w:t>
      </w:r>
      <w:r w:rsidRPr="004838FB">
        <w:t>, R</w:t>
      </w:r>
      <w:r>
        <w:t>egionalni centar</w:t>
      </w:r>
      <w:r w:rsidRPr="004838FB">
        <w:t xml:space="preserve"> Split,</w:t>
      </w:r>
      <w:r>
        <w:t xml:space="preserve"> Podružnica Split,</w:t>
      </w:r>
      <w:r w:rsidRPr="004838FB">
        <w:t xml:space="preserve"> Ma</w:t>
      </w:r>
      <w:r>
        <w:t xml:space="preserve">žuranićevo šetalište 24 b, </w:t>
      </w:r>
      <w:r>
        <w:tab/>
        <w:t>OIB: 85821130368</w:t>
      </w:r>
      <w:r w:rsidRPr="004838FB">
        <w:t xml:space="preserve"> </w:t>
      </w:r>
      <w:r>
        <w:t xml:space="preserve">za provedbu skraćenog stečajnog postupka nad dužnikom </w:t>
      </w:r>
      <w:r w:rsidR="00E2415D">
        <w:rPr>
          <w:color w:themeColor="text1" w:val="000000"/>
        </w:rPr>
        <w:t xml:space="preserve">ŽUPA CO, </w:t>
      </w:r>
      <w:r w:rsidR="00142E78">
        <w:rPr>
          <w:color w:themeColor="text1" w:val="000000"/>
        </w:rPr>
        <w:t xml:space="preserve">d.o.o., </w:t>
      </w:r>
      <w:r w:rsidR="00E2415D">
        <w:rPr>
          <w:color w:themeColor="text1" w:val="000000"/>
        </w:rPr>
        <w:t>OIB: 86467274548, Solin, Put Arapovca 2</w:t>
      </w:r>
      <w:r>
        <w:rPr>
          <w:color w:themeColor="text1" w:val="000000"/>
        </w:rPr>
        <w:t>,</w:t>
      </w:r>
      <w:r w:rsidRPr="00E607C5">
        <w:rPr>
          <w:color w:themeColor="text1" w:val="000000"/>
        </w:rPr>
        <w:t xml:space="preserve"> dana </w:t>
      </w:r>
      <w:r w:rsidR="00075748">
        <w:rPr>
          <w:color w:themeColor="text1" w:val="000000"/>
        </w:rPr>
        <w:t>31</w:t>
      </w:r>
      <w:r w:rsidRPr="00E607C5">
        <w:rPr>
          <w:color w:themeColor="text1" w:val="000000"/>
        </w:rPr>
        <w:t xml:space="preserve">. </w:t>
      </w:r>
      <w:r w:rsidR="00075748">
        <w:rPr>
          <w:color w:themeColor="text1" w:val="000000"/>
        </w:rPr>
        <w:t>listopada</w:t>
      </w:r>
      <w:r w:rsidRPr="00E607C5">
        <w:rPr>
          <w:color w:themeColor="text1" w:val="000000"/>
        </w:rPr>
        <w:t xml:space="preserve"> 2016. godine</w:t>
      </w:r>
    </w:p>
    <w:p w:rsidRDefault="007B3610" w:rsidP="007B3610" w:rsidR="007B3610" w:rsidRPr="005E7AAB">
      <w:pPr>
        <w:tabs>
          <w:tab w:pos="1890" w:val="left"/>
        </w:tabs>
        <w:jc w:val="both"/>
        <w:rPr>
          <w:sz w:val="16"/>
          <w:szCs w:val="16"/>
        </w:rPr>
      </w:pPr>
      <w:r>
        <w:tab/>
      </w: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FE5480" w:rsidP="00706888" w:rsidR="00FE5480">
      <w:pPr>
        <w:jc w:val="both"/>
      </w:pPr>
    </w:p>
    <w:p w:rsidRDefault="00B43A09" w:rsidP="00706888" w:rsidR="00950AA9">
      <w:pPr>
        <w:jc w:val="both"/>
      </w:pPr>
      <w:r>
        <w:t xml:space="preserve">Odbacuje se </w:t>
      </w:r>
      <w:r w:rsidR="00A533E2">
        <w:t>zahtjev</w:t>
      </w:r>
      <w:r w:rsidR="009715B0">
        <w:t xml:space="preserve"> predlagatelja za provedbu</w:t>
      </w:r>
      <w:r w:rsidR="0024279B">
        <w:t xml:space="preserve"> skraćenog stečajnog postupka nad uvodno navedenim dužnikom.</w:t>
      </w:r>
    </w:p>
    <w:p w:rsidRDefault="00950AA9" w:rsidP="00706888" w:rsidR="00950AA9" w:rsidRPr="005E7AAB">
      <w:pPr>
        <w:jc w:val="both"/>
        <w:rPr>
          <w:sz w:val="20"/>
          <w:szCs w:val="20"/>
        </w:rPr>
      </w:pPr>
    </w:p>
    <w:p w:rsidRDefault="00950AA9" w:rsidP="00706888" w:rsidR="00950AA9">
      <w:pPr>
        <w:jc w:val="both"/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>
      <w:pPr>
        <w:jc w:val="both"/>
        <w:rPr>
          <w:b/>
        </w:rPr>
      </w:pPr>
    </w:p>
    <w:p w:rsidRDefault="00FE5480" w:rsidP="00706888" w:rsidR="002B15A7">
      <w:pPr>
        <w:jc w:val="both"/>
        <w:rPr>
          <w:color w:themeColor="text1" w:val="000000"/>
        </w:rPr>
      </w:pPr>
      <w:r>
        <w:t xml:space="preserve">Predlagatelj je </w:t>
      </w:r>
      <w:r w:rsidR="00E2415D">
        <w:t>0</w:t>
      </w:r>
      <w:r w:rsidR="00142E78">
        <w:t>2</w:t>
      </w:r>
      <w:r>
        <w:t xml:space="preserve">. </w:t>
      </w:r>
      <w:r w:rsidR="00E2415D">
        <w:t>studenog</w:t>
      </w:r>
      <w:r>
        <w:t xml:space="preserve"> 201</w:t>
      </w:r>
      <w:r w:rsidR="00075748">
        <w:t>5</w:t>
      </w:r>
      <w:r w:rsidR="00B43A09">
        <w:t>. god</w:t>
      </w:r>
      <w:r w:rsidR="004020C0">
        <w:t>ine podnio zahtjev za provedbu</w:t>
      </w:r>
      <w:r w:rsidR="00B43A09">
        <w:t xml:space="preserve"> skraćenog stečajnog postupka</w:t>
      </w:r>
      <w:r w:rsidR="00C71571">
        <w:t xml:space="preserve"> nad dužnikom </w:t>
      </w:r>
      <w:r w:rsidR="00E2415D">
        <w:rPr>
          <w:color w:themeColor="text1" w:val="000000"/>
        </w:rPr>
        <w:t xml:space="preserve">ŽUPA CO, </w:t>
      </w:r>
      <w:r w:rsidR="00142E78">
        <w:rPr>
          <w:color w:themeColor="text1" w:val="000000"/>
        </w:rPr>
        <w:t xml:space="preserve">d.o.o, </w:t>
      </w:r>
      <w:r w:rsidR="00E2415D">
        <w:rPr>
          <w:color w:themeColor="text1" w:val="000000"/>
        </w:rPr>
        <w:t>OIB: 86467274548, Solin, Put Arapovca 2</w:t>
      </w:r>
      <w:r w:rsidR="00075748">
        <w:rPr>
          <w:color w:themeColor="text1" w:val="000000"/>
        </w:rPr>
        <w:t>.</w:t>
      </w:r>
    </w:p>
    <w:p w:rsidRDefault="00075748" w:rsidP="00706888" w:rsidR="00075748">
      <w:pPr>
        <w:jc w:val="both"/>
      </w:pPr>
    </w:p>
    <w:p w:rsidRDefault="00950AA9" w:rsidP="00FE5480" w:rsidR="00DE4145">
      <w:pPr>
        <w:jc w:val="both"/>
      </w:pPr>
      <w:r>
        <w:t>Nako</w:t>
      </w:r>
      <w:r w:rsidR="004020C0">
        <w:t>n primanja zahtjeva za provedbu</w:t>
      </w:r>
      <w:r>
        <w:t xml:space="preserve"> skraćenog stečajnog postupka, </w:t>
      </w:r>
      <w:r w:rsidR="00C60F12">
        <w:t xml:space="preserve">sud </w:t>
      </w:r>
      <w:r w:rsidR="009715B0">
        <w:t>je u skladu s odredbom čl. 430</w:t>
      </w:r>
      <w:r w:rsidR="002B15A7">
        <w:t>.</w:t>
      </w:r>
      <w:r w:rsidR="00C60F12">
        <w:t xml:space="preserve"> </w:t>
      </w:r>
      <w:r>
        <w:t>Stečajnog zakona (NN br. 4</w:t>
      </w:r>
      <w:r w:rsidR="009715B0">
        <w:t>71/15,</w:t>
      </w:r>
      <w:r>
        <w:t xml:space="preserve"> dalje: SZ), </w:t>
      </w:r>
      <w:r w:rsidR="00C60F12">
        <w:t>pribavio</w:t>
      </w:r>
      <w:r w:rsidR="00523D28">
        <w:t xml:space="preserve"> podatke </w:t>
      </w:r>
      <w:r w:rsidR="00C60F12">
        <w:t>iz sudskog regist</w:t>
      </w:r>
      <w:r w:rsidR="00DE4145">
        <w:t>ra za uvodno naznačenog dužnika.</w:t>
      </w:r>
    </w:p>
    <w:p w:rsidRDefault="00DE4145" w:rsidP="00FE5480" w:rsidR="00DE4145">
      <w:pPr>
        <w:jc w:val="both"/>
      </w:pPr>
    </w:p>
    <w:p w:rsidRDefault="00DE4145" w:rsidP="00FE5480" w:rsidR="0064043E">
      <w:pPr>
        <w:jc w:val="both"/>
      </w:pPr>
      <w:r>
        <w:t xml:space="preserve">Po izvršenom uvidu sud je utvrdio da je kod ovog suda već ranije pokrenut stečajni postupak i to pod poslovnim brojem: </w:t>
      </w:r>
      <w:r w:rsidR="00075748">
        <w:t>1</w:t>
      </w:r>
      <w:r>
        <w:t xml:space="preserve"> St-</w:t>
      </w:r>
      <w:r w:rsidR="00E2415D">
        <w:t>12</w:t>
      </w:r>
      <w:r w:rsidR="00142E78">
        <w:t>7</w:t>
      </w:r>
      <w:r>
        <w:t>/</w:t>
      </w:r>
      <w:r w:rsidR="00075748">
        <w:t>2013</w:t>
      </w:r>
      <w:r>
        <w:t xml:space="preserve">, a da je </w:t>
      </w:r>
      <w:r w:rsidRPr="00DE4145">
        <w:t xml:space="preserve">rješenjem broj </w:t>
      </w:r>
      <w:r w:rsidR="00075748">
        <w:t>1</w:t>
      </w:r>
      <w:r w:rsidR="0059534A">
        <w:t xml:space="preserve"> </w:t>
      </w:r>
      <w:r w:rsidRPr="00DE4145">
        <w:t>St-</w:t>
      </w:r>
      <w:r w:rsidR="00E2415D">
        <w:t>12</w:t>
      </w:r>
      <w:r w:rsidR="00142E78">
        <w:t>7</w:t>
      </w:r>
      <w:r w:rsidRPr="00DE4145">
        <w:t>/20</w:t>
      </w:r>
      <w:r w:rsidR="00333C19">
        <w:t>1</w:t>
      </w:r>
      <w:r w:rsidR="00075748">
        <w:t>3</w:t>
      </w:r>
      <w:r w:rsidR="00333C19">
        <w:t xml:space="preserve"> od </w:t>
      </w:r>
      <w:r w:rsidR="0059534A">
        <w:t>2</w:t>
      </w:r>
      <w:r w:rsidR="00075748">
        <w:t>0</w:t>
      </w:r>
      <w:r w:rsidR="00333C19">
        <w:t>.</w:t>
      </w:r>
      <w:r w:rsidR="0059534A">
        <w:t xml:space="preserve"> </w:t>
      </w:r>
      <w:r w:rsidR="00E2415D">
        <w:t>svibnja</w:t>
      </w:r>
      <w:r w:rsidR="0059534A">
        <w:t xml:space="preserve"> </w:t>
      </w:r>
      <w:r w:rsidR="00333C19">
        <w:t>2016. godine otvoren i istovremeno zaključen</w:t>
      </w:r>
      <w:r w:rsidRPr="00DE4145">
        <w:t xml:space="preserve"> stečajni postupak nad dužnikom </w:t>
      </w:r>
      <w:r w:rsidR="00E2415D">
        <w:rPr>
          <w:color w:themeColor="text1" w:val="000000"/>
        </w:rPr>
        <w:t xml:space="preserve">ŽUPA CO, </w:t>
      </w:r>
      <w:r w:rsidR="00142E78">
        <w:rPr>
          <w:color w:themeColor="text1" w:val="000000"/>
        </w:rPr>
        <w:t xml:space="preserve">d.o.o, </w:t>
      </w:r>
      <w:r w:rsidR="00E2415D">
        <w:rPr>
          <w:color w:themeColor="text1" w:val="000000"/>
        </w:rPr>
        <w:t>OIB: 86467274548, Solin, Put Arapovca 2</w:t>
      </w:r>
      <w:r w:rsidRPr="00DE4145">
        <w:t xml:space="preserve">. </w:t>
      </w:r>
    </w:p>
    <w:p w:rsidRDefault="0064043E" w:rsidP="00FE5480" w:rsidR="0064043E">
      <w:pPr>
        <w:jc w:val="both"/>
      </w:pPr>
    </w:p>
    <w:p w:rsidRDefault="004020C0" w:rsidP="004020C0" w:rsidR="004020C0" w:rsidRPr="004020C0">
      <w:pPr>
        <w:jc w:val="both"/>
      </w:pPr>
      <w:r w:rsidRPr="004020C0">
        <w:t>Odredbom članka 428. SZ-a, propisano je da će sud provesti skraćeni stečajni postupak nad pravnom osobom ako su ispunjenje sljedeće pretpostavke:</w:t>
      </w:r>
    </w:p>
    <w:p w:rsidRDefault="004020C0" w:rsidP="004020C0" w:rsidR="004020C0" w:rsidRPr="004020C0">
      <w:pPr>
        <w:jc w:val="both"/>
      </w:pP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nema zaposlenih</w:t>
      </w:r>
    </w:p>
    <w:p w:rsidRDefault="005E7AAB" w:rsidP="00B77D28" w:rsidR="005E7AAB">
      <w:pPr>
        <w:ind w:left="720"/>
        <w:jc w:val="both"/>
      </w:pPr>
    </w:p>
    <w:p w:rsidRDefault="005E7AAB" w:rsidP="005E7AAB" w:rsidR="005E7AAB">
      <w:pPr>
        <w:ind w:left="720"/>
        <w:jc w:val="both"/>
      </w:pP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u očevidniku redoslijeda osnova za plaćanje ima evidentirane neizvršene osnove za plaćanje u neprekinutom razdoblju od 120 dana</w:t>
      </w:r>
    </w:p>
    <w:p w:rsidRDefault="004020C0" w:rsidP="004020C0" w:rsidR="004020C0" w:rsidRPr="004020C0">
      <w:pPr>
        <w:numPr>
          <w:ilvl w:val="0"/>
          <w:numId w:val="3"/>
        </w:numPr>
        <w:jc w:val="both"/>
      </w:pPr>
      <w:r w:rsidRPr="004020C0">
        <w:t>ako nisu ispunjene pretpostavke za pokretanje drugog postupka radi brisanja iz sudskog registra.</w:t>
      </w:r>
    </w:p>
    <w:p w:rsidRDefault="004020C0" w:rsidP="004020C0" w:rsidR="004020C0" w:rsidRPr="004020C0">
      <w:pPr>
        <w:jc w:val="both"/>
      </w:pPr>
    </w:p>
    <w:p w:rsidRDefault="004020C0" w:rsidP="0064043E" w:rsidR="0064043E">
      <w:pPr>
        <w:jc w:val="both"/>
      </w:pPr>
      <w:r w:rsidRPr="004020C0">
        <w:t>Iz navedenog proizlazi da nisu ispunjene pretpostavke za provedbu skraćenog stečajnog postupka</w:t>
      </w:r>
      <w:r w:rsidR="00135840">
        <w:t xml:space="preserve"> jer je u međuvremenu doneseno rješenje kojim se otvara i zaključuje stečajni postupak nad navedenim dužnikom</w:t>
      </w:r>
      <w:r w:rsidR="0059534A">
        <w:t>.</w:t>
      </w:r>
    </w:p>
    <w:p w:rsidRDefault="004020C0" w:rsidP="004020C0" w:rsidR="004020C0" w:rsidRPr="004020C0">
      <w:pPr>
        <w:jc w:val="both"/>
      </w:pPr>
    </w:p>
    <w:p w:rsidRDefault="00135840" w:rsidP="00135840" w:rsidR="00135840" w:rsidRPr="00135840">
      <w:pPr>
        <w:jc w:val="both"/>
        <w:rPr>
          <w:lang w:val="hr-HR"/>
        </w:rPr>
      </w:pPr>
      <w:r w:rsidRPr="00135840">
        <w:rPr>
          <w:lang w:val="hr-HR"/>
        </w:rPr>
        <w:t>Slijedom naveden</w:t>
      </w:r>
      <w:r w:rsidR="0064043E">
        <w:rPr>
          <w:lang w:val="hr-HR"/>
        </w:rPr>
        <w:t>og, valjalo je zahtjev za provedbu skraćenog stečajnog postupka</w:t>
      </w:r>
      <w:r w:rsidRPr="00135840">
        <w:rPr>
          <w:lang w:val="hr-HR"/>
        </w:rPr>
        <w:t xml:space="preserve"> o</w:t>
      </w:r>
      <w:r w:rsidR="0064043E">
        <w:rPr>
          <w:lang w:val="hr-HR"/>
        </w:rPr>
        <w:t>dbaciti i riješiti kao u izreci rješenja.</w:t>
      </w:r>
    </w:p>
    <w:p w:rsidRDefault="005449A9" w:rsidP="00950AA9" w:rsidR="005449A9"/>
    <w:p w:rsidRDefault="00706888" w:rsidP="00706888" w:rsidR="00706888" w:rsidRPr="00046239">
      <w:pPr>
        <w:jc w:val="center"/>
      </w:pPr>
      <w:r w:rsidRPr="00046239">
        <w:t>Split,</w:t>
      </w:r>
      <w:r w:rsidR="00135840">
        <w:t xml:space="preserve"> </w:t>
      </w:r>
      <w:r w:rsidR="00075748">
        <w:t>31</w:t>
      </w:r>
      <w:r w:rsidR="00135840">
        <w:t xml:space="preserve">. </w:t>
      </w:r>
      <w:r w:rsidR="00075748">
        <w:t>listopada</w:t>
      </w:r>
      <w:r w:rsidR="004020C0">
        <w:t xml:space="preserve"> 2016</w:t>
      </w:r>
      <w:r w:rsidRPr="00046239">
        <w:t>. godine</w:t>
      </w:r>
    </w:p>
    <w:p w:rsidRDefault="00706888" w:rsidP="00706888" w:rsidR="00706888" w:rsidRPr="00046239"/>
    <w:p w:rsidRDefault="00135840" w:rsidP="007B3610" w:rsidR="007B3610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B3610">
        <w:t xml:space="preserve">          SUDSKI SAVJETNIK</w:t>
      </w:r>
    </w:p>
    <w:p w:rsidRDefault="007B3610" w:rsidP="007B3610" w:rsidR="007B3610" w:rsidRPr="00046239"/>
    <w:p w:rsidRDefault="007B3610" w:rsidP="007B3610" w:rsidR="007B3610" w:rsidRPr="000462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Jadranko Basić</w:t>
      </w:r>
    </w:p>
    <w:p w:rsidRDefault="007B3610" w:rsidP="007B3610" w:rsidR="007B3610" w:rsidRPr="00046239"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</w:p>
    <w:p w:rsidRDefault="007B3610" w:rsidP="00706888" w:rsidR="00706888" w:rsidRPr="00046239">
      <w:r>
        <w:tab/>
      </w:r>
    </w:p>
    <w:p w:rsidRDefault="007B3610" w:rsidP="007B3610" w:rsidR="007B3610">
      <w:r w:rsidRPr="00046239">
        <w:t>POUKA O PRAVNOM LIJEKU:</w:t>
      </w:r>
    </w:p>
    <w:p w:rsidRDefault="007B3610" w:rsidP="007B3610" w:rsidR="007B3610"/>
    <w:p w:rsidRDefault="007B3610" w:rsidP="007B3610" w:rsidR="007B3610" w:rsidRPr="005D4A77">
      <w:r w:rsidRPr="005D4A77">
        <w:t>Protiv ovog rješenja dopuštena je žalba. Žalba se može izjaviti u roku od osam dana od dostave rješenja, a dostava ovog rješenja smatra se obavljenom istekom osmog dana o</w:t>
      </w:r>
      <w:r w:rsidR="005E7AAB">
        <w:t>d</w:t>
      </w:r>
      <w:r w:rsidRPr="005D4A77">
        <w:t xml:space="preserve">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7B3610" w:rsidP="007B3610" w:rsidR="007B3610" w:rsidRPr="005D4A77"/>
    <w:p w:rsidRDefault="007B3610" w:rsidP="007B3610" w:rsidR="007B3610" w:rsidRPr="00046239"/>
    <w:p w:rsidRDefault="007B3610" w:rsidP="007B3610" w:rsidR="007B3610" w:rsidRPr="00046239">
      <w:r w:rsidRPr="00046239">
        <w:t>DNA:</w:t>
      </w:r>
    </w:p>
    <w:p w:rsidRDefault="007B3610" w:rsidP="007B3610" w:rsidR="007B3610">
      <w:r>
        <w:t xml:space="preserve">-predlagatelju - </w:t>
      </w:r>
      <w:r w:rsidRPr="007C1CCC">
        <w:t>Financijskoj agenciji, RC Split</w:t>
      </w:r>
    </w:p>
    <w:p w:rsidRDefault="007B3610" w:rsidP="007B3610" w:rsidR="007B3610">
      <w:r>
        <w:t>-e-Oglasna ploča suda</w:t>
      </w:r>
    </w:p>
    <w:p w:rsidRDefault="007B3610" w:rsidP="007B3610" w:rsidR="00706888" w:rsidRPr="00706888">
      <w:r>
        <w:t>-spis</w:t>
      </w:r>
    </w:p>
    <w:sectPr w:rsidSect="00A20061" w:rsidR="00706888" w:rsidRPr="00706888">
      <w:headerReference w:type="even" r:id="rId10"/>
      <w:headerReference w:type="default" r:id="rId11"/>
      <w:headerReference w:type="first" r:id="rId12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52634" w:rsidR="00D52634">
      <w:r>
        <w:separator/>
      </w:r>
    </w:p>
  </w:endnote>
  <w:endnote w:id="0" w:type="continuationSeparator">
    <w:p w:rsidRDefault="00D52634" w:rsidR="00D52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52634" w:rsidR="00D52634">
      <w:r>
        <w:separator/>
      </w:r>
    </w:p>
  </w:footnote>
  <w:footnote w:id="0" w:type="continuationSeparator">
    <w:p w:rsidRDefault="00D52634" w:rsidR="00D5263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7555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7967D5" w:rsidR="007B3610">
    <w:pPr>
      <w:pStyle w:val="Zaglavlje"/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94571E">
      <w:t xml:space="preserve">                     </w:t>
    </w:r>
  </w:p>
  <w:p w:rsidRDefault="007B3610" w:rsidR="007B3610">
    <w:pPr>
      <w:pStyle w:val="Zaglavlje"/>
    </w:pPr>
  </w:p>
  <w:p w:rsidRDefault="007B3610" w:rsidP="007B3610" w:rsidR="007B3610">
    <w:pPr>
      <w:pStyle w:val="Zaglavlje"/>
      <w:jc w:val="right"/>
    </w:pPr>
    <w:r>
      <w:t>21. St-</w:t>
    </w:r>
    <w:r w:rsidR="00E2415D">
      <w:t>1055</w:t>
    </w:r>
    <w:r>
      <w:t>/201</w:t>
    </w:r>
    <w:r w:rsidR="00075748">
      <w:t>5</w:t>
    </w:r>
  </w:p>
  <w:p w:rsidRDefault="002A4B4D" w:rsidR="002A4B4D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B3610" w:rsidP="007B3610" w:rsidR="007B3610">
    <w:pPr>
      <w:pStyle w:val="Zaglavlje"/>
      <w:jc w:val="right"/>
    </w:pPr>
    <w:r>
      <w:t>21. St-</w:t>
    </w:r>
    <w:r w:rsidR="00E2415D">
      <w:t>1055</w:t>
    </w:r>
    <w:r>
      <w:t>/201</w:t>
    </w:r>
    <w:r w:rsidR="00075748"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75558"/>
    <w:rsid w:val="00075748"/>
    <w:rsid w:val="000E520C"/>
    <w:rsid w:val="00135840"/>
    <w:rsid w:val="00142E78"/>
    <w:rsid w:val="0024279B"/>
    <w:rsid w:val="002970C4"/>
    <w:rsid w:val="002A4B4D"/>
    <w:rsid w:val="002B15A7"/>
    <w:rsid w:val="00333C19"/>
    <w:rsid w:val="003B76E7"/>
    <w:rsid w:val="004020C0"/>
    <w:rsid w:val="004838FB"/>
    <w:rsid w:val="004A1B0C"/>
    <w:rsid w:val="005031FC"/>
    <w:rsid w:val="00507986"/>
    <w:rsid w:val="00523D28"/>
    <w:rsid w:val="005449A9"/>
    <w:rsid w:val="0059534A"/>
    <w:rsid w:val="005E7AAB"/>
    <w:rsid w:val="006139CA"/>
    <w:rsid w:val="0064043E"/>
    <w:rsid w:val="006567C9"/>
    <w:rsid w:val="00672C0C"/>
    <w:rsid w:val="00706888"/>
    <w:rsid w:val="00720C7D"/>
    <w:rsid w:val="00772F42"/>
    <w:rsid w:val="00777C0E"/>
    <w:rsid w:val="007967D5"/>
    <w:rsid w:val="007B3610"/>
    <w:rsid w:val="008949BF"/>
    <w:rsid w:val="008B758A"/>
    <w:rsid w:val="0090366A"/>
    <w:rsid w:val="0094571E"/>
    <w:rsid w:val="00950AA9"/>
    <w:rsid w:val="009715B0"/>
    <w:rsid w:val="00992F2D"/>
    <w:rsid w:val="009C2F6D"/>
    <w:rsid w:val="00A20061"/>
    <w:rsid w:val="00A533E2"/>
    <w:rsid w:val="00AC5A0E"/>
    <w:rsid w:val="00B43A09"/>
    <w:rsid w:val="00B77D28"/>
    <w:rsid w:val="00BB288C"/>
    <w:rsid w:val="00BF5446"/>
    <w:rsid w:val="00C04ADA"/>
    <w:rsid w:val="00C60F12"/>
    <w:rsid w:val="00C71571"/>
    <w:rsid w:val="00CA4AA9"/>
    <w:rsid w:val="00D006D7"/>
    <w:rsid w:val="00D52634"/>
    <w:rsid w:val="00DE4145"/>
    <w:rsid w:val="00E2415D"/>
    <w:rsid w:val="00E65544"/>
    <w:rsid w:val="00F05699"/>
    <w:rsid w:val="00F53F1C"/>
    <w:rsid w:val="00F63B57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53F1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53F1C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53F1C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53F1C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53F1C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F53F1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53F1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53F1C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53F1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53F1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listopada 2016.</izvorni_sadrzaj>
    <derivirana_varijabla naziv="DomainObject.DatumDonosenjaOdluke_1">31. listopada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1055</izvorni_sadrzaj>
    <derivirana_varijabla naziv="DomainObject.Predmet.Broj_1">1055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St-1055/2015</izvorni_sadrzaj>
    <derivirana_varijabla naziv="DomainObject.Predmet.OznakaBroj_1">St-1055/2015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ŽUPA CO, d.o.o. za vađenje i obradu kamena i trgovinu</izvorni_sadrzaj>
    <derivirana_varijabla naziv="DomainObject.Predmet.ProtustrankaFormated_1">  ŽUPA CO, d.o.o. za vađenje i obradu kamena i trgovinu</derivirana_varijabla>
  </DomainObject.Predmet.ProtustrankaFormated>
  <DomainObject.Predmet.ProtustrankaFormatedOIB>
    <izvorni_sadrzaj>  ŽUPA CO, d.o.o. za vađenje i obradu kamena i trgovinu, OIB 86467274548</izvorni_sadrzaj>
    <derivirana_varijabla naziv="DomainObject.Predmet.ProtustrankaFormatedOIB_1">  ŽUPA CO, d.o.o. za vađenje i obradu kamena i trgovinu, OIB 86467274548</derivirana_varijabla>
  </DomainObject.Predmet.ProtustrankaFormatedOIB>
  <DomainObject.Predmet.ProtustrankaFormatedWithAdress>
    <izvorni_sadrzaj> ŽUPA CO, d.o.o. za vađenje i obradu kamena i trgovinu, Put Arapovca 2, 21210 Solin</izvorni_sadrzaj>
    <derivirana_varijabla naziv="DomainObject.Predmet.ProtustrankaFormatedWithAdress_1"> ŽUPA CO, d.o.o. za vađenje i obradu kamena i trgovinu, Put Arapovca 2, 21210 Solin</derivirana_varijabla>
  </DomainObject.Predmet.ProtustrankaFormatedWithAdress>
  <DomainObject.Predmet.ProtustrankaFormatedWithAdressOIB>
    <izvorni_sadrzaj> ŽUPA CO, d.o.o. za vađenje i obradu kamena i trgovinu, OIB 86467274548, Put Arapovca 2, 21210 Solin</izvorni_sadrzaj>
    <derivirana_varijabla naziv="DomainObject.Predmet.ProtustrankaFormatedWithAdressOIB_1"> ŽUPA CO, d.o.o. za vađenje i obradu kamena i trgovinu, OIB 86467274548, Put Arapovca 2, 21210 Solin</derivirana_varijabla>
  </DomainObject.Predmet.ProtustrankaFormatedWithAdressOIB>
  <DomainObject.Predmet.ProtustrankaWithAdress>
    <izvorni_sadrzaj>ŽUPA CO, d.o.o. za vađenje i obradu kamena i trgovinu Put Arapovca 2, 21210 Solin</izvorni_sadrzaj>
    <derivirana_varijabla naziv="DomainObject.Predmet.ProtustrankaWithAdress_1">ŽUPA CO, d.o.o. za vađenje i obradu kamena i trgovinu Put Arapovca 2, 21210 Solin</derivirana_varijabla>
  </DomainObject.Predmet.ProtustrankaWithAdress>
  <DomainObject.Predmet.ProtustrankaWithAdressOIB>
    <izvorni_sadrzaj>ŽUPA CO, d.o.o. za vađenje i obradu kamena i trgovinu, OIB 86467274548, Put Arapovca 2, 21210 Solin</izvorni_sadrzaj>
    <derivirana_varijabla naziv="DomainObject.Predmet.ProtustrankaWithAdressOIB_1">ŽUPA CO, d.o.o. za vađenje i obradu kamena i trgovinu, OIB 86467274548, Put Arapovca 2, 21210 Solin</derivirana_varijabla>
  </DomainObject.Predmet.ProtustrankaWithAdressOIB>
  <DomainObject.Predmet.ProtustrankaNazivFormated>
    <izvorni_sadrzaj>ŽUPA CO, d.o.o. za vađenje i obradu kamena i trgovinu</izvorni_sadrzaj>
    <derivirana_varijabla naziv="DomainObject.Predmet.ProtustrankaNazivFormated_1">ŽUPA CO, d.o.o. za vađenje i obradu kamena i trgovinu</derivirana_varijabla>
  </DomainObject.Predmet.ProtustrankaNazivFormated>
  <DomainObject.Predmet.ProtustrankaNazivFormatedOIB>
    <izvorni_sadrzaj>ŽUPA CO, d.o.o. za vađenje i obradu kamena i trgovinu, OIB 86467274548</izvorni_sadrzaj>
    <derivirana_varijabla naziv="DomainObject.Predmet.ProtustrankaNazivFormatedOIB_1">ŽUPA CO, d.o.o. za vađenje i obradu kamena i trgovinu, OIB 86467274548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 24. b, 21000 Split</izvorni_sadrzaj>
    <derivirana_varijabla naziv="DomainObject.Predmet.StrankaFormatedWithAdress_1"> FINANCIJSKA AGENCIJA, RC SPLIT, Mažuranićevo šet 24. b, 21000 Split</derivirana_varijabla>
  </DomainObject.Predmet.StrankaFormatedWithAdress>
  <DomainObject.Predmet.StrankaFormatedWithAdressOIB>
    <izvorni_sadrzaj> FINANCIJSKA AGENCIJA, RC SPLIT, OIB 85821130368, Mažuranićevo šet 24. b, 21000 Split</izvorni_sadrzaj>
    <derivirana_varijabla naziv="DomainObject.Predmet.StrankaFormatedWithAdressOIB_1"> FINANCIJSKA AGENCIJA, RC SPLIT, OIB 85821130368, Mažuranićevo šet 24. b, 21000 Split</derivirana_varijabla>
  </DomainObject.Predmet.StrankaFormatedWithAdressOIB>
  <DomainObject.Predmet.StrankaWithAdress>
    <izvorni_sadrzaj>FINANCIJSKA AGENCIJA, RC SPLIT Mažuranićevo šet 24. b,21000 Split</izvorni_sadrzaj>
    <derivirana_varijabla naziv="DomainObject.Predmet.StrankaWithAdress_1">FINANCIJSKA AGENCIJA, RC SPLIT Mažuranićevo šet 24. b,21000 Split</derivirana_varijabla>
  </DomainObject.Predmet.StrankaWithAdress>
  <DomainObject.Predmet.StrankaWithAdressOIB>
    <izvorni_sadrzaj>FINANCIJSKA AGENCIJA, RC SPLIT, OIB 85821130368, Mažuranićevo šet 24. b,21000 Split</izvorni_sadrzaj>
    <derivirana_varijabla naziv="DomainObject.Predmet.StrankaWithAdressOIB_1">FINANCIJSKA AGENCIJA, RC SPLIT, OIB 85821130368, Mažuranićevo šet 24.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291315.89</izvorni_sadrzaj>
    <derivirana_varijabla naziv="DomainObject.Predmet.TrenutnaVrijednost_1">291315.89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 24. b, 21000 Split</item>
    </izvorni_sadrzaj>
    <derivirana_varijabla naziv="DomainObject.Predmet.StrankaListFormatedWithAdress_1">
      <item>FINANCIJSKA AGENCIJA, RC SPLIT, Mažuranićevo šet 24. b, 21000 Split</item>
    </derivirana_varijabla>
  </DomainObject.Predmet.StrankaListFormatedWithAdress>
  <DomainObject.Predmet.StrankaListFormatedWithAdressOIB>
    <izvorni_sadrzaj>
      <item>FINANCIJSKA AGENCIJA, RC SPLIT, OIB 85821130368, Mažuranićevo šet 24. b, 21000 Split</item>
    </izvorni_sadrzaj>
    <derivirana_varijabla naziv="DomainObject.Predmet.StrankaListFormatedWithAdressOIB_1">
      <item>FINANCIJSKA AGENCIJA, RC SPLIT, OIB 85821130368, Mažuranićevo šet 24.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ŽUPA CO, d.o.o. za vađenje i obradu kamena i trgovinu</item>
    </izvorni_sadrzaj>
    <derivirana_varijabla naziv="DomainObject.Predmet.ProtuStrankaListFormated_1">
      <item>ŽUPA CO, d.o.o. za vađenje i obradu kamena i trgovinu</item>
    </derivirana_varijabla>
  </DomainObject.Predmet.ProtuStrankaListFormated>
  <DomainObject.Predmet.ProtuStrankaListFormatedOIB>
    <izvorni_sadrzaj>
      <item>ŽUPA CO, d.o.o. za vađenje i obradu kamena i trgovinu, OIB 86467274548</item>
    </izvorni_sadrzaj>
    <derivirana_varijabla naziv="DomainObject.Predmet.ProtuStrankaListFormatedOIB_1">
      <item>ŽUPA CO, d.o.o. za vađenje i obradu kamena i trgovinu, OIB 86467274548</item>
    </derivirana_varijabla>
  </DomainObject.Predmet.ProtuStrankaListFormatedOIB>
  <DomainObject.Predmet.ProtuStrankaListFormatedWithAdress>
    <izvorni_sadrzaj>
      <item>ŽUPA CO, d.o.o. za vađenje i obradu kamena i trgovinu, Put Arapovca 2, 21210 Solin</item>
    </izvorni_sadrzaj>
    <derivirana_varijabla naziv="DomainObject.Predmet.ProtuStrankaListFormatedWithAdress_1">
      <item>ŽUPA CO, d.o.o. za vađenje i obradu kamena i trgovinu, Put Arapovca 2, 21210 Solin</item>
    </derivirana_varijabla>
  </DomainObject.Predmet.ProtuStrankaListFormatedWithAdress>
  <DomainObject.Predmet.ProtuStrankaListFormatedWithAdressOIB>
    <izvorni_sadrzaj>
      <item>ŽUPA CO, d.o.o. za vađenje i obradu kamena i trgovinu, OIB 86467274548, Put Arapovca 2, 21210 Solin</item>
    </izvorni_sadrzaj>
    <derivirana_varijabla naziv="DomainObject.Predmet.ProtuStrankaListFormatedWithAdressOIB_1">
      <item>ŽUPA CO, d.o.o. za vađenje i obradu kamena i trgovinu, OIB 86467274548, Put Arapovca 2, 21210 Solin</item>
    </derivirana_varijabla>
  </DomainObject.Predmet.ProtuStrankaListFormatedWithAdressOIB>
  <DomainObject.Predmet.ProtuStrankaListNazivFormated>
    <izvorni_sadrzaj>
      <item>ŽUPA CO, d.o.o. za vađenje i obradu kamena i trgovinu</item>
    </izvorni_sadrzaj>
    <derivirana_varijabla naziv="DomainObject.Predmet.ProtuStrankaListNazivFormated_1">
      <item>ŽUPA CO, d.o.o. za vađenje i obradu kamena i trgovinu</item>
    </derivirana_varijabla>
  </DomainObject.Predmet.ProtuStrankaListNazivFormated>
  <DomainObject.Predmet.ProtuStrankaListNazivFormatedOIB>
    <izvorni_sadrzaj>
      <item>ŽUPA CO, d.o.o. za vađenje i obradu kamena i trgovinu, OIB 86467274548</item>
    </izvorni_sadrzaj>
    <derivirana_varijabla naziv="DomainObject.Predmet.ProtuStrankaListNazivFormatedOIB_1">
      <item>ŽUPA CO, d.o.o. za vađenje i obradu kamena i trgovinu, OIB 86467274548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2016.</izvorni_sadrzaj>
    <derivirana_varijabla naziv="DomainObject.Datum_1">31. listopada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ŽUPA CO, d.o.o. za vađenje i obradu kamena i trgovinu</izvorni_sadrzaj>
    <derivirana_varijabla naziv="DomainObject.Predmet.ProtustrankaIDrugi_1">ŽUPA CO, d.o.o. za vađenje i obradu kamena i trgovinu</derivirana_varijabla>
  </DomainObject.Predmet.ProtustrankaIDrugi>
  <DomainObject.Predmet.StrankaIDrugiAdressOIB>
    <izvorni_sadrzaj>FINANCIJSKA AGENCIJA, RC SPLIT, OIB 85821130368, Mažuranićevo šet 24. b, 21000 Split</izvorni_sadrzaj>
    <derivirana_varijabla naziv="DomainObject.Predmet.StrankaIDrugiAdressOIB_1">FINANCIJSKA AGENCIJA, RC SPLIT, OIB 85821130368, Mažuranićevo šet 24. b, 21000 Split</derivirana_varijabla>
  </DomainObject.Predmet.StrankaIDrugiAdressOIB>
  <DomainObject.Predmet.ProtustrankaIDrugiAdressOIB>
    <izvorni_sadrzaj>ŽUPA CO, d.o.o. za vađenje i obradu kamena i trgovinu, OIB 86467274548, Put Arapovca 2, 21210 Solin</izvorni_sadrzaj>
    <derivirana_varijabla naziv="DomainObject.Predmet.ProtustrankaIDrugiAdressOIB_1">ŽUPA CO, d.o.o. za vađenje i obradu kamena i trgovinu, OIB 86467274548, Put Arapovca 2,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ŽUPA CO, d.o.o. za vađenje i obradu kamena i trgovinu</item>
      <item>FINANCIJSKA AGENCIJA, RC SPLIT</item>
    </izvorni_sadrzaj>
    <derivirana_varijabla naziv="DomainObject.Predmet.SudioniciListNaziv_1">
      <item>ŽUPA CO, d.o.o. za vađenje i obradu kamena i trgovinu</item>
      <item>FINANCIJSKA AGENCIJA, RC SPLIT</item>
    </derivirana_varijabla>
  </DomainObject.Predmet.SudioniciListNaziv>
  <DomainObject.Predmet.SudioniciListAdressOIB>
    <izvorni_sadrzaj>
      <item>ŽUPA CO, d.o.o. za vađenje i obradu kamena i trgovinu, OIB 86467274548, Put Arapovca 2,21210 Solin</item>
      <item>FINANCIJSKA AGENCIJA, RC SPLIT, OIB 85821130368, Mažuranićevo šet 24. b,21000 Split</item>
    </izvorni_sadrzaj>
    <derivirana_varijabla naziv="DomainObject.Predmet.SudioniciListAdressOIB_1">
      <item>ŽUPA CO, d.o.o. za vađenje i obradu kamena i trgovinu, OIB 86467274548, Put Arapovca 2,21210 Solin</item>
      <item>FINANCIJSKA AGENCIJA, RC SPLIT, OIB 85821130368, Mažuranićevo šet 24.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86467274548</item>
      <item>, OIB 85821130368</item>
    </izvorni_sadrzaj>
    <derivirana_varijabla naziv="DomainObject.Predmet.SudioniciListNazivOIB_1">
      <item>, OIB 86467274548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422</properties:Words>
  <properties:Characters>2222</properties:Characters>
  <properties:Lines>77</properties:Lines>
  <properties:Paragraphs>27</properties:Paragraphs>
  <properties:TotalTime>20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2684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2016-04-05T08:13:00Z</dcterms:created>
  <dc:creator>Lari Glavaš</dc:creator>
  <cp:lastModifiedBy>Jadranko Basić</cp:lastModifiedBy>
  <cp:lastPrinted>2016-10-31T07:53:00Z</cp:lastPrinted>
  <dcterms:modified xmlns:xsi="http://www.w3.org/2001/XMLSchema-instance" xsi:type="dcterms:W3CDTF">2016-10-31T08:15:00Z</dcterms:modified>
  <cp:revision>18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