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16babd" w14:paraId="616babd"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6A6D69">
        <w:rPr>
          <w:b/>
        </w:rPr>
        <w:t>1060</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pPr>
        <w:rPr>
          <w:b/>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pPr>
        <w:jc w:val="center"/>
        <w:rPr>
          <w:b/>
        </w:rPr>
      </w:pPr>
    </w:p>
    <w:p w:rsidRDefault="00C82BA1" w:rsidP="00C82BA1" w:rsidR="00C82BA1">
      <w:pPr>
        <w:jc w:val="both"/>
      </w:pPr>
      <w:r>
        <w:tab/>
        <w:t xml:space="preserve">Trgovački sud u Splitu, po sucu tog suda Pašku Bačiću, kao stečajnom sucu, u postupku povodom prijedloga predlagatelja </w:t>
      </w:r>
      <w:r w:rsidRPr="001A260E">
        <w:rPr>
          <w:szCs w:val="24"/>
        </w:rPr>
        <w:t>FINANCIJSKE AGENCIJE, Regionalni centar Spl</w:t>
      </w:r>
      <w:r>
        <w:rPr>
          <w:szCs w:val="24"/>
        </w:rPr>
        <w:t>it, Podružnica Split, Mažuranićevo šetalište 24b</w:t>
      </w:r>
      <w:r>
        <w:t xml:space="preserve">, OIB: 85821130368, za otvaranje stečajnog postupka nad dužnikom </w:t>
      </w:r>
      <w:r w:rsidR="006A6D69">
        <w:t>KUD PUKLO DA PUKLO, j.d.o.o.</w:t>
      </w:r>
      <w:r w:rsidR="004745EB">
        <w:t>,</w:t>
      </w:r>
      <w:r w:rsidR="006A6D69">
        <w:t xml:space="preserve"> Split, Pujanke 57,</w:t>
      </w:r>
      <w:r w:rsidR="004745EB">
        <w:t xml:space="preserve"> OIB: </w:t>
      </w:r>
      <w:r w:rsidR="006A6D69">
        <w:t>00494926060</w:t>
      </w:r>
      <w:r>
        <w:t>, dana</w:t>
      </w:r>
      <w:r w:rsidR="00855DD8">
        <w:t xml:space="preserve"> </w:t>
      </w:r>
      <w:r w:rsidR="002064AC">
        <w:t>10. veljače 2017</w:t>
      </w:r>
      <w:r>
        <w:t xml:space="preserve">. godine </w:t>
      </w:r>
    </w:p>
    <w:p w:rsidRDefault="00C82BA1" w:rsidP="00C82BA1" w:rsidR="00C82BA1">
      <w:pPr>
        <w:jc w:val="both"/>
      </w:pPr>
    </w:p>
    <w:p w:rsidRDefault="00C82BA1" w:rsidP="00C82BA1" w:rsidR="00C82BA1">
      <w:pPr>
        <w:jc w:val="both"/>
      </w:pPr>
    </w:p>
    <w:p w:rsidRDefault="00C82BA1" w:rsidP="00C82BA1" w:rsidR="00C82BA1">
      <w:pPr>
        <w:jc w:val="center"/>
      </w:pPr>
      <w:r>
        <w:t>r i j e š i o   j e</w:t>
      </w:r>
    </w:p>
    <w:p w:rsidRDefault="00C82BA1" w:rsidP="00C82BA1" w:rsidR="00C82BA1">
      <w:pPr>
        <w:jc w:val="center"/>
      </w:pPr>
    </w:p>
    <w:p w:rsidRDefault="00CD43BF" w:rsidP="00CD43BF" w:rsidR="00C82BA1">
      <w:pPr>
        <w:ind w:left="360"/>
        <w:jc w:val="both"/>
      </w:pPr>
      <w:r>
        <w:t>I.</w:t>
      </w:r>
      <w:r w:rsidR="00C82BA1">
        <w:t xml:space="preserve"> Pokreće se postupak radi utvrđivanja pretpostavki za otvaranje stečajnog postupka (prethodni postupak) nad dužnikom </w:t>
      </w:r>
      <w:r w:rsidR="006A6D69">
        <w:t>KUD PUKLO DA PUKLO, j.d.o.o., Split, Pujanke 57, OIB: 00494926060</w:t>
      </w:r>
      <w:r w:rsidR="00C82BA1">
        <w:t xml:space="preserve">, MBS: </w:t>
      </w:r>
      <w:r w:rsidR="00855DD8">
        <w:t>060</w:t>
      </w:r>
      <w:r w:rsidR="006A6D69">
        <w:t>333103</w:t>
      </w:r>
      <w:r w:rsidR="00C82BA1">
        <w:t>.</w:t>
      </w:r>
    </w:p>
    <w:p w:rsidRDefault="00C82BA1" w:rsidP="00C82BA1" w:rsidR="00C82BA1">
      <w:pPr>
        <w:jc w:val="both"/>
      </w:pPr>
    </w:p>
    <w:p w:rsidRDefault="00CD43BF" w:rsidP="00CD43BF" w:rsidR="00C82BA1">
      <w:pPr>
        <w:ind w:left="360"/>
        <w:jc w:val="both"/>
      </w:pPr>
      <w:r>
        <w:t>II.</w:t>
      </w:r>
      <w:r w:rsidR="00C82BA1">
        <w:t xml:space="preserve"> Ročište radi očitovanja o prijedlogu za otvaranje stečajnog postupka određuje se za dan </w:t>
      </w:r>
      <w:r w:rsidR="002064AC">
        <w:t>7. ožujka 2017</w:t>
      </w:r>
      <w:r w:rsidR="00C82BA1">
        <w:t xml:space="preserve">. god. </w:t>
      </w:r>
      <w:r w:rsidR="002064AC">
        <w:t xml:space="preserve">u 9,00 sati, </w:t>
      </w:r>
      <w:r w:rsidR="00C82BA1">
        <w:t>u prostorijama Trgovačkog suda u Splitu, Sukoišanska 6, u sobi br. 118/I.</w:t>
      </w:r>
    </w:p>
    <w:p w:rsidRDefault="00C82BA1" w:rsidP="00C82BA1" w:rsidR="00C82BA1">
      <w:pPr>
        <w:jc w:val="both"/>
      </w:pPr>
    </w:p>
    <w:p w:rsidRDefault="002064AC" w:rsidP="002064AC" w:rsidR="002064AC">
      <w:pPr>
        <w:ind w:left="360"/>
        <w:jc w:val="both"/>
      </w:pPr>
      <w:r>
        <w:t xml:space="preserve">III. Na zakazano ročište se pozivaju predstavnik predlagatelja </w:t>
      </w:r>
      <w:r>
        <w:rPr>
          <w:szCs w:val="24"/>
        </w:rPr>
        <w:t xml:space="preserve">Financijske agencije, Regionalni centar Split te zastupnik po zakonu dužnika </w:t>
      </w:r>
      <w:r>
        <w:t xml:space="preserve">Bruno Minga iz Splita, Kukuljevićeva 3, OIB: 04791655921. </w:t>
      </w:r>
    </w:p>
    <w:p w:rsidRDefault="002064AC" w:rsidP="002064AC" w:rsidR="002064AC">
      <w:pPr>
        <w:jc w:val="both"/>
      </w:pPr>
    </w:p>
    <w:p w:rsidRDefault="002064AC" w:rsidP="002064AC" w:rsidR="002064AC">
      <w:pPr>
        <w:ind w:left="360"/>
        <w:jc w:val="both"/>
      </w:pPr>
      <w:r>
        <w:t xml:space="preserve">IV. Nalaže se zastupniku po zakonu dužnika Brunu Mingi iz Splita da u roku od osam (8) dana, pozivom na gornji poslovni broj spisa, dostavi ovom sudu u dva primjerka: </w:t>
      </w:r>
    </w:p>
    <w:p w:rsidRDefault="002064AC" w:rsidP="002064AC" w:rsidR="002064AC">
      <w:pPr>
        <w:pStyle w:val="Odlomakpopisa"/>
        <w:numPr>
          <w:ilvl w:val="0"/>
          <w:numId w:val="5"/>
        </w:numPr>
        <w:jc w:val="both"/>
      </w:pPr>
      <w:r>
        <w:t>pisano izvješće o financijsko-gospodarskom stanju dužnika;</w:t>
      </w:r>
    </w:p>
    <w:p w:rsidRDefault="002064AC" w:rsidP="002064AC" w:rsidR="002064AC">
      <w:pPr>
        <w:pStyle w:val="Odlomakpopisa"/>
        <w:numPr>
          <w:ilvl w:val="0"/>
          <w:numId w:val="5"/>
        </w:numPr>
        <w:jc w:val="both"/>
      </w:pPr>
      <w:r>
        <w:t>popis imovine i obveza dužnika koji se, sukladno odredbama čl. 17. Stečajnog zakona (Narodne novine 71/15, dalje SZ-a), treba sastojati od naznake:</w:t>
      </w:r>
    </w:p>
    <w:p w:rsidRDefault="002064AC" w:rsidP="002064AC" w:rsidR="002064AC">
      <w:pPr>
        <w:pStyle w:val="Odlomakpopisa"/>
        <w:numPr>
          <w:ilvl w:val="0"/>
          <w:numId w:val="2"/>
        </w:numPr>
        <w:jc w:val="both"/>
      </w:pPr>
      <w:r>
        <w:t xml:space="preserve">nekretnina i pokretnina dužnika, </w:t>
      </w:r>
    </w:p>
    <w:p w:rsidRDefault="002064AC" w:rsidP="002064AC" w:rsidR="002064AC">
      <w:pPr>
        <w:pStyle w:val="Odlomakpopisa"/>
        <w:numPr>
          <w:ilvl w:val="0"/>
          <w:numId w:val="2"/>
        </w:numPr>
        <w:jc w:val="both"/>
      </w:pPr>
      <w:r>
        <w:t>imovinskih prava dužnika na tuđim stvarima,</w:t>
      </w:r>
    </w:p>
    <w:p w:rsidRDefault="002064AC" w:rsidP="002064AC" w:rsidR="002064AC">
      <w:pPr>
        <w:pStyle w:val="Odlomakpopisa"/>
        <w:numPr>
          <w:ilvl w:val="0"/>
          <w:numId w:val="2"/>
        </w:numPr>
        <w:jc w:val="both"/>
      </w:pPr>
      <w:r>
        <w:t>novčanih i nenovčanih tražbina dužnika,</w:t>
      </w:r>
    </w:p>
    <w:p w:rsidRDefault="002064AC" w:rsidP="002064AC" w:rsidR="002064AC">
      <w:pPr>
        <w:pStyle w:val="Odlomakpopisa"/>
        <w:numPr>
          <w:ilvl w:val="0"/>
          <w:numId w:val="2"/>
        </w:numPr>
        <w:jc w:val="both"/>
      </w:pPr>
      <w:r>
        <w:t xml:space="preserve">drugih prava koja čine imovinu dužnika, </w:t>
      </w:r>
    </w:p>
    <w:p w:rsidRDefault="002064AC" w:rsidP="002064AC" w:rsidR="002064AC">
      <w:pPr>
        <w:pStyle w:val="Odlomakpopisa"/>
        <w:numPr>
          <w:ilvl w:val="0"/>
          <w:numId w:val="2"/>
        </w:numPr>
        <w:jc w:val="both"/>
      </w:pPr>
      <w:r>
        <w:t>novčanih sredstava na računima,</w:t>
      </w:r>
    </w:p>
    <w:p w:rsidRDefault="002064AC" w:rsidP="002064AC" w:rsidR="002064AC">
      <w:pPr>
        <w:pStyle w:val="Odlomakpopisa"/>
        <w:numPr>
          <w:ilvl w:val="0"/>
          <w:numId w:val="2"/>
        </w:numPr>
        <w:jc w:val="both"/>
      </w:pPr>
      <w:r>
        <w:t>druge imovine dužnika,</w:t>
      </w:r>
    </w:p>
    <w:p w:rsidRDefault="002064AC" w:rsidP="002064AC" w:rsidR="002064AC">
      <w:pPr>
        <w:pStyle w:val="Odlomakpopisa"/>
        <w:numPr>
          <w:ilvl w:val="0"/>
          <w:numId w:val="2"/>
        </w:numPr>
        <w:jc w:val="both"/>
      </w:pPr>
      <w:r>
        <w:t>obveza dužnika unesenih u njegove poslovne knjige,</w:t>
      </w:r>
    </w:p>
    <w:p w:rsidRDefault="002064AC" w:rsidP="002064AC" w:rsidR="002064AC">
      <w:pPr>
        <w:pStyle w:val="Odlomakpopisa"/>
        <w:numPr>
          <w:ilvl w:val="0"/>
          <w:numId w:val="2"/>
        </w:numPr>
        <w:jc w:val="both"/>
      </w:pPr>
      <w:r>
        <w:t>drugih novčanih i nenovčanih obveza dužnika,</w:t>
      </w:r>
    </w:p>
    <w:p w:rsidRDefault="002064AC" w:rsidP="002064AC" w:rsidR="002064AC">
      <w:pPr>
        <w:pStyle w:val="Odlomakpopisa"/>
        <w:numPr>
          <w:ilvl w:val="0"/>
          <w:numId w:val="2"/>
        </w:numPr>
        <w:jc w:val="both"/>
      </w:pPr>
      <w:r>
        <w:t xml:space="preserve">razlučnih prava na imovini dužnika, </w:t>
      </w:r>
    </w:p>
    <w:p w:rsidRDefault="002064AC" w:rsidP="002064AC" w:rsidR="002064AC">
      <w:pPr>
        <w:pStyle w:val="Odlomakpopisa"/>
        <w:numPr>
          <w:ilvl w:val="0"/>
          <w:numId w:val="2"/>
        </w:numPr>
        <w:jc w:val="both"/>
      </w:pPr>
      <w:r>
        <w:t xml:space="preserve">izlučnih prava, </w:t>
      </w:r>
    </w:p>
    <w:p w:rsidRDefault="002064AC" w:rsidP="002064AC" w:rsidR="002064AC">
      <w:pPr>
        <w:pStyle w:val="Odlomakpopisa"/>
        <w:numPr>
          <w:ilvl w:val="0"/>
          <w:numId w:val="2"/>
        </w:numPr>
        <w:jc w:val="both"/>
      </w:pPr>
      <w:r>
        <w:lastRenderedPageBreak/>
        <w:t xml:space="preserve">prosječnih mjesečnih troškova redovnog poslovanja dužnika u posljednjih godinu dana, </w:t>
      </w:r>
    </w:p>
    <w:p w:rsidRDefault="002064AC" w:rsidP="002064AC" w:rsidR="002064AC">
      <w:pPr>
        <w:pStyle w:val="Odlomakpopisa"/>
        <w:numPr>
          <w:ilvl w:val="0"/>
          <w:numId w:val="2"/>
        </w:numPr>
        <w:jc w:val="both"/>
      </w:pPr>
      <w:r>
        <w:t xml:space="preserve">postupaka pred sudovima ili javnopravnim tijelima u kojima je dužnik stranka i visinu ili opis tražbine koja je predmet postupka, </w:t>
      </w:r>
    </w:p>
    <w:p w:rsidRDefault="002064AC" w:rsidP="002064AC" w:rsidR="002064AC">
      <w:pPr>
        <w:pStyle w:val="Odlomakpopisa"/>
        <w:ind w:left="1080"/>
        <w:jc w:val="both"/>
      </w:pPr>
    </w:p>
    <w:p w:rsidRDefault="002064AC" w:rsidP="002064AC" w:rsidR="002064AC">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2064AC" w:rsidP="002064AC" w:rsidR="002064AC">
      <w:pPr>
        <w:ind w:left="720"/>
        <w:jc w:val="both"/>
      </w:pPr>
    </w:p>
    <w:p w:rsidRDefault="002064AC" w:rsidP="002064AC" w:rsidR="002064AC">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2064AC" w:rsidP="002064AC" w:rsidR="002064AC">
      <w:pPr>
        <w:jc w:val="both"/>
      </w:pPr>
    </w:p>
    <w:p w:rsidRDefault="002064AC" w:rsidP="002064AC" w:rsidR="002064AC">
      <w:pPr>
        <w:ind w:left="708"/>
        <w:jc w:val="both"/>
        <w:rPr>
          <w:szCs w:val="24"/>
        </w:rPr>
      </w:pPr>
      <w:r>
        <w:t xml:space="preserve">V. Poziva se </w:t>
      </w:r>
      <w:r>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dva dana prije održavanja zakazanog ročišta. </w:t>
      </w:r>
    </w:p>
    <w:p w:rsidRDefault="002064AC" w:rsidP="002064AC" w:rsidR="002064AC">
      <w:pPr>
        <w:ind w:left="708"/>
        <w:jc w:val="both"/>
        <w:rPr>
          <w:szCs w:val="24"/>
        </w:rPr>
      </w:pPr>
    </w:p>
    <w:p w:rsidRDefault="002064AC" w:rsidP="002064AC" w:rsidR="002064AC">
      <w:pPr>
        <w:ind w:left="708"/>
        <w:jc w:val="both"/>
        <w:rPr>
          <w:szCs w:val="24"/>
        </w:rPr>
      </w:pPr>
      <w:r>
        <w:rPr>
          <w:szCs w:val="24"/>
        </w:rPr>
        <w:t xml:space="preserve">VI. Poziva se Financijska agencija, u roku iz toč. V. ovog rješenja, dostaviti ovom sudu i obavijest o osiguranju sredstava za namirenje troškova stečajnog postupka. </w:t>
      </w:r>
    </w:p>
    <w:p w:rsidRDefault="002064AC" w:rsidP="00CD43BF" w:rsidR="002064AC">
      <w:pPr>
        <w:ind w:left="360"/>
        <w:jc w:val="both"/>
      </w:pPr>
    </w:p>
    <w:p w:rsidRDefault="0001635B" w:rsidP="00CD43BF" w:rsidR="0001635B">
      <w:pPr>
        <w:jc w:val="both"/>
        <w:rPr>
          <w:szCs w:val="24"/>
        </w:rPr>
      </w:pPr>
    </w:p>
    <w:p w:rsidRDefault="0001635B" w:rsidP="0001635B" w:rsidR="0001635B">
      <w:pPr>
        <w:jc w:val="center"/>
        <w:rPr>
          <w:szCs w:val="24"/>
        </w:rPr>
      </w:pPr>
      <w:r>
        <w:rPr>
          <w:szCs w:val="24"/>
        </w:rPr>
        <w:t>Obrazloženje</w:t>
      </w:r>
    </w:p>
    <w:p w:rsidRDefault="0001635B" w:rsidP="0001635B" w:rsidR="0001635B">
      <w:pPr>
        <w:jc w:val="center"/>
        <w:rPr>
          <w:szCs w:val="24"/>
        </w:rPr>
      </w:pPr>
    </w:p>
    <w:p w:rsidRDefault="0001635B" w:rsidP="0001635B" w:rsidR="0001635B">
      <w:pPr>
        <w:ind w:firstLine="708"/>
        <w:jc w:val="both"/>
      </w:pPr>
      <w:r>
        <w:rPr>
          <w:szCs w:val="24"/>
        </w:rPr>
        <w:t xml:space="preserve">Financijska agencija, Regionalni centar Split podnijela je ovom sudu </w:t>
      </w:r>
      <w:r w:rsidR="006A6D69">
        <w:rPr>
          <w:szCs w:val="24"/>
        </w:rPr>
        <w:t>1</w:t>
      </w:r>
      <w:r w:rsidR="002064AC">
        <w:rPr>
          <w:szCs w:val="24"/>
        </w:rPr>
        <w:t>2</w:t>
      </w:r>
      <w:r w:rsidR="006A6D69">
        <w:rPr>
          <w:szCs w:val="24"/>
        </w:rPr>
        <w:t>. travnja</w:t>
      </w:r>
      <w:r>
        <w:rPr>
          <w:szCs w:val="24"/>
        </w:rPr>
        <w:t xml:space="preserve"> 2016. god. prijedlog za otvaranje stečajnog postupka nad dužnikom </w:t>
      </w:r>
      <w:r w:rsidR="006A6D69">
        <w:t>KUD PUKLO DA PUKLO, j.d.o.o., Split</w:t>
      </w:r>
      <w:r w:rsidR="002A70CF">
        <w:t xml:space="preserve">, a sve sukladno odredbama čl. 110. st. 1. </w:t>
      </w:r>
      <w:r w:rsidR="002A70CF" w:rsidRPr="00AD67DB">
        <w:t>Stečajnog zakona (</w:t>
      </w:r>
      <w:r w:rsidR="002A70CF">
        <w:t>Narodne novine 71/15,</w:t>
      </w:r>
      <w:r w:rsidR="002A70CF" w:rsidRPr="00AD67DB">
        <w:t xml:space="preserve"> dalje SZ)</w:t>
      </w:r>
      <w:r>
        <w:t>.</w:t>
      </w:r>
    </w:p>
    <w:p w:rsidRDefault="0001635B" w:rsidP="0001635B" w:rsidR="0001635B">
      <w:pPr>
        <w:ind w:firstLine="708"/>
        <w:jc w:val="both"/>
      </w:pPr>
    </w:p>
    <w:p w:rsidRDefault="00A65088" w:rsidP="00A65088" w:rsidR="0028268A">
      <w:pPr>
        <w:ind w:firstLine="708"/>
        <w:jc w:val="both"/>
      </w:pPr>
      <w:r>
        <w:t xml:space="preserve">U podnesenom prijedlogu u bitnome se navodi da dužnik na dan </w:t>
      </w:r>
      <w:r w:rsidR="006A6D69">
        <w:t>8. travnja</w:t>
      </w:r>
      <w:r>
        <w:t xml:space="preserve"> 201</w:t>
      </w:r>
      <w:r w:rsidR="004745EB">
        <w:t>6</w:t>
      </w:r>
      <w:r>
        <w:t xml:space="preserve">. godine, u Očevidniku redoslijeda osnova za plaćanje, ima evidentirane neizvršene osnove za plaćanje u neprekinutom razdoblju od </w:t>
      </w:r>
      <w:r w:rsidR="004745EB">
        <w:t>120</w:t>
      </w:r>
      <w:r>
        <w:t xml:space="preserve"> dana, u ukupnom iznosu od </w:t>
      </w:r>
      <w:r w:rsidR="00855DD8">
        <w:t>6.</w:t>
      </w:r>
      <w:r w:rsidR="006A6D69">
        <w:t>672,81</w:t>
      </w:r>
      <w:r>
        <w:t xml:space="preserve"> kn, kao i da prema podacima koji su dostavljeni od Hrvatskog zavoda za mirovinsko osiguranje, dužnik </w:t>
      </w:r>
      <w:r w:rsidR="004745EB">
        <w:t xml:space="preserve">ima </w:t>
      </w:r>
      <w:r w:rsidR="006A6D69">
        <w:t>2</w:t>
      </w:r>
      <w:r w:rsidR="00254B18">
        <w:t xml:space="preserve"> zaposlen</w:t>
      </w:r>
      <w:r w:rsidR="002064AC">
        <w:t>a</w:t>
      </w:r>
      <w:r>
        <w:t>,</w:t>
      </w:r>
      <w:r w:rsidR="002064AC">
        <w:t xml:space="preserve">, a predlagatelj </w:t>
      </w:r>
      <w:r>
        <w:t>da ne raspolaže drugim podacima o imovini</w:t>
      </w:r>
      <w:r w:rsidR="002064AC">
        <w:t xml:space="preserve"> dužnika. </w:t>
      </w:r>
    </w:p>
    <w:p w:rsidRDefault="002064AC" w:rsidP="00A65088" w:rsidR="002064AC">
      <w:pPr>
        <w:ind w:firstLine="708"/>
        <w:jc w:val="both"/>
      </w:pPr>
    </w:p>
    <w:p w:rsidRDefault="0028268A" w:rsidP="00A65088" w:rsidR="0028268A">
      <w:pPr>
        <w:ind w:firstLine="708"/>
        <w:jc w:val="both"/>
        <w:rPr>
          <w:szCs w:val="24"/>
        </w:rPr>
      </w:pPr>
      <w:r>
        <w:t xml:space="preserve">Sukladno </w:t>
      </w:r>
      <w:r w:rsidR="002064AC">
        <w:t xml:space="preserve">odredbama </w:t>
      </w:r>
      <w:r>
        <w:t>čl. 110.</w:t>
      </w:r>
      <w:r w:rsidR="00CE1780">
        <w:t xml:space="preserve"> st. 1.</w:t>
      </w:r>
      <w:r>
        <w:t xml:space="preserve"> SZ-a </w:t>
      </w:r>
      <w:r>
        <w:rPr>
          <w:szCs w:val="24"/>
        </w:rPr>
        <w:t xml:space="preserve">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ispunjene pretpostavke za pokretanje skraćenog stečajnog postupka. </w:t>
      </w:r>
    </w:p>
    <w:p w:rsidRDefault="0028268A" w:rsidP="00A65088" w:rsidR="0028268A">
      <w:pPr>
        <w:ind w:firstLine="708"/>
        <w:jc w:val="both"/>
        <w:rPr>
          <w:szCs w:val="24"/>
        </w:rPr>
      </w:pPr>
    </w:p>
    <w:p w:rsidRDefault="002064AC" w:rsidP="002064AC" w:rsidR="002064AC">
      <w:pPr>
        <w:ind w:firstLine="708"/>
        <w:jc w:val="both"/>
        <w:rPr>
          <w:szCs w:val="24"/>
        </w:rPr>
      </w:pPr>
      <w:r>
        <w:rPr>
          <w:szCs w:val="24"/>
        </w:rPr>
        <w:t xml:space="preserve">Odredbama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2064AC" w:rsidP="002064AC" w:rsidR="002064AC">
      <w:pPr>
        <w:ind w:firstLine="708"/>
        <w:jc w:val="both"/>
        <w:rPr>
          <w:szCs w:val="24"/>
        </w:rPr>
      </w:pPr>
    </w:p>
    <w:p w:rsidRDefault="002064AC" w:rsidP="002064AC" w:rsidR="002064AC">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Sukladno odredbama čl. 6. st. 2. i 4. SZ-a te čl. 112. st. 5. SZ-a, od Financijske agencije je zatražena dostava potvrde o evidentiranim neizvršenim osnovama za plaćanje dužnika, kao i dostava obavijesti o osiguranju sredstava za namirenje troškova stečajnog postupka. </w:t>
      </w:r>
    </w:p>
    <w:p w:rsidRDefault="002064AC" w:rsidP="002064AC" w:rsidR="002064AC">
      <w:pPr>
        <w:ind w:firstLine="708"/>
        <w:jc w:val="both"/>
        <w:rPr>
          <w:szCs w:val="24"/>
        </w:rPr>
      </w:pPr>
    </w:p>
    <w:p w:rsidRDefault="002064AC" w:rsidP="002064AC" w:rsidR="002064AC">
      <w:pPr>
        <w:ind w:firstLine="708"/>
        <w:jc w:val="both"/>
        <w:rPr>
          <w:szCs w:val="24"/>
        </w:rPr>
      </w:pPr>
      <w:r>
        <w:rPr>
          <w:szCs w:val="24"/>
        </w:rPr>
        <w:t xml:space="preserve">Slijedom naprijed navedenog, odlučeno je kao u toč. I. – VI. izreke ovog rješenja. </w:t>
      </w:r>
    </w:p>
    <w:p w:rsidRDefault="002064AC" w:rsidP="002064AC" w:rsidR="002064AC">
      <w:pPr>
        <w:jc w:val="both"/>
        <w:rPr>
          <w:szCs w:val="24"/>
        </w:rPr>
      </w:pPr>
    </w:p>
    <w:p w:rsidRDefault="002064AC" w:rsidP="002064AC" w:rsidR="002064AC">
      <w:pPr>
        <w:jc w:val="center"/>
        <w:rPr>
          <w:szCs w:val="24"/>
        </w:rPr>
      </w:pPr>
      <w:r>
        <w:rPr>
          <w:szCs w:val="24"/>
        </w:rPr>
        <w:t>U Splitu, 10. veljače 2017. godine.</w:t>
      </w:r>
    </w:p>
    <w:p w:rsidRDefault="002064AC" w:rsidP="002064AC" w:rsidR="002064AC">
      <w:pPr>
        <w:ind w:firstLine="708"/>
        <w:jc w:val="both"/>
        <w:rPr>
          <w:szCs w:val="24"/>
        </w:rPr>
      </w:pPr>
    </w:p>
    <w:p w:rsidRDefault="002064AC" w:rsidP="002064AC" w:rsidR="002064AC">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2064AC" w:rsidP="002064AC" w:rsidR="002064AC" w:rsidRPr="00254B18">
      <w:pPr>
        <w:ind w:left="7080"/>
        <w:rPr>
          <w:sz w:val="28"/>
          <w:szCs w:val="28"/>
        </w:rPr>
      </w:pPr>
    </w:p>
    <w:p w:rsidRDefault="002064AC" w:rsidP="002064AC" w:rsidR="002064AC">
      <w:pPr>
        <w:ind w:firstLine="708" w:left="7080"/>
      </w:pPr>
      <w:r>
        <w:t>Paško Bačić</w:t>
      </w:r>
    </w:p>
    <w:p w:rsidRDefault="002064AC" w:rsidP="002064AC" w:rsidR="002064AC"/>
    <w:p w:rsidRDefault="002064AC" w:rsidP="002064AC" w:rsidR="002064AC"/>
    <w:p w:rsidRDefault="002064AC" w:rsidP="002064AC" w:rsidR="002064AC"/>
    <w:p w:rsidRDefault="002064AC" w:rsidP="002064AC" w:rsidR="002064AC">
      <w:r>
        <w:t>POUKA O PRAVNOM LIJEKU:</w:t>
      </w:r>
    </w:p>
    <w:p w:rsidRDefault="002064AC" w:rsidP="002064AC" w:rsidR="002064AC">
      <w:r>
        <w:t>Protiv ovog rješenja nije dopuštena posebna žalba (čl. 115. st. 1. SZ-a)</w:t>
      </w:r>
    </w:p>
    <w:p w:rsidRDefault="002064AC" w:rsidP="002064AC" w:rsidR="002064AC"/>
    <w:p w:rsidRDefault="002064AC" w:rsidP="002064AC" w:rsidR="002064AC"/>
    <w:p w:rsidRDefault="002064AC" w:rsidP="002064AC" w:rsidR="002064AC">
      <w:r>
        <w:t>DNA:</w:t>
      </w:r>
    </w:p>
    <w:p w:rsidRDefault="002064AC" w:rsidP="002064AC" w:rsidR="002064AC">
      <w:pPr>
        <w:pStyle w:val="Odlomakpopisa"/>
        <w:numPr>
          <w:ilvl w:val="0"/>
          <w:numId w:val="6"/>
        </w:numPr>
        <w:ind w:left="567"/>
      </w:pPr>
      <w:r>
        <w:t>predlagatelju – FINA, RC Split</w:t>
      </w:r>
    </w:p>
    <w:p w:rsidRDefault="002064AC" w:rsidP="002064AC" w:rsidR="002064AC">
      <w:pPr>
        <w:pStyle w:val="Odlomakpopisa"/>
        <w:numPr>
          <w:ilvl w:val="0"/>
          <w:numId w:val="6"/>
        </w:numPr>
        <w:ind w:left="567"/>
      </w:pPr>
      <w:r>
        <w:t>dužniku</w:t>
      </w:r>
    </w:p>
    <w:p w:rsidRDefault="002064AC" w:rsidP="002064AC" w:rsidR="002064AC">
      <w:pPr>
        <w:pStyle w:val="Odlomakpopisa"/>
        <w:numPr>
          <w:ilvl w:val="0"/>
          <w:numId w:val="6"/>
        </w:numPr>
        <w:ind w:left="567"/>
      </w:pPr>
      <w:r>
        <w:t xml:space="preserve">z.z. dužnika </w:t>
      </w:r>
    </w:p>
    <w:p w:rsidRDefault="002064AC" w:rsidP="002064AC" w:rsidR="002064AC">
      <w:pPr>
        <w:pStyle w:val="Odlomakpopisa"/>
        <w:numPr>
          <w:ilvl w:val="0"/>
          <w:numId w:val="6"/>
        </w:numPr>
        <w:ind w:left="567"/>
      </w:pPr>
      <w:r>
        <w:t xml:space="preserve">e-Oglasna ploča </w:t>
      </w:r>
    </w:p>
    <w:p w:rsidRDefault="002064AC" w:rsidP="002064AC" w:rsidR="002064AC">
      <w:pPr>
        <w:pStyle w:val="Odlomakpopisa"/>
        <w:numPr>
          <w:ilvl w:val="0"/>
          <w:numId w:val="6"/>
        </w:numPr>
        <w:ind w:left="567"/>
      </w:pPr>
      <w:r>
        <w:t>u spis</w:t>
      </w:r>
    </w:p>
    <w:p w:rsidRDefault="002064AC" w:rsidP="002064AC" w:rsidR="002064AC">
      <w:pPr>
        <w:ind w:firstLine="708"/>
        <w:jc w:val="both"/>
        <w:rPr>
          <w:szCs w:val="24"/>
        </w:rPr>
      </w:pPr>
    </w:p>
    <w:p w:rsidRDefault="0001635B" w:rsidP="00A65088" w:rsidR="0001635B" w:rsidRPr="00C82BA1">
      <w:pPr>
        <w:ind w:firstLine="708"/>
        <w:jc w:val="both"/>
      </w:pPr>
    </w:p>
    <w:sectPr w:rsidSect="0028268A" w:rsidR="0001635B" w:rsidRPr="00C82BA1">
      <w:headerReference w:type="default" r:id="rId10"/>
      <w:pgSz w:h="16838" w:w="11906"/>
      <w:pgMar w:gutter="0" w:footer="708" w:header="708" w:left="1417" w:bottom="1843"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A51EFB">
          <w:rPr>
            <w:noProof/>
          </w:rPr>
          <w:t>3</w:t>
        </w:r>
        <w:r>
          <w:fldChar w:fldCharType="end"/>
        </w:r>
      </w:sdtContent>
    </w:sdt>
    <w:r>
      <w:t>-</w:t>
    </w:r>
    <w:r>
      <w:tab/>
      <w:t xml:space="preserve">   12. St-</w:t>
    </w:r>
    <w:r w:rsidR="006A6D69">
      <w:t>1060</w:t>
    </w:r>
    <w:r>
      <w:t>/2016</w:t>
    </w:r>
  </w:p>
  <w:p w:rsidRDefault="0028268A" w:rsidP="0001635B" w:rsidR="0028268A">
    <w:pPr>
      <w:pStyle w:val="Zaglavlje"/>
      <w:jc w:val="center"/>
    </w:pPr>
  </w:p>
  <w:p w:rsidRDefault="0001635B" w:rsidR="0001635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3353F50"/>
    <w:multiLevelType w:val="hybridMultilevel"/>
    <w:tmpl w:val="3D6CC87E"/>
    <w:lvl w:tplc="041A0017" w:ilvl="0">
      <w:start w:val="1"/>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35B"/>
    <w:rsid w:val="00191535"/>
    <w:rsid w:val="002064AC"/>
    <w:rsid w:val="00254B18"/>
    <w:rsid w:val="0028268A"/>
    <w:rsid w:val="002A70CF"/>
    <w:rsid w:val="003A2582"/>
    <w:rsid w:val="004745EB"/>
    <w:rsid w:val="006A6D69"/>
    <w:rsid w:val="00757C72"/>
    <w:rsid w:val="00855DD8"/>
    <w:rsid w:val="008E4A02"/>
    <w:rsid w:val="00A160C7"/>
    <w:rsid w:val="00A51EFB"/>
    <w:rsid w:val="00A65088"/>
    <w:rsid w:val="00A86E8D"/>
    <w:rsid w:val="00A9627C"/>
    <w:rsid w:val="00BE546C"/>
    <w:rsid w:val="00C21DEF"/>
    <w:rsid w:val="00C82BA1"/>
    <w:rsid w:val="00CD4305"/>
    <w:rsid w:val="00CD43BF"/>
    <w:rsid w:val="00CE1780"/>
    <w:rsid w:val="00D230E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A51EFB"/>
    <w:rPr>
      <w:color w:val="808080"/>
      <w:bdr w:space="0" w:sz="0" w:color="auto" w:val="none"/>
      <w:shd w:fill="auto" w:color="auto" w:val="clear"/>
    </w:rPr>
  </w:style>
  <w:style w:customStyle="true" w:styleId="eSPISCCParagraphDefaultFont" w:type="character">
    <w:name w:val="eSPIS_CC_Paragraph Default Font"/>
    <w:basedOn w:val="Zadanifontodlomka"/>
    <w:rsid w:val="00A51EF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51EFB"/>
    <w:rPr>
      <w:bdr w:space="0" w:sz="0" w:color="auto" w:val="none"/>
      <w:shd w:fill="FFFFCC" w:color="auto" w:val="clear"/>
      <w:lang w:val="hr-HR"/>
    </w:rPr>
  </w:style>
  <w:style w:customStyle="true" w:styleId="PozadinaSvijetloCrvena" w:type="character">
    <w:name w:val="Pozadina_SvijetloCrvena"/>
    <w:basedOn w:val="eSPISCCParagraphDefaultFont"/>
    <w:rsid w:val="00A51EF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51EF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A51EFB"/>
    <w:rPr>
      <w:color w:val="808080"/>
      <w:bdr w:color="auto" w:space="0" w:sz="0" w:val="none"/>
      <w:shd w:color="auto" w:fill="auto" w:val="clear"/>
    </w:rPr>
  </w:style>
  <w:style w:customStyle="1" w:styleId="eSPISCCParagraphDefaultFont" w:type="character">
    <w:name w:val="eSPIS_CC_Paragraph Default Font"/>
    <w:basedOn w:val="Zadanifontodlomka"/>
    <w:rsid w:val="00A51EF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51EFB"/>
    <w:rPr>
      <w:bdr w:color="auto" w:space="0" w:sz="0" w:val="none"/>
      <w:shd w:color="auto" w:fill="FFFFCC" w:val="clear"/>
      <w:lang w:val="hr-HR"/>
    </w:rPr>
  </w:style>
  <w:style w:customStyle="1" w:styleId="PozadinaSvijetloCrvena" w:type="character">
    <w:name w:val="Pozadina_SvijetloCrvena"/>
    <w:basedOn w:val="eSPISCCParagraphDefaultFont"/>
    <w:rsid w:val="00A51EF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51EF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10. veljače 2017.</izvorni_sadrzaj>
    <derivirana_varijabla naziv="DomainObject.DatumDonosenjaOdluke_1">10.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1060</izvorni_sadrzaj>
    <derivirana_varijabla naziv="DomainObject.Predmet.Broj_1">1060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travnja 2016.</izvorni_sadrzaj>
    <derivirana_varijabla naziv="DomainObject.Predmet.DatumOsnivanja_1">15.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zaposlenika</izvorni_sadrzaj>
    <derivirana_varijabla naziv="DomainObject.Predmet.Opis_1">2 zaposlenika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St-1060/2016</izvorni_sadrzaj>
    <derivirana_varijabla naziv="DomainObject.Predmet.OznakaBroj_1">St-1060/2016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KUD PUKLO DA PUKLO, j.d.o.o. za trgovinu i usluge</izvorni_sadrzaj>
    <derivirana_varijabla naziv="DomainObject.Predmet.ProtustrankaFormated_1">  KUD PUKLO DA PUKLO, j.d.o.o. za trgovinu i usluge</derivirana_varijabla>
  </DomainObject.Predmet.ProtustrankaFormated>
  <DomainObject.Predmet.ProtustrankaFormatedOIB>
    <izvorni_sadrzaj>  KUD PUKLO DA PUKLO, j.d.o.o. za trgovinu i usluge, OIB 00494926060</izvorni_sadrzaj>
    <derivirana_varijabla naziv="DomainObject.Predmet.ProtustrankaFormatedOIB_1">  KUD PUKLO DA PUKLO, j.d.o.o. za trgovinu i usluge, OIB 00494926060</derivirana_varijabla>
  </DomainObject.Predmet.ProtustrankaFormatedOIB>
  <DomainObject.Predmet.ProtustrankaFormatedWithAdress>
    <izvorni_sadrzaj> KUD PUKLO DA PUKLO, j.d.o.o. za trgovinu i usluge, Pujanke 57, 21000 Split</izvorni_sadrzaj>
    <derivirana_varijabla naziv="DomainObject.Predmet.ProtustrankaFormatedWithAdress_1"> KUD PUKLO DA PUKLO, j.d.o.o. za trgovinu i usluge, Pujanke 57, 21000 Split</derivirana_varijabla>
  </DomainObject.Predmet.ProtustrankaFormatedWithAdress>
  <DomainObject.Predmet.ProtustrankaFormatedWithAdressOIB>
    <izvorni_sadrzaj> KUD PUKLO DA PUKLO, j.d.o.o. za trgovinu i usluge, OIB 00494926060, Pujanke 57, 21000 Split</izvorni_sadrzaj>
    <derivirana_varijabla naziv="DomainObject.Predmet.ProtustrankaFormatedWithAdressOIB_1"> KUD PUKLO DA PUKLO, j.d.o.o. za trgovinu i usluge, OIB 00494926060, Pujanke 57, 21000 Split</derivirana_varijabla>
  </DomainObject.Predmet.ProtustrankaFormatedWithAdressOIB>
  <DomainObject.Predmet.ProtustrankaWithAdress>
    <izvorni_sadrzaj>KUD PUKLO DA PUKLO, j.d.o.o. za trgovinu i usluge Pujanke 57, 21000 Split</izvorni_sadrzaj>
    <derivirana_varijabla naziv="DomainObject.Predmet.ProtustrankaWithAdress_1">KUD PUKLO DA PUKLO, j.d.o.o. za trgovinu i usluge Pujanke 57, 21000 Split</derivirana_varijabla>
  </DomainObject.Predmet.ProtustrankaWithAdress>
  <DomainObject.Predmet.ProtustrankaWithAdressOIB>
    <izvorni_sadrzaj>KUD PUKLO DA PUKLO, j.d.o.o. za trgovinu i usluge, OIB 00494926060, Pujanke 57, 21000 Split</izvorni_sadrzaj>
    <derivirana_varijabla naziv="DomainObject.Predmet.ProtustrankaWithAdressOIB_1">KUD PUKLO DA PUKLO, j.d.o.o. za trgovinu i usluge, OIB 00494926060, Pujanke 57, 21000 Split</derivirana_varijabla>
  </DomainObject.Predmet.ProtustrankaWithAdressOIB>
  <DomainObject.Predmet.ProtustrankaNazivFormated>
    <izvorni_sadrzaj>KUD PUKLO DA PUKLO, j.d.o.o. za trgovinu i usluge</izvorni_sadrzaj>
    <derivirana_varijabla naziv="DomainObject.Predmet.ProtustrankaNazivFormated_1">KUD PUKLO DA PUKLO, j.d.o.o. za trgovinu i usluge</derivirana_varijabla>
  </DomainObject.Predmet.ProtustrankaNazivFormated>
  <DomainObject.Predmet.ProtustrankaNazivFormatedOIB>
    <izvorni_sadrzaj>KUD PUKLO DA PUKLO, j.d.o.o. za trgovinu i usluge, OIB 00494926060</izvorni_sadrzaj>
    <derivirana_varijabla naziv="DomainObject.Predmet.ProtustrankaNazivFormatedOIB_1">KUD PUKLO DA PUKLO, j.d.o.o. za trgovinu i usluge, OIB 00494926060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6672.81</izvorni_sadrzaj>
    <derivirana_varijabla naziv="DomainObject.Predmet.TrenutnaVrijednost_1">6672.81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KUD PUKLO DA PUKLO, j.d.o.o. za trgovinu i usluge</item>
    </izvorni_sadrzaj>
    <derivirana_varijabla naziv="DomainObject.Predmet.ProtuStrankaListFormated_1">
      <item>KUD PUKLO DA PUKLO, j.d.o.o. za trgovinu i usluge</item>
    </derivirana_varijabla>
  </DomainObject.Predmet.ProtuStrankaListFormated>
  <DomainObject.Predmet.ProtuStrankaListFormatedOIB>
    <izvorni_sadrzaj>
      <item>KUD PUKLO DA PUKLO, j.d.o.o. za trgovinu i usluge, OIB 00494926060</item>
    </izvorni_sadrzaj>
    <derivirana_varijabla naziv="DomainObject.Predmet.ProtuStrankaListFormatedOIB_1">
      <item>KUD PUKLO DA PUKLO, j.d.o.o. za trgovinu i usluge, OIB 00494926060</item>
    </derivirana_varijabla>
  </DomainObject.Predmet.ProtuStrankaListFormatedOIB>
  <DomainObject.Predmet.ProtuStrankaListFormatedWithAdress>
    <izvorni_sadrzaj>
      <item>KUD PUKLO DA PUKLO, j.d.o.o. za trgovinu i usluge, Pujanke 57, 21000 Split</item>
    </izvorni_sadrzaj>
    <derivirana_varijabla naziv="DomainObject.Predmet.ProtuStrankaListFormatedWithAdress_1">
      <item>KUD PUKLO DA PUKLO, j.d.o.o. za trgovinu i usluge, Pujanke 57, 21000 Split</item>
    </derivirana_varijabla>
  </DomainObject.Predmet.ProtuStrankaListFormatedWithAdress>
  <DomainObject.Predmet.ProtuStrankaListFormatedWithAdressOIB>
    <izvorni_sadrzaj>
      <item>KUD PUKLO DA PUKLO, j.d.o.o. za trgovinu i usluge, OIB 00494926060, Pujanke 57, 21000 Split</item>
    </izvorni_sadrzaj>
    <derivirana_varijabla naziv="DomainObject.Predmet.ProtuStrankaListFormatedWithAdressOIB_1">
      <item>KUD PUKLO DA PUKLO, j.d.o.o. za trgovinu i usluge, OIB 00494926060, Pujanke 57, 21000 Split</item>
    </derivirana_varijabla>
  </DomainObject.Predmet.ProtuStrankaListFormatedWithAdressOIB>
  <DomainObject.Predmet.ProtuStrankaListNazivFormated>
    <izvorni_sadrzaj>
      <item>KUD PUKLO DA PUKLO, j.d.o.o. za trgovinu i usluge</item>
    </izvorni_sadrzaj>
    <derivirana_varijabla naziv="DomainObject.Predmet.ProtuStrankaListNazivFormated_1">
      <item>KUD PUKLO DA PUKLO, j.d.o.o. za trgovinu i usluge</item>
    </derivirana_varijabla>
  </DomainObject.Predmet.ProtuStrankaListNazivFormated>
  <DomainObject.Predmet.ProtuStrankaListNazivFormatedOIB>
    <izvorni_sadrzaj>
      <item>KUD PUKLO DA PUKLO, j.d.o.o. za trgovinu i usluge, OIB 00494926060</item>
    </izvorni_sadrzaj>
    <derivirana_varijabla naziv="DomainObject.Predmet.ProtuStrankaListNazivFormatedOIB_1">
      <item>KUD PUKLO DA PUKLO, j.d.o.o. za trgovinu i usluge, OIB 00494926060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veljače 2017.</izvorni_sadrzaj>
    <derivirana_varijabla naziv="DomainObject.Datum_1">10. veljače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KUD PUKLO DA PUKLO, j.d.o.o. za trgovinu i usluge</izvorni_sadrzaj>
    <derivirana_varijabla naziv="DomainObject.Predmet.ProtustrankaIDrugi_1">KUD PUKLO DA PUKLO, j.d.o.o. za trgovinu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KUD PUKLO DA PUKLO, j.d.o.o. za trgovinu i usluge, OIB 00494926060, Pujanke 57, 21000 Split</izvorni_sadrzaj>
    <derivirana_varijabla naziv="DomainObject.Predmet.ProtustrankaIDrugiAdressOIB_1">KUD PUKLO DA PUKLO, j.d.o.o. za trgovinu i usluge, OIB 00494926060, Pujanke 57,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KUD PUKLO DA PUKLO, j.d.o.o. za trgovinu i usluge</item>
      <item>FINANCIJSKA AGENCIJA, RC SPLIT</item>
    </izvorni_sadrzaj>
    <derivirana_varijabla naziv="DomainObject.Predmet.SudioniciListNaziv_1">
      <item>KUD PUKLO DA PUKLO, j.d.o.o. za trgovinu i usluge</item>
      <item>FINANCIJSKA AGENCIJA, RC SPLIT</item>
    </derivirana_varijabla>
  </DomainObject.Predmet.SudioniciListNaziv>
  <DomainObject.Predmet.SudioniciListAdressOIB>
    <izvorni_sadrzaj>
      <item>KUD PUKLO DA PUKLO, j.d.o.o. za trgovinu i usluge, OIB 00494926060, Pujanke 57,21000 Split</item>
      <item>FINANCIJSKA AGENCIJA, RC SPLIT, OIB 85821130368, Mažuranićevo šetalište 24 b,21000 Split</item>
    </izvorni_sadrzaj>
    <derivirana_varijabla naziv="DomainObject.Predmet.SudioniciListAdressOIB_1">
      <item>KUD PUKLO DA PUKLO, j.d.o.o. za trgovinu i usluge, OIB 00494926060, Pujanke 57,21000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00494926060</item>
      <item>, OIB 85821130368</item>
    </izvorni_sadrzaj>
    <derivirana_varijabla naziv="DomainObject.Predmet.SudioniciListNazivOIB_1">
      <item>, OIB 00494926060</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1016</properties:Words>
  <properties:Characters>5483</properties:Characters>
  <properties:Lines>133</properties:Lines>
  <properties:Paragraphs>48</properties:Paragraphs>
  <properties:TotalTime>84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6501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2016-05-20T10:10:00Z</dcterms:created>
  <dc:creator>Paško Bačić</dc:creator>
  <cp:lastModifiedBy>Paško Bačić</cp:lastModifiedBy>
  <cp:lastPrinted>2017-02-10T07:40:00Z</cp:lastPrinted>
  <dcterms:modified xmlns:xsi="http://www.w3.org/2001/XMLSchema-instance" xsi:type="dcterms:W3CDTF">2017-02-10T10:48:00Z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