
<file path=[Content_Types].xml><?xml version="1.0" encoding="utf-8"?>
<Types xmlns="http://schemas.openxmlformats.org/package/2006/content-types">
  <Default ContentType="image/x-emf" Extension="emf"/>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1f32de" w14:paraId="71f32de" w:rsidRDefault="00353C39" w:rsidP="00563A19" w:rsidR="00353C39">
      <w:pPr>
        <w:spacing w:after="0"/>
        <w:jc w:val="both"/>
        <w15:collapsed w:val="false"/>
      </w:pPr>
      <w:bookmarkStart w:name="_GoBack" w:id="0"/>
      <w:bookmarkEnd w:id="0"/>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B230A5" w:rsidP="00563A19" w:rsidR="00B230A5">
      <w:pPr>
        <w:spacing w:after="0"/>
        <w:jc w:val="both"/>
      </w:pPr>
    </w:p>
    <w:p w:rsidRDefault="00F95252" w:rsidP="00D66996" w:rsidR="00F95252">
      <w:pPr>
        <w:spacing w:after="0"/>
        <w:jc w:val="center"/>
        <w:rPr>
          <w:b/>
        </w:rPr>
      </w:pPr>
    </w:p>
    <w:p w:rsidRDefault="00D66996" w:rsidP="00D66996" w:rsidR="00D66996" w:rsidRPr="00D66996">
      <w:pPr>
        <w:spacing w:after="0"/>
        <w:jc w:val="center"/>
        <w:rPr>
          <w:b/>
        </w:rPr>
      </w:pPr>
      <w:r w:rsidRPr="00D66996">
        <w:rPr>
          <w:b/>
        </w:rPr>
        <w:t>R E P U B L I K A  H R V A T S K A</w:t>
      </w:r>
    </w:p>
    <w:p w:rsidRDefault="00D66996" w:rsidP="00D66996" w:rsidR="00D66996" w:rsidRPr="00D66996">
      <w:pPr>
        <w:spacing w:after="0"/>
        <w:jc w:val="center"/>
        <w:rPr>
          <w:b/>
        </w:rPr>
      </w:pPr>
    </w:p>
    <w:p w:rsidRDefault="00D66996" w:rsidP="00D66996" w:rsidR="00D66996" w:rsidRPr="00D66996">
      <w:pPr>
        <w:spacing w:after="0"/>
        <w:jc w:val="center"/>
        <w:rPr>
          <w:b/>
        </w:rPr>
      </w:pPr>
      <w:r>
        <w:rPr>
          <w:b/>
        </w:rPr>
        <w:t>R J E Š E N</w:t>
      </w:r>
      <w:r w:rsidRPr="00D66996">
        <w:rPr>
          <w:b/>
        </w:rPr>
        <w:t>J E</w:t>
      </w:r>
    </w:p>
    <w:p w:rsidRDefault="00D66996" w:rsidP="00D66996" w:rsidR="00D66996">
      <w:pPr>
        <w:spacing w:after="0"/>
        <w:jc w:val="both"/>
      </w:pPr>
    </w:p>
    <w:p w:rsidRDefault="00D66996" w:rsidP="00D66996" w:rsidR="00D66996">
      <w:pPr>
        <w:spacing w:after="0"/>
        <w:jc w:val="both"/>
      </w:pPr>
    </w:p>
    <w:p w:rsidRDefault="00D66996" w:rsidP="00D66996" w:rsidR="00D66996">
      <w:pPr>
        <w:spacing w:after="0"/>
        <w:jc w:val="both"/>
      </w:pPr>
      <w:r>
        <w:t xml:space="preserve">Visoki trgovački sud Republike Hrvatske, po sucu pojedincu Lenki Ćorić, u postupku povodom prijedloga dužnika ANTE KLAPEŽA, vlasnika obrta ELEKTRO ČIČE, Trilj, Ulica sv. Mihovila 58, OIB 77133024917, za sklapanje predstečajne nagodbe, odlučujući o dužnikovoj žalbi protiv rješenja Trgovačkog suda u Splitu poslovni broj Stpn-86/15 od 10. veljače 2017., 18. travnja 2017.   </w:t>
      </w:r>
    </w:p>
    <w:p w:rsidRDefault="00D66996" w:rsidP="00D66996" w:rsidR="00D66996">
      <w:pPr>
        <w:spacing w:after="0"/>
        <w:jc w:val="both"/>
      </w:pPr>
    </w:p>
    <w:p w:rsidRDefault="00D66996" w:rsidP="00D66996" w:rsidR="00D66996">
      <w:pPr>
        <w:spacing w:after="0"/>
        <w:jc w:val="both"/>
      </w:pPr>
    </w:p>
    <w:p w:rsidRDefault="00D66996" w:rsidP="00D66996" w:rsidR="00D66996">
      <w:pPr>
        <w:spacing w:after="0"/>
        <w:jc w:val="center"/>
      </w:pPr>
      <w:r>
        <w:t>r i j e š i o   j e</w:t>
      </w:r>
    </w:p>
    <w:p w:rsidRDefault="00D66996" w:rsidP="00D66996" w:rsidR="00D66996">
      <w:pPr>
        <w:spacing w:after="0"/>
        <w:jc w:val="both"/>
      </w:pPr>
    </w:p>
    <w:p w:rsidRDefault="00D66996" w:rsidP="00D66996" w:rsidR="00D66996">
      <w:pPr>
        <w:spacing w:after="0"/>
        <w:jc w:val="both"/>
      </w:pPr>
    </w:p>
    <w:p w:rsidRDefault="00D66996" w:rsidP="00D66996" w:rsidR="00D66996">
      <w:pPr>
        <w:spacing w:after="0"/>
        <w:jc w:val="both"/>
      </w:pPr>
      <w:r>
        <w:tab/>
        <w:t>Odbija se kao neosnovana dužnikova žalba i potvrđuje rješenje Trgovačkog suda u Splitu poslovni broj Stpn-86/15 od 10. veljače 2017.</w:t>
      </w:r>
    </w:p>
    <w:p w:rsidRDefault="00D66996" w:rsidP="00D66996" w:rsidR="00D66996">
      <w:pPr>
        <w:spacing w:after="0"/>
        <w:jc w:val="both"/>
      </w:pPr>
    </w:p>
    <w:p w:rsidRDefault="00D66996" w:rsidP="00D66996" w:rsidR="00D66996">
      <w:pPr>
        <w:spacing w:after="0"/>
        <w:jc w:val="both"/>
      </w:pPr>
    </w:p>
    <w:p w:rsidRDefault="00D66996" w:rsidP="00D66996" w:rsidR="00D66996">
      <w:pPr>
        <w:spacing w:after="0"/>
        <w:jc w:val="center"/>
      </w:pPr>
      <w:r>
        <w:t>Obrazloženje</w:t>
      </w:r>
    </w:p>
    <w:p w:rsidRDefault="00D66996" w:rsidP="00D66996" w:rsidR="00D66996">
      <w:pPr>
        <w:spacing w:after="0"/>
        <w:jc w:val="both"/>
      </w:pPr>
    </w:p>
    <w:p w:rsidRDefault="00D66996" w:rsidP="00D66996" w:rsidR="00D66996">
      <w:pPr>
        <w:spacing w:after="0"/>
        <w:jc w:val="both"/>
      </w:pPr>
    </w:p>
    <w:p w:rsidRDefault="00D66996" w:rsidP="00D66996" w:rsidR="00D66996">
      <w:pPr>
        <w:spacing w:after="0"/>
        <w:jc w:val="both"/>
      </w:pPr>
      <w:r>
        <w:tab/>
        <w:t xml:space="preserve">Rješenjem Trgovačkog suda u Splitu poslovni broj Stpn-86/15 od 10. veljače 2017. odbačen je prijedlog dužnika za sklapanje predstečajne nagodbe. </w:t>
      </w:r>
    </w:p>
    <w:p w:rsidRDefault="00D66996" w:rsidP="00D66996" w:rsidR="00D66996">
      <w:pPr>
        <w:spacing w:after="0"/>
        <w:jc w:val="both"/>
      </w:pPr>
    </w:p>
    <w:p w:rsidRDefault="00D66996" w:rsidP="00D66996" w:rsidR="00D66996">
      <w:pPr>
        <w:spacing w:after="0"/>
        <w:jc w:val="both"/>
      </w:pPr>
      <w:r>
        <w:tab/>
        <w:t>Protiv tog rješenja žalbu je pravovremeno izjavio dužnik u kojoj je naveo da nije mogao pristupiti ročištu za sklapanje predstečajne nagodbe, a previdom nije dostavio sudu obavijest o tome na vrijeme. Smatra da su ispunjeni uvjeti za predstečaj i da ima dobru poziciju kao obrtnik po planu predstečajne nagodbe, moli da mu se dozvoli „otvaranje predmeta“ kako bi u skoroj budućnosti mogao nastaviti s nesmetanim poslovanjem</w:t>
      </w:r>
      <w:r w:rsidR="00F95252">
        <w:t>.</w:t>
      </w:r>
    </w:p>
    <w:p w:rsidRDefault="00D66996" w:rsidP="00D66996" w:rsidR="00D66996">
      <w:pPr>
        <w:spacing w:after="0"/>
        <w:jc w:val="both"/>
      </w:pPr>
    </w:p>
    <w:p w:rsidRDefault="00D66996" w:rsidP="00D66996" w:rsidR="00D66996">
      <w:pPr>
        <w:spacing w:after="0"/>
        <w:jc w:val="both"/>
      </w:pPr>
      <w:r>
        <w:tab/>
        <w:t>Žalba je neosnovana.</w:t>
      </w:r>
    </w:p>
    <w:p w:rsidRDefault="00D66996" w:rsidP="00D66996" w:rsidR="00D66996">
      <w:pPr>
        <w:spacing w:after="0"/>
        <w:jc w:val="both"/>
      </w:pPr>
    </w:p>
    <w:p w:rsidRDefault="00D66996" w:rsidP="00D66996" w:rsidR="00D66996">
      <w:pPr>
        <w:spacing w:after="0"/>
        <w:jc w:val="both"/>
      </w:pPr>
      <w:r>
        <w:tab/>
        <w:t xml:space="preserve">Pobijano rješenje ispitano je na temelju odredbe članka 365. stavak 2. u vezi s člankom 381. Zakona o parničnom postupku („Narodne novine“ broj 148/11-pročišćeni tekst, 25/13 i 89/14; dalje: ZPP) i člankom 66. stavak 15. Zakona o financijskom poslovanju i predstečajnoj nagodbi („Narodne novine“ broj 108/12, 144/12, 81/13 i 112/13) primjenom članka 21. Zakona o sudskom vanparničnom postupku („Službene novine“ Kraljevine Jugoslavije broj 175/34) koji se kao pravno pravilo primjenjuje na temelju odredbe članka 1. Zakona o načinu primjene pravnih propisa donesenih prije 6. travnja 1941. („Narodne novine“ broj 73/91) u granicama žalbenih razloga, pazeći po službenoj dužnosti na bitne povrede </w:t>
      </w:r>
      <w:r>
        <w:lastRenderedPageBreak/>
        <w:t xml:space="preserve">odredaba parničnog postupka iz članka 354. stavak 2. točke 2., 4., 8., 9., 11., 13. i 14. ZPP-a, kao i na pravilnu primjenu materijalnog prava (članak 356. ZPP-a). </w:t>
      </w:r>
    </w:p>
    <w:p w:rsidRDefault="00D66996" w:rsidP="00D66996" w:rsidR="00D66996">
      <w:pPr>
        <w:spacing w:after="0"/>
        <w:jc w:val="both"/>
      </w:pPr>
    </w:p>
    <w:p w:rsidRDefault="00D66996" w:rsidP="00D66996" w:rsidR="00D66996">
      <w:pPr>
        <w:spacing w:after="0"/>
        <w:jc w:val="both"/>
      </w:pPr>
      <w:r>
        <w:tab/>
        <w:t>U obrazloženju pobijanog rješenj</w:t>
      </w:r>
      <w:r w:rsidR="00F95252">
        <w:t>a</w:t>
      </w:r>
      <w:r>
        <w:t xml:space="preserve"> stoji kako je dužnik 21. listopada 2016. podnio prijedlog za sklapanje predstečajne nagodbe nakon provedenog postupka pred nagodbenim vijećem Financijske agencije i uz prijedlog priložio isprave nastale u postupku predstečajne nagodbe. Nakon što je utvrdio da su ispunjene pretpostavke za sklapanje predstečajne nagodbe, prvostupanjski sud je na temelju odredbe članka 66. stavak 5. Zakona o financijskom poslovanju i predstečajnoj nagodbi sazvao ročište radi sklapanja predstečajne nagodbe. O održavanju ročišta sud je obavijestio dužnika i vjerovnike objavom rješenja na mrežnoj stranici e-Oglasna ploča sudova 16. siječnja 2017. i objavom na web-stranicama Financijske agencije 18. siječnja 2017. kako je to propisano stavkom 8. članka 66. tog Zakona. Međutim, na zakazano ročište nisu pristupili ni dužnik, ni vjerovnici, pa je sud pozivom na odredbu članka 66. stavak 10. Zakona o financijskom poslovanju i predstečajnoj nagodbi odbacio prijedlog. </w:t>
      </w:r>
    </w:p>
    <w:p w:rsidRDefault="00D66996" w:rsidP="00D66996" w:rsidR="00D66996">
      <w:pPr>
        <w:spacing w:after="0"/>
        <w:jc w:val="both"/>
      </w:pPr>
    </w:p>
    <w:p w:rsidRDefault="00D66996" w:rsidP="00D66996" w:rsidR="00D66996">
      <w:pPr>
        <w:spacing w:after="0"/>
        <w:jc w:val="both"/>
      </w:pPr>
      <w:r>
        <w:tab/>
        <w:t xml:space="preserve">Žalitelj ne osporava istinitost činjenica na temelju kojih je doneseno pobijano rješenje nego zapravo traži sazivanje novog ročišta kako bi mogao sklopiti predstečajnu nagodbu. S obzirom </w:t>
      </w:r>
      <w:r w:rsidR="00F95252">
        <w:t xml:space="preserve">na to </w:t>
      </w:r>
      <w:r>
        <w:t xml:space="preserve">da se radi o izvanparničnom postupku, prijedlog za povrat u prijašnje stanje zbog propuštanja ročišta bio bi načelno dopušten jer se u izvanparničnom postupku primjenjuju pravila parničnog postupka ako tim zakonom nije drugačije uređeno (članak 21. stavak 1. Zakona o sudskom vanparničnom postupku). Međutim, dužnik nije naveo nikakav opravdani razlog zbog kojeg je propustio ročište na kojem je s vjerovnicima trebao sklopiti predstečajnu nagodbu na temelju plana financijskog restrukturiranja i nacrta predstečajne nagodbe, da bi se njegova žalba mogla smatrati prijedlogom za povrat u prijašnje stanje (članak 117. ZPP-a). </w:t>
      </w:r>
    </w:p>
    <w:p w:rsidRDefault="00D66996" w:rsidP="00D66996" w:rsidR="00D66996">
      <w:pPr>
        <w:spacing w:after="0"/>
        <w:jc w:val="both"/>
      </w:pPr>
    </w:p>
    <w:p w:rsidRDefault="00D66996" w:rsidP="00D66996" w:rsidR="00D66996">
      <w:pPr>
        <w:spacing w:after="0"/>
        <w:jc w:val="both"/>
      </w:pPr>
      <w:r>
        <w:tab/>
        <w:t xml:space="preserve">Uostalom, da bi se predložena predstečajna nagodba mogla sklopiti pred sudom, potrebna je prisutnost, ne samo dužnika, nego i većine vjerovnika na ročištu na kojem sud odobrava sklapanje  predstečajne nagodbe, pa sve da je dužnik došao na zakazano ročište, nagodba ne bi bila sklopljena jer na to ročište nije došao nijedan vjerovnik. </w:t>
      </w:r>
    </w:p>
    <w:p w:rsidRDefault="00D66996" w:rsidP="00D66996" w:rsidR="00D66996">
      <w:pPr>
        <w:spacing w:after="0"/>
        <w:jc w:val="both"/>
      </w:pPr>
    </w:p>
    <w:p w:rsidRDefault="00D66996" w:rsidP="00D66996" w:rsidR="00D66996">
      <w:pPr>
        <w:spacing w:after="0"/>
        <w:jc w:val="both"/>
      </w:pPr>
      <w:r>
        <w:tab/>
        <w:t xml:space="preserve">Prema tome, pravilno je prvostupanjski sud odbacio prijedlog za sklapanje predstečajne nagodbe jer na zakazano ročište nisu došli ni dužnik ni njegovi vjerovnici, a svojim žalbenim navodima dužnik nije doveo u pitanje pravilnost i zakonitost pobijanog rješenja. </w:t>
      </w:r>
    </w:p>
    <w:p w:rsidRDefault="00D66996" w:rsidP="00D66996" w:rsidR="00D66996">
      <w:pPr>
        <w:spacing w:after="0"/>
        <w:jc w:val="both"/>
      </w:pPr>
    </w:p>
    <w:p w:rsidRDefault="00D66996" w:rsidP="00D66996" w:rsidR="00D66996">
      <w:pPr>
        <w:spacing w:after="0"/>
        <w:jc w:val="both"/>
      </w:pPr>
      <w:r>
        <w:tab/>
        <w:t>Zato je na temelju odredbe članka 380. točke 2. ZPP-a u vezi s člankom 21. Zakona o sudskom vanparničnom postupku i članka 66. stavaka 15. Zakona o financijskom poslovanju i predstečajnoj nagodbi, valjalo odbiti dužnikovu žalbu kao neosnovanu i potvrditi rješenje prvostupanjskog suda.</w:t>
      </w:r>
    </w:p>
    <w:p w:rsidRDefault="00D66996" w:rsidP="00D66996" w:rsidR="00D66996">
      <w:pPr>
        <w:spacing w:after="0"/>
        <w:jc w:val="both"/>
      </w:pPr>
    </w:p>
    <w:p w:rsidRDefault="00D66996" w:rsidP="00D66996" w:rsidR="00D66996">
      <w:pPr>
        <w:spacing w:after="0"/>
        <w:jc w:val="center"/>
      </w:pPr>
      <w:r>
        <w:t>U Zagrebu 18. travnja 2017.</w:t>
      </w:r>
    </w:p>
    <w:p w:rsidRDefault="00D66996" w:rsidP="00D66996" w:rsidR="00D66996">
      <w:pPr>
        <w:spacing w:after="0"/>
        <w:jc w:val="both"/>
      </w:pPr>
    </w:p>
    <w:p w:rsidRDefault="00F95252" w:rsidP="00D66996" w:rsidR="00D66996">
      <w:pPr>
        <w:spacing w:after="0"/>
        <w:jc w:val="both"/>
      </w:pPr>
      <w:r>
        <w:t>Za točnost otpravka</w:t>
      </w:r>
      <w:r w:rsidR="00D66996">
        <w:tab/>
      </w:r>
      <w:r w:rsidR="00D66996">
        <w:tab/>
      </w:r>
      <w:r w:rsidR="00D66996">
        <w:tab/>
      </w:r>
      <w:r w:rsidR="00D66996">
        <w:tab/>
      </w:r>
      <w:r w:rsidR="00D66996">
        <w:tab/>
      </w:r>
      <w:r w:rsidR="00D66996">
        <w:tab/>
        <w:t xml:space="preserve">SUDAC </w:t>
      </w:r>
    </w:p>
    <w:p w:rsidRDefault="00F95252" w:rsidP="00D66996" w:rsidR="00B230A5">
      <w:pPr>
        <w:spacing w:after="0"/>
        <w:jc w:val="both"/>
      </w:pPr>
      <w:r>
        <w:t>ovlašteni službenik</w:t>
      </w:r>
      <w:r>
        <w:tab/>
      </w:r>
      <w:r>
        <w:tab/>
      </w:r>
      <w:r w:rsidR="00D66996">
        <w:tab/>
      </w:r>
      <w:r w:rsidR="00D66996">
        <w:tab/>
      </w:r>
      <w:r w:rsidR="00D66996">
        <w:tab/>
      </w:r>
      <w:r w:rsidR="00D66996">
        <w:tab/>
        <w:t>LENKA ĆORIĆ</w:t>
      </w:r>
      <w:r>
        <w:t xml:space="preserve">, v.r. </w:t>
      </w:r>
    </w:p>
    <w:p w:rsidRDefault="00F95252" w:rsidP="00D66996" w:rsidR="00F95252">
      <w:pPr>
        <w:spacing w:after="0"/>
        <w:jc w:val="both"/>
      </w:pPr>
    </w:p>
    <w:p w:rsidRDefault="00F95252" w:rsidP="001D19D5" w:rsidR="00F95252" w:rsidRPr="0024395F">
      <w:pPr>
        <w:pStyle w:val="Bezproreda"/>
      </w:pPr>
      <w:r>
        <w:t>BRANKICA CURMAN</w:t>
      </w:r>
    </w:p>
    <w:sectPr w:rsidSect="00F95252" w:rsidR="00F95252" w:rsidRPr="0024395F">
      <w:headerReference w:type="default" r:id="rId10"/>
      <w:footerReference w:type="default" r:id="rId11"/>
      <w:pgSz w:code="9" w:h="16839" w:w="11907"/>
      <w:pgMar w:gutter="0" w:footer="1134" w:header="1134" w:left="1418" w:bottom="1418" w:right="1418" w:top="1418"/>
      <w:paperSrc w:other="2" w:first="1"/>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B4BD8" w:rsidP="00537B78" w:rsidR="008B4BD8">
      <w:r>
        <w:separator/>
      </w:r>
    </w:p>
  </w:endnote>
  <w:endnote w:id="0" w:type="continuationSeparator">
    <w:p w:rsidRDefault="008B4BD8" w:rsidP="00537B78" w:rsidR="008B4BD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62756429"/>
      <w:docPartObj>
        <w:docPartGallery w:val="Page Numbers (Bottom of Page)"/>
        <w:docPartUnique/>
      </w:docPartObj>
    </w:sdtPr>
    <w:sdtEndPr/>
    <w:sdtContent>
      <w:p w:rsidRDefault="00FE256C" w:rsidR="00FE256C">
        <w:pPr>
          <w:pStyle w:val="Podnoje"/>
          <w:jc w:val="center"/>
        </w:pPr>
        <w:r>
          <w:fldChar w:fldCharType="begin"/>
        </w:r>
        <w:r>
          <w:instrText>PAGE   \* MERGEFORMAT</w:instrText>
        </w:r>
        <w:r>
          <w:fldChar w:fldCharType="separate"/>
        </w:r>
        <w:r w:rsidR="006D31B9">
          <w:t>1</w:t>
        </w:r>
        <w:r>
          <w:fldChar w:fldCharType="end"/>
        </w:r>
      </w:p>
    </w:sdtContent>
  </w:sdt>
  <w:p w:rsidRDefault="006C43C5" w:rsidP="00C5238E" w:rsidR="006C43C5">
    <w:pPr>
      <w:pStyle w:val="Stranica"/>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B4BD8" w:rsidP="00537B78" w:rsidR="008B4BD8">
      <w:r>
        <w:separator/>
      </w:r>
    </w:p>
  </w:footnote>
  <w:footnote w:id="0" w:type="continuationSeparator">
    <w:p w:rsidRDefault="008B4BD8" w:rsidP="00537B78" w:rsidR="008B4BD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6C43C5" w:rsidP="00C92375" w:rsidR="006C43C5">
    <w:pPr>
      <w:pStyle w:val="HeadereSPIS"/>
    </w:pPr>
    <w:r w:rsidRPr="001C4583">
      <w:rPr>
        <w:rStyle w:val="PozadinaSvijetloCrvena"/>
        <w:shd w:fill="auto" w:color="auto" w:val="clear"/>
      </w:rPr>
      <w:t xml:space="preserve"> </w:t>
    </w:r>
    <w:sdt>
      <w:sdtPr>
        <w:rPr>
          <w:rStyle w:val="eSPISCCParagraphDefaultFont"/>
        </w:rPr>
        <w:alias w:val="Oznaka referade"/>
        <w:tag w:val="DomainObject.Predmet.Referada.Oznaka_1"/>
        <w:id w:val="2039546895"/>
        <w:lock w:val="sdtLocked"/>
        <w:placeholder>
          <w:docPart w:val="6A0EB60072924879BFA78764649C50ED"/>
        </w:placeholder>
        <w:dataBinding w:storeItemID="{100293BC-3C9C-4740-99C7-73F5E9006100}" w:xpath="/icms/DomainObject.Predmet.Referada.Oznaka/derivirana_varijabla[@naziv='DomainObject.Predmet.Referada.Oznaka_1']"/>
        <w:text/>
      </w:sdtPr>
      <w:sdtEndPr>
        <w:rPr>
          <w:rStyle w:val="eSPISCCParagraphDefaultFont"/>
        </w:rPr>
      </w:sdtEndPr>
      <w:sdtContent>
        <w:r w:rsidR="006D31B9" w:rsidRPr="006D31B9">
          <w:rPr>
            <w:rStyle w:val="eSPISCCParagraphDefaultFont"/>
          </w:rPr>
          <w:t>Ref 11</w:t>
        </w:r>
      </w:sdtContent>
    </w:sdt>
    <w:r w:rsidR="00B230A5">
      <w:rPr>
        <w:rStyle w:val="PozadinaSvijetloCrvena"/>
        <w:shd w:fill="auto" w:color="auto" w:val="clear"/>
      </w:rPr>
      <w:t xml:space="preserve"> </w:t>
    </w:r>
    <w:sdt>
      <w:sdtPr>
        <w:rPr>
          <w:rStyle w:val="eSPISCCParagraphDefaultFont"/>
          <w:rFonts w:eastAsia="Calibri"/>
        </w:rPr>
        <w:alias w:val="Poslovni broj dokumenta"/>
        <w:tag w:val="DomainObject.PoslovniBrojDokumenta"/>
        <w:id w:val="265122315"/>
        <w:placeholder>
          <w:docPart w:val="0A0FE7FDC3C24C7AA919821B7F5EB22C"/>
        </w:placeholder>
        <w:showingPlcHdr/>
        <w:dataBinding w:storeItemID="{100293BC-3C9C-4740-99C7-73F5E9006100}" w:xpath="/icms/DomainObject.PoslovniBrojDokumenta/derivirana_varijabla[@naziv='DomainObject.PoslovniBrojDokumenta_1']"/>
        <w:text/>
      </w:sdtPr>
      <w:sdtEndPr>
        <w:rPr>
          <w:rStyle w:val="PozadinaSvijetloZelena"/>
          <w:rFonts w:cstheme="minorBidi"/>
          <w:shd w:fill="CCFFCC" w:color="auto" w:val="clear"/>
        </w:rPr>
      </w:sdtEndPr>
      <w:sdtContent>
        <w:r w:rsidR="006D31B9" w:rsidRPr="006D31B9">
          <w:rPr>
            <w:rStyle w:val="Tekstrezerviranogmjesta"/>
          </w:rPr>
          <w:t>.._.._.._.._.._.._.._..</w:t>
        </w:r>
      </w:sdtContent>
    </w:sdt>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pStyle w:val="Naslov1"/>
      <w:lvlText w:val="Article %1."/>
      <w:lvlJc w:val="left"/>
      <w:pPr>
        <w:ind w:firstLine="0" w:left="0"/>
      </w:pPr>
    </w:lvl>
    <w:lvl w:ilvl="1">
      <w:start w:val="1"/>
      <w:numFmt w:val="decimalZero"/>
      <w:pStyle w:val="Naslov2"/>
      <w:isLgl/>
      <w:lvlText w:val="Section %1.%2"/>
      <w:lvlJc w:val="left"/>
      <w:pPr>
        <w:ind w:firstLine="0" w:left="0"/>
      </w:pPr>
    </w:lvl>
    <w:lvl w:ilvl="2">
      <w:start w:val="1"/>
      <w:numFmt w:val="lowerLetter"/>
      <w:pStyle w:val="Naslov3"/>
      <w:lvlText w:val="(%3)"/>
      <w:lvlJc w:val="left"/>
      <w:pPr>
        <w:ind w:hanging="432" w:left="720"/>
      </w:pPr>
    </w:lvl>
    <w:lvl w:ilvl="3">
      <w:start w:val="1"/>
      <w:numFmt w:val="lowerRoman"/>
      <w:pStyle w:val="Naslov4"/>
      <w:lvlText w:val="(%4)"/>
      <w:lvlJc w:val="right"/>
      <w:pPr>
        <w:ind w:hanging="144" w:left="864"/>
      </w:pPr>
    </w:lvl>
    <w:lvl w:ilvl="4">
      <w:start w:val="1"/>
      <w:numFmt w:val="decimal"/>
      <w:pStyle w:val="Naslov5"/>
      <w:lvlText w:val="%5)"/>
      <w:lvlJc w:val="left"/>
      <w:pPr>
        <w:ind w:hanging="432" w:left="1008"/>
      </w:pPr>
    </w:lvl>
    <w:lvl w:ilvl="5">
      <w:start w:val="1"/>
      <w:numFmt w:val="lowerLetter"/>
      <w:pStyle w:val="Naslov6"/>
      <w:lvlText w:val="%6)"/>
      <w:lvlJc w:val="left"/>
      <w:pPr>
        <w:ind w:hanging="432" w:left="1152"/>
      </w:pPr>
    </w:lvl>
    <w:lvl w:ilvl="6">
      <w:start w:val="1"/>
      <w:numFmt w:val="lowerRoman"/>
      <w:pStyle w:val="Naslov7"/>
      <w:lvlText w:val="%7)"/>
      <w:lvlJc w:val="right"/>
      <w:pPr>
        <w:ind w:hanging="288" w:left="1296"/>
      </w:pPr>
    </w:lvl>
    <w:lvl w:ilvl="7">
      <w:start w:val="1"/>
      <w:numFmt w:val="lowerLetter"/>
      <w:pStyle w:val="Naslov8"/>
      <w:lvlText w:val="%8."/>
      <w:lvlJc w:val="left"/>
      <w:pPr>
        <w:ind w:hanging="432" w:left="1440"/>
      </w:pPr>
    </w:lvl>
    <w:lvl w:ilvl="8">
      <w:start w:val="1"/>
      <w:numFmt w:val="lowerRoman"/>
      <w:pStyle w:val="Naslov9"/>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5">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6">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7">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1021"/>
  <w:stylePaneSortMethod w:val="0000"/>
  <w:documentProtection w:enforcement="false" w:edit="readOnly"/>
  <w:defaultTabStop w:val="708"/>
  <w:hyphenationZone w:val="425"/>
  <w:doNotHyphenateCaps/>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EF6"/>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1F796F"/>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3C39"/>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036"/>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A19"/>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800"/>
    <w:rsid w:val="006C1985"/>
    <w:rsid w:val="006C31B1"/>
    <w:rsid w:val="006C3486"/>
    <w:rsid w:val="006C3F0D"/>
    <w:rsid w:val="006C40FC"/>
    <w:rsid w:val="006C43C5"/>
    <w:rsid w:val="006C43D0"/>
    <w:rsid w:val="006C4AF0"/>
    <w:rsid w:val="006C6FE6"/>
    <w:rsid w:val="006D1515"/>
    <w:rsid w:val="006D1D56"/>
    <w:rsid w:val="006D2800"/>
    <w:rsid w:val="006D31B9"/>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4BA"/>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2B0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BD8"/>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5C7A"/>
    <w:rsid w:val="009E6127"/>
    <w:rsid w:val="009E6E68"/>
    <w:rsid w:val="009F013A"/>
    <w:rsid w:val="009F1128"/>
    <w:rsid w:val="009F1334"/>
    <w:rsid w:val="009F208E"/>
    <w:rsid w:val="009F4ED4"/>
    <w:rsid w:val="009F569E"/>
    <w:rsid w:val="009F5CAB"/>
    <w:rsid w:val="009F5FA7"/>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0A5"/>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66996"/>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95252"/>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56C"/>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1"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numPr>
        <w:numId w:val="22"/>
      </w:numPr>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numPr>
        <w:ilvl w:val="1"/>
        <w:numId w:val="22"/>
      </w:numPr>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numPr>
        <w:ilvl w:val="2"/>
        <w:numId w:val="22"/>
      </w:numPr>
      <w:spacing w:before="20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numPr>
        <w:ilvl w:val="3"/>
        <w:numId w:val="22"/>
      </w:numPr>
      <w:spacing w:before="200"/>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numPr>
        <w:ilvl w:val="4"/>
        <w:numId w:val="22"/>
      </w:numPr>
      <w:spacing w:after="0" w:before="120"/>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numPr>
        <w:ilvl w:val="5"/>
        <w:numId w:val="22"/>
      </w:numPr>
      <w:spacing w:after="0" w:before="120"/>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numPr>
        <w:ilvl w:val="6"/>
        <w:numId w:val="22"/>
      </w:numPr>
      <w:spacing w:after="0" w:before="120"/>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numPr>
        <w:ilvl w:val="7"/>
        <w:numId w:val="22"/>
      </w:numPr>
      <w:spacing w:after="0" w:before="12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numPr>
        <w:ilvl w:val="8"/>
        <w:numId w:val="22"/>
      </w:numPr>
      <w:spacing w:after="0" w:before="120"/>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uiPriority w:val="1"/>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numPr>
        <w:numId w:val="0"/>
      </w:num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1"/>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numPr>
        <w:numId w:val="22"/>
      </w:numPr>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numPr>
        <w:ilvl w:val="1"/>
        <w:numId w:val="22"/>
      </w:numPr>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numPr>
        <w:ilvl w:val="2"/>
        <w:numId w:val="22"/>
      </w:numPr>
      <w:spacing w:before="20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numPr>
        <w:ilvl w:val="3"/>
        <w:numId w:val="22"/>
      </w:numPr>
      <w:spacing w:before="200"/>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numPr>
        <w:ilvl w:val="4"/>
        <w:numId w:val="22"/>
      </w:numPr>
      <w:spacing w:after="0" w:before="120"/>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numPr>
        <w:ilvl w:val="5"/>
        <w:numId w:val="22"/>
      </w:numPr>
      <w:spacing w:after="0" w:before="120"/>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numPr>
        <w:ilvl w:val="6"/>
        <w:numId w:val="22"/>
      </w:numPr>
      <w:spacing w:after="0" w:before="120"/>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numPr>
        <w:ilvl w:val="7"/>
        <w:numId w:val="22"/>
      </w:numPr>
      <w:spacing w:after="0" w:before="12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numPr>
        <w:ilvl w:val="8"/>
        <w:numId w:val="22"/>
      </w:numPr>
      <w:spacing w:after="0" w:before="120"/>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uiPriority w:val="1"/>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numPr>
        <w:numId w:val="0"/>
      </w:numPr>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numPr>
        <w:numId w:val="0"/>
      </w:num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space="0" w:sz="0" w:color="auto" w:val="none"/>
        <w:left w:space="0" w:sz="0" w:color="auto" w:val="none"/>
        <w:bottom w:space="0" w:sz="0" w:color="auto" w:val="none"/>
        <w:right w:space="0" w:sz="0" w:color="auto" w:val="none"/>
      </w:divBdr>
    </w:div>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616956452">
      <w:bodyDiv w:val="true"/>
      <w:marLeft w:val="0"/>
      <w:marRight w:val="0"/>
      <w:marTop w:val="0"/>
      <w:marBottom w:val="0"/>
      <w:divBdr>
        <w:top w:space="0" w:sz="0" w:color="auto" w:val="none"/>
        <w:left w:space="0" w:sz="0" w:color="auto" w:val="none"/>
        <w:bottom w:space="0" w:sz="0" w:color="auto" w:val="none"/>
        <w:right w:space="0" w:sz="0" w:color="auto" w:val="none"/>
      </w:divBdr>
    </w:div>
    <w:div w:id="1537741709">
      <w:bodyDiv w:val="true"/>
      <w:marLeft w:val="0"/>
      <w:marRight w:val="0"/>
      <w:marTop w:val="0"/>
      <w:marBottom w:val="0"/>
      <w:divBdr>
        <w:top w:space="0" w:sz="0" w:color="auto" w:val="none"/>
        <w:left w:space="0" w:sz="0" w:color="auto" w:val="none"/>
        <w:bottom w:space="0" w:sz="0" w:color="auto" w:val="none"/>
        <w:right w:space="0" w:sz="0" w:color="auto" w:val="none"/>
      </w:divBdr>
    </w:div>
    <w:div w:id="1547914453">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glossary/_rels/document.xml.rels><?xml version="1.0" encoding="UTF-8" standalone="yes"?><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Default="00817312" w:rsidR="00332B0E">
          <w:pPr>
            <w:pStyle w:val="6A0EB60072924879BFA78764649C50ED"/>
          </w:pPr>
          <w:r w:rsidRPr="006C43C5">
            <w:rPr>
              <w:rStyle w:val="Tekstrezerviranogmjesta"/>
            </w:rPr>
            <w:t>.._.._.._.._.._.._.._..</w:t>
          </w:r>
        </w:p>
      </w:docPartBody>
    </w:docPart>
    <w:docPart>
      <w:docPartPr>
        <w:name w:val="0A0FE7FDC3C24C7AA919821B7F5EB22C"/>
        <w:category>
          <w:name w:val="Općenito"/>
          <w:gallery w:val="placeholder"/>
        </w:category>
        <w:types>
          <w:type w:val="bbPlcHdr"/>
        </w:types>
        <w:behaviors>
          <w:behavior w:val="content"/>
        </w:behaviors>
        <w:guid w:val="{6706C784-ABA6-40D6-8DA2-13AE43CE057A}"/>
      </w:docPartPr>
      <w:docPartBody>
        <w:p w:rsidRDefault="00F455CA" w:rsidP="00F455CA" w:rsidR="002F4839">
          <w:pPr>
            <w:pStyle w:val="0A0FE7FDC3C24C7AA919821B7F5EB22C"/>
          </w:pPr>
          <w:r>
            <w:rPr>
              <w:rStyle w:val="Tekstrezerviranogmjesta"/>
              <w:bdr w:frame="true" w:space="0" w:sz="0" w:color="auto" w:val="none"/>
            </w:rPr>
            <w:t>.._.._.._.._.._.._.._..</w:t>
          </w:r>
        </w:p>
      </w:docPartBody>
    </w:docPart>
  </w:docParts>
</w:glossaryDocument>
</file>

<file path=word/glossary/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glossary/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C0A90"/>
    <w:rsid w:val="000E7F0B"/>
    <w:rsid w:val="00141482"/>
    <w:rsid w:val="00191DDC"/>
    <w:rsid w:val="00211F5E"/>
    <w:rsid w:val="002F4839"/>
    <w:rsid w:val="00332B0E"/>
    <w:rsid w:val="003E0449"/>
    <w:rsid w:val="003F07CD"/>
    <w:rsid w:val="0041451F"/>
    <w:rsid w:val="005132FB"/>
    <w:rsid w:val="00525F84"/>
    <w:rsid w:val="00817312"/>
    <w:rsid w:val="009C203C"/>
    <w:rsid w:val="00A02CC5"/>
    <w:rsid w:val="00AB0B20"/>
    <w:rsid w:val="00B03F05"/>
    <w:rsid w:val="00CC30E8"/>
    <w:rsid w:val="00CE74A1"/>
    <w:rsid w:val="00DC0A90"/>
    <w:rsid w:val="00EA7C11"/>
    <w:rsid w:val="00F455CA"/>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ecimalSymbol w:val=","/>
  <w:listSeparator w:val=";"/>
</w:settings>
</file>

<file path=word/glossary/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EastAsia" w:hAnsiTheme="minorHAnsi" w:asciiTheme="minorHAnsi"/>
        <w:sz w:val="22"/>
        <w:szCs w:val="22"/>
        <w:lang w:bidi="ar-SA" w:eastAsia="hr-HR"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rezerviranogmjesta" w:type="character">
    <w:name w:val="Placeholder Text"/>
    <w:basedOn w:val="Zadanifontodlomka"/>
    <w:uiPriority w:val="99"/>
    <w:semiHidden/>
    <w:rsid w:val="00F455CA"/>
  </w:style>
  <w:style w:customStyle="true" w:styleId="6128FB6A810E4F25A608B5BA0AA902FB" w:type="paragraph">
    <w:name w:val="6128FB6A810E4F25A608B5BA0AA902FB"/>
  </w:style>
  <w:style w:customStyle="true" w:styleId="B4A794CFFAE345AEACE6EA4D3A25BF5E" w:type="paragraph">
    <w:name w:val="B4A794CFFAE345AEACE6EA4D3A25BF5E"/>
  </w:style>
  <w:style w:customStyle="true" w:styleId="848F4168F70E466D940129AFDA3711F7" w:type="paragraph">
    <w:name w:val="848F4168F70E466D940129AFDA3711F7"/>
  </w:style>
  <w:style w:customStyle="true" w:styleId="4DAFDC61FA8648FA92406B8E63713D79" w:type="paragraph">
    <w:name w:val="4DAFDC61FA8648FA92406B8E63713D79"/>
  </w:style>
  <w:style w:customStyle="true" w:styleId="6B943E0542984EF6B1BEEA698BF95A27" w:type="paragraph">
    <w:name w:val="6B943E0542984EF6B1BEEA698BF95A27"/>
  </w:style>
  <w:style w:customStyle="true" w:styleId="595F9148DF494B69B862E9C190D8DD65" w:type="paragraph">
    <w:name w:val="595F9148DF494B69B862E9C190D8DD65"/>
  </w:style>
  <w:style w:customStyle="true" w:styleId="A21A46DE64D44228A6187672FE71B8E0" w:type="paragraph">
    <w:name w:val="A21A46DE64D44228A6187672FE71B8E0"/>
  </w:style>
  <w:style w:customStyle="true" w:styleId="E7903888172046F896B5BEBC63A4C9D4" w:type="paragraph">
    <w:name w:val="E7903888172046F896B5BEBC63A4C9D4"/>
  </w:style>
  <w:style w:customStyle="true" w:styleId="76ADF15C1C8B483DAE7C386C95F9F55E" w:type="paragraph">
    <w:name w:val="76ADF15C1C8B483DAE7C386C95F9F55E"/>
  </w:style>
  <w:style w:customStyle="true" w:styleId="27CEE47CBCC8429B8BFE2FB87F458D72" w:type="paragraph">
    <w:name w:val="27CEE47CBCC8429B8BFE2FB87F458D72"/>
  </w:style>
  <w:style w:customStyle="true" w:styleId="6A0EB60072924879BFA78764649C50ED" w:type="paragraph">
    <w:name w:val="6A0EB60072924879BFA78764649C50ED"/>
  </w:style>
  <w:style w:customStyle="true" w:styleId="6FB2104302E54D158BD22ADC06AD53DA" w:type="paragraph">
    <w:name w:val="6FB2104302E54D158BD22ADC06AD53DA"/>
  </w:style>
  <w:style w:customStyle="true" w:styleId="AAA326811C80402A95695E5B75C48592" w:type="paragraph">
    <w:name w:val="AAA326811C80402A95695E5B75C48592"/>
    <w:rsid w:val="00DC0A90"/>
  </w:style>
  <w:style w:customStyle="true" w:styleId="EA53CC5B23184D739B6571AD3673166F" w:type="paragraph">
    <w:name w:val="EA53CC5B23184D739B6571AD3673166F"/>
    <w:rsid w:val="00DC0A90"/>
  </w:style>
  <w:style w:customStyle="true" w:styleId="238D609DC88143D195103FB12E6E044D" w:type="paragraph">
    <w:name w:val="238D609DC88143D195103FB12E6E044D"/>
    <w:rsid w:val="00DC0A90"/>
  </w:style>
  <w:style w:customStyle="true" w:styleId="A4BE31816FAA462A8DCC5E51BF7E045D" w:type="paragraph">
    <w:name w:val="A4BE31816FAA462A8DCC5E51BF7E045D"/>
    <w:rsid w:val="00DC0A90"/>
  </w:style>
  <w:style w:customStyle="true" w:styleId="5B0914D62B0941218726587D22B0D2BA" w:type="paragraph">
    <w:name w:val="5B0914D62B0941218726587D22B0D2BA"/>
    <w:rsid w:val="00DC0A90"/>
  </w:style>
  <w:style w:customStyle="true" w:styleId="E4AEAC630D8945CCACCB100B6DCF0D95" w:type="paragraph">
    <w:name w:val="E4AEAC630D8945CCACCB100B6DCF0D95"/>
    <w:rsid w:val="00DC0A90"/>
  </w:style>
  <w:style w:customStyle="true" w:styleId="8CE72FF1CC4D427692F4897D0F3501B0" w:type="paragraph">
    <w:name w:val="8CE72FF1CC4D427692F4897D0F3501B0"/>
    <w:rsid w:val="00DC0A90"/>
  </w:style>
  <w:style w:customStyle="true" w:styleId="30B8D16367144AEC964CF874228556E3" w:type="paragraph">
    <w:name w:val="30B8D16367144AEC964CF874228556E3"/>
    <w:rsid w:val="00DC0A90"/>
  </w:style>
  <w:style w:customStyle="true" w:styleId="F674E757CF43449682AF93F9299492BB" w:type="paragraph">
    <w:name w:val="F674E757CF43449682AF93F9299492BB"/>
    <w:rsid w:val="00DC0A90"/>
  </w:style>
  <w:style w:customStyle="true" w:styleId="0AD3FCC410E249A49DC34ADCAE70EE30" w:type="paragraph">
    <w:name w:val="0AD3FCC410E249A49DC34ADCAE70EE30"/>
    <w:rsid w:val="00DC0A90"/>
  </w:style>
  <w:style w:customStyle="true" w:styleId="9208B1C4C78049E2ADD630F0649F8305" w:type="paragraph">
    <w:name w:val="9208B1C4C78049E2ADD630F0649F8305"/>
    <w:rsid w:val="00DC0A90"/>
  </w:style>
  <w:style w:customStyle="true" w:styleId="CB63B75131CB4EA99D7D5F63E9D9E4F9" w:type="paragraph">
    <w:name w:val="CB63B75131CB4EA99D7D5F63E9D9E4F9"/>
    <w:rsid w:val="00DC0A90"/>
  </w:style>
  <w:style w:customStyle="true" w:styleId="B3CE366F68E04B4E896EDF18891CE99B" w:type="paragraph">
    <w:name w:val="B3CE366F68E04B4E896EDF18891CE99B"/>
    <w:rsid w:val="00332B0E"/>
  </w:style>
  <w:style w:customStyle="true" w:styleId="01F6A27198A14E848CCD1762683C217B" w:type="paragraph">
    <w:name w:val="01F6A27198A14E848CCD1762683C217B"/>
    <w:rsid w:val="00332B0E"/>
  </w:style>
  <w:style w:customStyle="true" w:styleId="81E95F1E4B614D6AA3863DDD90CDC08C" w:type="paragraph">
    <w:name w:val="81E95F1E4B614D6AA3863DDD90CDC08C"/>
    <w:rsid w:val="00332B0E"/>
  </w:style>
  <w:style w:customStyle="true" w:styleId="B2B9449226254C6CB22160F0A133C8A5" w:type="paragraph">
    <w:name w:val="B2B9449226254C6CB22160F0A133C8A5"/>
    <w:rsid w:val="00332B0E"/>
  </w:style>
  <w:style w:customStyle="true" w:styleId="26752FD04F814A78A5D8709A1718EB76" w:type="paragraph">
    <w:name w:val="26752FD04F814A78A5D8709A1718EB76"/>
    <w:rsid w:val="00332B0E"/>
  </w:style>
  <w:style w:customStyle="true" w:styleId="7C9673D99E044BA88493829DEA814606" w:type="paragraph">
    <w:name w:val="7C9673D99E044BA88493829DEA814606"/>
    <w:rsid w:val="00332B0E"/>
  </w:style>
  <w:style w:customStyle="true" w:styleId="64D6F6E106D14306A857C5451B7BA40E" w:type="paragraph">
    <w:name w:val="64D6F6E106D14306A857C5451B7BA40E"/>
    <w:rsid w:val="00332B0E"/>
  </w:style>
  <w:style w:customStyle="true" w:styleId="87983AE9340B4A719B2ED092581A4C9D" w:type="paragraph">
    <w:name w:val="87983AE9340B4A719B2ED092581A4C9D"/>
    <w:rsid w:val="00332B0E"/>
  </w:style>
  <w:style w:customStyle="true" w:styleId="D5F56374C16D4142A1D5822699DBA624" w:type="paragraph">
    <w:name w:val="D5F56374C16D4142A1D5822699DBA624"/>
    <w:rsid w:val="00332B0E"/>
  </w:style>
  <w:style w:customStyle="true" w:styleId="61B9657060DF408594EE21863F8E1DAF" w:type="paragraph">
    <w:name w:val="61B9657060DF408594EE21863F8E1DAF"/>
    <w:rsid w:val="00332B0E"/>
  </w:style>
  <w:style w:customStyle="true" w:styleId="CBAC6CA2B3B04CC383561B038B20E17B" w:type="paragraph">
    <w:name w:val="CBAC6CA2B3B04CC383561B038B20E17B"/>
    <w:rsid w:val="00332B0E"/>
  </w:style>
  <w:style w:customStyle="true" w:styleId="24A2468DC6834DE49DCAD2B4FED0162D" w:type="paragraph">
    <w:name w:val="24A2468DC6834DE49DCAD2B4FED0162D"/>
    <w:rsid w:val="00332B0E"/>
  </w:style>
  <w:style w:customStyle="true" w:styleId="995E50EF6BCC4E7EA12662953044CD41" w:type="paragraph">
    <w:name w:val="995E50EF6BCC4E7EA12662953044CD41"/>
    <w:rsid w:val="00332B0E"/>
  </w:style>
  <w:style w:customStyle="true" w:styleId="4B4850FB74074848B1A98270075FE157" w:type="paragraph">
    <w:name w:val="4B4850FB74074848B1A98270075FE157"/>
    <w:rsid w:val="00332B0E"/>
  </w:style>
  <w:style w:customStyle="true" w:styleId="D3B4DD87089E4D01A2A83E6A0FF56423" w:type="paragraph">
    <w:name w:val="D3B4DD87089E4D01A2A83E6A0FF56423"/>
    <w:rsid w:val="00332B0E"/>
  </w:style>
  <w:style w:customStyle="true" w:styleId="475BBC0435674CBAA8CD84DA4F13AB83" w:type="paragraph">
    <w:name w:val="475BBC0435674CBAA8CD84DA4F13AB83"/>
    <w:rsid w:val="00332B0E"/>
  </w:style>
  <w:style w:customStyle="true" w:styleId="36C38562E735467C88ECD0D904E1FA28" w:type="paragraph">
    <w:name w:val="36C38562E735467C88ECD0D904E1FA28"/>
    <w:rsid w:val="003E0449"/>
  </w:style>
  <w:style w:customStyle="true" w:styleId="EB94DEE67ED946FC95CE6D607359FE22" w:type="paragraph">
    <w:name w:val="EB94DEE67ED946FC95CE6D607359FE22"/>
    <w:rsid w:val="003E0449"/>
  </w:style>
  <w:style w:customStyle="true" w:styleId="426D4310C231499185EDFFF4D4301C48" w:type="paragraph">
    <w:name w:val="426D4310C231499185EDFFF4D4301C48"/>
    <w:rsid w:val="003E0449"/>
  </w:style>
  <w:style w:customStyle="true" w:styleId="3A7E5D9721A242D5A59C6E8E8E58BFA8" w:type="paragraph">
    <w:name w:val="3A7E5D9721A242D5A59C6E8E8E58BFA8"/>
    <w:rsid w:val="003E0449"/>
  </w:style>
  <w:style w:customStyle="true" w:styleId="2E9B7B00F1B74E68B916FA8348F6F61B" w:type="paragraph">
    <w:name w:val="2E9B7B00F1B74E68B916FA8348F6F61B"/>
    <w:rsid w:val="003E0449"/>
  </w:style>
  <w:style w:customStyle="true" w:styleId="66ED8C6EB3C244C698D6698F8B4FC6BB" w:type="paragraph">
    <w:name w:val="66ED8C6EB3C244C698D6698F8B4FC6BB"/>
    <w:rsid w:val="003E0449"/>
  </w:style>
  <w:style w:customStyle="true" w:styleId="F6585AD113144CE7AF58FD2E45133CB9" w:type="paragraph">
    <w:name w:val="F6585AD113144CE7AF58FD2E45133CB9"/>
    <w:rsid w:val="003E0449"/>
  </w:style>
  <w:style w:customStyle="true" w:styleId="D3158DFC186A4B8781C5339F9E6CA824" w:type="paragraph">
    <w:name w:val="D3158DFC186A4B8781C5339F9E6CA824"/>
    <w:rsid w:val="003E0449"/>
  </w:style>
  <w:style w:customStyle="true" w:styleId="5571FB888EC24F5F9F5C4318A986623B" w:type="paragraph">
    <w:name w:val="5571FB888EC24F5F9F5C4318A986623B"/>
    <w:rsid w:val="003E0449"/>
  </w:style>
  <w:style w:customStyle="true" w:styleId="411C2029B1EB425AB67E67C28CB723DE" w:type="paragraph">
    <w:name w:val="411C2029B1EB425AB67E67C28CB723DE"/>
    <w:rsid w:val="003E0449"/>
  </w:style>
  <w:style w:customStyle="true" w:styleId="F29C7F088E53487B953A96C06F36D027" w:type="paragraph">
    <w:name w:val="F29C7F088E53487B953A96C06F36D027"/>
    <w:rsid w:val="003E0449"/>
  </w:style>
  <w:style w:customStyle="true" w:styleId="7CB195D0AC7440C3AD1D6F1581761A89" w:type="paragraph">
    <w:name w:val="7CB195D0AC7440C3AD1D6F1581761A89"/>
    <w:rsid w:val="003E0449"/>
  </w:style>
  <w:style w:customStyle="true" w:styleId="FCE31984AEDE4A39993E380A8287A25F" w:type="paragraph">
    <w:name w:val="FCE31984AEDE4A39993E380A8287A25F"/>
    <w:rsid w:val="003E0449"/>
  </w:style>
  <w:style w:customStyle="true" w:styleId="373C384419664C4DA8F304137D0F998E" w:type="paragraph">
    <w:name w:val="373C384419664C4DA8F304137D0F998E"/>
    <w:rsid w:val="003E0449"/>
  </w:style>
  <w:style w:customStyle="true" w:styleId="386CE0990B504EC5983965FD309C71FE" w:type="paragraph">
    <w:name w:val="386CE0990B504EC5983965FD309C71FE"/>
    <w:rsid w:val="003E0449"/>
  </w:style>
  <w:style w:customStyle="true" w:styleId="2FE6F218413B406F9DC728C681E94BA7" w:type="paragraph">
    <w:name w:val="2FE6F218413B406F9DC728C681E94BA7"/>
    <w:rsid w:val="003E0449"/>
  </w:style>
  <w:style w:customStyle="true" w:styleId="4199836D388F4CDF96F9A328EB31FF56" w:type="paragraph">
    <w:name w:val="4199836D388F4CDF96F9A328EB31FF56"/>
    <w:rsid w:val="00EA7C11"/>
  </w:style>
  <w:style w:customStyle="true" w:styleId="B89D0809258A450A83560494101CF529" w:type="paragraph">
    <w:name w:val="B89D0809258A450A83560494101CF529"/>
    <w:rsid w:val="00EA7C11"/>
  </w:style>
  <w:style w:customStyle="true" w:styleId="4600E64B8CFC49838CE044CD6A3E39A4" w:type="paragraph">
    <w:name w:val="4600E64B8CFC49838CE044CD6A3E39A4"/>
    <w:rsid w:val="00EA7C11"/>
  </w:style>
  <w:style w:customStyle="true" w:styleId="7AAA9B9196BA40B2B595B8976802B2CA" w:type="paragraph">
    <w:name w:val="7AAA9B9196BA40B2B595B8976802B2CA"/>
    <w:rsid w:val="00EA7C11"/>
  </w:style>
  <w:style w:customStyle="true" w:styleId="98AD4299C9EA41CDB78A47CF38681692" w:type="paragraph">
    <w:name w:val="98AD4299C9EA41CDB78A47CF38681692"/>
    <w:rsid w:val="00EA7C11"/>
  </w:style>
  <w:style w:customStyle="true" w:styleId="193352FD62914833B373B17BCBE75F00" w:type="paragraph">
    <w:name w:val="193352FD62914833B373B17BCBE75F00"/>
    <w:rsid w:val="00EA7C11"/>
  </w:style>
  <w:style w:customStyle="true" w:styleId="11252D0622AE471AB1A03445ACF366B9" w:type="paragraph">
    <w:name w:val="11252D0622AE471AB1A03445ACF366B9"/>
    <w:rsid w:val="00EA7C11"/>
  </w:style>
  <w:style w:customStyle="true" w:styleId="6B7BDC0629014E12942AE0F95C27AB5A" w:type="paragraph">
    <w:name w:val="6B7BDC0629014E12942AE0F95C27AB5A"/>
    <w:rsid w:val="00EA7C11"/>
  </w:style>
  <w:style w:customStyle="true" w:styleId="653F5ADB4E1345F78935BB874CC511A4" w:type="paragraph">
    <w:name w:val="653F5ADB4E1345F78935BB874CC511A4"/>
    <w:rsid w:val="00EA7C11"/>
  </w:style>
  <w:style w:customStyle="true" w:styleId="AC425B88992E494C8AC8C555EE9BC83C" w:type="paragraph">
    <w:name w:val="AC425B88992E494C8AC8C555EE9BC83C"/>
    <w:rsid w:val="00EA7C11"/>
  </w:style>
  <w:style w:customStyle="true" w:styleId="14315D297B55479F86D5B3411EC8868A" w:type="paragraph">
    <w:name w:val="14315D297B55479F86D5B3411EC8868A"/>
    <w:rsid w:val="00EA7C11"/>
  </w:style>
  <w:style w:customStyle="true" w:styleId="7E052842173442C78855044B9926A248" w:type="paragraph">
    <w:name w:val="7E052842173442C78855044B9926A248"/>
    <w:rsid w:val="00EA7C11"/>
  </w:style>
  <w:style w:customStyle="true" w:styleId="C32AA421D2A64615B70D84CB029462EC" w:type="paragraph">
    <w:name w:val="C32AA421D2A64615B70D84CB029462EC"/>
    <w:rsid w:val="00EA7C11"/>
  </w:style>
  <w:style w:customStyle="true" w:styleId="FA177A5CCE3F4D9EA05F2F501DE797FB" w:type="paragraph">
    <w:name w:val="FA177A5CCE3F4D9EA05F2F501DE797FB"/>
    <w:rsid w:val="00EA7C11"/>
  </w:style>
  <w:style w:customStyle="true" w:styleId="F3FBACDAC27E456FBCA9A5F64ADEB377" w:type="paragraph">
    <w:name w:val="F3FBACDAC27E456FBCA9A5F64ADEB377"/>
    <w:rsid w:val="00CE74A1"/>
  </w:style>
  <w:style w:customStyle="true" w:styleId="A1753058509641E699B3C9A3191915BB" w:type="paragraph">
    <w:name w:val="A1753058509641E699B3C9A3191915BB"/>
    <w:rsid w:val="00CE74A1"/>
  </w:style>
  <w:style w:customStyle="true" w:styleId="1154C44133374C44B89CA9AD9CCD2245" w:type="paragraph">
    <w:name w:val="1154C44133374C44B89CA9AD9CCD2245"/>
    <w:rsid w:val="00CE74A1"/>
  </w:style>
  <w:style w:customStyle="true" w:styleId="BD9706C29CBA4270B9B5E3E5E0D526B2" w:type="paragraph">
    <w:name w:val="BD9706C29CBA4270B9B5E3E5E0D526B2"/>
    <w:rsid w:val="00CE74A1"/>
  </w:style>
  <w:style w:customStyle="true" w:styleId="D4FAF3C92B34481698E98420E04E8BA5" w:type="paragraph">
    <w:name w:val="D4FAF3C92B34481698E98420E04E8BA5"/>
    <w:rsid w:val="00CE74A1"/>
  </w:style>
  <w:style w:customStyle="true" w:styleId="8B85ADF52E8B4609B0E3B3C4A2BC1A4C" w:type="paragraph">
    <w:name w:val="8B85ADF52E8B4609B0E3B3C4A2BC1A4C"/>
    <w:rsid w:val="00CE74A1"/>
  </w:style>
  <w:style w:customStyle="true" w:styleId="52DFA12F0494467FA61F456AADEDCCD4" w:type="paragraph">
    <w:name w:val="52DFA12F0494467FA61F456AADEDCCD4"/>
    <w:rsid w:val="00CE74A1"/>
  </w:style>
  <w:style w:customStyle="true" w:styleId="54E1E37B5D1A429AA0C2E4FF8F997449" w:type="paragraph">
    <w:name w:val="54E1E37B5D1A429AA0C2E4FF8F997449"/>
    <w:rsid w:val="00CE74A1"/>
  </w:style>
  <w:style w:customStyle="true" w:styleId="DC7EE477F0C6472EA434A10D066430A5" w:type="paragraph">
    <w:name w:val="DC7EE477F0C6472EA434A10D066430A5"/>
    <w:rsid w:val="00CE74A1"/>
  </w:style>
  <w:style w:customStyle="true" w:styleId="248A5D97051B45E38FAACEF735465581" w:type="paragraph">
    <w:name w:val="248A5D97051B45E38FAACEF735465581"/>
    <w:rsid w:val="00CE74A1"/>
  </w:style>
  <w:style w:customStyle="true" w:styleId="19FAF39D5DBE4E6ABC7B40C925BE0B6A" w:type="paragraph">
    <w:name w:val="19FAF39D5DBE4E6ABC7B40C925BE0B6A"/>
    <w:rsid w:val="00CE74A1"/>
  </w:style>
  <w:style w:customStyle="true" w:styleId="C2532D4F108E407483D39F6C7E289F5F" w:type="paragraph">
    <w:name w:val="C2532D4F108E407483D39F6C7E289F5F"/>
    <w:rsid w:val="00CE74A1"/>
  </w:style>
  <w:style w:customStyle="true" w:styleId="A439787D53A544A0BCA9493F73A979FF" w:type="paragraph">
    <w:name w:val="A439787D53A544A0BCA9493F73A979FF"/>
    <w:rsid w:val="00CE74A1"/>
  </w:style>
  <w:style w:customStyle="true" w:styleId="ABEC5400F9D74FEABE0AEB1FED9943F3" w:type="paragraph">
    <w:name w:val="ABEC5400F9D74FEABE0AEB1FED9943F3"/>
    <w:rsid w:val="00CE74A1"/>
  </w:style>
  <w:style w:customStyle="true" w:styleId="C25E12EB08BF4C4086AF4CB8A5FB967D" w:type="paragraph">
    <w:name w:val="C25E12EB08BF4C4086AF4CB8A5FB967D"/>
    <w:rsid w:val="00CC30E8"/>
  </w:style>
  <w:style w:customStyle="true" w:styleId="D3E018350B8E41C5BB47B3416C61178D" w:type="paragraph">
    <w:name w:val="D3E018350B8E41C5BB47B3416C61178D"/>
    <w:rsid w:val="00CC30E8"/>
  </w:style>
  <w:style w:customStyle="true" w:styleId="4E0D39AB34144E4D931889E33FA5A034" w:type="paragraph">
    <w:name w:val="4E0D39AB34144E4D931889E33FA5A034"/>
    <w:rsid w:val="00CC30E8"/>
  </w:style>
  <w:style w:customStyle="true" w:styleId="94EA5B33FEAB463DB04E29AB12E18774" w:type="paragraph">
    <w:name w:val="94EA5B33FEAB463DB04E29AB12E18774"/>
    <w:rsid w:val="00CC30E8"/>
  </w:style>
  <w:style w:customStyle="true" w:styleId="6901EBD99F994384BC333CB56700DB01" w:type="paragraph">
    <w:name w:val="6901EBD99F994384BC333CB56700DB01"/>
    <w:rsid w:val="00CC30E8"/>
  </w:style>
  <w:style w:customStyle="true" w:styleId="298B55E10D474B0FB33AEF2A9F14EF7C" w:type="paragraph">
    <w:name w:val="298B55E10D474B0FB33AEF2A9F14EF7C"/>
    <w:rsid w:val="00CC30E8"/>
  </w:style>
  <w:style w:customStyle="true" w:styleId="728C7C40C6D5423884E203148D485FF0" w:type="paragraph">
    <w:name w:val="728C7C40C6D5423884E203148D485FF0"/>
    <w:rsid w:val="00CC30E8"/>
  </w:style>
  <w:style w:customStyle="true" w:styleId="8ECE92F24AE44DE588446F7C13DDD2E8" w:type="paragraph">
    <w:name w:val="8ECE92F24AE44DE588446F7C13DDD2E8"/>
    <w:rsid w:val="00CC30E8"/>
  </w:style>
  <w:style w:customStyle="true" w:styleId="4FEAE526D6A647798DE740D51FD9D4CE" w:type="paragraph">
    <w:name w:val="4FEAE526D6A647798DE740D51FD9D4CE"/>
    <w:rsid w:val="00CC30E8"/>
  </w:style>
  <w:style w:customStyle="true" w:styleId="74E470349BDD4896BF2AAE27C12BD389" w:type="paragraph">
    <w:name w:val="74E470349BDD4896BF2AAE27C12BD389"/>
    <w:rsid w:val="00CC30E8"/>
  </w:style>
  <w:style w:customStyle="true" w:styleId="D8598D8E39934F2F9D3C0F161E10BDDE" w:type="paragraph">
    <w:name w:val="D8598D8E39934F2F9D3C0F161E10BDDE"/>
    <w:rsid w:val="00CC30E8"/>
  </w:style>
  <w:style w:customStyle="true" w:styleId="E125E3F195BC47C8A2DD865220A1274B" w:type="paragraph">
    <w:name w:val="E125E3F195BC47C8A2DD865220A1274B"/>
    <w:rsid w:val="00CC30E8"/>
  </w:style>
  <w:style w:customStyle="true" w:styleId="37F471B92CAF44249D2B289B34A0F4A9" w:type="paragraph">
    <w:name w:val="37F471B92CAF44249D2B289B34A0F4A9"/>
    <w:rsid w:val="00CC30E8"/>
  </w:style>
  <w:style w:customStyle="true" w:styleId="8014FAB7B63B48B49F3CB5C3E80FC3A8" w:type="paragraph">
    <w:name w:val="8014FAB7B63B48B49F3CB5C3E80FC3A8"/>
    <w:rsid w:val="00525F84"/>
  </w:style>
  <w:style w:customStyle="true" w:styleId="51D775C90BC843A69EBB6205D1A321CD" w:type="paragraph">
    <w:name w:val="51D775C90BC843A69EBB6205D1A321CD"/>
    <w:rsid w:val="00525F84"/>
  </w:style>
  <w:style w:customStyle="true" w:styleId="7B481B7B44454048A4F66F8D6F4FB73F" w:type="paragraph">
    <w:name w:val="7B481B7B44454048A4F66F8D6F4FB73F"/>
    <w:rsid w:val="00525F84"/>
  </w:style>
  <w:style w:customStyle="true" w:styleId="79766E07B12C400E9C2BC23B544C5DC9" w:type="paragraph">
    <w:name w:val="79766E07B12C400E9C2BC23B544C5DC9"/>
    <w:rsid w:val="00525F84"/>
  </w:style>
  <w:style w:customStyle="true" w:styleId="DC5D01E9546042A9B27F15996118537E" w:type="paragraph">
    <w:name w:val="DC5D01E9546042A9B27F15996118537E"/>
    <w:rsid w:val="00525F84"/>
  </w:style>
  <w:style w:customStyle="true" w:styleId="B772400BEDC44431B1DE5EC47A467D4E" w:type="paragraph">
    <w:name w:val="B772400BEDC44431B1DE5EC47A467D4E"/>
    <w:rsid w:val="00525F84"/>
  </w:style>
  <w:style w:customStyle="true" w:styleId="1A25E844E67A4AA9848AE9AFE33435E5" w:type="paragraph">
    <w:name w:val="1A25E844E67A4AA9848AE9AFE33435E5"/>
    <w:rsid w:val="00525F84"/>
  </w:style>
  <w:style w:customStyle="true" w:styleId="92FBD43875D44AA1B2FE53FD26059478" w:type="paragraph">
    <w:name w:val="92FBD43875D44AA1B2FE53FD26059478"/>
    <w:rsid w:val="00525F84"/>
  </w:style>
  <w:style w:customStyle="true" w:styleId="942C10044F2140639A74D1572E4B982C" w:type="paragraph">
    <w:name w:val="942C10044F2140639A74D1572E4B982C"/>
    <w:rsid w:val="00525F84"/>
  </w:style>
  <w:style w:customStyle="true" w:styleId="B430E5E9AA4749C4A1362BC8EDF2A797" w:type="paragraph">
    <w:name w:val="B430E5E9AA4749C4A1362BC8EDF2A797"/>
    <w:rsid w:val="00525F84"/>
  </w:style>
  <w:style w:customStyle="true" w:styleId="F3EA7E267D7440A5BA1B7789A0D73331" w:type="paragraph">
    <w:name w:val="F3EA7E267D7440A5BA1B7789A0D73331"/>
    <w:rsid w:val="00525F84"/>
  </w:style>
  <w:style w:customStyle="true" w:styleId="E5DA5C2CF0EC4ED0B4A8F537813436E6" w:type="paragraph">
    <w:name w:val="E5DA5C2CF0EC4ED0B4A8F537813436E6"/>
    <w:rsid w:val="00525F84"/>
  </w:style>
  <w:style w:customStyle="true" w:styleId="D3CE64077EEE49EA8D2A8669CB4FA428" w:type="paragraph">
    <w:name w:val="D3CE64077EEE49EA8D2A8669CB4FA428"/>
    <w:rsid w:val="00525F84"/>
  </w:style>
  <w:style w:customStyle="true" w:styleId="E704CE92FA25441A93D776B78F10AE68" w:type="paragraph">
    <w:name w:val="E704CE92FA25441A93D776B78F10AE68"/>
    <w:rsid w:val="00AB0B20"/>
  </w:style>
  <w:style w:customStyle="true" w:styleId="9BBDB486544D4C69A4F434333BFFB963" w:type="paragraph">
    <w:name w:val="9BBDB486544D4C69A4F434333BFFB963"/>
    <w:rsid w:val="00AB0B20"/>
  </w:style>
  <w:style w:customStyle="true" w:styleId="B5F1D8BC1A0F48B4BEC055D024992A5B" w:type="paragraph">
    <w:name w:val="B5F1D8BC1A0F48B4BEC055D024992A5B"/>
    <w:rsid w:val="00AB0B20"/>
  </w:style>
  <w:style w:customStyle="true" w:styleId="7A68C1F430684FEABCE657453681B421" w:type="paragraph">
    <w:name w:val="7A68C1F430684FEABCE657453681B421"/>
    <w:rsid w:val="00AB0B20"/>
  </w:style>
  <w:style w:customStyle="true" w:styleId="ED38C8B4DA064255910CA86E0AFC14CF" w:type="paragraph">
    <w:name w:val="ED38C8B4DA064255910CA86E0AFC14CF"/>
    <w:rsid w:val="00AB0B20"/>
  </w:style>
  <w:style w:customStyle="true" w:styleId="E0F5829E40E24E26B0A5D89002BAA50D" w:type="paragraph">
    <w:name w:val="E0F5829E40E24E26B0A5D89002BAA50D"/>
    <w:rsid w:val="00AB0B20"/>
  </w:style>
  <w:style w:customStyle="true" w:styleId="218F0D9664184605BD3C0190950DFA35" w:type="paragraph">
    <w:name w:val="218F0D9664184605BD3C0190950DFA35"/>
    <w:rsid w:val="00AB0B20"/>
  </w:style>
  <w:style w:customStyle="true" w:styleId="0EAEE48A4D93447CA57EAE668D09ACC4" w:type="paragraph">
    <w:name w:val="0EAEE48A4D93447CA57EAE668D09ACC4"/>
    <w:rsid w:val="00AB0B20"/>
  </w:style>
  <w:style w:customStyle="true" w:styleId="B0E4208DE33D479CBD0461352C018CAF" w:type="paragraph">
    <w:name w:val="B0E4208DE33D479CBD0461352C018CAF"/>
    <w:rsid w:val="00AB0B20"/>
  </w:style>
  <w:style w:customStyle="true" w:styleId="CC23A13E492A4623B6D666E6D00D5A9D" w:type="paragraph">
    <w:name w:val="CC23A13E492A4623B6D666E6D00D5A9D"/>
    <w:rsid w:val="00AB0B20"/>
  </w:style>
  <w:style w:customStyle="true" w:styleId="0707D2C5E74E4EE9AB38EF4CE80414C7" w:type="paragraph">
    <w:name w:val="0707D2C5E74E4EE9AB38EF4CE80414C7"/>
    <w:rsid w:val="00AB0B20"/>
  </w:style>
  <w:style w:customStyle="true" w:styleId="B243BB0AB09844AD860FA446C8CEBF2C" w:type="paragraph">
    <w:name w:val="B243BB0AB09844AD860FA446C8CEBF2C"/>
    <w:rsid w:val="00141482"/>
  </w:style>
  <w:style w:customStyle="true" w:styleId="F4D92D9C58C2454A85E327BCDF05D64F" w:type="paragraph">
    <w:name w:val="F4D92D9C58C2454A85E327BCDF05D64F"/>
    <w:rsid w:val="00141482"/>
  </w:style>
  <w:style w:customStyle="true" w:styleId="B505D32E388440F0B25B9BBFC54D303A" w:type="paragraph">
    <w:name w:val="B505D32E388440F0B25B9BBFC54D303A"/>
    <w:rsid w:val="00141482"/>
  </w:style>
  <w:style w:customStyle="true" w:styleId="0184E7A42256475882BA9D22570AEDA7" w:type="paragraph">
    <w:name w:val="0184E7A42256475882BA9D22570AEDA7"/>
    <w:rsid w:val="00141482"/>
  </w:style>
  <w:style w:customStyle="true" w:styleId="5380185C7E644C57BD94D19DAF836348" w:type="paragraph">
    <w:name w:val="5380185C7E644C57BD94D19DAF836348"/>
    <w:rsid w:val="00141482"/>
  </w:style>
  <w:style w:customStyle="true" w:styleId="4D5815CFF0D74A1A88CEFA6D2452F0BC" w:type="paragraph">
    <w:name w:val="4D5815CFF0D74A1A88CEFA6D2452F0BC"/>
    <w:rsid w:val="00141482"/>
  </w:style>
  <w:style w:customStyle="true" w:styleId="4F5D427251CA40E5BF09FC31F84BCBD7" w:type="paragraph">
    <w:name w:val="4F5D427251CA40E5BF09FC31F84BCBD7"/>
    <w:rsid w:val="00141482"/>
  </w:style>
  <w:style w:customStyle="true" w:styleId="D0922E7C7AB442A9A271B8785468D48B" w:type="paragraph">
    <w:name w:val="D0922E7C7AB442A9A271B8785468D48B"/>
    <w:rsid w:val="00141482"/>
  </w:style>
  <w:style w:customStyle="true" w:styleId="198D5FB4F10C4010A405BC4566C35E66" w:type="paragraph">
    <w:name w:val="198D5FB4F10C4010A405BC4566C35E66"/>
    <w:rsid w:val="00141482"/>
  </w:style>
  <w:style w:customStyle="true" w:styleId="3D050593A6A54F8D8571D438EDF03AB0" w:type="paragraph">
    <w:name w:val="3D050593A6A54F8D8571D438EDF03AB0"/>
    <w:rsid w:val="00141482"/>
  </w:style>
  <w:style w:customStyle="true" w:styleId="B0E5093EA3814C39941043F4EB8E5C11" w:type="paragraph">
    <w:name w:val="B0E5093EA3814C39941043F4EB8E5C11"/>
    <w:rsid w:val="00141482"/>
  </w:style>
  <w:style w:customStyle="true" w:styleId="858FAF62102046B0AEC4A20085457D9F" w:type="paragraph">
    <w:name w:val="858FAF62102046B0AEC4A20085457D9F"/>
    <w:rsid w:val="00141482"/>
  </w:style>
  <w:style w:customStyle="true" w:styleId="D5F90F3479AE405A8916E09C3F8E25E6" w:type="paragraph">
    <w:name w:val="D5F90F3479AE405A8916E09C3F8E25E6"/>
    <w:rsid w:val="009C203C"/>
  </w:style>
  <w:style w:customStyle="true" w:styleId="C17BAF86EC424636A9FD6E93FB877293" w:type="paragraph">
    <w:name w:val="C17BAF86EC424636A9FD6E93FB877293"/>
    <w:rsid w:val="009C203C"/>
  </w:style>
  <w:style w:customStyle="true" w:styleId="DC8023B1D9674AF0812B57365E68B381" w:type="paragraph">
    <w:name w:val="DC8023B1D9674AF0812B57365E68B381"/>
    <w:rsid w:val="009C203C"/>
  </w:style>
  <w:style w:customStyle="true" w:styleId="34FA5B34579E495696A82B2461F7BFEA" w:type="paragraph">
    <w:name w:val="34FA5B34579E495696A82B2461F7BFEA"/>
    <w:rsid w:val="009C203C"/>
  </w:style>
  <w:style w:customStyle="true" w:styleId="30252623EB194DA487F4CF8D5906EA2B" w:type="paragraph">
    <w:name w:val="30252623EB194DA487F4CF8D5906EA2B"/>
    <w:rsid w:val="009C203C"/>
  </w:style>
  <w:style w:customStyle="true" w:styleId="23DBC9482F404311BD37F5C9DF1330CF" w:type="paragraph">
    <w:name w:val="23DBC9482F404311BD37F5C9DF1330CF"/>
    <w:rsid w:val="009C203C"/>
  </w:style>
  <w:style w:customStyle="true" w:styleId="2590D24D635B4A459AD90BB8FC8CB3C0" w:type="paragraph">
    <w:name w:val="2590D24D635B4A459AD90BB8FC8CB3C0"/>
    <w:rsid w:val="009C203C"/>
  </w:style>
  <w:style w:customStyle="true" w:styleId="5AC97993D4DA4BD4857E82E2891E4E7C" w:type="paragraph">
    <w:name w:val="5AC97993D4DA4BD4857E82E2891E4E7C"/>
    <w:rsid w:val="009C203C"/>
  </w:style>
  <w:style w:customStyle="true" w:styleId="C7AE5DCC06BE48ADA511012C4B523710" w:type="paragraph">
    <w:name w:val="C7AE5DCC06BE48ADA511012C4B523710"/>
    <w:rsid w:val="009C203C"/>
  </w:style>
  <w:style w:customStyle="true" w:styleId="76E38E80349F46DB90512EA063C17FED" w:type="paragraph">
    <w:name w:val="76E38E80349F46DB90512EA063C17FED"/>
    <w:rsid w:val="009C203C"/>
  </w:style>
  <w:style w:customStyle="true" w:styleId="BFB09AD8742A46EDB70937E93CD29BAF" w:type="paragraph">
    <w:name w:val="BFB09AD8742A46EDB70937E93CD29BAF"/>
    <w:rsid w:val="009C203C"/>
  </w:style>
  <w:style w:customStyle="true" w:styleId="0D757D9A0C3C45CCB443D83776924CCD" w:type="paragraph">
    <w:name w:val="0D757D9A0C3C45CCB443D83776924CCD"/>
    <w:rsid w:val="009C203C"/>
  </w:style>
  <w:style w:customStyle="true" w:styleId="E8EFCC59B9844F22BE0EDF0B5888586D" w:type="paragraph">
    <w:name w:val="E8EFCC59B9844F22BE0EDF0B5888586D"/>
    <w:rsid w:val="00F963D5"/>
  </w:style>
  <w:style w:customStyle="true" w:styleId="A27C50C246664D11A01E17A0B966B04D" w:type="paragraph">
    <w:name w:val="A27C50C246664D11A01E17A0B966B04D"/>
    <w:rsid w:val="00F963D5"/>
  </w:style>
  <w:style w:customStyle="true" w:styleId="53A09AF1445B4A29876A50B686B310CB" w:type="paragraph">
    <w:name w:val="53A09AF1445B4A29876A50B686B310CB"/>
    <w:rsid w:val="00F963D5"/>
  </w:style>
  <w:style w:customStyle="true" w:styleId="16C6A5F35C8444FDA9A92E46940C3252" w:type="paragraph">
    <w:name w:val="16C6A5F35C8444FDA9A92E46940C3252"/>
    <w:rsid w:val="00F963D5"/>
  </w:style>
  <w:style w:customStyle="true" w:styleId="45D08B5B84BF47C8B7BCBAAC92515FE7" w:type="paragraph">
    <w:name w:val="45D08B5B84BF47C8B7BCBAAC92515FE7"/>
    <w:rsid w:val="00F963D5"/>
  </w:style>
  <w:style w:customStyle="true" w:styleId="DD486F99070F4BCBAC5EB2E41C6D1D9D" w:type="paragraph">
    <w:name w:val="DD486F99070F4BCBAC5EB2E41C6D1D9D"/>
    <w:rsid w:val="00F963D5"/>
  </w:style>
  <w:style w:customStyle="true" w:styleId="DB6DE910F46448F68C841298B4B7975E" w:type="paragraph">
    <w:name w:val="DB6DE910F46448F68C841298B4B7975E"/>
    <w:rsid w:val="00F963D5"/>
  </w:style>
  <w:style w:customStyle="true" w:styleId="8CBD48A3D43F4725BFA3644784EFCFB9" w:type="paragraph">
    <w:name w:val="8CBD48A3D43F4725BFA3644784EFCFB9"/>
    <w:rsid w:val="00F963D5"/>
  </w:style>
  <w:style w:customStyle="true" w:styleId="F86ACD1AB65C41AF96D95354B064E03E" w:type="paragraph">
    <w:name w:val="F86ACD1AB65C41AF96D95354B064E03E"/>
    <w:rsid w:val="00F963D5"/>
  </w:style>
  <w:style w:customStyle="true" w:styleId="D3C47FF01E8F4A67A7844AD4CE6F9C3E" w:type="paragraph">
    <w:name w:val="D3C47FF01E8F4A67A7844AD4CE6F9C3E"/>
    <w:rsid w:val="00F963D5"/>
  </w:style>
  <w:style w:customStyle="true" w:styleId="9989B93DF4E14A3481AFDD23FD25DFD7" w:type="paragraph">
    <w:name w:val="9989B93DF4E14A3481AFDD23FD25DFD7"/>
    <w:rsid w:val="00F963D5"/>
  </w:style>
  <w:style w:customStyle="true" w:styleId="856563A355BF4E3780E09133CE8DB5EA" w:type="paragraph">
    <w:name w:val="856563A355BF4E3780E09133CE8DB5EA"/>
    <w:rsid w:val="00F963D5"/>
  </w:style>
  <w:style w:customStyle="true" w:styleId="3BE7B78B33AB47D59D0FADA08EF8CE08" w:type="paragraph">
    <w:name w:val="3BE7B78B33AB47D59D0FADA08EF8CE08"/>
    <w:rsid w:val="00F963D5"/>
  </w:style>
  <w:style w:customStyle="true" w:styleId="52709220A7F340FABB76BFD470F88CF7" w:type="paragraph">
    <w:name w:val="52709220A7F340FABB76BFD470F88CF7"/>
    <w:rsid w:val="00F963D5"/>
  </w:style>
  <w:style w:customStyle="true" w:styleId="8603F2BC0FF047E8B5AAF2D91B3D78CB" w:type="paragraph">
    <w:name w:val="8603F2BC0FF047E8B5AAF2D91B3D78CB"/>
    <w:rsid w:val="005132FB"/>
  </w:style>
  <w:style w:customStyle="true" w:styleId="53E6078FCEEB4D6E9E58B7A6F68EE818" w:type="paragraph">
    <w:name w:val="53E6078FCEEB4D6E9E58B7A6F68EE818"/>
    <w:rsid w:val="005132FB"/>
  </w:style>
  <w:style w:customStyle="true" w:styleId="18884F9511F248639654DD27190631FD" w:type="paragraph">
    <w:name w:val="18884F9511F248639654DD27190631FD"/>
    <w:rsid w:val="005132FB"/>
  </w:style>
  <w:style w:customStyle="true" w:styleId="9B0D6B024C194751887438435CF21B10" w:type="paragraph">
    <w:name w:val="9B0D6B024C194751887438435CF21B10"/>
    <w:rsid w:val="005132FB"/>
  </w:style>
  <w:style w:customStyle="true" w:styleId="78EABE108653427A96DDAFE235A108FE" w:type="paragraph">
    <w:name w:val="78EABE108653427A96DDAFE235A108FE"/>
    <w:rsid w:val="005132FB"/>
  </w:style>
  <w:style w:customStyle="true" w:styleId="55683F507B9C46B88AEDD238A84E4673" w:type="paragraph">
    <w:name w:val="55683F507B9C46B88AEDD238A84E4673"/>
    <w:rsid w:val="005132FB"/>
  </w:style>
  <w:style w:customStyle="true" w:styleId="1A95AA3871604DB9A87577BC7D398763" w:type="paragraph">
    <w:name w:val="1A95AA3871604DB9A87577BC7D398763"/>
    <w:rsid w:val="005132FB"/>
  </w:style>
  <w:style w:customStyle="true" w:styleId="A2668BA69882471E8B1B9BA84BB01CBE" w:type="paragraph">
    <w:name w:val="A2668BA69882471E8B1B9BA84BB01CBE"/>
    <w:rsid w:val="005132FB"/>
  </w:style>
  <w:style w:customStyle="true" w:styleId="EB1F1D87CE894E0BB195162DD092E30D" w:type="paragraph">
    <w:name w:val="EB1F1D87CE894E0BB195162DD092E30D"/>
    <w:rsid w:val="005132FB"/>
  </w:style>
  <w:style w:customStyle="true" w:styleId="45C147AD612A45FDBBC4B24189DB6343" w:type="paragraph">
    <w:name w:val="45C147AD612A45FDBBC4B24189DB6343"/>
    <w:rsid w:val="005132FB"/>
  </w:style>
  <w:style w:customStyle="true" w:styleId="001EB54502A042C9BC11E593CCE215A0" w:type="paragraph">
    <w:name w:val="001EB54502A042C9BC11E593CCE215A0"/>
    <w:rsid w:val="005132FB"/>
  </w:style>
  <w:style w:customStyle="true" w:styleId="4FDE07F0766641A38E7C17CA12C24892" w:type="paragraph">
    <w:name w:val="4FDE07F0766641A38E7C17CA12C24892"/>
    <w:rsid w:val="00B03F05"/>
  </w:style>
  <w:style w:customStyle="true" w:styleId="9219DCBFA3724718AB5A177CA8BDE05E" w:type="paragraph">
    <w:name w:val="9219DCBFA3724718AB5A177CA8BDE05E"/>
    <w:rsid w:val="00B03F05"/>
  </w:style>
  <w:style w:customStyle="true" w:styleId="7B1FBED8F6E842AE8D17365571EBD0C3" w:type="paragraph">
    <w:name w:val="7B1FBED8F6E842AE8D17365571EBD0C3"/>
    <w:rsid w:val="00B03F05"/>
  </w:style>
  <w:style w:customStyle="true" w:styleId="C8F4FC8C457946D398553BFC4880DD04" w:type="paragraph">
    <w:name w:val="C8F4FC8C457946D398553BFC4880DD04"/>
    <w:rsid w:val="00B03F05"/>
  </w:style>
  <w:style w:customStyle="true" w:styleId="A2679CF29FDC411789116C6164FD8882" w:type="paragraph">
    <w:name w:val="A2679CF29FDC411789116C6164FD8882"/>
    <w:rsid w:val="00B03F05"/>
  </w:style>
  <w:style w:customStyle="true" w:styleId="EEBE39A165244A42A2022C9C2BCDFC22" w:type="paragraph">
    <w:name w:val="EEBE39A165244A42A2022C9C2BCDFC22"/>
    <w:rsid w:val="00B03F05"/>
  </w:style>
  <w:style w:customStyle="true" w:styleId="F72CA0DAE9584995BB1E003073C75862" w:type="paragraph">
    <w:name w:val="F72CA0DAE9584995BB1E003073C75862"/>
    <w:rsid w:val="00B03F05"/>
  </w:style>
  <w:style w:customStyle="true" w:styleId="83D63492A2EA4A0C98F460CA752482F6" w:type="paragraph">
    <w:name w:val="83D63492A2EA4A0C98F460CA752482F6"/>
    <w:rsid w:val="00B03F05"/>
  </w:style>
  <w:style w:customStyle="true" w:styleId="1DF3EA6EC99D4CEC8C951A5F5EC63DCC" w:type="paragraph">
    <w:name w:val="1DF3EA6EC99D4CEC8C951A5F5EC63DCC"/>
    <w:rsid w:val="00B03F05"/>
  </w:style>
  <w:style w:customStyle="true" w:styleId="F2C7A911A9E44E5DBE230FF6084A0570" w:type="paragraph">
    <w:name w:val="F2C7A911A9E44E5DBE230FF6084A0570"/>
    <w:rsid w:val="00B03F05"/>
  </w:style>
  <w:style w:customStyle="true" w:styleId="74B7E0610FC649C8B2AB0A454A611A9B" w:type="paragraph">
    <w:name w:val="74B7E0610FC649C8B2AB0A454A611A9B"/>
    <w:rsid w:val="00B03F05"/>
  </w:style>
  <w:style w:customStyle="true" w:styleId="0A3F8792058448DA97993DF9F47F3403" w:type="paragraph">
    <w:name w:val="0A3F8792058448DA97993DF9F47F3403"/>
    <w:rsid w:val="0041451F"/>
  </w:style>
  <w:style w:customStyle="true" w:styleId="B7679A8B3CE04198A7B66BC28D2E13FA" w:type="paragraph">
    <w:name w:val="B7679A8B3CE04198A7B66BC28D2E13FA"/>
    <w:rsid w:val="0041451F"/>
  </w:style>
  <w:style w:customStyle="true" w:styleId="6E61072815FB4BAF8456686AA856DCC1" w:type="paragraph">
    <w:name w:val="6E61072815FB4BAF8456686AA856DCC1"/>
    <w:rsid w:val="0041451F"/>
  </w:style>
  <w:style w:customStyle="true" w:styleId="AF2CEB7BC8AC4CB5847DE082A167D9F0" w:type="paragraph">
    <w:name w:val="AF2CEB7BC8AC4CB5847DE082A167D9F0"/>
    <w:rsid w:val="0041451F"/>
  </w:style>
  <w:style w:customStyle="true" w:styleId="1B6134A655E045C5B7D0A45D3280179F" w:type="paragraph">
    <w:name w:val="1B6134A655E045C5B7D0A45D3280179F"/>
    <w:rsid w:val="0041451F"/>
  </w:style>
  <w:style w:customStyle="true" w:styleId="F0AFE3D63DE846C9BFF31447EF54F599" w:type="paragraph">
    <w:name w:val="F0AFE3D63DE846C9BFF31447EF54F599"/>
    <w:rsid w:val="0041451F"/>
  </w:style>
  <w:style w:customStyle="true" w:styleId="66B51939350E4735B79D3B87531EC892" w:type="paragraph">
    <w:name w:val="66B51939350E4735B79D3B87531EC892"/>
    <w:rsid w:val="0041451F"/>
  </w:style>
  <w:style w:customStyle="true" w:styleId="95A1A655B1604E569DC45696FF35750D" w:type="paragraph">
    <w:name w:val="95A1A655B1604E569DC45696FF35750D"/>
    <w:rsid w:val="0041451F"/>
  </w:style>
  <w:style w:customStyle="true" w:styleId="EBE1BDE54FFE44718848060E50B636C0" w:type="paragraph">
    <w:name w:val="EBE1BDE54FFE44718848060E50B636C0"/>
    <w:rsid w:val="0041451F"/>
  </w:style>
  <w:style w:customStyle="true" w:styleId="5A9C00AD444B44E48EA532E28AC45FB3" w:type="paragraph">
    <w:name w:val="5A9C00AD444B44E48EA532E28AC45FB3"/>
    <w:rsid w:val="0041451F"/>
  </w:style>
  <w:style w:customStyle="true" w:styleId="CEAA40BE10E3444EBE5B0B71C002CD49" w:type="paragraph">
    <w:name w:val="CEAA40BE10E3444EBE5B0B71C002CD49"/>
    <w:rsid w:val="0041451F"/>
  </w:style>
  <w:style w:customStyle="true" w:styleId="E690E4D180CC4619B4B2209832E14E8A" w:type="paragraph">
    <w:name w:val="E690E4D180CC4619B4B2209832E14E8A"/>
    <w:rsid w:val="0041451F"/>
  </w:style>
  <w:style w:customStyle="true" w:styleId="4DDB9B1144064195A5E7B3BEE730FA8A" w:type="paragraph">
    <w:name w:val="4DDB9B1144064195A5E7B3BEE730FA8A"/>
    <w:rsid w:val="0041451F"/>
  </w:style>
  <w:style w:customStyle="true" w:styleId="5246D636E9F64377A0ED8A3ADE7FC9B4" w:type="paragraph">
    <w:name w:val="5246D636E9F64377A0ED8A3ADE7FC9B4"/>
    <w:rsid w:val="0041451F"/>
  </w:style>
  <w:style w:customStyle="true" w:styleId="0A0FE7FDC3C24C7AA919821B7F5EB22C" w:type="paragraph">
    <w:name w:val="0A0FE7FDC3C24C7AA919821B7F5EB22C"/>
    <w:rsid w:val="00F455CA"/>
  </w:style>
</w:styles>
</file>

<file path=word/glossary/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hr-HR"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rezerviranogmjesta" w:type="character">
    <w:name w:val="Placeholder Text"/>
    <w:basedOn w:val="Zadanifontodlomka"/>
    <w:uiPriority w:val="99"/>
    <w:semiHidden/>
    <w:rsid w:val="00F455CA"/>
  </w:style>
  <w:style w:customStyle="1" w:styleId="6128FB6A810E4F25A608B5BA0AA902FB" w:type="paragraph">
    <w:name w:val="6128FB6A810E4F25A608B5BA0AA902FB"/>
  </w:style>
  <w:style w:customStyle="1" w:styleId="B4A794CFFAE345AEACE6EA4D3A25BF5E" w:type="paragraph">
    <w:name w:val="B4A794CFFAE345AEACE6EA4D3A25BF5E"/>
  </w:style>
  <w:style w:customStyle="1" w:styleId="848F4168F70E466D940129AFDA3711F7" w:type="paragraph">
    <w:name w:val="848F4168F70E466D940129AFDA3711F7"/>
  </w:style>
  <w:style w:customStyle="1" w:styleId="4DAFDC61FA8648FA92406B8E63713D79" w:type="paragraph">
    <w:name w:val="4DAFDC61FA8648FA92406B8E63713D79"/>
  </w:style>
  <w:style w:customStyle="1" w:styleId="6B943E0542984EF6B1BEEA698BF95A27" w:type="paragraph">
    <w:name w:val="6B943E0542984EF6B1BEEA698BF95A27"/>
  </w:style>
  <w:style w:customStyle="1" w:styleId="595F9148DF494B69B862E9C190D8DD65" w:type="paragraph">
    <w:name w:val="595F9148DF494B69B862E9C190D8DD65"/>
  </w:style>
  <w:style w:customStyle="1" w:styleId="A21A46DE64D44228A6187672FE71B8E0" w:type="paragraph">
    <w:name w:val="A21A46DE64D44228A6187672FE71B8E0"/>
  </w:style>
  <w:style w:customStyle="1" w:styleId="E7903888172046F896B5BEBC63A4C9D4" w:type="paragraph">
    <w:name w:val="E7903888172046F896B5BEBC63A4C9D4"/>
  </w:style>
  <w:style w:customStyle="1" w:styleId="76ADF15C1C8B483DAE7C386C95F9F55E" w:type="paragraph">
    <w:name w:val="76ADF15C1C8B483DAE7C386C95F9F55E"/>
  </w:style>
  <w:style w:customStyle="1" w:styleId="27CEE47CBCC8429B8BFE2FB87F458D72" w:type="paragraph">
    <w:name w:val="27CEE47CBCC8429B8BFE2FB87F458D72"/>
  </w:style>
  <w:style w:customStyle="1" w:styleId="6A0EB60072924879BFA78764649C50ED" w:type="paragraph">
    <w:name w:val="6A0EB60072924879BFA78764649C50ED"/>
  </w:style>
  <w:style w:customStyle="1" w:styleId="6FB2104302E54D158BD22ADC06AD53DA" w:type="paragraph">
    <w:name w:val="6FB2104302E54D158BD22ADC06AD53DA"/>
  </w:style>
  <w:style w:customStyle="1" w:styleId="AAA326811C80402A95695E5B75C48592" w:type="paragraph">
    <w:name w:val="AAA326811C80402A95695E5B75C48592"/>
    <w:rsid w:val="00DC0A90"/>
  </w:style>
  <w:style w:customStyle="1" w:styleId="EA53CC5B23184D739B6571AD3673166F" w:type="paragraph">
    <w:name w:val="EA53CC5B23184D739B6571AD3673166F"/>
    <w:rsid w:val="00DC0A90"/>
  </w:style>
  <w:style w:customStyle="1" w:styleId="238D609DC88143D195103FB12E6E044D" w:type="paragraph">
    <w:name w:val="238D609DC88143D195103FB12E6E044D"/>
    <w:rsid w:val="00DC0A90"/>
  </w:style>
  <w:style w:customStyle="1" w:styleId="A4BE31816FAA462A8DCC5E51BF7E045D" w:type="paragraph">
    <w:name w:val="A4BE31816FAA462A8DCC5E51BF7E045D"/>
    <w:rsid w:val="00DC0A90"/>
  </w:style>
  <w:style w:customStyle="1" w:styleId="5B0914D62B0941218726587D22B0D2BA" w:type="paragraph">
    <w:name w:val="5B0914D62B0941218726587D22B0D2BA"/>
    <w:rsid w:val="00DC0A90"/>
  </w:style>
  <w:style w:customStyle="1" w:styleId="E4AEAC630D8945CCACCB100B6DCF0D95" w:type="paragraph">
    <w:name w:val="E4AEAC630D8945CCACCB100B6DCF0D95"/>
    <w:rsid w:val="00DC0A90"/>
  </w:style>
  <w:style w:customStyle="1" w:styleId="8CE72FF1CC4D427692F4897D0F3501B0" w:type="paragraph">
    <w:name w:val="8CE72FF1CC4D427692F4897D0F3501B0"/>
    <w:rsid w:val="00DC0A90"/>
  </w:style>
  <w:style w:customStyle="1" w:styleId="30B8D16367144AEC964CF874228556E3" w:type="paragraph">
    <w:name w:val="30B8D16367144AEC964CF874228556E3"/>
    <w:rsid w:val="00DC0A90"/>
  </w:style>
  <w:style w:customStyle="1" w:styleId="F674E757CF43449682AF93F9299492BB" w:type="paragraph">
    <w:name w:val="F674E757CF43449682AF93F9299492BB"/>
    <w:rsid w:val="00DC0A90"/>
  </w:style>
  <w:style w:customStyle="1" w:styleId="0AD3FCC410E249A49DC34ADCAE70EE30" w:type="paragraph">
    <w:name w:val="0AD3FCC410E249A49DC34ADCAE70EE30"/>
    <w:rsid w:val="00DC0A90"/>
  </w:style>
  <w:style w:customStyle="1" w:styleId="9208B1C4C78049E2ADD630F0649F8305" w:type="paragraph">
    <w:name w:val="9208B1C4C78049E2ADD630F0649F8305"/>
    <w:rsid w:val="00DC0A90"/>
  </w:style>
  <w:style w:customStyle="1" w:styleId="CB63B75131CB4EA99D7D5F63E9D9E4F9" w:type="paragraph">
    <w:name w:val="CB63B75131CB4EA99D7D5F63E9D9E4F9"/>
    <w:rsid w:val="00DC0A90"/>
  </w:style>
  <w:style w:customStyle="1" w:styleId="B3CE366F68E04B4E896EDF18891CE99B" w:type="paragraph">
    <w:name w:val="B3CE366F68E04B4E896EDF18891CE99B"/>
    <w:rsid w:val="00332B0E"/>
  </w:style>
  <w:style w:customStyle="1" w:styleId="01F6A27198A14E848CCD1762683C217B" w:type="paragraph">
    <w:name w:val="01F6A27198A14E848CCD1762683C217B"/>
    <w:rsid w:val="00332B0E"/>
  </w:style>
  <w:style w:customStyle="1" w:styleId="81E95F1E4B614D6AA3863DDD90CDC08C" w:type="paragraph">
    <w:name w:val="81E95F1E4B614D6AA3863DDD90CDC08C"/>
    <w:rsid w:val="00332B0E"/>
  </w:style>
  <w:style w:customStyle="1" w:styleId="B2B9449226254C6CB22160F0A133C8A5" w:type="paragraph">
    <w:name w:val="B2B9449226254C6CB22160F0A133C8A5"/>
    <w:rsid w:val="00332B0E"/>
  </w:style>
  <w:style w:customStyle="1" w:styleId="26752FD04F814A78A5D8709A1718EB76" w:type="paragraph">
    <w:name w:val="26752FD04F814A78A5D8709A1718EB76"/>
    <w:rsid w:val="00332B0E"/>
  </w:style>
  <w:style w:customStyle="1" w:styleId="7C9673D99E044BA88493829DEA814606" w:type="paragraph">
    <w:name w:val="7C9673D99E044BA88493829DEA814606"/>
    <w:rsid w:val="00332B0E"/>
  </w:style>
  <w:style w:customStyle="1" w:styleId="64D6F6E106D14306A857C5451B7BA40E" w:type="paragraph">
    <w:name w:val="64D6F6E106D14306A857C5451B7BA40E"/>
    <w:rsid w:val="00332B0E"/>
  </w:style>
  <w:style w:customStyle="1" w:styleId="87983AE9340B4A719B2ED092581A4C9D" w:type="paragraph">
    <w:name w:val="87983AE9340B4A719B2ED092581A4C9D"/>
    <w:rsid w:val="00332B0E"/>
  </w:style>
  <w:style w:customStyle="1" w:styleId="D5F56374C16D4142A1D5822699DBA624" w:type="paragraph">
    <w:name w:val="D5F56374C16D4142A1D5822699DBA624"/>
    <w:rsid w:val="00332B0E"/>
  </w:style>
  <w:style w:customStyle="1" w:styleId="61B9657060DF408594EE21863F8E1DAF" w:type="paragraph">
    <w:name w:val="61B9657060DF408594EE21863F8E1DAF"/>
    <w:rsid w:val="00332B0E"/>
  </w:style>
  <w:style w:customStyle="1" w:styleId="CBAC6CA2B3B04CC383561B038B20E17B" w:type="paragraph">
    <w:name w:val="CBAC6CA2B3B04CC383561B038B20E17B"/>
    <w:rsid w:val="00332B0E"/>
  </w:style>
  <w:style w:customStyle="1" w:styleId="24A2468DC6834DE49DCAD2B4FED0162D" w:type="paragraph">
    <w:name w:val="24A2468DC6834DE49DCAD2B4FED0162D"/>
    <w:rsid w:val="00332B0E"/>
  </w:style>
  <w:style w:customStyle="1" w:styleId="995E50EF6BCC4E7EA12662953044CD41" w:type="paragraph">
    <w:name w:val="995E50EF6BCC4E7EA12662953044CD41"/>
    <w:rsid w:val="00332B0E"/>
  </w:style>
  <w:style w:customStyle="1" w:styleId="4B4850FB74074848B1A98270075FE157" w:type="paragraph">
    <w:name w:val="4B4850FB74074848B1A98270075FE157"/>
    <w:rsid w:val="00332B0E"/>
  </w:style>
  <w:style w:customStyle="1" w:styleId="D3B4DD87089E4D01A2A83E6A0FF56423" w:type="paragraph">
    <w:name w:val="D3B4DD87089E4D01A2A83E6A0FF56423"/>
    <w:rsid w:val="00332B0E"/>
  </w:style>
  <w:style w:customStyle="1" w:styleId="475BBC0435674CBAA8CD84DA4F13AB83" w:type="paragraph">
    <w:name w:val="475BBC0435674CBAA8CD84DA4F13AB83"/>
    <w:rsid w:val="00332B0E"/>
  </w:style>
  <w:style w:customStyle="1" w:styleId="36C38562E735467C88ECD0D904E1FA28" w:type="paragraph">
    <w:name w:val="36C38562E735467C88ECD0D904E1FA28"/>
    <w:rsid w:val="003E0449"/>
  </w:style>
  <w:style w:customStyle="1" w:styleId="EB94DEE67ED946FC95CE6D607359FE22" w:type="paragraph">
    <w:name w:val="EB94DEE67ED946FC95CE6D607359FE22"/>
    <w:rsid w:val="003E0449"/>
  </w:style>
  <w:style w:customStyle="1" w:styleId="426D4310C231499185EDFFF4D4301C48" w:type="paragraph">
    <w:name w:val="426D4310C231499185EDFFF4D4301C48"/>
    <w:rsid w:val="003E0449"/>
  </w:style>
  <w:style w:customStyle="1" w:styleId="3A7E5D9721A242D5A59C6E8E8E58BFA8" w:type="paragraph">
    <w:name w:val="3A7E5D9721A242D5A59C6E8E8E58BFA8"/>
    <w:rsid w:val="003E0449"/>
  </w:style>
  <w:style w:customStyle="1" w:styleId="2E9B7B00F1B74E68B916FA8348F6F61B" w:type="paragraph">
    <w:name w:val="2E9B7B00F1B74E68B916FA8348F6F61B"/>
    <w:rsid w:val="003E0449"/>
  </w:style>
  <w:style w:customStyle="1" w:styleId="66ED8C6EB3C244C698D6698F8B4FC6BB" w:type="paragraph">
    <w:name w:val="66ED8C6EB3C244C698D6698F8B4FC6BB"/>
    <w:rsid w:val="003E0449"/>
  </w:style>
  <w:style w:customStyle="1" w:styleId="F6585AD113144CE7AF58FD2E45133CB9" w:type="paragraph">
    <w:name w:val="F6585AD113144CE7AF58FD2E45133CB9"/>
    <w:rsid w:val="003E0449"/>
  </w:style>
  <w:style w:customStyle="1" w:styleId="D3158DFC186A4B8781C5339F9E6CA824" w:type="paragraph">
    <w:name w:val="D3158DFC186A4B8781C5339F9E6CA824"/>
    <w:rsid w:val="003E0449"/>
  </w:style>
  <w:style w:customStyle="1" w:styleId="5571FB888EC24F5F9F5C4318A986623B" w:type="paragraph">
    <w:name w:val="5571FB888EC24F5F9F5C4318A986623B"/>
    <w:rsid w:val="003E0449"/>
  </w:style>
  <w:style w:customStyle="1" w:styleId="411C2029B1EB425AB67E67C28CB723DE" w:type="paragraph">
    <w:name w:val="411C2029B1EB425AB67E67C28CB723DE"/>
    <w:rsid w:val="003E0449"/>
  </w:style>
  <w:style w:customStyle="1" w:styleId="F29C7F088E53487B953A96C06F36D027" w:type="paragraph">
    <w:name w:val="F29C7F088E53487B953A96C06F36D027"/>
    <w:rsid w:val="003E0449"/>
  </w:style>
  <w:style w:customStyle="1" w:styleId="7CB195D0AC7440C3AD1D6F1581761A89" w:type="paragraph">
    <w:name w:val="7CB195D0AC7440C3AD1D6F1581761A89"/>
    <w:rsid w:val="003E0449"/>
  </w:style>
  <w:style w:customStyle="1" w:styleId="FCE31984AEDE4A39993E380A8287A25F" w:type="paragraph">
    <w:name w:val="FCE31984AEDE4A39993E380A8287A25F"/>
    <w:rsid w:val="003E0449"/>
  </w:style>
  <w:style w:customStyle="1" w:styleId="373C384419664C4DA8F304137D0F998E" w:type="paragraph">
    <w:name w:val="373C384419664C4DA8F304137D0F998E"/>
    <w:rsid w:val="003E0449"/>
  </w:style>
  <w:style w:customStyle="1" w:styleId="386CE0990B504EC5983965FD309C71FE" w:type="paragraph">
    <w:name w:val="386CE0990B504EC5983965FD309C71FE"/>
    <w:rsid w:val="003E0449"/>
  </w:style>
  <w:style w:customStyle="1" w:styleId="2FE6F218413B406F9DC728C681E94BA7" w:type="paragraph">
    <w:name w:val="2FE6F218413B406F9DC728C681E94BA7"/>
    <w:rsid w:val="003E0449"/>
  </w:style>
  <w:style w:customStyle="1" w:styleId="4199836D388F4CDF96F9A328EB31FF56" w:type="paragraph">
    <w:name w:val="4199836D388F4CDF96F9A328EB31FF56"/>
    <w:rsid w:val="00EA7C11"/>
  </w:style>
  <w:style w:customStyle="1" w:styleId="B89D0809258A450A83560494101CF529" w:type="paragraph">
    <w:name w:val="B89D0809258A450A83560494101CF529"/>
    <w:rsid w:val="00EA7C11"/>
  </w:style>
  <w:style w:customStyle="1" w:styleId="4600E64B8CFC49838CE044CD6A3E39A4" w:type="paragraph">
    <w:name w:val="4600E64B8CFC49838CE044CD6A3E39A4"/>
    <w:rsid w:val="00EA7C11"/>
  </w:style>
  <w:style w:customStyle="1" w:styleId="7AAA9B9196BA40B2B595B8976802B2CA" w:type="paragraph">
    <w:name w:val="7AAA9B9196BA40B2B595B8976802B2CA"/>
    <w:rsid w:val="00EA7C11"/>
  </w:style>
  <w:style w:customStyle="1" w:styleId="98AD4299C9EA41CDB78A47CF38681692" w:type="paragraph">
    <w:name w:val="98AD4299C9EA41CDB78A47CF38681692"/>
    <w:rsid w:val="00EA7C11"/>
  </w:style>
  <w:style w:customStyle="1" w:styleId="193352FD62914833B373B17BCBE75F00" w:type="paragraph">
    <w:name w:val="193352FD62914833B373B17BCBE75F00"/>
    <w:rsid w:val="00EA7C11"/>
  </w:style>
  <w:style w:customStyle="1" w:styleId="11252D0622AE471AB1A03445ACF366B9" w:type="paragraph">
    <w:name w:val="11252D0622AE471AB1A03445ACF366B9"/>
    <w:rsid w:val="00EA7C11"/>
  </w:style>
  <w:style w:customStyle="1" w:styleId="6B7BDC0629014E12942AE0F95C27AB5A" w:type="paragraph">
    <w:name w:val="6B7BDC0629014E12942AE0F95C27AB5A"/>
    <w:rsid w:val="00EA7C11"/>
  </w:style>
  <w:style w:customStyle="1" w:styleId="653F5ADB4E1345F78935BB874CC511A4" w:type="paragraph">
    <w:name w:val="653F5ADB4E1345F78935BB874CC511A4"/>
    <w:rsid w:val="00EA7C11"/>
  </w:style>
  <w:style w:customStyle="1" w:styleId="AC425B88992E494C8AC8C555EE9BC83C" w:type="paragraph">
    <w:name w:val="AC425B88992E494C8AC8C555EE9BC83C"/>
    <w:rsid w:val="00EA7C11"/>
  </w:style>
  <w:style w:customStyle="1" w:styleId="14315D297B55479F86D5B3411EC8868A" w:type="paragraph">
    <w:name w:val="14315D297B55479F86D5B3411EC8868A"/>
    <w:rsid w:val="00EA7C11"/>
  </w:style>
  <w:style w:customStyle="1" w:styleId="7E052842173442C78855044B9926A248" w:type="paragraph">
    <w:name w:val="7E052842173442C78855044B9926A248"/>
    <w:rsid w:val="00EA7C11"/>
  </w:style>
  <w:style w:customStyle="1" w:styleId="C32AA421D2A64615B70D84CB029462EC" w:type="paragraph">
    <w:name w:val="C32AA421D2A64615B70D84CB029462EC"/>
    <w:rsid w:val="00EA7C11"/>
  </w:style>
  <w:style w:customStyle="1" w:styleId="FA177A5CCE3F4D9EA05F2F501DE797FB" w:type="paragraph">
    <w:name w:val="FA177A5CCE3F4D9EA05F2F501DE797FB"/>
    <w:rsid w:val="00EA7C11"/>
  </w:style>
  <w:style w:customStyle="1" w:styleId="F3FBACDAC27E456FBCA9A5F64ADEB377" w:type="paragraph">
    <w:name w:val="F3FBACDAC27E456FBCA9A5F64ADEB377"/>
    <w:rsid w:val="00CE74A1"/>
  </w:style>
  <w:style w:customStyle="1" w:styleId="A1753058509641E699B3C9A3191915BB" w:type="paragraph">
    <w:name w:val="A1753058509641E699B3C9A3191915BB"/>
    <w:rsid w:val="00CE74A1"/>
  </w:style>
  <w:style w:customStyle="1" w:styleId="1154C44133374C44B89CA9AD9CCD2245" w:type="paragraph">
    <w:name w:val="1154C44133374C44B89CA9AD9CCD2245"/>
    <w:rsid w:val="00CE74A1"/>
  </w:style>
  <w:style w:customStyle="1" w:styleId="BD9706C29CBA4270B9B5E3E5E0D526B2" w:type="paragraph">
    <w:name w:val="BD9706C29CBA4270B9B5E3E5E0D526B2"/>
    <w:rsid w:val="00CE74A1"/>
  </w:style>
  <w:style w:customStyle="1" w:styleId="D4FAF3C92B34481698E98420E04E8BA5" w:type="paragraph">
    <w:name w:val="D4FAF3C92B34481698E98420E04E8BA5"/>
    <w:rsid w:val="00CE74A1"/>
  </w:style>
  <w:style w:customStyle="1" w:styleId="8B85ADF52E8B4609B0E3B3C4A2BC1A4C" w:type="paragraph">
    <w:name w:val="8B85ADF52E8B4609B0E3B3C4A2BC1A4C"/>
    <w:rsid w:val="00CE74A1"/>
  </w:style>
  <w:style w:customStyle="1" w:styleId="52DFA12F0494467FA61F456AADEDCCD4" w:type="paragraph">
    <w:name w:val="52DFA12F0494467FA61F456AADEDCCD4"/>
    <w:rsid w:val="00CE74A1"/>
  </w:style>
  <w:style w:customStyle="1" w:styleId="54E1E37B5D1A429AA0C2E4FF8F997449" w:type="paragraph">
    <w:name w:val="54E1E37B5D1A429AA0C2E4FF8F997449"/>
    <w:rsid w:val="00CE74A1"/>
  </w:style>
  <w:style w:customStyle="1" w:styleId="DC7EE477F0C6472EA434A10D066430A5" w:type="paragraph">
    <w:name w:val="DC7EE477F0C6472EA434A10D066430A5"/>
    <w:rsid w:val="00CE74A1"/>
  </w:style>
  <w:style w:customStyle="1" w:styleId="248A5D97051B45E38FAACEF735465581" w:type="paragraph">
    <w:name w:val="248A5D97051B45E38FAACEF735465581"/>
    <w:rsid w:val="00CE74A1"/>
  </w:style>
  <w:style w:customStyle="1" w:styleId="19FAF39D5DBE4E6ABC7B40C925BE0B6A" w:type="paragraph">
    <w:name w:val="19FAF39D5DBE4E6ABC7B40C925BE0B6A"/>
    <w:rsid w:val="00CE74A1"/>
  </w:style>
  <w:style w:customStyle="1" w:styleId="C2532D4F108E407483D39F6C7E289F5F" w:type="paragraph">
    <w:name w:val="C2532D4F108E407483D39F6C7E289F5F"/>
    <w:rsid w:val="00CE74A1"/>
  </w:style>
  <w:style w:customStyle="1" w:styleId="A439787D53A544A0BCA9493F73A979FF" w:type="paragraph">
    <w:name w:val="A439787D53A544A0BCA9493F73A979FF"/>
    <w:rsid w:val="00CE74A1"/>
  </w:style>
  <w:style w:customStyle="1" w:styleId="ABEC5400F9D74FEABE0AEB1FED9943F3" w:type="paragraph">
    <w:name w:val="ABEC5400F9D74FEABE0AEB1FED9943F3"/>
    <w:rsid w:val="00CE74A1"/>
  </w:style>
  <w:style w:customStyle="1" w:styleId="C25E12EB08BF4C4086AF4CB8A5FB967D" w:type="paragraph">
    <w:name w:val="C25E12EB08BF4C4086AF4CB8A5FB967D"/>
    <w:rsid w:val="00CC30E8"/>
  </w:style>
  <w:style w:customStyle="1" w:styleId="D3E018350B8E41C5BB47B3416C61178D" w:type="paragraph">
    <w:name w:val="D3E018350B8E41C5BB47B3416C61178D"/>
    <w:rsid w:val="00CC30E8"/>
  </w:style>
  <w:style w:customStyle="1" w:styleId="4E0D39AB34144E4D931889E33FA5A034" w:type="paragraph">
    <w:name w:val="4E0D39AB34144E4D931889E33FA5A034"/>
    <w:rsid w:val="00CC30E8"/>
  </w:style>
  <w:style w:customStyle="1" w:styleId="94EA5B33FEAB463DB04E29AB12E18774" w:type="paragraph">
    <w:name w:val="94EA5B33FEAB463DB04E29AB12E18774"/>
    <w:rsid w:val="00CC30E8"/>
  </w:style>
  <w:style w:customStyle="1" w:styleId="6901EBD99F994384BC333CB56700DB01" w:type="paragraph">
    <w:name w:val="6901EBD99F994384BC333CB56700DB01"/>
    <w:rsid w:val="00CC30E8"/>
  </w:style>
  <w:style w:customStyle="1" w:styleId="298B55E10D474B0FB33AEF2A9F14EF7C" w:type="paragraph">
    <w:name w:val="298B55E10D474B0FB33AEF2A9F14EF7C"/>
    <w:rsid w:val="00CC30E8"/>
  </w:style>
  <w:style w:customStyle="1" w:styleId="728C7C40C6D5423884E203148D485FF0" w:type="paragraph">
    <w:name w:val="728C7C40C6D5423884E203148D485FF0"/>
    <w:rsid w:val="00CC30E8"/>
  </w:style>
  <w:style w:customStyle="1" w:styleId="8ECE92F24AE44DE588446F7C13DDD2E8" w:type="paragraph">
    <w:name w:val="8ECE92F24AE44DE588446F7C13DDD2E8"/>
    <w:rsid w:val="00CC30E8"/>
  </w:style>
  <w:style w:customStyle="1" w:styleId="4FEAE526D6A647798DE740D51FD9D4CE" w:type="paragraph">
    <w:name w:val="4FEAE526D6A647798DE740D51FD9D4CE"/>
    <w:rsid w:val="00CC30E8"/>
  </w:style>
  <w:style w:customStyle="1" w:styleId="74E470349BDD4896BF2AAE27C12BD389" w:type="paragraph">
    <w:name w:val="74E470349BDD4896BF2AAE27C12BD389"/>
    <w:rsid w:val="00CC30E8"/>
  </w:style>
  <w:style w:customStyle="1" w:styleId="D8598D8E39934F2F9D3C0F161E10BDDE" w:type="paragraph">
    <w:name w:val="D8598D8E39934F2F9D3C0F161E10BDDE"/>
    <w:rsid w:val="00CC30E8"/>
  </w:style>
  <w:style w:customStyle="1" w:styleId="E125E3F195BC47C8A2DD865220A1274B" w:type="paragraph">
    <w:name w:val="E125E3F195BC47C8A2DD865220A1274B"/>
    <w:rsid w:val="00CC30E8"/>
  </w:style>
  <w:style w:customStyle="1" w:styleId="37F471B92CAF44249D2B289B34A0F4A9" w:type="paragraph">
    <w:name w:val="37F471B92CAF44249D2B289B34A0F4A9"/>
    <w:rsid w:val="00CC30E8"/>
  </w:style>
  <w:style w:customStyle="1" w:styleId="8014FAB7B63B48B49F3CB5C3E80FC3A8" w:type="paragraph">
    <w:name w:val="8014FAB7B63B48B49F3CB5C3E80FC3A8"/>
    <w:rsid w:val="00525F84"/>
  </w:style>
  <w:style w:customStyle="1" w:styleId="51D775C90BC843A69EBB6205D1A321CD" w:type="paragraph">
    <w:name w:val="51D775C90BC843A69EBB6205D1A321CD"/>
    <w:rsid w:val="00525F84"/>
  </w:style>
  <w:style w:customStyle="1" w:styleId="7B481B7B44454048A4F66F8D6F4FB73F" w:type="paragraph">
    <w:name w:val="7B481B7B44454048A4F66F8D6F4FB73F"/>
    <w:rsid w:val="00525F84"/>
  </w:style>
  <w:style w:customStyle="1" w:styleId="79766E07B12C400E9C2BC23B544C5DC9" w:type="paragraph">
    <w:name w:val="79766E07B12C400E9C2BC23B544C5DC9"/>
    <w:rsid w:val="00525F84"/>
  </w:style>
  <w:style w:customStyle="1" w:styleId="DC5D01E9546042A9B27F15996118537E" w:type="paragraph">
    <w:name w:val="DC5D01E9546042A9B27F15996118537E"/>
    <w:rsid w:val="00525F84"/>
  </w:style>
  <w:style w:customStyle="1" w:styleId="B772400BEDC44431B1DE5EC47A467D4E" w:type="paragraph">
    <w:name w:val="B772400BEDC44431B1DE5EC47A467D4E"/>
    <w:rsid w:val="00525F84"/>
  </w:style>
  <w:style w:customStyle="1" w:styleId="1A25E844E67A4AA9848AE9AFE33435E5" w:type="paragraph">
    <w:name w:val="1A25E844E67A4AA9848AE9AFE33435E5"/>
    <w:rsid w:val="00525F84"/>
  </w:style>
  <w:style w:customStyle="1" w:styleId="92FBD43875D44AA1B2FE53FD26059478" w:type="paragraph">
    <w:name w:val="92FBD43875D44AA1B2FE53FD26059478"/>
    <w:rsid w:val="00525F84"/>
  </w:style>
  <w:style w:customStyle="1" w:styleId="942C10044F2140639A74D1572E4B982C" w:type="paragraph">
    <w:name w:val="942C10044F2140639A74D1572E4B982C"/>
    <w:rsid w:val="00525F84"/>
  </w:style>
  <w:style w:customStyle="1" w:styleId="B430E5E9AA4749C4A1362BC8EDF2A797" w:type="paragraph">
    <w:name w:val="B430E5E9AA4749C4A1362BC8EDF2A797"/>
    <w:rsid w:val="00525F84"/>
  </w:style>
  <w:style w:customStyle="1" w:styleId="F3EA7E267D7440A5BA1B7789A0D73331" w:type="paragraph">
    <w:name w:val="F3EA7E267D7440A5BA1B7789A0D73331"/>
    <w:rsid w:val="00525F84"/>
  </w:style>
  <w:style w:customStyle="1" w:styleId="E5DA5C2CF0EC4ED0B4A8F537813436E6" w:type="paragraph">
    <w:name w:val="E5DA5C2CF0EC4ED0B4A8F537813436E6"/>
    <w:rsid w:val="00525F84"/>
  </w:style>
  <w:style w:customStyle="1" w:styleId="D3CE64077EEE49EA8D2A8669CB4FA428" w:type="paragraph">
    <w:name w:val="D3CE64077EEE49EA8D2A8669CB4FA428"/>
    <w:rsid w:val="00525F84"/>
  </w:style>
  <w:style w:customStyle="1" w:styleId="E704CE92FA25441A93D776B78F10AE68" w:type="paragraph">
    <w:name w:val="E704CE92FA25441A93D776B78F10AE68"/>
    <w:rsid w:val="00AB0B20"/>
  </w:style>
  <w:style w:customStyle="1" w:styleId="9BBDB486544D4C69A4F434333BFFB963" w:type="paragraph">
    <w:name w:val="9BBDB486544D4C69A4F434333BFFB963"/>
    <w:rsid w:val="00AB0B20"/>
  </w:style>
  <w:style w:customStyle="1" w:styleId="B5F1D8BC1A0F48B4BEC055D024992A5B" w:type="paragraph">
    <w:name w:val="B5F1D8BC1A0F48B4BEC055D024992A5B"/>
    <w:rsid w:val="00AB0B20"/>
  </w:style>
  <w:style w:customStyle="1" w:styleId="7A68C1F430684FEABCE657453681B421" w:type="paragraph">
    <w:name w:val="7A68C1F430684FEABCE657453681B421"/>
    <w:rsid w:val="00AB0B20"/>
  </w:style>
  <w:style w:customStyle="1" w:styleId="ED38C8B4DA064255910CA86E0AFC14CF" w:type="paragraph">
    <w:name w:val="ED38C8B4DA064255910CA86E0AFC14CF"/>
    <w:rsid w:val="00AB0B20"/>
  </w:style>
  <w:style w:customStyle="1" w:styleId="E0F5829E40E24E26B0A5D89002BAA50D" w:type="paragraph">
    <w:name w:val="E0F5829E40E24E26B0A5D89002BAA50D"/>
    <w:rsid w:val="00AB0B20"/>
  </w:style>
  <w:style w:customStyle="1" w:styleId="218F0D9664184605BD3C0190950DFA35" w:type="paragraph">
    <w:name w:val="218F0D9664184605BD3C0190950DFA35"/>
    <w:rsid w:val="00AB0B20"/>
  </w:style>
  <w:style w:customStyle="1" w:styleId="0EAEE48A4D93447CA57EAE668D09ACC4" w:type="paragraph">
    <w:name w:val="0EAEE48A4D93447CA57EAE668D09ACC4"/>
    <w:rsid w:val="00AB0B20"/>
  </w:style>
  <w:style w:customStyle="1" w:styleId="B0E4208DE33D479CBD0461352C018CAF" w:type="paragraph">
    <w:name w:val="B0E4208DE33D479CBD0461352C018CAF"/>
    <w:rsid w:val="00AB0B20"/>
  </w:style>
  <w:style w:customStyle="1" w:styleId="CC23A13E492A4623B6D666E6D00D5A9D" w:type="paragraph">
    <w:name w:val="CC23A13E492A4623B6D666E6D00D5A9D"/>
    <w:rsid w:val="00AB0B20"/>
  </w:style>
  <w:style w:customStyle="1" w:styleId="0707D2C5E74E4EE9AB38EF4CE80414C7" w:type="paragraph">
    <w:name w:val="0707D2C5E74E4EE9AB38EF4CE80414C7"/>
    <w:rsid w:val="00AB0B20"/>
  </w:style>
  <w:style w:customStyle="1" w:styleId="B243BB0AB09844AD860FA446C8CEBF2C" w:type="paragraph">
    <w:name w:val="B243BB0AB09844AD860FA446C8CEBF2C"/>
    <w:rsid w:val="00141482"/>
  </w:style>
  <w:style w:customStyle="1" w:styleId="F4D92D9C58C2454A85E327BCDF05D64F" w:type="paragraph">
    <w:name w:val="F4D92D9C58C2454A85E327BCDF05D64F"/>
    <w:rsid w:val="00141482"/>
  </w:style>
  <w:style w:customStyle="1" w:styleId="B505D32E388440F0B25B9BBFC54D303A" w:type="paragraph">
    <w:name w:val="B505D32E388440F0B25B9BBFC54D303A"/>
    <w:rsid w:val="00141482"/>
  </w:style>
  <w:style w:customStyle="1" w:styleId="0184E7A42256475882BA9D22570AEDA7" w:type="paragraph">
    <w:name w:val="0184E7A42256475882BA9D22570AEDA7"/>
    <w:rsid w:val="00141482"/>
  </w:style>
  <w:style w:customStyle="1" w:styleId="5380185C7E644C57BD94D19DAF836348" w:type="paragraph">
    <w:name w:val="5380185C7E644C57BD94D19DAF836348"/>
    <w:rsid w:val="00141482"/>
  </w:style>
  <w:style w:customStyle="1" w:styleId="4D5815CFF0D74A1A88CEFA6D2452F0BC" w:type="paragraph">
    <w:name w:val="4D5815CFF0D74A1A88CEFA6D2452F0BC"/>
    <w:rsid w:val="00141482"/>
  </w:style>
  <w:style w:customStyle="1" w:styleId="4F5D427251CA40E5BF09FC31F84BCBD7" w:type="paragraph">
    <w:name w:val="4F5D427251CA40E5BF09FC31F84BCBD7"/>
    <w:rsid w:val="00141482"/>
  </w:style>
  <w:style w:customStyle="1" w:styleId="D0922E7C7AB442A9A271B8785468D48B" w:type="paragraph">
    <w:name w:val="D0922E7C7AB442A9A271B8785468D48B"/>
    <w:rsid w:val="00141482"/>
  </w:style>
  <w:style w:customStyle="1" w:styleId="198D5FB4F10C4010A405BC4566C35E66" w:type="paragraph">
    <w:name w:val="198D5FB4F10C4010A405BC4566C35E66"/>
    <w:rsid w:val="00141482"/>
  </w:style>
  <w:style w:customStyle="1" w:styleId="3D050593A6A54F8D8571D438EDF03AB0" w:type="paragraph">
    <w:name w:val="3D050593A6A54F8D8571D438EDF03AB0"/>
    <w:rsid w:val="00141482"/>
  </w:style>
  <w:style w:customStyle="1" w:styleId="B0E5093EA3814C39941043F4EB8E5C11" w:type="paragraph">
    <w:name w:val="B0E5093EA3814C39941043F4EB8E5C11"/>
    <w:rsid w:val="00141482"/>
  </w:style>
  <w:style w:customStyle="1" w:styleId="858FAF62102046B0AEC4A20085457D9F" w:type="paragraph">
    <w:name w:val="858FAF62102046B0AEC4A20085457D9F"/>
    <w:rsid w:val="00141482"/>
  </w:style>
  <w:style w:customStyle="1" w:styleId="D5F90F3479AE405A8916E09C3F8E25E6" w:type="paragraph">
    <w:name w:val="D5F90F3479AE405A8916E09C3F8E25E6"/>
    <w:rsid w:val="009C203C"/>
  </w:style>
  <w:style w:customStyle="1" w:styleId="C17BAF86EC424636A9FD6E93FB877293" w:type="paragraph">
    <w:name w:val="C17BAF86EC424636A9FD6E93FB877293"/>
    <w:rsid w:val="009C203C"/>
  </w:style>
  <w:style w:customStyle="1" w:styleId="DC8023B1D9674AF0812B57365E68B381" w:type="paragraph">
    <w:name w:val="DC8023B1D9674AF0812B57365E68B381"/>
    <w:rsid w:val="009C203C"/>
  </w:style>
  <w:style w:customStyle="1" w:styleId="34FA5B34579E495696A82B2461F7BFEA" w:type="paragraph">
    <w:name w:val="34FA5B34579E495696A82B2461F7BFEA"/>
    <w:rsid w:val="009C203C"/>
  </w:style>
  <w:style w:customStyle="1" w:styleId="30252623EB194DA487F4CF8D5906EA2B" w:type="paragraph">
    <w:name w:val="30252623EB194DA487F4CF8D5906EA2B"/>
    <w:rsid w:val="009C203C"/>
  </w:style>
  <w:style w:customStyle="1" w:styleId="23DBC9482F404311BD37F5C9DF1330CF" w:type="paragraph">
    <w:name w:val="23DBC9482F404311BD37F5C9DF1330CF"/>
    <w:rsid w:val="009C203C"/>
  </w:style>
  <w:style w:customStyle="1" w:styleId="2590D24D635B4A459AD90BB8FC8CB3C0" w:type="paragraph">
    <w:name w:val="2590D24D635B4A459AD90BB8FC8CB3C0"/>
    <w:rsid w:val="009C203C"/>
  </w:style>
  <w:style w:customStyle="1" w:styleId="5AC97993D4DA4BD4857E82E2891E4E7C" w:type="paragraph">
    <w:name w:val="5AC97993D4DA4BD4857E82E2891E4E7C"/>
    <w:rsid w:val="009C203C"/>
  </w:style>
  <w:style w:customStyle="1" w:styleId="C7AE5DCC06BE48ADA511012C4B523710" w:type="paragraph">
    <w:name w:val="C7AE5DCC06BE48ADA511012C4B523710"/>
    <w:rsid w:val="009C203C"/>
  </w:style>
  <w:style w:customStyle="1" w:styleId="76E38E80349F46DB90512EA063C17FED" w:type="paragraph">
    <w:name w:val="76E38E80349F46DB90512EA063C17FED"/>
    <w:rsid w:val="009C203C"/>
  </w:style>
  <w:style w:customStyle="1" w:styleId="BFB09AD8742A46EDB70937E93CD29BAF" w:type="paragraph">
    <w:name w:val="BFB09AD8742A46EDB70937E93CD29BAF"/>
    <w:rsid w:val="009C203C"/>
  </w:style>
  <w:style w:customStyle="1" w:styleId="0D757D9A0C3C45CCB443D83776924CCD" w:type="paragraph">
    <w:name w:val="0D757D9A0C3C45CCB443D83776924CCD"/>
    <w:rsid w:val="009C203C"/>
  </w:style>
  <w:style w:customStyle="1" w:styleId="E8EFCC59B9844F22BE0EDF0B5888586D" w:type="paragraph">
    <w:name w:val="E8EFCC59B9844F22BE0EDF0B5888586D"/>
    <w:rsid w:val="00F963D5"/>
  </w:style>
  <w:style w:customStyle="1" w:styleId="A27C50C246664D11A01E17A0B966B04D" w:type="paragraph">
    <w:name w:val="A27C50C246664D11A01E17A0B966B04D"/>
    <w:rsid w:val="00F963D5"/>
  </w:style>
  <w:style w:customStyle="1" w:styleId="53A09AF1445B4A29876A50B686B310CB" w:type="paragraph">
    <w:name w:val="53A09AF1445B4A29876A50B686B310CB"/>
    <w:rsid w:val="00F963D5"/>
  </w:style>
  <w:style w:customStyle="1" w:styleId="16C6A5F35C8444FDA9A92E46940C3252" w:type="paragraph">
    <w:name w:val="16C6A5F35C8444FDA9A92E46940C3252"/>
    <w:rsid w:val="00F963D5"/>
  </w:style>
  <w:style w:customStyle="1" w:styleId="45D08B5B84BF47C8B7BCBAAC92515FE7" w:type="paragraph">
    <w:name w:val="45D08B5B84BF47C8B7BCBAAC92515FE7"/>
    <w:rsid w:val="00F963D5"/>
  </w:style>
  <w:style w:customStyle="1" w:styleId="DD486F99070F4BCBAC5EB2E41C6D1D9D" w:type="paragraph">
    <w:name w:val="DD486F99070F4BCBAC5EB2E41C6D1D9D"/>
    <w:rsid w:val="00F963D5"/>
  </w:style>
  <w:style w:customStyle="1" w:styleId="DB6DE910F46448F68C841298B4B7975E" w:type="paragraph">
    <w:name w:val="DB6DE910F46448F68C841298B4B7975E"/>
    <w:rsid w:val="00F963D5"/>
  </w:style>
  <w:style w:customStyle="1" w:styleId="8CBD48A3D43F4725BFA3644784EFCFB9" w:type="paragraph">
    <w:name w:val="8CBD48A3D43F4725BFA3644784EFCFB9"/>
    <w:rsid w:val="00F963D5"/>
  </w:style>
  <w:style w:customStyle="1" w:styleId="F86ACD1AB65C41AF96D95354B064E03E" w:type="paragraph">
    <w:name w:val="F86ACD1AB65C41AF96D95354B064E03E"/>
    <w:rsid w:val="00F963D5"/>
  </w:style>
  <w:style w:customStyle="1" w:styleId="D3C47FF01E8F4A67A7844AD4CE6F9C3E" w:type="paragraph">
    <w:name w:val="D3C47FF01E8F4A67A7844AD4CE6F9C3E"/>
    <w:rsid w:val="00F963D5"/>
  </w:style>
  <w:style w:customStyle="1" w:styleId="9989B93DF4E14A3481AFDD23FD25DFD7" w:type="paragraph">
    <w:name w:val="9989B93DF4E14A3481AFDD23FD25DFD7"/>
    <w:rsid w:val="00F963D5"/>
  </w:style>
  <w:style w:customStyle="1" w:styleId="856563A355BF4E3780E09133CE8DB5EA" w:type="paragraph">
    <w:name w:val="856563A355BF4E3780E09133CE8DB5EA"/>
    <w:rsid w:val="00F963D5"/>
  </w:style>
  <w:style w:customStyle="1" w:styleId="3BE7B78B33AB47D59D0FADA08EF8CE08" w:type="paragraph">
    <w:name w:val="3BE7B78B33AB47D59D0FADA08EF8CE08"/>
    <w:rsid w:val="00F963D5"/>
  </w:style>
  <w:style w:customStyle="1" w:styleId="52709220A7F340FABB76BFD470F88CF7" w:type="paragraph">
    <w:name w:val="52709220A7F340FABB76BFD470F88CF7"/>
    <w:rsid w:val="00F963D5"/>
  </w:style>
  <w:style w:customStyle="1" w:styleId="8603F2BC0FF047E8B5AAF2D91B3D78CB" w:type="paragraph">
    <w:name w:val="8603F2BC0FF047E8B5AAF2D91B3D78CB"/>
    <w:rsid w:val="005132FB"/>
  </w:style>
  <w:style w:customStyle="1" w:styleId="53E6078FCEEB4D6E9E58B7A6F68EE818" w:type="paragraph">
    <w:name w:val="53E6078FCEEB4D6E9E58B7A6F68EE818"/>
    <w:rsid w:val="005132FB"/>
  </w:style>
  <w:style w:customStyle="1" w:styleId="18884F9511F248639654DD27190631FD" w:type="paragraph">
    <w:name w:val="18884F9511F248639654DD27190631FD"/>
    <w:rsid w:val="005132FB"/>
  </w:style>
  <w:style w:customStyle="1" w:styleId="9B0D6B024C194751887438435CF21B10" w:type="paragraph">
    <w:name w:val="9B0D6B024C194751887438435CF21B10"/>
    <w:rsid w:val="005132FB"/>
  </w:style>
  <w:style w:customStyle="1" w:styleId="78EABE108653427A96DDAFE235A108FE" w:type="paragraph">
    <w:name w:val="78EABE108653427A96DDAFE235A108FE"/>
    <w:rsid w:val="005132FB"/>
  </w:style>
  <w:style w:customStyle="1" w:styleId="55683F507B9C46B88AEDD238A84E4673" w:type="paragraph">
    <w:name w:val="55683F507B9C46B88AEDD238A84E4673"/>
    <w:rsid w:val="005132FB"/>
  </w:style>
  <w:style w:customStyle="1" w:styleId="1A95AA3871604DB9A87577BC7D398763" w:type="paragraph">
    <w:name w:val="1A95AA3871604DB9A87577BC7D398763"/>
    <w:rsid w:val="005132FB"/>
  </w:style>
  <w:style w:customStyle="1" w:styleId="A2668BA69882471E8B1B9BA84BB01CBE" w:type="paragraph">
    <w:name w:val="A2668BA69882471E8B1B9BA84BB01CBE"/>
    <w:rsid w:val="005132FB"/>
  </w:style>
  <w:style w:customStyle="1" w:styleId="EB1F1D87CE894E0BB195162DD092E30D" w:type="paragraph">
    <w:name w:val="EB1F1D87CE894E0BB195162DD092E30D"/>
    <w:rsid w:val="005132FB"/>
  </w:style>
  <w:style w:customStyle="1" w:styleId="45C147AD612A45FDBBC4B24189DB6343" w:type="paragraph">
    <w:name w:val="45C147AD612A45FDBBC4B24189DB6343"/>
    <w:rsid w:val="005132FB"/>
  </w:style>
  <w:style w:customStyle="1" w:styleId="001EB54502A042C9BC11E593CCE215A0" w:type="paragraph">
    <w:name w:val="001EB54502A042C9BC11E593CCE215A0"/>
    <w:rsid w:val="005132FB"/>
  </w:style>
  <w:style w:customStyle="1" w:styleId="4FDE07F0766641A38E7C17CA12C24892" w:type="paragraph">
    <w:name w:val="4FDE07F0766641A38E7C17CA12C24892"/>
    <w:rsid w:val="00B03F05"/>
  </w:style>
  <w:style w:customStyle="1" w:styleId="9219DCBFA3724718AB5A177CA8BDE05E" w:type="paragraph">
    <w:name w:val="9219DCBFA3724718AB5A177CA8BDE05E"/>
    <w:rsid w:val="00B03F05"/>
  </w:style>
  <w:style w:customStyle="1" w:styleId="7B1FBED8F6E842AE8D17365571EBD0C3" w:type="paragraph">
    <w:name w:val="7B1FBED8F6E842AE8D17365571EBD0C3"/>
    <w:rsid w:val="00B03F05"/>
  </w:style>
  <w:style w:customStyle="1" w:styleId="C8F4FC8C457946D398553BFC4880DD04" w:type="paragraph">
    <w:name w:val="C8F4FC8C457946D398553BFC4880DD04"/>
    <w:rsid w:val="00B03F05"/>
  </w:style>
  <w:style w:customStyle="1" w:styleId="A2679CF29FDC411789116C6164FD8882" w:type="paragraph">
    <w:name w:val="A2679CF29FDC411789116C6164FD8882"/>
    <w:rsid w:val="00B03F05"/>
  </w:style>
  <w:style w:customStyle="1" w:styleId="EEBE39A165244A42A2022C9C2BCDFC22" w:type="paragraph">
    <w:name w:val="EEBE39A165244A42A2022C9C2BCDFC22"/>
    <w:rsid w:val="00B03F05"/>
  </w:style>
  <w:style w:customStyle="1" w:styleId="F72CA0DAE9584995BB1E003073C75862" w:type="paragraph">
    <w:name w:val="F72CA0DAE9584995BB1E003073C75862"/>
    <w:rsid w:val="00B03F05"/>
  </w:style>
  <w:style w:customStyle="1" w:styleId="83D63492A2EA4A0C98F460CA752482F6" w:type="paragraph">
    <w:name w:val="83D63492A2EA4A0C98F460CA752482F6"/>
    <w:rsid w:val="00B03F05"/>
  </w:style>
  <w:style w:customStyle="1" w:styleId="1DF3EA6EC99D4CEC8C951A5F5EC63DCC" w:type="paragraph">
    <w:name w:val="1DF3EA6EC99D4CEC8C951A5F5EC63DCC"/>
    <w:rsid w:val="00B03F05"/>
  </w:style>
  <w:style w:customStyle="1" w:styleId="F2C7A911A9E44E5DBE230FF6084A0570" w:type="paragraph">
    <w:name w:val="F2C7A911A9E44E5DBE230FF6084A0570"/>
    <w:rsid w:val="00B03F05"/>
  </w:style>
  <w:style w:customStyle="1" w:styleId="74B7E0610FC649C8B2AB0A454A611A9B" w:type="paragraph">
    <w:name w:val="74B7E0610FC649C8B2AB0A454A611A9B"/>
    <w:rsid w:val="00B03F05"/>
  </w:style>
  <w:style w:customStyle="1" w:styleId="0A3F8792058448DA97993DF9F47F3403" w:type="paragraph">
    <w:name w:val="0A3F8792058448DA97993DF9F47F3403"/>
    <w:rsid w:val="0041451F"/>
  </w:style>
  <w:style w:customStyle="1" w:styleId="B7679A8B3CE04198A7B66BC28D2E13FA" w:type="paragraph">
    <w:name w:val="B7679A8B3CE04198A7B66BC28D2E13FA"/>
    <w:rsid w:val="0041451F"/>
  </w:style>
  <w:style w:customStyle="1" w:styleId="6E61072815FB4BAF8456686AA856DCC1" w:type="paragraph">
    <w:name w:val="6E61072815FB4BAF8456686AA856DCC1"/>
    <w:rsid w:val="0041451F"/>
  </w:style>
  <w:style w:customStyle="1" w:styleId="AF2CEB7BC8AC4CB5847DE082A167D9F0" w:type="paragraph">
    <w:name w:val="AF2CEB7BC8AC4CB5847DE082A167D9F0"/>
    <w:rsid w:val="0041451F"/>
  </w:style>
  <w:style w:customStyle="1" w:styleId="1B6134A655E045C5B7D0A45D3280179F" w:type="paragraph">
    <w:name w:val="1B6134A655E045C5B7D0A45D3280179F"/>
    <w:rsid w:val="0041451F"/>
  </w:style>
  <w:style w:customStyle="1" w:styleId="F0AFE3D63DE846C9BFF31447EF54F599" w:type="paragraph">
    <w:name w:val="F0AFE3D63DE846C9BFF31447EF54F599"/>
    <w:rsid w:val="0041451F"/>
  </w:style>
  <w:style w:customStyle="1" w:styleId="66B51939350E4735B79D3B87531EC892" w:type="paragraph">
    <w:name w:val="66B51939350E4735B79D3B87531EC892"/>
    <w:rsid w:val="0041451F"/>
  </w:style>
  <w:style w:customStyle="1" w:styleId="95A1A655B1604E569DC45696FF35750D" w:type="paragraph">
    <w:name w:val="95A1A655B1604E569DC45696FF35750D"/>
    <w:rsid w:val="0041451F"/>
  </w:style>
  <w:style w:customStyle="1" w:styleId="EBE1BDE54FFE44718848060E50B636C0" w:type="paragraph">
    <w:name w:val="EBE1BDE54FFE44718848060E50B636C0"/>
    <w:rsid w:val="0041451F"/>
  </w:style>
  <w:style w:customStyle="1" w:styleId="5A9C00AD444B44E48EA532E28AC45FB3" w:type="paragraph">
    <w:name w:val="5A9C00AD444B44E48EA532E28AC45FB3"/>
    <w:rsid w:val="0041451F"/>
  </w:style>
  <w:style w:customStyle="1" w:styleId="CEAA40BE10E3444EBE5B0B71C002CD49" w:type="paragraph">
    <w:name w:val="CEAA40BE10E3444EBE5B0B71C002CD49"/>
    <w:rsid w:val="0041451F"/>
  </w:style>
  <w:style w:customStyle="1" w:styleId="E690E4D180CC4619B4B2209832E14E8A" w:type="paragraph">
    <w:name w:val="E690E4D180CC4619B4B2209832E14E8A"/>
    <w:rsid w:val="0041451F"/>
  </w:style>
  <w:style w:customStyle="1" w:styleId="4DDB9B1144064195A5E7B3BEE730FA8A" w:type="paragraph">
    <w:name w:val="4DDB9B1144064195A5E7B3BEE730FA8A"/>
    <w:rsid w:val="0041451F"/>
  </w:style>
  <w:style w:customStyle="1" w:styleId="5246D636E9F64377A0ED8A3ADE7FC9B4" w:type="paragraph">
    <w:name w:val="5246D636E9F64377A0ED8A3ADE7FC9B4"/>
    <w:rsid w:val="0041451F"/>
  </w:style>
  <w:style w:customStyle="1" w:styleId="0A0FE7FDC3C24C7AA919821B7F5EB22C" w:type="paragraph">
    <w:name w:val="0A0FE7FDC3C24C7AA919821B7F5EB22C"/>
    <w:rsid w:val="00F455CA"/>
  </w:style>
</w:styles>
</file>

<file path=word/glossary/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86</izvorni_sadrzaj>
    <derivirana_varijabla naziv="DomainObject.Predmet.Broj_1">86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listopada 2015.</izvorni_sadrzaj>
    <derivirana_varijabla naziv="DomainObject.Predmet.DatumOsnivanja_1">27. listopada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10. veljače 2017.</izvorni_sadrzaj>
    <derivirana_varijabla naziv="DomainObject.Predmet.DatumRjesavanja_1">10. veljače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Stpn-86/2015</izvorni_sadrzaj>
    <derivirana_varijabla naziv="DomainObject.Predmet.OznakaBroj_1">Stpn-86/2015</derivirana_varijabla>
  </DomainObject.Predmet.OznakaBroj>
  <DomainObject.Predmet.OznakaBrojOptuznogAkta>
    <izvorni_sadrzaj/>
    <derivirana_varijabla naziv="DomainObject.Predmet.OznakaBrojOptuznogAkta_1"/>
  </DomainObject.Predmet.OznakaBrojOptuznogAkta>
  <DomainObject.Predmet.PredmetRijesio.Ime>
    <izvorni_sadrzaj>Ana</izvorni_sadrzaj>
    <derivirana_varijabla naziv="DomainObject.Predmet.PredmetRijesio.Ime_1">Ana</derivirana_varijabla>
  </DomainObject.Predmet.PredmetRijesio.Ime>
  <DomainObject.Predmet.PredmetRijesio.Oib>
    <izvorni_sadrzaj>78917585420</izvorni_sadrzaj>
    <derivirana_varijabla naziv="DomainObject.Predmet.PredmetRijesio.Oib_1">78917585420</derivirana_varijabla>
  </DomainObject.Predmet.PredmetRijesio.Oib>
  <DomainObject.Predmet.PredmetRijesio.Prezime>
    <izvorni_sadrzaj>Golub Gruić</izvorni_sadrzaj>
    <derivirana_varijabla naziv="DomainObject.Predmet.PredmetRijesio.Prezime_1">Golub Gruić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erivirana_varijabla naziv="Padez"/>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
    <derivirana_varijabla naziv="DomainObject.Predmet.Referada.Sudac_1"/>
    <derivirana_varijabla naziv="Dativ"/>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Ante Klapež</izvorni_sadrzaj>
    <derivirana_varijabla naziv="DomainObject.Predmet.StrankaFormated_1">  Ante Klapež</derivirana_varijabla>
  </DomainObject.Predmet.StrankaFormated>
  <DomainObject.Predmet.StrankaFormatedOIB>
    <izvorni_sadrzaj>  Ante Klapež, OIB 77133024917</izvorni_sadrzaj>
    <derivirana_varijabla naziv="DomainObject.Predmet.StrankaFormatedOIB_1">  Ante Klapež, OIB 77133024917</derivirana_varijabla>
  </DomainObject.Predmet.StrankaFormatedOIB>
  <DomainObject.Predmet.StrankaFormatedWithAdress>
    <izvorni_sadrzaj> Ante Klapež, Sv. Mihovila 58, 21240 Trilj</izvorni_sadrzaj>
    <derivirana_varijabla naziv="DomainObject.Predmet.StrankaFormatedWithAdress_1"> Ante Klapež, Sv. Mihovila 58, 21240 Trilj</derivirana_varijabla>
  </DomainObject.Predmet.StrankaFormatedWithAdress>
  <DomainObject.Predmet.StrankaFormatedWithAdressOIB>
    <izvorni_sadrzaj> Ante Klapež, OIB 77133024917, Sv. Mihovila 58, 21240 Trilj</izvorni_sadrzaj>
    <derivirana_varijabla naziv="DomainObject.Predmet.StrankaFormatedWithAdressOIB_1"> Ante Klapež, OIB 77133024917, Sv. Mihovila 58, 21240 Trilj</derivirana_varijabla>
  </DomainObject.Predmet.StrankaFormatedWithAdressOIB>
  <DomainObject.Predmet.StrankaWithAdress>
    <izvorni_sadrzaj>Ante Klapež Sv. Mihovila 58,21240 Trilj</izvorni_sadrzaj>
    <derivirana_varijabla naziv="DomainObject.Predmet.StrankaWithAdress_1">Ante Klapež Sv. Mihovila 58,21240 Trilj</derivirana_varijabla>
  </DomainObject.Predmet.StrankaWithAdress>
  <DomainObject.Predmet.StrankaWithAdressOIB>
    <izvorni_sadrzaj>Ante Klapež, OIB 77133024917, Sv. Mihovila 58,21240 Trilj</izvorni_sadrzaj>
    <derivirana_varijabla naziv="DomainObject.Predmet.StrankaWithAdressOIB_1">Ante Klapež, OIB 77133024917, Sv. Mihovila 58,21240 Trilj</derivirana_varijabla>
  </DomainObject.Predmet.StrankaWithAdressOIB>
  <DomainObject.Predmet.StrankaNazivFormated>
    <izvorni_sadrzaj>Ante Klapež</izvorni_sadrzaj>
    <derivirana_varijabla naziv="DomainObject.Predmet.StrankaNazivFormated_1">Ante Klapež</derivirana_varijabla>
    <derivirana_varijabla naziv="Padez">Ante Klapež</derivirana_varijabla>
  </DomainObject.Predmet.StrankaNazivFormated>
  <DomainObject.Predmet.StrankaNazivFormatedOIB>
    <izvorni_sadrzaj>Ante Klapež, OIB 77133024917</izvorni_sadrzaj>
    <derivirana_varijabla naziv="DomainObject.Predmet.StrankaNazivFormatedOIB_1">Ante Klapež, OIB 77133024917</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Ana Jelaska</izvorni_sadrzaj>
    <derivirana_varijabla naziv="DomainObject.Predmet.Zapisnicar_1">Ana Jelaska</derivirana_varijabla>
    <derivirana_varijabla naziv="Padez">Ana Jelaska</derivirana_varijabla>
  </DomainObject.Predmet.Zapisnicar>
  <DomainObject.Predmet.StrankaListFormated>
    <izvorni_sadrzaj>
      <item>Ante Klapež</item>
    </izvorni_sadrzaj>
    <derivirana_varijabla naziv="DomainObject.Predmet.StrankaListFormated_1">
      <item>Ante Klapež</item>
    </derivirana_varijabla>
  </DomainObject.Predmet.StrankaListFormated>
  <DomainObject.Predmet.StrankaListFormatedOIB>
    <izvorni_sadrzaj>
      <item>Ante Klapež, OIB 77133024917</item>
    </izvorni_sadrzaj>
    <derivirana_varijabla naziv="DomainObject.Predmet.StrankaListFormatedOIB_1">
      <item>Ante Klapež, OIB 77133024917</item>
    </derivirana_varijabla>
  </DomainObject.Predmet.StrankaListFormatedOIB>
  <DomainObject.Predmet.StrankaListFormatedWithAdress>
    <izvorni_sadrzaj>
      <item>Ante Klapež, Sv. Mihovila 58, 21240 Trilj</item>
    </izvorni_sadrzaj>
    <derivirana_varijabla naziv="DomainObject.Predmet.StrankaListFormatedWithAdress_1">
      <item>Ante Klapež, Sv. Mihovila 58, 21240 Trilj</item>
    </derivirana_varijabla>
  </DomainObject.Predmet.StrankaListFormatedWithAdress>
  <DomainObject.Predmet.StrankaListFormatedWithAdressOIB>
    <izvorni_sadrzaj>
      <item>Ante Klapež, OIB 77133024917, Sv. Mihovila 58, 21240 Trilj</item>
    </izvorni_sadrzaj>
    <derivirana_varijabla naziv="DomainObject.Predmet.StrankaListFormatedWithAdressOIB_1">
      <item>Ante Klapež, OIB 77133024917, Sv. Mihovila 58, 21240 Trilj</item>
    </derivirana_varijabla>
  </DomainObject.Predmet.StrankaListFormatedWithAdressOIB>
  <DomainObject.Predmet.StrankaListNazivFormated>
    <izvorni_sadrzaj>
      <item>Ante Klapež</item>
    </izvorni_sadrzaj>
    <derivirana_varijabla naziv="DomainObject.Predmet.StrankaListNazivFormated_1">
      <item>Ante Klapež</item>
    </derivirana_varijabla>
  </DomainObject.Predmet.StrankaListNazivFormated>
  <DomainObject.Predmet.StrankaListNazivFormatedOIB>
    <izvorni_sadrzaj>
      <item>Ante Klapež, OIB 77133024917</item>
    </izvorni_sadrzaj>
    <derivirana_varijabla naziv="DomainObject.Predmet.StrankaListNazivFormatedOIB_1">
      <item>Ante Klapež, OIB 77133024917</item>
    </derivirana_varijabla>
  </DomainObject.Predmet.StrankaListNazivFormatedOIB>
  <DomainObject.Predmet.ProtuStrankaListFormated>
    <izvorni_sadrzaj>
      <item/>
    </izvorni_sadrzaj>
    <derivirana_varijabla naziv="DomainObject.Predmet.ProtuStrankaListFormated_1">
      <item/>
    </derivirana_varijabla>
  </DomainObject.Predmet.ProtuStrankaListFormated>
  <DomainObject.Predmet.ProtuStrankaListFormatedOIB>
    <izvorni_sadrzaj>
      <item/>
    </izvorni_sadrzaj>
    <derivirana_varijabla naziv="DomainObject.Predmet.ProtuStrankaListFormatedOIB_1">
      <item/>
    </derivirana_varijabla>
  </DomainObject.Predmet.ProtuStrankaListFormatedOIB>
  <DomainObject.Predmet.ProtuStrankaListFormatedWithAdress>
    <izvorni_sadrzaj>
      <item/>
    </izvorni_sadrzaj>
    <derivirana_varijabla naziv="DomainObject.Predmet.ProtuStrankaListFormatedWithAdress_1">
      <item/>
    </derivirana_varijabla>
  </DomainObject.Predmet.ProtuStrankaListFormatedWithAdress>
  <DomainObject.Predmet.ProtuStrankaListFormatedWithAdressOIB>
    <izvorni_sadrzaj>
      <item/>
    </izvorni_sadrzaj>
    <derivirana_varijabla naziv="DomainObject.Predmet.ProtuStrankaListFormatedWithAdressOIB_1">
      <item/>
    </derivirana_varijabla>
  </DomainObject.Predmet.ProtuStrankaListFormatedWithAdressOIB>
  <DomainObject.Predmet.ProtuStrankaListNazivFormated>
    <izvorni_sadrzaj>
      <item/>
    </izvorni_sadrzaj>
    <derivirana_varijabla naziv="DomainObject.Predmet.ProtuStrankaListNazivFormated_1">
      <item/>
    </derivirana_varijabla>
  </DomainObject.Predmet.ProtuStrankaListNazivFormated>
  <DomainObject.Predmet.ProtuStrankaListNazivFormatedOIB>
    <izvorni_sadrzaj>
      <item/>
    </izvorni_sadrzaj>
    <derivirana_varijabla naziv="DomainObject.Predmet.ProtuStrankaListNazivFormatedOIB_1">
      <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4. svibnja 2017.</izvorni_sadrzaj>
    <derivirana_varijabla naziv="DomainObject.Datum_1">4. svibnja 2017.</derivirana_varijabla>
  </DomainObject.Datum>
  <DomainObject.PoslovniBrojDokumenta>
    <izvorni_sadrzaj/>
    <derivirana_varijabla naziv="DomainObject.PoslovniBrojDokumenta_1"/>
  </DomainObject.PoslovniBrojDokumenta>
  <DomainObject.Predmet.StrankaIDrugi>
    <izvorni_sadrzaj>Ante Klapež</izvorni_sadrzaj>
    <derivirana_varijabla naziv="DomainObject.Predmet.StrankaIDrugi_1">Ante Klapež</derivirana_varijabla>
  </DomainObject.Predmet.StrankaIDrugi>
  <DomainObject.Predmet.ProtustrankaIDrugi>
    <izvorni_sadrzaj/>
    <derivirana_varijabla naziv="DomainObject.Predmet.ProtustrankaIDrugi_1"/>
  </DomainObject.Predmet.ProtustrankaIDrugi>
  <DomainObject.Predmet.StrankaIDrugiAdressOIB>
    <izvorni_sadrzaj>Ante Klapež, OIB 77133024917, Sv. Mihovila 58, 21240 Trilj</izvorni_sadrzaj>
    <derivirana_varijabla naziv="DomainObject.Predmet.StrankaIDrugiAdressOIB_1">Ante Klapež, OIB 77133024917, Sv. Mihovila 58, 21240 Trilj</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10. veljače 2017.</izvorni_sadrzaj>
    <derivirana_varijabla naziv="DomainObject.Predmet.OdlukaRjesenje.DatumDonosenjaOdluke_1">10. veljače 2017.</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Stpn-86/2015-15</izvorni_sadrzaj>
    <derivirana_varijabla naziv="DomainObject.Predmet.OdlukaRjesenje.Oznaka_1">Stpn-86/2015-15</derivirana_varijabla>
  </DomainObject.Predmet.OdlukaRjesenje.Oznaka>
  <DomainObject.Predmet.SudioniciListNaziv>
    <izvorni_sadrzaj>
      <item>Ante Klapež</item>
    </izvorni_sadrzaj>
    <derivirana_varijabla naziv="DomainObject.Predmet.SudioniciListNaziv_1">
      <item>Ante Klapež</item>
    </derivirana_varijabla>
    <derivirana_varijabla naziv="OstaliSudionici">
      <item>Ante Klapež</item>
    </derivirana_varijabla>
  </DomainObject.Predmet.SudioniciListNaziv>
  <DomainObject.Predmet.SudioniciListAdressOIB>
    <izvorni_sadrzaj>
      <item>Ante Klapež, OIB 77133024917, Sv. Mihovila 58,21240 Trilj</item>
    </izvorni_sadrzaj>
    <derivirana_varijabla naziv="DomainObject.Predmet.SudioniciListAdressOIB_1">
      <item>Ante Klapež, OIB 77133024917, Sv. Mihovila 58,21240 Trilj</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77133024917</item>
    </izvorni_sadrzaj>
    <derivirana_varijabla naziv="DomainObject.Predmet.SudioniciListNazivOIB_1">
      <item>, OIB 77133024917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D9E22A0-6C5F-4D48-AB75-D6B0F5ED9F1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727</properties:Words>
  <properties:Characters>4104</properties:Characters>
  <properties:Lines>96</properties:Lines>
  <properties:Paragraphs>19</properties:Paragraphs>
  <properties:TotalTime>0</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Standardni eSPIS MasterTemplate predložak za MS Word</vt:lpstr>
      <vt:lpstr>Standardni eSPIS MasterTemplate predložak za MS Word</vt:lpstr>
    </vt:vector>
  </properties:TitlesOfParts>
  <properties:LinksUpToDate>false</properties:LinksUpToDate>
  <properties:CharactersWithSpaces>4847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2017-05-04T06:13:00Z</dcterms:created>
  <dc:creator>wsadmin</dc:creator>
  <dc:description>Ovaj predložak služi kao osnova za kreiranje novih eSPIS predložaka te za upravljanje eSPIS funkcijama tijekom obrade sudskih dokumenata.</dc:description>
  <cp:lastModifiedBy>Ana Golub Gruić</cp:lastModifiedBy>
  <cp:lastPrinted>2017-04-26T13:31:00Z</cp:lastPrinted>
  <dcterms:modified xmlns:xsi="http://www.w3.org/2001/XMLSchema-instance" xsi:type="dcterms:W3CDTF">2017-05-04T06:14:00Z</dcterms:modified>
  <cp:revision>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2</vt:i4>
  </prop:property>
  <prop:property name="eSPIS_CC_ID" pid="5" fmtid="{D5CDD505-2E9C-101B-9397-08002B2CF9AE}">
    <vt:lpwstr>265122315</vt:lpwstr>
  </prop:property>
  <prop:property name="Naslov" pid="6" fmtid="{D5CDD505-2E9C-101B-9397-08002B2CF9AE}">
    <vt:lpwstr>Novi sadržaj dokumenta</vt:lpwstr>
  </prop:property>
  <prop:property name="Predlozak_id" pid="7" fmtid="{D5CDD505-2E9C-101B-9397-08002B2CF9AE}">
    <vt:lpwstr>1000000530</vt:lpwstr>
  </prop:property>
  <prop:property name="Predlozak_oznaka" pid="8" fmtid="{D5CDD505-2E9C-101B-9397-08002B2CF9AE}">
    <vt:lpwstr>VTS_001</vt:lpwstr>
  </prop:property>
  <prop:property name="Predlozak_naziv" pid="9" fmtid="{D5CDD505-2E9C-101B-9397-08002B2CF9AE}">
    <vt:lpwstr>Prazan predložak dopis, presuda, rješenje sa posl.br.</vt:lpwstr>
  </prop:property>
</prop:Properties>
</file>