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7cbe74" w14:paraId="b7cbe74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894E42" w:rsidRPr="00894E42">
        <w:t>DIOMED d.o.o., OIB: 10411218524, Split, Tršćanska 50</w:t>
      </w:r>
      <w:r w:rsidR="007C4C1E">
        <w:t xml:space="preserve">, </w:t>
      </w:r>
      <w:r>
        <w:rPr>
          <w:rFonts w:eastAsiaTheme="minorHAnsi"/>
          <w:lang w:eastAsia="en-US"/>
        </w:rPr>
        <w:t xml:space="preserve">dana </w:t>
      </w:r>
      <w:r w:rsidR="00CF4B89">
        <w:rPr>
          <w:rFonts w:eastAsiaTheme="minorHAnsi"/>
          <w:lang w:eastAsia="en-US"/>
        </w:rPr>
        <w:t>10</w:t>
      </w:r>
      <w:r w:rsidR="00894E42">
        <w:rPr>
          <w:rFonts w:eastAsiaTheme="minorHAnsi"/>
          <w:lang w:eastAsia="en-US"/>
        </w:rPr>
        <w:t>. ožujka</w:t>
      </w:r>
      <w:r w:rsidR="00B91290">
        <w:rPr>
          <w:rFonts w:eastAsiaTheme="minorHAnsi"/>
          <w:lang w:eastAsia="en-US"/>
        </w:rPr>
        <w:t xml:space="preserve">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894E42" w:rsidRPr="00894E42">
        <w:t>DIOMED d.o.o., OIB: 10411218524, Split, Tršćanska 50</w:t>
      </w:r>
      <w:r w:rsidR="00894E42">
        <w:t>.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894E42">
        <w:t>9. studenog</w:t>
      </w:r>
      <w:r w:rsidR="00A05403">
        <w:t xml:space="preserve"> 2015</w:t>
      </w:r>
      <w:r w:rsidR="001B2A86">
        <w:t>.</w:t>
      </w:r>
      <w:r>
        <w:t xml:space="preserve"> godine zahtjev za provedbu skraćenog stečajnog postupka nad </w:t>
      </w:r>
      <w:r w:rsidR="00894E42" w:rsidRPr="00894E42">
        <w:t>DIOMED d.o.o., OIB: 10411218524, Split, Tršćanska 50</w:t>
      </w:r>
      <w:r w:rsidR="00F82B7D">
        <w:t xml:space="preserve">, </w:t>
      </w:r>
      <w:r w:rsidR="00B91290">
        <w:t xml:space="preserve">navodeći da dužnik nema zaposlenih, a da na dan </w:t>
      </w:r>
      <w:r w:rsidR="00A05403">
        <w:t>1. rujna 2015</w:t>
      </w:r>
      <w:r>
        <w:t xml:space="preserve">. godine, u Očevidniku redoslijeda osnova za plaćanje, ima evidentirane neizvršene osnove za plaćanje u neprekinutom razdoblju </w:t>
      </w:r>
      <w:r w:rsidR="007C4C1E">
        <w:t xml:space="preserve">od </w:t>
      </w:r>
      <w:r w:rsidR="00894E42">
        <w:t>554</w:t>
      </w:r>
      <w:r w:rsidR="00904570">
        <w:t xml:space="preserve"> </w:t>
      </w:r>
      <w:r>
        <w:t xml:space="preserve">dana, u ukupnom iznosu od </w:t>
      </w:r>
      <w:r w:rsidR="00894E42">
        <w:t>1.017.623,53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894E42">
        <w:t xml:space="preserve">6-7 </w:t>
      </w:r>
      <w:r>
        <w:t xml:space="preserve">spisa) i potvrde FINA-e o neizvršenim osnovama za plaćanje (list </w:t>
      </w:r>
      <w:r w:rsidR="00894E42">
        <w:t>9</w:t>
      </w:r>
      <w:r w:rsidR="00730B33">
        <w:t xml:space="preserve"> </w:t>
      </w:r>
      <w:r>
        <w:t xml:space="preserve">spisa), ovaj sud je sukladno odredbi čl. 430. Stečajnog zakona (˝Narodne novine˝ broj 71/15; dalje: SZ) na mrežnoj stranici e-Oglasna ploča sudova dana </w:t>
      </w:r>
      <w:r w:rsidR="00894E42">
        <w:t>24. studenog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894E42">
        <w:t>2. prosinca 2016</w:t>
      </w:r>
      <w:r w:rsidR="000E5ED3" w:rsidRPr="00E300CF">
        <w:t xml:space="preserve">. </w:t>
      </w:r>
      <w:r w:rsidR="000E5ED3">
        <w:t>godine</w:t>
      </w:r>
      <w:r>
        <w:t xml:space="preserve"> podnio sudu prijedlog za otvaranje stečajnog postupka nad dužnikom (list </w:t>
      </w:r>
      <w:r w:rsidR="00894E42">
        <w:t>13-</w:t>
      </w:r>
      <w:r w:rsidR="007C4C1E">
        <w:t>16</w:t>
      </w:r>
      <w:r>
        <w:t xml:space="preserve"> spisa) uz koji je dostavio dokaze o postojanju tražbine (list </w:t>
      </w:r>
      <w:r w:rsidR="00894E42">
        <w:t>17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894E42">
        <w:t>4</w:t>
      </w:r>
      <w:r>
        <w:t xml:space="preserve">. godinu (list </w:t>
      </w:r>
      <w:r w:rsidR="00730B33">
        <w:t>1</w:t>
      </w:r>
      <w:r w:rsidR="00894E42">
        <w:t>8</w:t>
      </w:r>
      <w:r w:rsidR="00596A55">
        <w:t xml:space="preserve">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CF4B89">
        <w:t>10</w:t>
      </w:r>
      <w:r w:rsidR="00894E42">
        <w:t>. ožujka</w:t>
      </w:r>
      <w:r w:rsidR="00B91290">
        <w:t xml:space="preserve">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894E42">
        <w:t>309/2016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F68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</w:t>
        </w:r>
        <w:r w:rsidR="00894E42">
          <w:t>-1916</w:t>
        </w:r>
        <w:r w:rsidR="00A05403">
          <w:t>/2015</w:t>
        </w:r>
      </w:p>
    </w:sdtContent>
  </w:sdt>
  <w:p w:rsidRDefault="00B96F68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894E42">
      <w:t>1916</w:t>
    </w:r>
    <w:r w:rsidR="00A05403">
      <w:t>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23279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54517D"/>
    <w:rsid w:val="00596A55"/>
    <w:rsid w:val="00604032"/>
    <w:rsid w:val="006B3440"/>
    <w:rsid w:val="0071519E"/>
    <w:rsid w:val="00730B33"/>
    <w:rsid w:val="007B27AA"/>
    <w:rsid w:val="007C4C1E"/>
    <w:rsid w:val="007F7A84"/>
    <w:rsid w:val="00814EDB"/>
    <w:rsid w:val="00815142"/>
    <w:rsid w:val="00853B3E"/>
    <w:rsid w:val="00894E42"/>
    <w:rsid w:val="0089555D"/>
    <w:rsid w:val="00904570"/>
    <w:rsid w:val="00981D37"/>
    <w:rsid w:val="009D3CA8"/>
    <w:rsid w:val="00A05403"/>
    <w:rsid w:val="00A51DE9"/>
    <w:rsid w:val="00B7506F"/>
    <w:rsid w:val="00B91290"/>
    <w:rsid w:val="00B96F68"/>
    <w:rsid w:val="00C030B9"/>
    <w:rsid w:val="00CF4B89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1D84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96F6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96F6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96F6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96F6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96F6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96F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96F6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96F6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96F6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96F6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ožujka 2017.</izvorni_sadrzaj>
    <derivirana_varijabla naziv="DomainObject.DatumDonosenjaOdluke_1">10.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1916</izvorni_sadrzaj>
    <derivirana_varijabla naziv="DomainObject.Predmet.Broj_1">1916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2015.</izvorni_sadrzaj>
    <derivirana_varijabla naziv="DomainObject.Predmet.DatumOsnivanja_1">12.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St-1916/2015</izvorni_sadrzaj>
    <derivirana_varijabla naziv="DomainObject.Predmet.OznakaBroj_1">St-1916/2015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DIOMED d.o.o. za športsku obuku i rekreaciju</izvorni_sadrzaj>
    <derivirana_varijabla naziv="DomainObject.Predmet.ProtustrankaFormated_1">  DIOMED d.o.o. za športsku obuku i rekreaciju</derivirana_varijabla>
  </DomainObject.Predmet.ProtustrankaFormated>
  <DomainObject.Predmet.ProtustrankaFormatedOIB>
    <izvorni_sadrzaj>  DIOMED d.o.o. za športsku obuku i rekreaciju, OIB 10411218524</izvorni_sadrzaj>
    <derivirana_varijabla naziv="DomainObject.Predmet.ProtustrankaFormatedOIB_1">  DIOMED d.o.o. za športsku obuku i rekreaciju, OIB 10411218524</derivirana_varijabla>
  </DomainObject.Predmet.ProtustrankaFormatedOIB>
  <DomainObject.Predmet.ProtustrankaFormatedWithAdress>
    <izvorni_sadrzaj> DIOMED d.o.o. za športsku obuku i rekreaciju, Tršćanska 50, 21000 Split</izvorni_sadrzaj>
    <derivirana_varijabla naziv="DomainObject.Predmet.ProtustrankaFormatedWithAdress_1"> DIOMED d.o.o. za športsku obuku i rekreaciju, Tršćanska 50, 21000 Split</derivirana_varijabla>
  </DomainObject.Predmet.ProtustrankaFormatedWithAdress>
  <DomainObject.Predmet.ProtustrankaFormatedWithAdressOIB>
    <izvorni_sadrzaj> DIOMED d.o.o. za športsku obuku i rekreaciju, OIB 10411218524, Tršćanska 50, 21000 Split</izvorni_sadrzaj>
    <derivirana_varijabla naziv="DomainObject.Predmet.ProtustrankaFormatedWithAdressOIB_1"> DIOMED d.o.o. za športsku obuku i rekreaciju, OIB 10411218524, Tršćanska 50, 21000 Split</derivirana_varijabla>
  </DomainObject.Predmet.ProtustrankaFormatedWithAdressOIB>
  <DomainObject.Predmet.ProtustrankaWithAdress>
    <izvorni_sadrzaj>DIOMED d.o.o. za športsku obuku i rekreaciju Tršćanska 50, 21000 Split</izvorni_sadrzaj>
    <derivirana_varijabla naziv="DomainObject.Predmet.ProtustrankaWithAdress_1">DIOMED d.o.o. za športsku obuku i rekreaciju Tršćanska 50, 21000 Split</derivirana_varijabla>
  </DomainObject.Predmet.ProtustrankaWithAdress>
  <DomainObject.Predmet.ProtustrankaWithAdressOIB>
    <izvorni_sadrzaj>DIOMED d.o.o. za športsku obuku i rekreaciju, OIB 10411218524, Tršćanska 50, 21000 Split</izvorni_sadrzaj>
    <derivirana_varijabla naziv="DomainObject.Predmet.ProtustrankaWithAdressOIB_1">DIOMED d.o.o. za športsku obuku i rekreaciju, OIB 10411218524, Tršćanska 50, 21000 Split</derivirana_varijabla>
  </DomainObject.Predmet.ProtustrankaWithAdressOIB>
  <DomainObject.Predmet.ProtustrankaNazivFormated>
    <izvorni_sadrzaj>DIOMED d.o.o. za športsku obuku i rekreaciju</izvorni_sadrzaj>
    <derivirana_varijabla naziv="DomainObject.Predmet.ProtustrankaNazivFormated_1">DIOMED d.o.o. za športsku obuku i rekreaciju</derivirana_varijabla>
  </DomainObject.Predmet.ProtustrankaNazivFormated>
  <DomainObject.Predmet.ProtustrankaNazivFormatedOIB>
    <izvorni_sadrzaj>DIOMED d.o.o. za športsku obuku i rekreaciju, OIB 10411218524</izvorni_sadrzaj>
    <derivirana_varijabla naziv="DomainObject.Predmet.ProtustrankaNazivFormatedOIB_1">DIOMED d.o.o. za športsku obuku i rekreaciju, OIB 10411218524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 - Ministarstvo financija zastupanog po punomoćniku Županijsko državno odvjetništvo Split</izvorni_sadrzaj>
    <derivirana_varijabla naziv="DomainObject.Predmet.StrankaFormated_1">  FINANCIJSKA AGENCIJA, RC SPLIT; Republika Hrvatska - Ministarstvo financija zastupanog po punomoćniku Županijsko državno odvjetništvo Split</derivirana_varijabla>
  </DomainObject.Predmet.StrankaFormated>
  <DomainObject.Predmet.StrankaFormatedOIB>
    <izvorni_sadrzaj>  FINANCIJSKA AGENCIJA, RC SPLIT, OIB 85821130368; Republika Hrvatska - Ministarstvo financija, OIB 18683136487 zastupanog po punomoćniku Županijsko državno odvjetništvo Split</izvorni_sadrzaj>
    <derivirana_varijabla naziv="DomainObject.Predmet.StrankaFormatedOIB_1">  FINANCIJSKA AGENCIJA, RC SPLIT, OIB 85821130368; Republika Hrvatska - Ministarstvo financija, OIB 18683136487 zastupanog po punomoćniku Županijsko državno odvjetništvo Split</derivirana_varijabla>
  </DomainObject.Predmet.StrankaFormatedOIB>
  <DomainObject.Predmet.StrankaFormatedWithAdress>
    <izvorni_sadrzaj> FINANCIJSKA AGENCIJA, RC SPLIT, Mažuranićevo šetalište 24 b, 21000 Split; Republika Hrvatska - Ministarstvo financija zastupanog po punomoćniku Županijsko državno odvjetništvo Split</izvorni_sadrzaj>
    <derivirana_varijabla naziv="DomainObject.Predmet.StrankaFormatedWithAdress_1"> FINANCIJSKA AGENCIJA, RC SPLIT, Mažuranićevo šetalište 24 b, 21000 Split; Republika Hrvatska - Ministarstvo financija zastupanog po punomoćniku Županijsko državno odvjetništvo Split</derivirana_varijabla>
  </DomainObject.Predmet.StrankaFormatedWithAdress>
  <DomainObject.Predmet.StrankaFormatedWithAdressOIB>
    <izvorni_sadrzaj> FINANCIJSKA AGENCIJA, RC SPLIT, OIB 85821130368, Mažuranićevo šetalište 24 b, 21000 Split; Republika Hrvatska - Ministarstvo financija, OIB 18683136487 zastupanog po punomoćniku Županijsko državno odvjetništvo Split</izvorni_sadrzaj>
    <derivirana_varijabla naziv="DomainObject.Predmet.StrankaFormatedWithAdressOIB_1"> FINANCIJSKA AGENCIJA, RC SPLIT, OIB 85821130368, Mažuranićevo šetalište 24 b, 21000 Split; Republika Hrvatska - Ministarstvo financija, OIB 18683136487 zastupanog po punomoćniku Županijsko državno odvjetništvo Split</derivirana_varijabla>
  </DomainObject.Predmet.StrankaFormatedWithAdressOIB>
  <DomainObject.Predmet.StrankaWithAdress>
    <izvorni_sadrzaj>FINANCIJSKA AGENCIJA, RC SPLIT Mažuranićevo šetalište 24 b,21000 Split,Republika Hrvatska - Ministarstvo financija </izvorni_sadrzaj>
    <derivirana_varijabla naziv="DomainObject.Predmet.StrankaWithAdress_1">FINANCIJSKA AGENCIJA, RC SPLIT Mažuranićevo šetalište 24 b,21000 Split,Republika Hrvatska - Ministarstvo financija </derivirana_varijabla>
  </DomainObject.Predmet.StrankaWithAdress>
  <DomainObject.Predmet.StrankaWithAdressOIB>
    <izvorni_sadrzaj>FINANCIJSKA AGENCIJA, RC SPLIT, OIB 85821130368, Mažuranićevo šetalište 24 b,21000 Split,Republika Hrvatska - Ministarstvo financija, OIB 18683136487</izvorni_sadrzaj>
    <derivirana_varijabla naziv="DomainObject.Predmet.StrankaWithAdressOIB_1">FINANCIJSKA AGENCIJA, RC SPLIT, OIB 85821130368, Mažuranićevo šetalište 24 b,21000 Split,Republika Hrvatska - Ministarstvo financija, OIB 18683136487</derivirana_varijabla>
  </DomainObject.Predmet.StrankaWithAdressOIB>
  <DomainObject.Predmet.StrankaNazivFormated>
    <izvorni_sadrzaj>FINANCIJSKA AGENCIJA, RC SPLIT,Republika Hrvatska - Ministarstvo financija</izvorni_sadrzaj>
    <derivirana_varijabla naziv="DomainObject.Predmet.StrankaNazivFormated_1">FINANCIJSKA AGENCIJA, RC SPLIT,Republika Hrvatska - Ministarstvo financija</derivirana_varijabla>
  </DomainObject.Predmet.StrankaNazivFormated>
  <DomainObject.Predmet.StrankaNazivFormatedOIB>
    <izvorni_sadrzaj>FINANCIJSKA AGENCIJA, RC SPLIT, OIB 85821130368,Republika Hrvatska - Ministarstvo financija, OIB 18683136487</izvorni_sadrzaj>
    <derivirana_varijabla naziv="DomainObject.Predmet.StrankaNazivFormatedOIB_1">FINANCIJSKA AGENCIJA, RC SPLIT, OIB 85821130368,Republika Hrvatska -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1017623.53</izvorni_sadrzaj>
    <derivirana_varijabla naziv="DomainObject.Predmet.TrenutnaVrijednost_1">1017623.53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Republika Hrvatska - Ministarstvo financija zastupanog po punomoćniku Županijsko državno odvjetništvo Split</item>
    </izvorni_sadrzaj>
    <derivirana_varijabla naziv="DomainObject.Predmet.StrankaListFormated_1">
      <item>FINANCIJSKA AGENCIJA, RC SPLIT</item>
      <item>Republika Hrvatska - Ministarstvo financija zastupanog po punomoćniku Županijsko državno odvjetništvo Split</item>
    </derivirana_varijabla>
  </DomainObject.Predmet.StrankaListFormated>
  <DomainObject.Predmet.StrankaListFormatedOIB>
    <izvorni_sadrzaj>
      <item>FINANCIJSKA AGENCIJA, RC SPLIT, OIB 85821130368</item>
      <item>Republika Hrvatska - Ministarstvo financija, OIB 18683136487 zastupanog po punomoćniku Županijsko državno odvjetništvo Split</item>
    </izvorni_sadrzaj>
    <derivirana_varijabla naziv="DomainObject.Predmet.StrankaListFormatedOIB_1">
      <item>FINANCIJSKA AGENCIJA, RC SPLIT, OIB 85821130368</item>
      <item>Republika Hrvatska - Ministarstvo financija, OIB 18683136487 zastupanog po punomoćniku Županijsko državno odvjetništvo Split</item>
    </derivirana_varijabla>
  </DomainObject.Predmet.StrankaListFormatedOIB>
  <DomainObject.Predmet.StrankaListFormatedWithAdress>
    <izvorni_sadrzaj>
      <item>FINANCIJSKA AGENCIJA, RC SPLIT, Mažuranićevo šetalište 24 b, 21000 Split</item>
      <item>Republika Hrvatska - Ministarstvo financija zastupanog po punomoćniku Županijsko državno odvjetništvo Split</item>
    </izvorni_sadrzaj>
    <derivirana_varijabla naziv="DomainObject.Predmet.StrankaListFormatedWithAdress_1">
      <item>FINANCIJSKA AGENCIJA, RC SPLIT, Mažuranićevo šetalište 24 b, 21000 Split</item>
      <item>Republika Hrvatska - Ministarstvo financija zastupanog po punomoćniku Županijsko državno odvjetništvo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Republika Hrvatska - Ministarstvo financija, OIB 18683136487 zastupanog po punomoćniku Županijsko državno odvjetništvo Split</item>
    </izvorni_sadrzaj>
    <derivirana_varijabla naziv="DomainObject.Predmet.StrankaListFormatedWithAdressOIB_1">
      <item>FINANCIJSKA AGENCIJA, RC SPLIT, OIB 85821130368, Mažuranićevo šetalište 24 b, 21000 Split</item>
      <item>Republika Hrvatska - Ministarstvo financija, OIB 18683136487 zastupanog po punomoćniku Županijsko državno odvjetništvo Split</item>
    </derivirana_varijabla>
  </DomainObject.Predmet.StrankaListFormatedWithAdressOIB>
  <DomainObject.Predmet.StrankaListNazivFormated>
    <izvorni_sadrzaj>
      <item>FINANCIJSKA AGENCIJA, RC SPLIT</item>
      <item>Republika Hrvatska - Ministarstvo financija</item>
    </izvorni_sadrzaj>
    <derivirana_varijabla naziv="DomainObject.Predmet.StrankaListNazivFormated_1">
      <item>FINANCIJSKA AGENCIJA, RC SPLIT</item>
      <item>Republika Hrvatska - Ministarstvo financija</item>
    </derivirana_varijabla>
  </DomainObject.Predmet.StrankaListNazivFormated>
  <DomainObject.Predmet.StrankaListNazivFormatedOIB>
    <izvorni_sadrzaj>
      <item>FINANCIJSKA AGENCIJA, RC SPLIT, OIB 85821130368</item>
      <item>Republika Hrvatska - Ministarstvo financija, OIB 18683136487</item>
    </izvorni_sadrzaj>
    <derivirana_varijabla naziv="DomainObject.Predmet.StrankaListNazivFormatedOIB_1">
      <item>FINANCIJSKA AGENCIJA, RC SPLIT, OIB 85821130368</item>
      <item>Republika Hrvatska - Ministarstvo financija, OIB 18683136487</item>
    </derivirana_varijabla>
  </DomainObject.Predmet.StrankaListNazivFormatedOIB>
  <DomainObject.Predmet.ProtuStrankaListFormated>
    <izvorni_sadrzaj>
      <item>DIOMED d.o.o. za športsku obuku i rekreaciju</item>
    </izvorni_sadrzaj>
    <derivirana_varijabla naziv="DomainObject.Predmet.ProtuStrankaListFormated_1">
      <item>DIOMED d.o.o. za športsku obuku i rekreaciju</item>
    </derivirana_varijabla>
  </DomainObject.Predmet.ProtuStrankaListFormated>
  <DomainObject.Predmet.ProtuStrankaListFormatedOIB>
    <izvorni_sadrzaj>
      <item>DIOMED d.o.o. za športsku obuku i rekreaciju, OIB 10411218524</item>
    </izvorni_sadrzaj>
    <derivirana_varijabla naziv="DomainObject.Predmet.ProtuStrankaListFormatedOIB_1">
      <item>DIOMED d.o.o. za športsku obuku i rekreaciju, OIB 10411218524</item>
    </derivirana_varijabla>
  </DomainObject.Predmet.ProtuStrankaListFormatedOIB>
  <DomainObject.Predmet.ProtuStrankaListFormatedWithAdress>
    <izvorni_sadrzaj>
      <item>DIOMED d.o.o. za športsku obuku i rekreaciju, Tršćanska 50, 21000 Split</item>
    </izvorni_sadrzaj>
    <derivirana_varijabla naziv="DomainObject.Predmet.ProtuStrankaListFormatedWithAdress_1">
      <item>DIOMED d.o.o. za športsku obuku i rekreaciju, Tršćanska 50, 21000 Split</item>
    </derivirana_varijabla>
  </DomainObject.Predmet.ProtuStrankaListFormatedWithAdress>
  <DomainObject.Predmet.ProtuStrankaListFormatedWithAdressOIB>
    <izvorni_sadrzaj>
      <item>DIOMED d.o.o. za športsku obuku i rekreaciju, OIB 10411218524, Tršćanska 50, 21000 Split</item>
    </izvorni_sadrzaj>
    <derivirana_varijabla naziv="DomainObject.Predmet.ProtuStrankaListFormatedWithAdressOIB_1">
      <item>DIOMED d.o.o. za športsku obuku i rekreaciju, OIB 10411218524, Tršćanska 50, 21000 Split</item>
    </derivirana_varijabla>
  </DomainObject.Predmet.ProtuStrankaListFormatedWithAdressOIB>
  <DomainObject.Predmet.ProtuStrankaListNazivFormated>
    <izvorni_sadrzaj>
      <item>DIOMED d.o.o. za športsku obuku i rekreaciju</item>
    </izvorni_sadrzaj>
    <derivirana_varijabla naziv="DomainObject.Predmet.ProtuStrankaListNazivFormated_1">
      <item>DIOMED d.o.o. za športsku obuku i rekreaciju</item>
    </derivirana_varijabla>
  </DomainObject.Predmet.ProtuStrankaListNazivFormated>
  <DomainObject.Predmet.ProtuStrankaListNazivFormatedOIB>
    <izvorni_sadrzaj>
      <item>DIOMED d.o.o. za športsku obuku i rekreaciju, OIB 10411218524</item>
    </izvorni_sadrzaj>
    <derivirana_varijabla naziv="DomainObject.Predmet.ProtuStrankaListNazivFormatedOIB_1">
      <item>DIOMED d.o.o. za športsku obuku i rekreaciju, OIB 10411218524</item>
    </derivirana_varijabla>
  </DomainObject.Predmet.ProtuStrankaListNazivFormatedOIB>
  <DomainObject.Predmet.OstaliListFormated>
    <izvorni_sadrzaj>
      <item>Županijsko državno odvjetništvo Split punomoćnik sudionika u postupku Republika Hrvatska - Ministarstvo financija</item>
    </izvorni_sadrzaj>
    <derivirana_varijabla naziv="DomainObject.Predmet.OstaliListFormated_1">
      <item>Županijsko državno odvjetništvo Split punomoćnik sudionika u postupku Republika Hrvatska - Ministarstvo financija</item>
    </derivirana_varijabla>
  </DomainObject.Predmet.OstaliListFormated>
  <DomainObject.Predmet.OstaliListFormatedOIB>
    <izvorni_sadrzaj>
      <item>Županijsko državno odvjetništvo Split punomoćnik sudionika u postupku Republika Hrvatska - Ministarstvo financija</item>
    </izvorni_sadrzaj>
    <derivirana_varijabla naziv="DomainObject.Predmet.OstaliListFormatedOIB_1">
      <item>Županijsko državno odvjetništvo Split punomoćnik sudionika u postupku Republika Hrvatska - Ministarstvo financija</item>
    </derivirana_varijabla>
  </DomainObject.Predmet.OstaliListFormatedOIB>
  <DomainObject.Predmet.OstaliListFormatedWithAdress>
    <izvorni_sadrzaj>
      <item>Županijsko državno odvjetništvo Split punomoćnik sudionika u postupku Republika Hrvatska - Ministarstvo financija</item>
    </izvorni_sadrzaj>
    <derivirana_varijabla naziv="DomainObject.Predmet.OstaliListFormatedWithAdress_1">
      <item>Županijsko državno odvjetništvo Split punomoćnik sudionika u postupku Republika Hrvatska - Ministarstvo financija</item>
    </derivirana_varijabla>
  </DomainObject.Predmet.OstaliListFormatedWithAdress>
  <DomainObject.Predmet.OstaliListFormatedWithAdressOIB>
    <izvorni_sadrzaj>
      <item>Županijsko državno odvjetništvo Split punomoćnik sudionika u postupku Republika Hrvatska - Ministarstvo financija</item>
    </izvorni_sadrzaj>
    <derivirana_varijabla naziv="DomainObject.Predmet.OstaliListFormatedWithAdressOIB_1">
      <item>Županijsko državno odvjetništvo Split punomoćnik sudionika u postupku Republika Hrvatska - Ministarstvo financija</item>
    </derivirana_varijabla>
  </DomainObject.Predmet.OstaliListFormatedWithAdressOIB>
  <DomainObject.Predmet.OstaliListNazivFormated>
    <izvorni_sadrzaj>
      <item>Županijsko državno odvjetništvo Split</item>
    </izvorni_sadrzaj>
    <derivirana_varijabla naziv="DomainObject.Predmet.OstaliListNazivFormated_1">
      <item>Županijsko državno odvjetništvo Split</item>
    </derivirana_varijabla>
  </DomainObject.Predmet.OstaliListNazivFormated>
  <DomainObject.Predmet.OstaliListNazivFormatedOIB>
    <izvorni_sadrzaj>
      <item>Županijsko državno odvjetništvo Split</item>
    </izvorni_sadrzaj>
    <derivirana_varijabla naziv="DomainObject.Predmet.OstaliListNazivFormatedOIB_1">
      <item>Županijsko državno odvjetništvo Split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ožujka 2017.</izvorni_sadrzaj>
    <derivirana_varijabla naziv="DomainObject.Datum_1">10.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DIOMED d.o.o. za športsku obuku i rekreaciju</izvorni_sadrzaj>
    <derivirana_varijabla naziv="DomainObject.Predmet.ProtustrankaIDrugi_1">DIOMED d.o.o. za športsku obuku i rekreaciju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DIOMED d.o.o. za športsku obuku i rekreaciju, OIB 10411218524, Tršćanska 50, 21000 Split</izvorni_sadrzaj>
    <derivirana_varijabla naziv="DomainObject.Predmet.ProtustrankaIDrugiAdressOIB_1">DIOMED d.o.o. za športsku obuku i rekreaciju, OIB 10411218524, Tršćanska 50,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DIOMED d.o.o. za športsku obuku i rekreaciju</item>
      <item>FINANCIJSKA AGENCIJA, RC SPLIT</item>
      <item>Republika Hrvatska - Ministarstvo financija</item>
      <item>Županijsko državno odvjetništvo Split</item>
    </izvorni_sadrzaj>
    <derivirana_varijabla naziv="DomainObject.Predmet.SudioniciListNaziv_1">
      <item>DIOMED d.o.o. za športsku obuku i rekreaciju</item>
      <item>FINANCIJSKA AGENCIJA, RC SPLIT</item>
      <item>Republika Hrvatska - Ministarstvo financija</item>
      <item>Županijsko državno odvjetništvo Split</item>
    </derivirana_varijabla>
  </DomainObject.Predmet.SudioniciListNaziv>
  <DomainObject.Predmet.SudioniciListAdressOIB>
    <izvorni_sadrzaj>
      <item>DIOMED d.o.o. za športsku obuku i rekreaciju, OIB 10411218524, Tršćanska 50,21000 Split</item>
      <item>FINANCIJSKA AGENCIJA, RC SPLIT, OIB 85821130368, Mažuranićevo šetalište 24 b,21000 Split</item>
      <item>Republika Hrvatska - Ministarstvo financija, OIB 18683136487</item>
      <item>Županijsko državno odvjetništvo Split</item>
    </izvorni_sadrzaj>
    <derivirana_varijabla naziv="DomainObject.Predmet.SudioniciListAdressOIB_1">
      <item>DIOMED d.o.o. za športsku obuku i rekreaciju, OIB 10411218524, Tršćanska 50,21000 Split</item>
      <item>FINANCIJSKA AGENCIJA, RC SPLIT, OIB 85821130368, Mažuranićevo šetalište 24 b,21000 Split</item>
      <item>Republika Hrvatska - Ministarstvo financija, OIB 18683136487</item>
      <item>Županijsko državno odvjetništvo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10411218524</item>
      <item>, OIB 85821130368</item>
      <item>, OIB 18683136487</item>
      <item>, OIB null</item>
    </izvorni_sadrzaj>
    <derivirana_varijabla naziv="DomainObject.Predmet.SudioniciListNazivOIB_1">
      <item>, OIB 10411218524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646</properties:Words>
  <properties:Characters>3704</properties:Characters>
  <properties:Lines>75</properties:Lines>
  <properties:Paragraphs>30</properties:Paragraphs>
  <properties:TotalTime>51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4414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2017-03-10T08:38:00Z</cp:lastPrinted>
  <dcterms:modified xmlns:xsi="http://www.w3.org/2001/XMLSchema-instance" xsi:type="dcterms:W3CDTF">2017-03-10T11:09:00Z</dcterms:modified>
  <cp:revision>19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